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D966" w14:textId="77777777" w:rsidR="00BA14A6" w:rsidRDefault="00BA14A6" w:rsidP="00BA14A6">
      <w:pPr>
        <w:rPr>
          <w:rFonts w:ascii="Calibri" w:hAnsi="Calibri"/>
          <w:sz w:val="24"/>
          <w:szCs w:val="24"/>
          <w:lang w:val="en-US"/>
        </w:rPr>
      </w:pPr>
    </w:p>
    <w:p w14:paraId="38BE20A8" w14:textId="77777777" w:rsidR="00682BDE" w:rsidRDefault="00682BDE" w:rsidP="00682BDE">
      <w:pPr>
        <w:spacing w:line="360" w:lineRule="auto"/>
        <w:jc w:val="right"/>
        <w:rPr>
          <w:b/>
          <w:bCs/>
        </w:rPr>
      </w:pPr>
      <w:r>
        <w:rPr>
          <w:b/>
          <w:bCs/>
          <w:kern w:val="2"/>
        </w:rPr>
        <w:t>All’albo pretorio dell’Istituto ISC PETRITOLI</w:t>
      </w:r>
    </w:p>
    <w:p w14:paraId="70F79350" w14:textId="77777777" w:rsidR="00682BDE" w:rsidRDefault="00682BDE" w:rsidP="00682BDE">
      <w:pPr>
        <w:spacing w:line="360" w:lineRule="auto"/>
        <w:jc w:val="right"/>
        <w:rPr>
          <w:b/>
          <w:bCs/>
        </w:rPr>
      </w:pPr>
      <w:r>
        <w:rPr>
          <w:b/>
          <w:bCs/>
          <w:kern w:val="2"/>
        </w:rPr>
        <w:t>Agli atti scuola</w:t>
      </w:r>
    </w:p>
    <w:p w14:paraId="64DB4C70" w14:textId="77777777" w:rsidR="00682BDE" w:rsidRDefault="00682BDE" w:rsidP="00682BDE">
      <w:pPr>
        <w:spacing w:line="360" w:lineRule="auto"/>
        <w:jc w:val="right"/>
        <w:rPr>
          <w:b/>
          <w:bCs/>
        </w:rPr>
      </w:pPr>
    </w:p>
    <w:p w14:paraId="4C103F93" w14:textId="77777777" w:rsidR="00682BDE" w:rsidRDefault="00682BDE" w:rsidP="00682BDE">
      <w:pPr>
        <w:pStyle w:val="Titolo1"/>
        <w:spacing w:before="0" w:after="0" w:line="276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Oggetto: Determina di liquidazione dei compensi al personale docente e A.T.A. a carico del fondo M.O.F. per </w:t>
      </w:r>
      <w:proofErr w:type="spellStart"/>
      <w:r>
        <w:rPr>
          <w:rFonts w:ascii="Times New Roman" w:hAnsi="Times New Roman"/>
          <w:sz w:val="24"/>
          <w:szCs w:val="24"/>
        </w:rPr>
        <w:t>a.s.</w:t>
      </w:r>
      <w:proofErr w:type="spellEnd"/>
      <w:r>
        <w:rPr>
          <w:rFonts w:ascii="Times New Roman" w:hAnsi="Times New Roman"/>
          <w:sz w:val="24"/>
          <w:szCs w:val="24"/>
        </w:rPr>
        <w:t xml:space="preserve"> 2024/25.</w:t>
      </w:r>
    </w:p>
    <w:p w14:paraId="2663D0E8" w14:textId="77777777" w:rsidR="00682BDE" w:rsidRDefault="00682BDE" w:rsidP="00682BDE">
      <w:pPr>
        <w:pStyle w:val="Corpotesto"/>
        <w:tabs>
          <w:tab w:val="left" w:pos="9214"/>
        </w:tabs>
        <w:spacing w:after="0" w:line="360" w:lineRule="auto"/>
        <w:jc w:val="both"/>
        <w:rPr>
          <w:b/>
        </w:rPr>
      </w:pPr>
    </w:p>
    <w:p w14:paraId="5E521A56" w14:textId="77777777" w:rsidR="00682BDE" w:rsidRDefault="00682BDE" w:rsidP="00682BDE">
      <w:pPr>
        <w:spacing w:line="360" w:lineRule="auto"/>
        <w:ind w:left="74"/>
        <w:jc w:val="center"/>
        <w:rPr>
          <w:b/>
        </w:rPr>
      </w:pPr>
      <w:r>
        <w:rPr>
          <w:b/>
        </w:rPr>
        <w:t>IL DIRIGENTE SCOLASTICO</w:t>
      </w:r>
    </w:p>
    <w:p w14:paraId="0EC94F14" w14:textId="77777777" w:rsidR="00682BDE" w:rsidRDefault="00682BDE" w:rsidP="00682BDE">
      <w:pPr>
        <w:pStyle w:val="Corpotesto"/>
        <w:jc w:val="both"/>
      </w:pPr>
      <w:proofErr w:type="gramStart"/>
      <w:r>
        <w:rPr>
          <w:b/>
        </w:rPr>
        <w:t xml:space="preserve">VISTO  </w:t>
      </w:r>
      <w:r>
        <w:t>l’art.</w:t>
      </w:r>
      <w:proofErr w:type="gramEnd"/>
      <w:r>
        <w:t xml:space="preserve"> 25 d.lgs. n. 165/2001 e </w:t>
      </w:r>
      <w:proofErr w:type="spellStart"/>
      <w:r>
        <w:t>ss.mm.ii</w:t>
      </w:r>
      <w:proofErr w:type="spellEnd"/>
      <w:r>
        <w:t xml:space="preserve">.; </w:t>
      </w:r>
    </w:p>
    <w:p w14:paraId="5BEB7314" w14:textId="77777777" w:rsidR="00682BDE" w:rsidRDefault="00682BDE" w:rsidP="00682BDE">
      <w:pPr>
        <w:pStyle w:val="Corpotesto"/>
        <w:jc w:val="both"/>
      </w:pPr>
      <w:proofErr w:type="gramStart"/>
      <w:r>
        <w:rPr>
          <w:b/>
        </w:rPr>
        <w:t xml:space="preserve">VISTO  </w:t>
      </w:r>
      <w:r>
        <w:t>il</w:t>
      </w:r>
      <w:proofErr w:type="gramEnd"/>
      <w:r>
        <w:t xml:space="preserve"> C.C.N.L. Comparto Scuola del 29 novembre 2007;</w:t>
      </w:r>
    </w:p>
    <w:p w14:paraId="72AAA4AC" w14:textId="77777777" w:rsidR="00682BDE" w:rsidRDefault="00682BDE" w:rsidP="00682BDE">
      <w:pPr>
        <w:pStyle w:val="Corpotesto"/>
        <w:jc w:val="both"/>
      </w:pPr>
      <w:proofErr w:type="gramStart"/>
      <w:r>
        <w:rPr>
          <w:b/>
        </w:rPr>
        <w:t>VISTO</w:t>
      </w:r>
      <w:r>
        <w:t xml:space="preserve">  il</w:t>
      </w:r>
      <w:proofErr w:type="gramEnd"/>
      <w:r>
        <w:t xml:space="preserve"> C.C.N.L. Comparto Istruzione e Ricerca del 19 aprile 2018;</w:t>
      </w:r>
    </w:p>
    <w:p w14:paraId="177C5598" w14:textId="77777777" w:rsidR="00682BDE" w:rsidRDefault="00682BDE" w:rsidP="00682BDE">
      <w:pPr>
        <w:pStyle w:val="Corpotesto"/>
        <w:spacing w:after="0" w:line="360" w:lineRule="auto"/>
        <w:ind w:left="851" w:hanging="851"/>
        <w:jc w:val="both"/>
      </w:pPr>
      <w:r>
        <w:rPr>
          <w:b/>
        </w:rPr>
        <w:t xml:space="preserve">VISTO </w:t>
      </w:r>
      <w:r>
        <w:t>il Piano Triennale dell’Offerta Formativa, il Rapporto di Autovalutazione e il Piano di miglioramento;</w:t>
      </w:r>
    </w:p>
    <w:p w14:paraId="17EC6C7B" w14:textId="77777777" w:rsidR="00682BDE" w:rsidRDefault="00682BDE" w:rsidP="00682BDE">
      <w:pPr>
        <w:pStyle w:val="Corpotesto"/>
        <w:spacing w:after="0" w:line="360" w:lineRule="auto"/>
        <w:ind w:left="851" w:hanging="851"/>
        <w:jc w:val="both"/>
      </w:pPr>
      <w:proofErr w:type="gramStart"/>
      <w:r>
        <w:rPr>
          <w:b/>
        </w:rPr>
        <w:t xml:space="preserve">VISTA  </w:t>
      </w:r>
      <w:r>
        <w:t>la</w:t>
      </w:r>
      <w:proofErr w:type="gramEnd"/>
      <w:r>
        <w:t xml:space="preserve"> nota prot. n. 46436 del 15/08/2025</w:t>
      </w:r>
      <w:r>
        <w:rPr>
          <w:b/>
        </w:rPr>
        <w:t xml:space="preserve"> </w:t>
      </w:r>
      <w:r>
        <w:t xml:space="preserve">del MI relativa all’assegnazione del fondo M.O.F. per </w:t>
      </w:r>
      <w:proofErr w:type="spellStart"/>
      <w:r>
        <w:t>l’a.s.</w:t>
      </w:r>
      <w:proofErr w:type="spellEnd"/>
      <w:r>
        <w:t xml:space="preserve"> 202425;</w:t>
      </w:r>
    </w:p>
    <w:p w14:paraId="640A705D" w14:textId="77777777" w:rsidR="00682BDE" w:rsidRDefault="00682BDE" w:rsidP="00682BDE">
      <w:pPr>
        <w:pStyle w:val="Corpotesto"/>
        <w:spacing w:after="0" w:line="360" w:lineRule="auto"/>
        <w:jc w:val="both"/>
      </w:pPr>
      <w:proofErr w:type="gramStart"/>
      <w:r>
        <w:rPr>
          <w:b/>
        </w:rPr>
        <w:t xml:space="preserve">VISTA  </w:t>
      </w:r>
      <w:r>
        <w:t>la</w:t>
      </w:r>
      <w:proofErr w:type="gramEnd"/>
      <w:r>
        <w:t xml:space="preserve"> Contrattazione Integrativa d’Istituto </w:t>
      </w:r>
      <w:proofErr w:type="spellStart"/>
      <w:r>
        <w:t>a.s.</w:t>
      </w:r>
      <w:proofErr w:type="spellEnd"/>
      <w:r>
        <w:t xml:space="preserve"> 2024/25 siglata in data 14/06/2025 con prot. n.5270;</w:t>
      </w:r>
    </w:p>
    <w:p w14:paraId="7F859D23" w14:textId="77777777" w:rsidR="00682BDE" w:rsidRDefault="00682BDE" w:rsidP="00682BDE">
      <w:pPr>
        <w:pStyle w:val="Corpotesto"/>
        <w:spacing w:after="0" w:line="360" w:lineRule="auto"/>
        <w:ind w:left="851" w:hanging="851"/>
        <w:jc w:val="both"/>
      </w:pPr>
      <w:r>
        <w:rPr>
          <w:b/>
        </w:rPr>
        <w:t xml:space="preserve">VISTO il parere di regolarità amministrativo-contabile dei Revisori dei Conti sul </w:t>
      </w:r>
      <w:r>
        <w:t xml:space="preserve">contratto integrativo di istituto </w:t>
      </w:r>
      <w:proofErr w:type="spellStart"/>
      <w:r>
        <w:t>a.s.</w:t>
      </w:r>
      <w:proofErr w:type="spellEnd"/>
      <w:r>
        <w:t xml:space="preserve"> 2024/25;</w:t>
      </w:r>
    </w:p>
    <w:p w14:paraId="43EA437F" w14:textId="77777777" w:rsidR="00682BDE" w:rsidRDefault="00682BDE" w:rsidP="00682BDE">
      <w:pPr>
        <w:pStyle w:val="Corpotesto"/>
        <w:spacing w:after="0" w:line="360" w:lineRule="auto"/>
        <w:ind w:left="851" w:hanging="851"/>
        <w:jc w:val="both"/>
      </w:pPr>
      <w:proofErr w:type="gramStart"/>
      <w:r>
        <w:rPr>
          <w:b/>
        </w:rPr>
        <w:t xml:space="preserve">VISTE  </w:t>
      </w:r>
      <w:r>
        <w:t>le</w:t>
      </w:r>
      <w:proofErr w:type="gramEnd"/>
      <w:r>
        <w:t xml:space="preserve"> conseguenti nomine e gli incarichi attribuiti al personale docente e A.T.A.;</w:t>
      </w:r>
    </w:p>
    <w:p w14:paraId="0D2C3BAD" w14:textId="77777777" w:rsidR="00682BDE" w:rsidRDefault="00682BDE" w:rsidP="00682BDE">
      <w:pPr>
        <w:pStyle w:val="Corpotesto"/>
        <w:spacing w:after="0" w:line="360" w:lineRule="auto"/>
        <w:ind w:left="851" w:hanging="851"/>
        <w:jc w:val="both"/>
      </w:pPr>
      <w:proofErr w:type="gramStart"/>
      <w:r>
        <w:rPr>
          <w:b/>
        </w:rPr>
        <w:t xml:space="preserve">VISTI  </w:t>
      </w:r>
      <w:r>
        <w:t>gli</w:t>
      </w:r>
      <w:proofErr w:type="gramEnd"/>
      <w:r>
        <w:t xml:space="preserve"> atti, le relazioni e la documentazione comprovanti l’effettiva esecuzione delle attività svolte;</w:t>
      </w:r>
    </w:p>
    <w:p w14:paraId="74FA1BD5" w14:textId="77777777" w:rsidR="00682BDE" w:rsidRDefault="00682BDE" w:rsidP="00682BDE">
      <w:pPr>
        <w:pStyle w:val="Corpotesto"/>
        <w:spacing w:after="0" w:line="360" w:lineRule="auto"/>
        <w:jc w:val="both"/>
      </w:pPr>
      <w:r>
        <w:rPr>
          <w:b/>
        </w:rPr>
        <w:t xml:space="preserve">ACCERTATA </w:t>
      </w:r>
      <w:r>
        <w:t>la regolarità dell’intera procedura;</w:t>
      </w:r>
    </w:p>
    <w:p w14:paraId="3A0ABF3A" w14:textId="77777777" w:rsidR="00682BDE" w:rsidRDefault="00682BDE" w:rsidP="00682BDE">
      <w:pPr>
        <w:pStyle w:val="Corpotesto"/>
        <w:spacing w:after="0" w:line="360" w:lineRule="auto"/>
        <w:jc w:val="center"/>
        <w:rPr>
          <w:b/>
        </w:rPr>
      </w:pPr>
      <w:r>
        <w:rPr>
          <w:b/>
        </w:rPr>
        <w:t>DETERMINA</w:t>
      </w:r>
    </w:p>
    <w:p w14:paraId="4956EFDB" w14:textId="77777777" w:rsidR="00682BDE" w:rsidRDefault="00682BDE" w:rsidP="00682BDE">
      <w:pPr>
        <w:pStyle w:val="Corpotesto"/>
        <w:spacing w:after="0" w:line="360" w:lineRule="auto"/>
        <w:jc w:val="both"/>
      </w:pPr>
      <w:r>
        <w:t xml:space="preserve">la liquidazione dei seguenti compensi a tutto il personale docente e A.T.A. coinvolto nelle attività da retribuire con il fondo M.O.F. </w:t>
      </w:r>
      <w:proofErr w:type="spellStart"/>
      <w:r>
        <w:t>a.s.</w:t>
      </w:r>
      <w:proofErr w:type="spellEnd"/>
      <w:r>
        <w:t xml:space="preserve"> 2024/25, come da incarichi attribuiti, tenendo conto delle attività realizzate, degli obiettivi raggiunti e delle ore effettivamente svolte.</w:t>
      </w:r>
    </w:p>
    <w:p w14:paraId="273C91F5" w14:textId="77777777" w:rsidR="00682BDE" w:rsidRDefault="00682BDE" w:rsidP="00682BDE">
      <w:pPr>
        <w:pStyle w:val="Corpotesto"/>
        <w:spacing w:after="0" w:line="360" w:lineRule="auto"/>
        <w:jc w:val="both"/>
      </w:pPr>
      <w:r>
        <w:t>Si dispone dunque l’inserimento sulla piattaforma ministeriale NOIPA - “Cedolino Unico” SPT.</w:t>
      </w:r>
    </w:p>
    <w:p w14:paraId="59B81EF9" w14:textId="77777777" w:rsidR="00682BDE" w:rsidRDefault="00682BDE" w:rsidP="00682BDE">
      <w:pPr>
        <w:pStyle w:val="Corpotesto"/>
        <w:spacing w:after="0" w:line="360" w:lineRule="auto"/>
      </w:pPr>
      <w:r>
        <w:t>Si riportano di seguito i dati aggregati dei pagamenti che saranno liquidati, come da tabelle depositate agli atti scuola.</w:t>
      </w:r>
    </w:p>
    <w:p w14:paraId="07890E6D" w14:textId="77777777" w:rsidR="00682BDE" w:rsidRDefault="00682BDE" w:rsidP="00682BDE">
      <w:pPr>
        <w:pStyle w:val="Corpotesto"/>
        <w:numPr>
          <w:ilvl w:val="0"/>
          <w:numId w:val="7"/>
        </w:numPr>
        <w:spacing w:after="0" w:line="360" w:lineRule="auto"/>
      </w:pPr>
      <w:r>
        <w:t>€ 2.200,</w:t>
      </w:r>
      <w:proofErr w:type="gramStart"/>
      <w:r>
        <w:t>84  per</w:t>
      </w:r>
      <w:proofErr w:type="gramEnd"/>
      <w:r>
        <w:t xml:space="preserve"> incarichi specifici personale ATA;</w:t>
      </w:r>
    </w:p>
    <w:p w14:paraId="2FFB2884" w14:textId="77777777" w:rsidR="00682BDE" w:rsidRDefault="00682BDE" w:rsidP="00682BDE">
      <w:pPr>
        <w:pStyle w:val="Corpotesto"/>
        <w:numPr>
          <w:ilvl w:val="0"/>
          <w:numId w:val="7"/>
        </w:numPr>
        <w:spacing w:after="0" w:line="360" w:lineRule="auto"/>
      </w:pPr>
      <w:r>
        <w:lastRenderedPageBreak/>
        <w:t>€ 38.654,</w:t>
      </w:r>
      <w:proofErr w:type="gramStart"/>
      <w:r>
        <w:t>45  FONDO</w:t>
      </w:r>
      <w:proofErr w:type="gramEnd"/>
      <w:r>
        <w:t xml:space="preserve"> ISTITUZIONE SCOLASTICA docenti</w:t>
      </w:r>
    </w:p>
    <w:p w14:paraId="3CC61804" w14:textId="5EA623A1" w:rsidR="00682BDE" w:rsidRDefault="00682BDE" w:rsidP="00682BDE">
      <w:pPr>
        <w:pStyle w:val="Corpotesto"/>
        <w:numPr>
          <w:ilvl w:val="0"/>
          <w:numId w:val="7"/>
        </w:numPr>
        <w:spacing w:after="0" w:line="360" w:lineRule="auto"/>
      </w:pPr>
      <w:r>
        <w:t xml:space="preserve">€ 9.625,00  FONDO ISTITUZIONE SCOLASTICA </w:t>
      </w:r>
      <w:proofErr w:type="spellStart"/>
      <w:r>
        <w:t>ata</w:t>
      </w:r>
      <w:proofErr w:type="spellEnd"/>
    </w:p>
    <w:p w14:paraId="16942886" w14:textId="77777777" w:rsidR="00682BDE" w:rsidRDefault="00682BDE" w:rsidP="00682BDE">
      <w:pPr>
        <w:pStyle w:val="Corpotesto"/>
        <w:numPr>
          <w:ilvl w:val="0"/>
          <w:numId w:val="7"/>
        </w:numPr>
        <w:spacing w:after="0" w:line="360" w:lineRule="auto"/>
      </w:pPr>
      <w:r>
        <w:t>€ 3.191,55    Funzioni strumentali personale docente</w:t>
      </w:r>
    </w:p>
    <w:p w14:paraId="4CE352B4" w14:textId="77777777" w:rsidR="00682BDE" w:rsidRDefault="00682BDE" w:rsidP="00682BDE">
      <w:pPr>
        <w:pStyle w:val="Corpotesto"/>
        <w:numPr>
          <w:ilvl w:val="0"/>
          <w:numId w:val="7"/>
        </w:numPr>
        <w:spacing w:after="0" w:line="360" w:lineRule="auto"/>
      </w:pPr>
      <w:r>
        <w:t>€ 1.035,49   ore eccedenti attività sportiva</w:t>
      </w:r>
    </w:p>
    <w:p w14:paraId="47E89BCE" w14:textId="77777777" w:rsidR="00682BDE" w:rsidRDefault="00682BDE" w:rsidP="00682BDE">
      <w:pPr>
        <w:pStyle w:val="Corpotesto"/>
        <w:numPr>
          <w:ilvl w:val="0"/>
          <w:numId w:val="7"/>
        </w:numPr>
        <w:spacing w:after="0" w:line="360" w:lineRule="auto"/>
      </w:pPr>
      <w:r>
        <w:t>€ 3.654,00    per indennità di direzione DSGA.</w:t>
      </w:r>
    </w:p>
    <w:p w14:paraId="41AE1490" w14:textId="77777777" w:rsidR="00682BDE" w:rsidRDefault="00682BDE" w:rsidP="00682BDE">
      <w:pPr>
        <w:pStyle w:val="Corpotesto"/>
        <w:numPr>
          <w:ilvl w:val="0"/>
          <w:numId w:val="7"/>
        </w:numPr>
        <w:spacing w:after="0" w:line="360" w:lineRule="auto"/>
      </w:pPr>
      <w:r>
        <w:t>€ 963,44   ore eccedenti per la sostituzione di colleghi assenti</w:t>
      </w:r>
    </w:p>
    <w:p w14:paraId="4E57B346" w14:textId="77777777" w:rsidR="00682BDE" w:rsidRDefault="00682BDE" w:rsidP="00682BDE">
      <w:pPr>
        <w:pStyle w:val="Corpotesto"/>
        <w:numPr>
          <w:ilvl w:val="0"/>
          <w:numId w:val="7"/>
        </w:numPr>
        <w:spacing w:after="0" w:line="360" w:lineRule="auto"/>
      </w:pPr>
      <w:r>
        <w:t>€ 1.490,00 Referenti progetti</w:t>
      </w:r>
    </w:p>
    <w:p w14:paraId="158571E7" w14:textId="77777777" w:rsidR="00682BDE" w:rsidRDefault="00682BDE" w:rsidP="00682BDE">
      <w:pPr>
        <w:pStyle w:val="Corpotesto"/>
        <w:spacing w:after="0" w:line="360" w:lineRule="auto"/>
      </w:pPr>
    </w:p>
    <w:p w14:paraId="25B27600" w14:textId="77777777" w:rsidR="00682BDE" w:rsidRDefault="00682BDE" w:rsidP="00682BDE">
      <w:pPr>
        <w:pStyle w:val="Corpotesto"/>
        <w:ind w:left="7123" w:right="155" w:firstLine="604"/>
        <w:jc w:val="right"/>
      </w:pPr>
      <w:r>
        <w:t xml:space="preserve">                                                                                                                        Il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 xml:space="preserve">Scolastico </w:t>
      </w:r>
    </w:p>
    <w:p w14:paraId="4A6593E0" w14:textId="77777777" w:rsidR="00682BDE" w:rsidRDefault="00682BDE" w:rsidP="00682BDE">
      <w:pPr>
        <w:pStyle w:val="Corpotesto"/>
        <w:ind w:left="7123" w:right="155" w:firstLine="604"/>
        <w:jc w:val="right"/>
      </w:pPr>
      <w:r>
        <w:t>Lucio Paolo</w:t>
      </w:r>
    </w:p>
    <w:p w14:paraId="35E6C2DB" w14:textId="77777777" w:rsidR="00682BDE" w:rsidRDefault="00682BDE" w:rsidP="00682BDE">
      <w:pPr>
        <w:spacing w:before="2" w:line="188" w:lineRule="exact"/>
        <w:ind w:right="112"/>
        <w:jc w:val="right"/>
        <w:rPr>
          <w:i/>
          <w:sz w:val="14"/>
        </w:rPr>
      </w:pPr>
      <w:r>
        <w:rPr>
          <w:i/>
          <w:sz w:val="14"/>
        </w:rPr>
        <w:t>Il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documento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è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firmato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digitalmente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ai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sensi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del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D.lgs.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82/2005</w:t>
      </w:r>
    </w:p>
    <w:p w14:paraId="3B6F6CDB" w14:textId="70CE1429" w:rsidR="00682BDE" w:rsidRDefault="00682BDE" w:rsidP="00682BDE">
      <w:pPr>
        <w:pStyle w:val="Corpotesto"/>
        <w:spacing w:after="0" w:line="360" w:lineRule="auto"/>
        <w:jc w:val="right"/>
      </w:pPr>
      <w:proofErr w:type="spellStart"/>
      <w:r>
        <w:rPr>
          <w:i/>
          <w:sz w:val="14"/>
        </w:rPr>
        <w:t>s.m.i.</w:t>
      </w:r>
      <w:proofErr w:type="spellEnd"/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norme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collegate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sostituisce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il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documento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cartaceo</w:t>
      </w:r>
      <w:r>
        <w:rPr>
          <w:i/>
          <w:spacing w:val="1"/>
          <w:sz w:val="14"/>
        </w:rPr>
        <w:t xml:space="preserve"> </w:t>
      </w:r>
      <w:r>
        <w:rPr>
          <w:i/>
          <w:sz w:val="14"/>
        </w:rPr>
        <w:t>e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la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firma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autografa</w:t>
      </w:r>
    </w:p>
    <w:p w14:paraId="39A9D11B" w14:textId="77777777" w:rsidR="00781ABD" w:rsidRDefault="00781ABD" w:rsidP="007971A5">
      <w:pPr>
        <w:ind w:left="10620"/>
        <w:rPr>
          <w:rFonts w:ascii="Calibri" w:hAnsi="Calibri"/>
          <w:sz w:val="22"/>
          <w:szCs w:val="22"/>
          <w:lang w:val="en-US"/>
        </w:rPr>
      </w:pPr>
    </w:p>
    <w:sectPr w:rsidR="00781AB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BD323" w14:textId="77777777" w:rsidR="00357363" w:rsidRDefault="00357363" w:rsidP="00092F7C">
      <w:r>
        <w:separator/>
      </w:r>
    </w:p>
  </w:endnote>
  <w:endnote w:type="continuationSeparator" w:id="0">
    <w:p w14:paraId="119BBB8B" w14:textId="77777777" w:rsidR="00357363" w:rsidRDefault="00357363" w:rsidP="0009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527C5" w14:textId="77777777" w:rsidR="00CB4E2E" w:rsidRDefault="00CB4E2E" w:rsidP="00CB4E2E">
    <w:pPr>
      <w:jc w:val="both"/>
      <w:rPr>
        <w:rFonts w:ascii="Calibri" w:hAnsi="Calibri"/>
        <w:sz w:val="14"/>
        <w:szCs w:val="14"/>
      </w:rPr>
    </w:pPr>
    <w:r w:rsidRPr="00952F61">
      <w:rPr>
        <w:rFonts w:ascii="Calibri" w:hAnsi="Calibri"/>
        <w:sz w:val="14"/>
        <w:szCs w:val="14"/>
      </w:rPr>
      <w:t>Clausola di riservatezza.</w:t>
    </w:r>
    <w:r>
      <w:rPr>
        <w:rFonts w:ascii="Calibri" w:hAnsi="Calibri"/>
        <w:sz w:val="14"/>
        <w:szCs w:val="14"/>
      </w:rPr>
      <w:t xml:space="preserve"> </w:t>
    </w:r>
    <w:r w:rsidRPr="00952F61">
      <w:rPr>
        <w:rFonts w:ascii="Calibri" w:hAnsi="Calibri"/>
        <w:sz w:val="14"/>
        <w:szCs w:val="14"/>
      </w:rPr>
      <w:t>Le informazioni contenute nel presente documento sono destinate alla persona o ente cui sono indirizzate. Se non siete tale persona/ente, vi preghiamo di tenere presente che qualsiasi diffusione, fotocopia, comunicazione a terzi estranei ed uso improprio della suddetta documentazione sono proibiti sia</w:t>
    </w:r>
    <w:r>
      <w:rPr>
        <w:rFonts w:ascii="Calibri" w:hAnsi="Calibri"/>
        <w:sz w:val="14"/>
        <w:szCs w:val="14"/>
      </w:rPr>
      <w:t xml:space="preserve"> ai sensi dell’art. 616 C.P. sia</w:t>
    </w:r>
    <w:r w:rsidRPr="00952F61">
      <w:rPr>
        <w:rFonts w:ascii="Calibri" w:hAnsi="Calibri"/>
        <w:sz w:val="14"/>
        <w:szCs w:val="14"/>
      </w:rPr>
      <w:t xml:space="preserve"> ai sensi del </w:t>
    </w:r>
    <w:proofErr w:type="spellStart"/>
    <w:r w:rsidRPr="00952F61">
      <w:rPr>
        <w:rFonts w:ascii="Calibri" w:hAnsi="Calibri"/>
        <w:sz w:val="14"/>
        <w:szCs w:val="14"/>
      </w:rPr>
      <w:t>D.Lgs.</w:t>
    </w:r>
    <w:proofErr w:type="spellEnd"/>
    <w:r w:rsidRPr="00952F61">
      <w:rPr>
        <w:rFonts w:ascii="Calibri" w:hAnsi="Calibri"/>
        <w:sz w:val="14"/>
        <w:szCs w:val="14"/>
      </w:rPr>
      <w:t xml:space="preserve"> 196/2003. Se avete ricevuto questa comunicazione per errore, vi preghiamo di distruggerla e avvertirci immediatamente </w:t>
    </w:r>
    <w:r>
      <w:rPr>
        <w:rFonts w:ascii="Calibri" w:hAnsi="Calibri"/>
        <w:sz w:val="14"/>
        <w:szCs w:val="14"/>
      </w:rPr>
      <w:t>(</w:t>
    </w:r>
    <w:r w:rsidRPr="00952F61">
      <w:rPr>
        <w:rFonts w:ascii="Calibri" w:hAnsi="Calibri"/>
        <w:sz w:val="14"/>
        <w:szCs w:val="14"/>
      </w:rPr>
      <w:t>telefono e casella di posta elettronica sono indicate nell’intestazione)</w:t>
    </w:r>
    <w:r>
      <w:rPr>
        <w:rFonts w:ascii="Calibri" w:hAnsi="Calibri"/>
        <w:sz w:val="14"/>
        <w:szCs w:val="14"/>
      </w:rPr>
      <w:t>.</w:t>
    </w:r>
  </w:p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8341"/>
      <w:gridCol w:w="1292"/>
    </w:tblGrid>
    <w:tr w:rsidR="00CB4E2E" w:rsidRPr="00D374DA" w14:paraId="6A6FE47C" w14:textId="77777777" w:rsidTr="004A7633">
      <w:tc>
        <w:tcPr>
          <w:tcW w:w="8472" w:type="dxa"/>
          <w:tcBorders>
            <w:right w:val="single" w:sz="4" w:space="0" w:color="auto"/>
          </w:tcBorders>
        </w:tcPr>
        <w:p w14:paraId="3D23AE12" w14:textId="721462BB" w:rsidR="00CB4E2E" w:rsidRPr="00D374DA" w:rsidRDefault="00CB4E2E" w:rsidP="004A7633">
          <w:pPr>
            <w:widowControl/>
            <w:rPr>
              <w:rFonts w:ascii="Arial" w:hAnsi="Arial" w:cs="Arial"/>
              <w:i/>
              <w:iCs/>
              <w:sz w:val="16"/>
              <w:szCs w:val="16"/>
              <w:lang w:eastAsia="de-DE"/>
            </w:rPr>
          </w:pPr>
          <w:r>
            <w:rPr>
              <w:rFonts w:ascii="Calibri" w:hAnsi="Calibri"/>
              <w:sz w:val="18"/>
              <w:szCs w:val="18"/>
            </w:rPr>
            <w:t xml:space="preserve">Nome file: </w:t>
          </w:r>
          <w:r>
            <w:rPr>
              <w:rFonts w:ascii="Calibri" w:hAnsi="Calibri"/>
              <w:sz w:val="18"/>
              <w:szCs w:val="18"/>
            </w:rPr>
            <w:fldChar w:fldCharType="begin"/>
          </w:r>
          <w:r>
            <w:rPr>
              <w:rFonts w:ascii="Calibri" w:hAnsi="Calibri"/>
              <w:sz w:val="18"/>
              <w:szCs w:val="18"/>
            </w:rPr>
            <w:instrText xml:space="preserve"> FILENAME   \* MERGEFORMAT </w:instrText>
          </w:r>
          <w:r>
            <w:rPr>
              <w:rFonts w:ascii="Calibri" w:hAnsi="Calibri"/>
              <w:sz w:val="18"/>
              <w:szCs w:val="18"/>
            </w:rPr>
            <w:fldChar w:fldCharType="separate"/>
          </w:r>
          <w:r w:rsidR="00F6074D">
            <w:rPr>
              <w:rFonts w:ascii="Calibri" w:hAnsi="Calibri"/>
              <w:noProof/>
              <w:sz w:val="18"/>
              <w:szCs w:val="18"/>
            </w:rPr>
            <w:t>INTESTAZIONE NUOVO IC PETRITOLI</w:t>
          </w:r>
          <w:r>
            <w:rPr>
              <w:rFonts w:ascii="Calibri" w:hAnsi="Calibri"/>
              <w:sz w:val="18"/>
              <w:szCs w:val="18"/>
            </w:rPr>
            <w:fldChar w:fldCharType="end"/>
          </w:r>
          <w:r>
            <w:rPr>
              <w:rFonts w:ascii="Calibri" w:hAnsi="Calibri"/>
              <w:sz w:val="18"/>
              <w:szCs w:val="18"/>
            </w:rPr>
            <w:t xml:space="preserve"> – Data e ora </w:t>
          </w:r>
          <w:r>
            <w:rPr>
              <w:rFonts w:ascii="Calibri" w:hAnsi="Calibri"/>
              <w:sz w:val="18"/>
              <w:szCs w:val="18"/>
            </w:rPr>
            <w:fldChar w:fldCharType="begin"/>
          </w:r>
          <w:r>
            <w:rPr>
              <w:rFonts w:ascii="Calibri" w:hAnsi="Calibri"/>
              <w:sz w:val="18"/>
              <w:szCs w:val="18"/>
            </w:rPr>
            <w:instrText xml:space="preserve"> DATE  \@ "dd/MM/yyyy HH:mm"  \* MERGEFORMAT </w:instrText>
          </w:r>
          <w:r>
            <w:rPr>
              <w:rFonts w:ascii="Calibri" w:hAnsi="Calibri"/>
              <w:sz w:val="18"/>
              <w:szCs w:val="18"/>
            </w:rPr>
            <w:fldChar w:fldCharType="separate"/>
          </w:r>
          <w:r w:rsidR="00682BDE">
            <w:rPr>
              <w:rFonts w:ascii="Calibri" w:hAnsi="Calibri"/>
              <w:noProof/>
              <w:sz w:val="18"/>
              <w:szCs w:val="18"/>
            </w:rPr>
            <w:t>16/08/2025 08:31</w:t>
          </w:r>
          <w:r>
            <w:rPr>
              <w:rFonts w:ascii="Calibri" w:hAnsi="Calibri"/>
              <w:sz w:val="18"/>
              <w:szCs w:val="18"/>
            </w:rPr>
            <w:fldChar w:fldCharType="end"/>
          </w:r>
        </w:p>
      </w:tc>
      <w:tc>
        <w:tcPr>
          <w:tcW w:w="130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D9CBE5" w14:textId="77777777" w:rsidR="00CB4E2E" w:rsidRPr="00D374DA" w:rsidRDefault="00CB4E2E" w:rsidP="004A7633">
          <w:pPr>
            <w:widowControl/>
            <w:tabs>
              <w:tab w:val="center" w:pos="4819"/>
              <w:tab w:val="right" w:pos="9638"/>
            </w:tabs>
            <w:jc w:val="center"/>
          </w:pPr>
          <w:r w:rsidRPr="00D374DA">
            <w:t xml:space="preserve">Pag. </w:t>
          </w:r>
          <w:r w:rsidRPr="00D374DA">
            <w:rPr>
              <w:b/>
              <w:bCs/>
            </w:rPr>
            <w:fldChar w:fldCharType="begin"/>
          </w:r>
          <w:r w:rsidRPr="00D374DA">
            <w:rPr>
              <w:b/>
              <w:bCs/>
            </w:rPr>
            <w:instrText>PAGE</w:instrText>
          </w:r>
          <w:r w:rsidRPr="00D374DA">
            <w:rPr>
              <w:b/>
              <w:bCs/>
            </w:rPr>
            <w:fldChar w:fldCharType="separate"/>
          </w:r>
          <w:r w:rsidR="00A866D7">
            <w:rPr>
              <w:b/>
              <w:bCs/>
              <w:noProof/>
            </w:rPr>
            <w:t>1</w:t>
          </w:r>
          <w:r w:rsidRPr="00D374DA">
            <w:rPr>
              <w:b/>
              <w:bCs/>
            </w:rPr>
            <w:fldChar w:fldCharType="end"/>
          </w:r>
          <w:r w:rsidRPr="00D374DA">
            <w:t xml:space="preserve"> di </w:t>
          </w:r>
          <w:r w:rsidRPr="00D374DA">
            <w:rPr>
              <w:b/>
              <w:bCs/>
            </w:rPr>
            <w:fldChar w:fldCharType="begin"/>
          </w:r>
          <w:r w:rsidRPr="00D374DA">
            <w:rPr>
              <w:b/>
              <w:bCs/>
            </w:rPr>
            <w:instrText>NUMPAGES</w:instrText>
          </w:r>
          <w:r w:rsidRPr="00D374DA">
            <w:rPr>
              <w:b/>
              <w:bCs/>
            </w:rPr>
            <w:fldChar w:fldCharType="separate"/>
          </w:r>
          <w:r w:rsidR="00A866D7">
            <w:rPr>
              <w:b/>
              <w:bCs/>
              <w:noProof/>
            </w:rPr>
            <w:t>1</w:t>
          </w:r>
          <w:r w:rsidRPr="00D374DA">
            <w:rPr>
              <w:b/>
              <w:bCs/>
            </w:rPr>
            <w:fldChar w:fldCharType="end"/>
          </w:r>
        </w:p>
      </w:tc>
    </w:tr>
  </w:tbl>
  <w:p w14:paraId="619D5025" w14:textId="77777777" w:rsidR="00092F7C" w:rsidRPr="00CB4E2E" w:rsidRDefault="00092F7C" w:rsidP="00CB4E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BAEF5" w14:textId="77777777" w:rsidR="00357363" w:rsidRDefault="00357363" w:rsidP="00092F7C">
      <w:r>
        <w:separator/>
      </w:r>
    </w:p>
  </w:footnote>
  <w:footnote w:type="continuationSeparator" w:id="0">
    <w:p w14:paraId="31CD6E1C" w14:textId="77777777" w:rsidR="00357363" w:rsidRDefault="00357363" w:rsidP="00092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465"/>
      <w:gridCol w:w="6079"/>
      <w:gridCol w:w="2094"/>
    </w:tblGrid>
    <w:tr w:rsidR="007470C1" w:rsidRPr="007470C1" w14:paraId="281DE669" w14:textId="77777777" w:rsidTr="00EE3B03">
      <w:tc>
        <w:tcPr>
          <w:tcW w:w="1471" w:type="dxa"/>
          <w:vAlign w:val="center"/>
        </w:tcPr>
        <w:p w14:paraId="6DB5456D" w14:textId="77777777" w:rsidR="007470C1" w:rsidRPr="007470C1" w:rsidRDefault="00E86E7E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noProof/>
              <w:sz w:val="22"/>
              <w:szCs w:val="22"/>
              <w:lang w:val="de-DE" w:eastAsia="de-DE"/>
            </w:rPr>
          </w:pPr>
          <w:r w:rsidRPr="001E6D5A">
            <w:rPr>
              <w:sz w:val="24"/>
            </w:rPr>
            <w:object w:dxaOrig="1135" w:dyaOrig="1287" w14:anchorId="2312F52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64.5pt">
                <v:imagedata r:id="rId1" o:title=""/>
              </v:shape>
              <o:OLEObject Type="Embed" ProgID="Word.Picture.8" ShapeID="_x0000_i1025" DrawAspect="Content" ObjectID="_1816838379" r:id="rId2"/>
            </w:object>
          </w:r>
        </w:p>
      </w:tc>
      <w:tc>
        <w:tcPr>
          <w:tcW w:w="6270" w:type="dxa"/>
        </w:tcPr>
        <w:p w14:paraId="5E356766" w14:textId="77777777" w:rsidR="007470C1" w:rsidRPr="007470C1" w:rsidRDefault="007470C1" w:rsidP="00682BDE">
          <w:pPr>
            <w:autoSpaceDE/>
            <w:autoSpaceDN/>
            <w:adjustRightInd/>
            <w:jc w:val="center"/>
            <w:rPr>
              <w:rFonts w:ascii="Calibri" w:eastAsia="Arial" w:hAnsi="Calibri" w:cs="Calibri"/>
              <w:b/>
              <w:bCs/>
              <w:smallCaps/>
              <w:spacing w:val="20"/>
              <w:sz w:val="28"/>
              <w:szCs w:val="28"/>
              <w:lang w:eastAsia="en-US"/>
            </w:rPr>
          </w:pPr>
          <w:r w:rsidRPr="007470C1">
            <w:rPr>
              <w:rFonts w:ascii="Calibri" w:eastAsia="Arial" w:hAnsi="Calibri" w:cs="Calibri"/>
              <w:b/>
              <w:bCs/>
              <w:smallCaps/>
              <w:spacing w:val="20"/>
              <w:sz w:val="28"/>
              <w:szCs w:val="28"/>
              <w:lang w:eastAsia="en-US"/>
            </w:rPr>
            <w:t>ISTITUTO COMPRENSIVO PETRITOLI</w:t>
          </w:r>
        </w:p>
        <w:p w14:paraId="41CC972F" w14:textId="1D43BC84" w:rsidR="007470C1" w:rsidRPr="007470C1" w:rsidRDefault="007470C1" w:rsidP="00682BDE">
          <w:pPr>
            <w:autoSpaceDE/>
            <w:autoSpaceDN/>
            <w:adjustRightInd/>
            <w:jc w:val="center"/>
            <w:rPr>
              <w:rFonts w:ascii="Calibri" w:eastAsia="Arial" w:hAnsi="Calibri" w:cs="Calibri"/>
              <w:sz w:val="18"/>
              <w:szCs w:val="18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Via </w:t>
          </w:r>
          <w:proofErr w:type="spellStart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>Agelli</w:t>
          </w:r>
          <w:proofErr w:type="spellEnd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, 10 - 63848 Petritoli (FM) - </w:t>
          </w:r>
          <w:r w:rsidR="00FC2FDD">
            <w:rPr>
              <w:rFonts w:ascii="Calibri" w:eastAsia="Arial" w:hAnsi="Calibri" w:cs="Calibri"/>
              <w:sz w:val="18"/>
              <w:szCs w:val="18"/>
              <w:lang w:eastAsia="en-US"/>
            </w:rPr>
            <w:t>Tel. 0734 658180</w:t>
          </w:r>
        </w:p>
        <w:p w14:paraId="60D0CBD3" w14:textId="77777777" w:rsidR="007470C1" w:rsidRPr="007470C1" w:rsidRDefault="007470C1" w:rsidP="00682BDE">
          <w:pPr>
            <w:autoSpaceDE/>
            <w:autoSpaceDN/>
            <w:adjustRightInd/>
            <w:jc w:val="center"/>
            <w:rPr>
              <w:rFonts w:ascii="Calibri" w:eastAsia="Arial" w:hAnsi="Calibri" w:cs="Calibri"/>
              <w:sz w:val="18"/>
              <w:szCs w:val="18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Cod. APIC82700Q - </w:t>
          </w:r>
          <w:proofErr w:type="spellStart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>Cod.Fisc</w:t>
          </w:r>
          <w:proofErr w:type="spellEnd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>.: 90030400445</w:t>
          </w:r>
        </w:p>
        <w:p w14:paraId="4528511E" w14:textId="4AA3C63B" w:rsidR="00FF4ADA" w:rsidRDefault="007470C1" w:rsidP="00682BDE">
          <w:pPr>
            <w:autoSpaceDE/>
            <w:autoSpaceDN/>
            <w:adjustRightInd/>
            <w:jc w:val="center"/>
            <w:rPr>
              <w:rFonts w:ascii="Calibri" w:eastAsia="Arial" w:hAnsi="Calibri" w:cs="Calibri"/>
              <w:sz w:val="18"/>
              <w:szCs w:val="18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Sito web </w:t>
          </w:r>
          <w:hyperlink r:id="rId3" w:history="1">
            <w:r w:rsidR="002B0762" w:rsidRPr="00F3124D">
              <w:rPr>
                <w:rStyle w:val="Collegamentoipertestuale"/>
                <w:rFonts w:ascii="Calibri" w:eastAsia="Arial" w:hAnsi="Calibri" w:cs="Calibri"/>
                <w:sz w:val="18"/>
                <w:szCs w:val="18"/>
                <w:lang w:eastAsia="en-US"/>
              </w:rPr>
              <w:t>www.icpetritoli.edu.it</w:t>
            </w:r>
          </w:hyperlink>
        </w:p>
        <w:p w14:paraId="36BCC237" w14:textId="77777777" w:rsidR="007470C1" w:rsidRPr="007470C1" w:rsidRDefault="007470C1" w:rsidP="00682BDE">
          <w:pPr>
            <w:autoSpaceDE/>
            <w:autoSpaceDN/>
            <w:adjustRightInd/>
            <w:jc w:val="center"/>
            <w:rPr>
              <w:rFonts w:ascii="Calibri" w:eastAsia="Arial" w:hAnsi="Calibri" w:cs="Calibri"/>
              <w:color w:val="0000FF"/>
              <w:sz w:val="22"/>
              <w:szCs w:val="22"/>
              <w:u w:val="single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>E-</w:t>
          </w:r>
          <w:r w:rsidRPr="000B6567">
            <w:rPr>
              <w:rFonts w:ascii="Calibri" w:eastAsia="Arial" w:hAnsi="Calibri" w:cs="Calibri"/>
              <w:sz w:val="18"/>
              <w:szCs w:val="18"/>
              <w:lang w:eastAsia="en-US"/>
            </w:rPr>
            <w:t>mail istituzionale</w:t>
          </w:r>
          <w:r w:rsidR="000B6567">
            <w:rPr>
              <w:rFonts w:ascii="Calibri" w:eastAsia="Arial" w:hAnsi="Calibri" w:cs="Calibri"/>
              <w:sz w:val="18"/>
              <w:szCs w:val="18"/>
              <w:lang w:eastAsia="en-US"/>
            </w:rPr>
            <w:t>:</w:t>
          </w:r>
          <w:r w:rsidRPr="000B6567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 </w:t>
          </w:r>
          <w:hyperlink r:id="rId4" w:history="1">
            <w:r w:rsidRPr="000B6567">
              <w:rPr>
                <w:rFonts w:ascii="Calibri" w:eastAsia="Arial" w:hAnsi="Calibri" w:cs="Calibri"/>
                <w:color w:val="0000FF"/>
                <w:sz w:val="18"/>
                <w:szCs w:val="18"/>
                <w:lang w:eastAsia="en-US"/>
              </w:rPr>
              <w:t>apic82700q@istruzione.it</w:t>
            </w:r>
          </w:hyperlink>
          <w:r w:rsidR="000B6567">
            <w:rPr>
              <w:rFonts w:ascii="Calibri" w:eastAsia="Arial" w:hAnsi="Calibri" w:cs="Calibri"/>
              <w:color w:val="0000FF"/>
              <w:sz w:val="18"/>
              <w:szCs w:val="18"/>
              <w:lang w:eastAsia="en-US"/>
            </w:rPr>
            <w:t xml:space="preserve">   </w:t>
          </w:r>
          <w:r w:rsidRPr="000B6567">
            <w:rPr>
              <w:rFonts w:ascii="Calibri" w:eastAsia="Arial" w:hAnsi="Calibri" w:cs="Calibri"/>
              <w:sz w:val="18"/>
              <w:szCs w:val="18"/>
              <w:lang w:eastAsia="en-US"/>
            </w:rPr>
            <w:t>PEC</w:t>
          </w:r>
          <w:r w:rsidR="000B6567">
            <w:rPr>
              <w:rFonts w:ascii="Calibri" w:eastAsia="Arial" w:hAnsi="Calibri" w:cs="Calibri"/>
              <w:sz w:val="18"/>
              <w:szCs w:val="18"/>
              <w:lang w:eastAsia="en-US"/>
            </w:rPr>
            <w:t>:</w:t>
          </w:r>
          <w:r w:rsidRPr="000B6567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 </w:t>
          </w:r>
          <w:hyperlink r:id="rId5" w:history="1">
            <w:r w:rsidRPr="000B6567">
              <w:rPr>
                <w:rFonts w:ascii="Calibri" w:eastAsia="Arial" w:hAnsi="Calibri" w:cs="Calibri"/>
                <w:color w:val="0000FF"/>
                <w:sz w:val="18"/>
                <w:szCs w:val="18"/>
                <w:lang w:eastAsia="en-US"/>
              </w:rPr>
              <w:t>apic82700q@pec.istruzione.it</w:t>
            </w:r>
          </w:hyperlink>
        </w:p>
      </w:tc>
      <w:tc>
        <w:tcPr>
          <w:tcW w:w="2113" w:type="dxa"/>
        </w:tcPr>
        <w:p w14:paraId="02739B6A" w14:textId="77777777" w:rsidR="007470C1" w:rsidRPr="007470C1" w:rsidRDefault="00E336FF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noProof/>
              <w:sz w:val="22"/>
              <w:szCs w:val="22"/>
              <w:lang w:eastAsia="de-DE"/>
            </w:rPr>
          </w:pPr>
          <w:r>
            <w:rPr>
              <w:noProof/>
            </w:rPr>
            <w:drawing>
              <wp:inline distT="0" distB="0" distL="0" distR="0" wp14:anchorId="2953C537" wp14:editId="0DC1A5FA">
                <wp:extent cx="955675" cy="775970"/>
                <wp:effectExtent l="0" t="0" r="0" b="5080"/>
                <wp:docPr id="2" name="Immagine 3" descr="Logo IC Petrito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Logo IC Petrito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5675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E1D06C4" w14:textId="77777777" w:rsidR="00092F7C" w:rsidRDefault="00092F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145D7"/>
    <w:multiLevelType w:val="multilevel"/>
    <w:tmpl w:val="0166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60F22"/>
    <w:multiLevelType w:val="multilevel"/>
    <w:tmpl w:val="778C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616DBD"/>
    <w:multiLevelType w:val="multilevel"/>
    <w:tmpl w:val="6DD04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3C0764"/>
    <w:multiLevelType w:val="multilevel"/>
    <w:tmpl w:val="DD663FE4"/>
    <w:styleLink w:val="Stile1"/>
    <w:lvl w:ilvl="0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5323391C"/>
    <w:multiLevelType w:val="multilevel"/>
    <w:tmpl w:val="95CADF9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F026EC"/>
    <w:multiLevelType w:val="hybridMultilevel"/>
    <w:tmpl w:val="B72EE4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62800"/>
    <w:multiLevelType w:val="multilevel"/>
    <w:tmpl w:val="7928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1687900">
    <w:abstractNumId w:val="3"/>
  </w:num>
  <w:num w:numId="2" w16cid:durableId="222909672">
    <w:abstractNumId w:val="5"/>
  </w:num>
  <w:num w:numId="3" w16cid:durableId="1507286625">
    <w:abstractNumId w:val="1"/>
  </w:num>
  <w:num w:numId="4" w16cid:durableId="1250313915">
    <w:abstractNumId w:val="6"/>
  </w:num>
  <w:num w:numId="5" w16cid:durableId="399715264">
    <w:abstractNumId w:val="2"/>
  </w:num>
  <w:num w:numId="6" w16cid:durableId="1579438425">
    <w:abstractNumId w:val="0"/>
  </w:num>
  <w:num w:numId="7" w16cid:durableId="56438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924"/>
    <w:rsid w:val="000009AB"/>
    <w:rsid w:val="00014FE7"/>
    <w:rsid w:val="00016335"/>
    <w:rsid w:val="000237EE"/>
    <w:rsid w:val="00067076"/>
    <w:rsid w:val="00092F7C"/>
    <w:rsid w:val="000A0E21"/>
    <w:rsid w:val="000B6567"/>
    <w:rsid w:val="000F4F26"/>
    <w:rsid w:val="00103C41"/>
    <w:rsid w:val="001107A9"/>
    <w:rsid w:val="001145CE"/>
    <w:rsid w:val="00121B71"/>
    <w:rsid w:val="00126CA2"/>
    <w:rsid w:val="001362A5"/>
    <w:rsid w:val="001504C8"/>
    <w:rsid w:val="001540D2"/>
    <w:rsid w:val="001700B5"/>
    <w:rsid w:val="00193109"/>
    <w:rsid w:val="001A7BD9"/>
    <w:rsid w:val="001B30A5"/>
    <w:rsid w:val="001E26E8"/>
    <w:rsid w:val="00220600"/>
    <w:rsid w:val="00234095"/>
    <w:rsid w:val="00251DB3"/>
    <w:rsid w:val="00260049"/>
    <w:rsid w:val="00271192"/>
    <w:rsid w:val="002750FE"/>
    <w:rsid w:val="00290800"/>
    <w:rsid w:val="002A2642"/>
    <w:rsid w:val="002B0762"/>
    <w:rsid w:val="002B66C0"/>
    <w:rsid w:val="00322D78"/>
    <w:rsid w:val="00355815"/>
    <w:rsid w:val="00357363"/>
    <w:rsid w:val="003709DD"/>
    <w:rsid w:val="00392DA0"/>
    <w:rsid w:val="003A5C5D"/>
    <w:rsid w:val="003A7E27"/>
    <w:rsid w:val="003C2E75"/>
    <w:rsid w:val="003E7CF9"/>
    <w:rsid w:val="003F46A5"/>
    <w:rsid w:val="00420C9F"/>
    <w:rsid w:val="00434E9E"/>
    <w:rsid w:val="00467B5B"/>
    <w:rsid w:val="004752E8"/>
    <w:rsid w:val="00475CC7"/>
    <w:rsid w:val="00491906"/>
    <w:rsid w:val="004A184F"/>
    <w:rsid w:val="004B33D2"/>
    <w:rsid w:val="004D3E18"/>
    <w:rsid w:val="004E1728"/>
    <w:rsid w:val="004F0609"/>
    <w:rsid w:val="004F091E"/>
    <w:rsid w:val="004F1C4D"/>
    <w:rsid w:val="00520862"/>
    <w:rsid w:val="00540B01"/>
    <w:rsid w:val="005723B0"/>
    <w:rsid w:val="005A7A7C"/>
    <w:rsid w:val="005B4924"/>
    <w:rsid w:val="005D2AA7"/>
    <w:rsid w:val="005D5769"/>
    <w:rsid w:val="0060291E"/>
    <w:rsid w:val="00615A26"/>
    <w:rsid w:val="00666990"/>
    <w:rsid w:val="00682BDE"/>
    <w:rsid w:val="00686EE3"/>
    <w:rsid w:val="006C00FF"/>
    <w:rsid w:val="006D09A9"/>
    <w:rsid w:val="00704946"/>
    <w:rsid w:val="007309B2"/>
    <w:rsid w:val="007470C1"/>
    <w:rsid w:val="00760823"/>
    <w:rsid w:val="00767D41"/>
    <w:rsid w:val="00781ABD"/>
    <w:rsid w:val="007971A5"/>
    <w:rsid w:val="007A2B2C"/>
    <w:rsid w:val="007B13B8"/>
    <w:rsid w:val="007F77CA"/>
    <w:rsid w:val="00804D0B"/>
    <w:rsid w:val="0082737B"/>
    <w:rsid w:val="00827E59"/>
    <w:rsid w:val="008822DB"/>
    <w:rsid w:val="008846EA"/>
    <w:rsid w:val="008B2174"/>
    <w:rsid w:val="008B52AB"/>
    <w:rsid w:val="008E7D58"/>
    <w:rsid w:val="008E7F17"/>
    <w:rsid w:val="00913126"/>
    <w:rsid w:val="00924D52"/>
    <w:rsid w:val="00925AD4"/>
    <w:rsid w:val="00931DEC"/>
    <w:rsid w:val="00952F61"/>
    <w:rsid w:val="009611AB"/>
    <w:rsid w:val="00965726"/>
    <w:rsid w:val="00984D78"/>
    <w:rsid w:val="009E5486"/>
    <w:rsid w:val="009F54B6"/>
    <w:rsid w:val="00A30155"/>
    <w:rsid w:val="00A50A3C"/>
    <w:rsid w:val="00A804D1"/>
    <w:rsid w:val="00A866D7"/>
    <w:rsid w:val="00A96311"/>
    <w:rsid w:val="00AD5B17"/>
    <w:rsid w:val="00AE3E38"/>
    <w:rsid w:val="00AE6716"/>
    <w:rsid w:val="00B042BD"/>
    <w:rsid w:val="00B266DC"/>
    <w:rsid w:val="00B37EA8"/>
    <w:rsid w:val="00B549E6"/>
    <w:rsid w:val="00BA14A6"/>
    <w:rsid w:val="00BB5D22"/>
    <w:rsid w:val="00BE27FD"/>
    <w:rsid w:val="00BF2BB9"/>
    <w:rsid w:val="00C34992"/>
    <w:rsid w:val="00C420A2"/>
    <w:rsid w:val="00C47506"/>
    <w:rsid w:val="00C544D4"/>
    <w:rsid w:val="00C76D6C"/>
    <w:rsid w:val="00CB4E2E"/>
    <w:rsid w:val="00D14781"/>
    <w:rsid w:val="00D237E3"/>
    <w:rsid w:val="00D7451A"/>
    <w:rsid w:val="00D820BB"/>
    <w:rsid w:val="00D84CF9"/>
    <w:rsid w:val="00DB3043"/>
    <w:rsid w:val="00E336FF"/>
    <w:rsid w:val="00E36B23"/>
    <w:rsid w:val="00E66C51"/>
    <w:rsid w:val="00E7579F"/>
    <w:rsid w:val="00E86E7E"/>
    <w:rsid w:val="00EC1BC0"/>
    <w:rsid w:val="00EE0EFA"/>
    <w:rsid w:val="00EE3B03"/>
    <w:rsid w:val="00F16A8A"/>
    <w:rsid w:val="00F22310"/>
    <w:rsid w:val="00F462AE"/>
    <w:rsid w:val="00F6074D"/>
    <w:rsid w:val="00F75DFE"/>
    <w:rsid w:val="00FB53DC"/>
    <w:rsid w:val="00FC2FD6"/>
    <w:rsid w:val="00FC2FDD"/>
    <w:rsid w:val="00FE1E0C"/>
    <w:rsid w:val="00FE5908"/>
    <w:rsid w:val="00F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BAFFF"/>
  <w15:docId w15:val="{BE122B07-D26F-41A5-85E2-1DC5B376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1B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2BDE"/>
    <w:pPr>
      <w:keepNext/>
      <w:suppressAutoHyphens/>
      <w:autoSpaceDE/>
      <w:autoSpaceDN/>
      <w:adjustRightInd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4F091E"/>
    <w:pPr>
      <w:numPr>
        <w:numId w:val="1"/>
      </w:numPr>
    </w:pPr>
  </w:style>
  <w:style w:type="character" w:styleId="Collegamentoipertestuale">
    <w:name w:val="Hyperlink"/>
    <w:rsid w:val="00121B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7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65726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96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913126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931D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NormaleWeb">
    <w:name w:val="Normal (Web)"/>
    <w:basedOn w:val="Normale"/>
    <w:uiPriority w:val="99"/>
    <w:unhideWhenUsed/>
    <w:rsid w:val="009E548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E5486"/>
    <w:rPr>
      <w:b/>
      <w:bCs/>
    </w:rPr>
  </w:style>
  <w:style w:type="character" w:styleId="Enfasicorsivo">
    <w:name w:val="Emphasis"/>
    <w:basedOn w:val="Carpredefinitoparagrafo"/>
    <w:uiPriority w:val="20"/>
    <w:qFormat/>
    <w:rsid w:val="009E5486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682BDE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682BDE"/>
    <w:rPr>
      <w:rFonts w:eastAsia="Lucida Sans Unicode"/>
      <w:kern w:val="2"/>
      <w:sz w:val="24"/>
      <w:szCs w:val="24"/>
    </w:rPr>
  </w:style>
  <w:style w:type="paragraph" w:styleId="Corpotesto">
    <w:name w:val="Body Text"/>
    <w:basedOn w:val="Normale"/>
    <w:link w:val="CorpotestoCarattere"/>
    <w:semiHidden/>
    <w:rsid w:val="00682BDE"/>
    <w:pPr>
      <w:suppressAutoHyphens/>
      <w:autoSpaceDE/>
      <w:autoSpaceDN/>
      <w:adjustRightInd/>
      <w:spacing w:after="120"/>
    </w:pPr>
    <w:rPr>
      <w:rFonts w:ascii="Calibri" w:eastAsia="Lucida Sans Unicode" w:hAnsi="Calibri"/>
      <w:kern w:val="2"/>
      <w:sz w:val="24"/>
      <w:szCs w:val="24"/>
    </w:rPr>
  </w:style>
  <w:style w:type="character" w:customStyle="1" w:styleId="CorpotestoCarattere1">
    <w:name w:val="Corpo testo Carattere1"/>
    <w:basedOn w:val="Carpredefinitoparagrafo"/>
    <w:uiPriority w:val="99"/>
    <w:semiHidden/>
    <w:rsid w:val="00682BD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8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3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69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7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36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9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2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6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1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1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0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20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petritoli.edu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6" Type="http://schemas.openxmlformats.org/officeDocument/2006/relationships/image" Target="media/image2.png"/><Relationship Id="rId5" Type="http://schemas.openxmlformats.org/officeDocument/2006/relationships/hyperlink" Target="mailto:apic82700q@pec.istruzione.it" TargetMode="External"/><Relationship Id="rId4" Type="http://schemas.openxmlformats.org/officeDocument/2006/relationships/hyperlink" Target="mailto:apic82700q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zario\Dropbox\_Modelli_\Carta_intestata%20ND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56B98-5F66-4E2A-AA91-205DDB530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 ND</Template>
  <TotalTime>1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dell'IC Petritoli</vt:lpstr>
    </vt:vector>
  </TitlesOfParts>
  <Company>Istituto Comprensivo di Petritoli</Company>
  <LinksUpToDate>false</LinksUpToDate>
  <CharactersWithSpaces>2283</CharactersWithSpaces>
  <SharedDoc>false</SharedDoc>
  <HLinks>
    <vt:vector size="24" baseType="variant">
      <vt:variant>
        <vt:i4>4587640</vt:i4>
      </vt:variant>
      <vt:variant>
        <vt:i4>12</vt:i4>
      </vt:variant>
      <vt:variant>
        <vt:i4>0</vt:i4>
      </vt:variant>
      <vt:variant>
        <vt:i4>5</vt:i4>
      </vt:variant>
      <vt:variant>
        <vt:lpwstr>mailto:apic82700q@pec.istruzione.it</vt:lpwstr>
      </vt:variant>
      <vt:variant>
        <vt:lpwstr/>
      </vt:variant>
      <vt:variant>
        <vt:i4>7471190</vt:i4>
      </vt:variant>
      <vt:variant>
        <vt:i4>9</vt:i4>
      </vt:variant>
      <vt:variant>
        <vt:i4>0</vt:i4>
      </vt:variant>
      <vt:variant>
        <vt:i4>5</vt:i4>
      </vt:variant>
      <vt:variant>
        <vt:lpwstr>mailto:iscpetritoli@alice.it</vt:lpwstr>
      </vt:variant>
      <vt:variant>
        <vt:lpwstr/>
      </vt:variant>
      <vt:variant>
        <vt:i4>852075</vt:i4>
      </vt:variant>
      <vt:variant>
        <vt:i4>6</vt:i4>
      </vt:variant>
      <vt:variant>
        <vt:i4>0</vt:i4>
      </vt:variant>
      <vt:variant>
        <vt:i4>5</vt:i4>
      </vt:variant>
      <vt:variant>
        <vt:lpwstr>mailto:apic82700q@istruzione.it</vt:lpwstr>
      </vt:variant>
      <vt:variant>
        <vt:lpwstr/>
      </vt:variant>
      <vt:variant>
        <vt:i4>6553649</vt:i4>
      </vt:variant>
      <vt:variant>
        <vt:i4>3</vt:i4>
      </vt:variant>
      <vt:variant>
        <vt:i4>0</vt:i4>
      </vt:variant>
      <vt:variant>
        <vt:i4>5</vt:i4>
      </vt:variant>
      <vt:variant>
        <vt:lpwstr>http://www.icspetritoli.it/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dell'IC Petritoli</dc:title>
  <dc:creator>Nazario D'Amato</dc:creator>
  <dc:description>Formato per i documenti che non richiedono la firma elettronica</dc:description>
  <cp:lastModifiedBy>Isabella Vasco</cp:lastModifiedBy>
  <cp:revision>2</cp:revision>
  <cp:lastPrinted>2025-05-29T14:52:00Z</cp:lastPrinted>
  <dcterms:created xsi:type="dcterms:W3CDTF">2025-08-16T06:33:00Z</dcterms:created>
  <dcterms:modified xsi:type="dcterms:W3CDTF">2025-08-16T06:33:00Z</dcterms:modified>
</cp:coreProperties>
</file>