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8" w:type="dxa"/>
        <w:tblInd w:w="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1"/>
        <w:gridCol w:w="6775"/>
        <w:gridCol w:w="992"/>
      </w:tblGrid>
      <w:tr w:rsidR="006003C8" w:rsidRPr="00ED0440" w14:paraId="18A2EB3E" w14:textId="77777777" w:rsidTr="00C05935">
        <w:trPr>
          <w:trHeight w:val="567"/>
        </w:trPr>
        <w:tc>
          <w:tcPr>
            <w:tcW w:w="2041" w:type="dxa"/>
            <w:vMerge w:val="restart"/>
            <w:shd w:val="clear" w:color="auto" w:fill="auto"/>
            <w:vAlign w:val="center"/>
          </w:tcPr>
          <w:p w14:paraId="7436E25D" w14:textId="77777777" w:rsidR="006003C8" w:rsidRPr="00ED0440" w:rsidRDefault="006003C8" w:rsidP="006003C8">
            <w:pPr>
              <w:suppressAutoHyphens w:val="0"/>
              <w:autoSpaceDN/>
              <w:spacing w:before="0" w:after="0" w:line="276" w:lineRule="auto"/>
              <w:ind w:left="-40"/>
              <w:jc w:val="center"/>
              <w:textAlignment w:val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ED0440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it-IT" w:bidi="ar-SA"/>
              </w:rPr>
              <w:drawing>
                <wp:inline distT="0" distB="127000" distL="0" distR="0" wp14:anchorId="2905EEC5" wp14:editId="63A5B363">
                  <wp:extent cx="1327150" cy="1403887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934" r="77312"/>
                          <a:stretch/>
                        </pic:blipFill>
                        <pic:spPr bwMode="auto">
                          <a:xfrm>
                            <a:off x="0" y="0"/>
                            <a:ext cx="1327257" cy="140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  <w:shd w:val="clear" w:color="auto" w:fill="auto"/>
          </w:tcPr>
          <w:p w14:paraId="78971274" w14:textId="77777777" w:rsidR="006003C8" w:rsidRPr="00ED0440" w:rsidRDefault="006003C8" w:rsidP="006003C8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it-IT" w:bidi="ar-SA"/>
              </w:rPr>
            </w:pPr>
            <w:r w:rsidRPr="00ED0440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it-IT" w:bidi="ar-SA"/>
              </w:rPr>
              <w:drawing>
                <wp:inline distT="0" distB="0" distL="0" distR="0" wp14:anchorId="66DFC32A" wp14:editId="314F192C">
                  <wp:extent cx="459932" cy="4680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PONCorto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02" t="4854" r="2330" b="72622"/>
                          <a:stretch/>
                        </pic:blipFill>
                        <pic:spPr bwMode="auto">
                          <a:xfrm>
                            <a:off x="0" y="0"/>
                            <a:ext cx="459932" cy="46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vAlign w:val="center"/>
          </w:tcPr>
          <w:p w14:paraId="56ABD1F8" w14:textId="77777777" w:rsidR="006003C8" w:rsidRPr="00ED0440" w:rsidRDefault="006003C8" w:rsidP="006003C8">
            <w:pPr>
              <w:suppressAutoHyphens w:val="0"/>
              <w:autoSpaceDN/>
              <w:spacing w:before="0" w:after="0"/>
              <w:ind w:left="-71" w:right="1"/>
              <w:jc w:val="center"/>
              <w:textAlignment w:val="auto"/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it-IT" w:bidi="ar-SA"/>
              </w:rPr>
            </w:pPr>
            <w:r w:rsidRPr="00ED0440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it-IT" w:bidi="ar-SA"/>
              </w:rPr>
              <w:drawing>
                <wp:inline distT="0" distB="0" distL="0" distR="0" wp14:anchorId="42856A93" wp14:editId="13566F15">
                  <wp:extent cx="612000" cy="555696"/>
                  <wp:effectExtent l="0" t="0" r="0" b="0"/>
                  <wp:docPr id="5" name="Immagine 5" descr="Immagine Scuola Amica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Scuola Amica&#10;&#10;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" cy="555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3C8" w:rsidRPr="00ED0440" w14:paraId="1AA1049E" w14:textId="77777777" w:rsidTr="00C05935">
        <w:trPr>
          <w:trHeight w:val="1239"/>
        </w:trPr>
        <w:tc>
          <w:tcPr>
            <w:tcW w:w="2041" w:type="dxa"/>
            <w:vMerge/>
            <w:shd w:val="clear" w:color="auto" w:fill="auto"/>
          </w:tcPr>
          <w:p w14:paraId="3D275C53" w14:textId="77777777" w:rsidR="006003C8" w:rsidRPr="00ED0440" w:rsidRDefault="006003C8" w:rsidP="006003C8">
            <w:pPr>
              <w:suppressAutoHyphens w:val="0"/>
              <w:autoSpaceDN/>
              <w:spacing w:before="0" w:after="0" w:line="276" w:lineRule="auto"/>
              <w:textAlignment w:val="auto"/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775" w:type="dxa"/>
            <w:shd w:val="clear" w:color="auto" w:fill="auto"/>
          </w:tcPr>
          <w:p w14:paraId="2A0DBBD6" w14:textId="77777777" w:rsidR="006003C8" w:rsidRPr="00ED0440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Palace Script MT" w:eastAsia="Times New Roman" w:hAnsi="Palace Script MT" w:cs="Times New Roman"/>
                <w:b/>
                <w:kern w:val="0"/>
                <w:sz w:val="48"/>
                <w:szCs w:val="48"/>
                <w:lang w:eastAsia="en-US" w:bidi="ar-SA"/>
              </w:rPr>
            </w:pPr>
            <w:r w:rsidRPr="00ED0440">
              <w:rPr>
                <w:rFonts w:ascii="Palace Script MT" w:eastAsia="Times New Roman" w:hAnsi="Palace Script MT" w:cs="Times New Roman"/>
                <w:b/>
                <w:kern w:val="0"/>
                <w:sz w:val="48"/>
                <w:szCs w:val="48"/>
                <w:lang w:eastAsia="en-US" w:bidi="ar-SA"/>
              </w:rPr>
              <w:t>Ministero dell'Istruzione</w:t>
            </w:r>
          </w:p>
          <w:p w14:paraId="6BEBD8DB" w14:textId="77777777" w:rsidR="006003C8" w:rsidRPr="00ED0440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ED0440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ISTITUTO COMPRENSIVO N. 6 – IMOLA</w:t>
            </w:r>
          </w:p>
          <w:p w14:paraId="51EB3AC6" w14:textId="77777777" w:rsidR="006003C8" w:rsidRPr="00ED0440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D044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Scuola dell'infanzia, primaria e secondaria di primo grado</w:t>
            </w:r>
          </w:p>
          <w:p w14:paraId="483AA974" w14:textId="77777777" w:rsidR="006003C8" w:rsidRPr="00ED0440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D044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Via Villa Clelia n. 18 – 40026 IMOLA (BO) Tel. 054240238 e 054240242 – Fax 0542628162</w:t>
            </w:r>
          </w:p>
          <w:p w14:paraId="0D8393B9" w14:textId="77777777" w:rsidR="006003C8" w:rsidRPr="00ED0440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D044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 w:eastAsia="en-US" w:bidi="ar-SA"/>
              </w:rPr>
              <w:t xml:space="preserve">C.M. BOIC84700X – C.F. 82003770375 – Cod. </w:t>
            </w:r>
            <w:r w:rsidRPr="00ED044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Univoco Fatturazione: UFT8XQ</w:t>
            </w:r>
          </w:p>
          <w:p w14:paraId="0BC6C5C0" w14:textId="77777777" w:rsidR="006003C8" w:rsidRPr="00ED0440" w:rsidRDefault="006003C8" w:rsidP="006003C8">
            <w:pPr>
              <w:suppressAutoHyphens w:val="0"/>
              <w:autoSpaceDN/>
              <w:spacing w:before="0" w:after="0"/>
              <w:ind w:left="-95" w:right="-69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D0440">
              <w:rPr>
                <w:rFonts w:ascii="Calibri" w:eastAsia="Times New Roman" w:hAnsi="Calibri" w:cs="Times New Roman"/>
                <w:kern w:val="0"/>
                <w:sz w:val="22"/>
                <w:szCs w:val="22"/>
                <w:lang w:eastAsia="en-US" w:bidi="ar-SA"/>
              </w:rPr>
              <w:tab/>
            </w:r>
            <w:r w:rsidRPr="00ED044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e.mail: boic84700x@istruzione.it – pec: boic84700x@pec.istruzione.it – Web www.ic6imola.edu.it</w:t>
            </w:r>
          </w:p>
        </w:tc>
        <w:tc>
          <w:tcPr>
            <w:tcW w:w="992" w:type="dxa"/>
            <w:vMerge/>
          </w:tcPr>
          <w:p w14:paraId="639D0A4C" w14:textId="77777777" w:rsidR="006003C8" w:rsidRPr="00ED0440" w:rsidRDefault="006003C8" w:rsidP="006003C8">
            <w:pPr>
              <w:suppressAutoHyphens w:val="0"/>
              <w:autoSpaceDN/>
              <w:spacing w:before="0" w:after="0"/>
              <w:jc w:val="center"/>
              <w:textAlignment w:val="auto"/>
              <w:rPr>
                <w:rFonts w:ascii="Palace Script MT" w:eastAsia="Times New Roman" w:hAnsi="Palace Script MT" w:cs="Times New Roman"/>
                <w:b/>
                <w:kern w:val="0"/>
                <w:sz w:val="48"/>
                <w:szCs w:val="48"/>
                <w:lang w:eastAsia="en-US" w:bidi="ar-SA"/>
              </w:rPr>
            </w:pPr>
          </w:p>
        </w:tc>
      </w:tr>
    </w:tbl>
    <w:p w14:paraId="2E3AD04E" w14:textId="77777777" w:rsidR="007F0E6E" w:rsidRPr="00ED0440" w:rsidRDefault="007F0E6E">
      <w:pPr>
        <w:pStyle w:val="Standard"/>
        <w:rPr>
          <w:sz w:val="20"/>
          <w:szCs w:val="20"/>
        </w:rPr>
      </w:pPr>
    </w:p>
    <w:p w14:paraId="21560EF0" w14:textId="77777777" w:rsidR="007F0E6E" w:rsidRPr="00ED0440" w:rsidRDefault="00621789">
      <w:pPr>
        <w:pStyle w:val="Standard"/>
        <w:rPr>
          <w:sz w:val="20"/>
          <w:szCs w:val="20"/>
        </w:rPr>
      </w:pPr>
      <w:r w:rsidRPr="00ED0440">
        <w:rPr>
          <w:sz w:val="20"/>
          <w:szCs w:val="20"/>
        </w:rPr>
        <w:t>Prot. n. [vedi segnatura]                                                                                  Imola, [vedi segnatura]</w:t>
      </w:r>
    </w:p>
    <w:p w14:paraId="7D87D56A" w14:textId="77777777" w:rsidR="007F0E6E" w:rsidRPr="00ED0440" w:rsidRDefault="007F0E6E">
      <w:pPr>
        <w:pStyle w:val="Standard"/>
        <w:rPr>
          <w:sz w:val="20"/>
          <w:szCs w:val="20"/>
        </w:rPr>
      </w:pPr>
    </w:p>
    <w:p w14:paraId="5F13479B" w14:textId="77777777" w:rsidR="007F0E6E" w:rsidRPr="00ED0440" w:rsidRDefault="00621789" w:rsidP="007B03BF">
      <w:pPr>
        <w:pStyle w:val="Standard"/>
        <w:jc w:val="both"/>
        <w:rPr>
          <w:sz w:val="20"/>
          <w:szCs w:val="20"/>
        </w:rPr>
      </w:pPr>
      <w:r w:rsidRPr="00ED0440">
        <w:rPr>
          <w:sz w:val="20"/>
          <w:szCs w:val="20"/>
        </w:rPr>
        <w:t xml:space="preserve">Oggetto: Determina </w:t>
      </w:r>
      <w:r w:rsidR="00E93929" w:rsidRPr="00ED0440">
        <w:rPr>
          <w:sz w:val="20"/>
          <w:szCs w:val="20"/>
        </w:rPr>
        <w:t>di</w:t>
      </w:r>
      <w:r w:rsidRPr="00ED0440">
        <w:rPr>
          <w:sz w:val="20"/>
          <w:szCs w:val="20"/>
        </w:rPr>
        <w:t xml:space="preserve"> affidamento diretto</w:t>
      </w:r>
      <w:r w:rsidR="00B83E74" w:rsidRPr="00ED0440">
        <w:rPr>
          <w:sz w:val="20"/>
          <w:szCs w:val="20"/>
        </w:rPr>
        <w:t>,</w:t>
      </w:r>
      <w:r w:rsidRPr="00ED0440">
        <w:rPr>
          <w:sz w:val="20"/>
          <w:szCs w:val="20"/>
        </w:rPr>
        <w:t xml:space="preserve"> </w:t>
      </w:r>
      <w:r w:rsidR="00B83E74" w:rsidRPr="00ED0440">
        <w:rPr>
          <w:sz w:val="20"/>
          <w:szCs w:val="20"/>
        </w:rPr>
        <w:t>ai sensi dell’art.</w:t>
      </w:r>
      <w:r w:rsidR="00364230" w:rsidRPr="00ED0440">
        <w:rPr>
          <w:sz w:val="20"/>
          <w:szCs w:val="20"/>
        </w:rPr>
        <w:t xml:space="preserve"> </w:t>
      </w:r>
      <w:r w:rsidR="00B83E74" w:rsidRPr="00ED0440">
        <w:rPr>
          <w:sz w:val="20"/>
          <w:szCs w:val="20"/>
        </w:rPr>
        <w:t>36, c. 2, lett. a) del D. Lgs. 50/2016,</w:t>
      </w:r>
      <w:r w:rsidR="007B03BF" w:rsidRPr="00ED0440">
        <w:rPr>
          <w:sz w:val="20"/>
          <w:szCs w:val="20"/>
        </w:rPr>
        <w:t xml:space="preserve"> </w:t>
      </w:r>
      <w:r w:rsidR="00E93929" w:rsidRPr="00ED0440">
        <w:rPr>
          <w:sz w:val="20"/>
          <w:szCs w:val="20"/>
        </w:rPr>
        <w:t>per la</w:t>
      </w:r>
      <w:r w:rsidR="00B83E74" w:rsidRPr="00ED04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Tipologia d'appalto"/>
          <w:tag w:val="Tipologia d'appalto"/>
          <w:id w:val="223381460"/>
          <w:placeholder>
            <w:docPart w:val="70170798789A48658F37EABBA3C19857"/>
          </w:placeholder>
          <w:comboBox>
            <w:listItem w:value="Scegliere un elemento."/>
            <w:listItem w:displayText="fornitura di beni" w:value="fornitura di beni"/>
            <w:listItem w:displayText="prestazione di servizi" w:value="prestazione di servizi"/>
          </w:comboBox>
        </w:sdtPr>
        <w:sdtEndPr/>
        <w:sdtContent>
          <w:r w:rsidR="00170B6A" w:rsidRPr="00ED0440">
            <w:rPr>
              <w:sz w:val="20"/>
              <w:szCs w:val="20"/>
            </w:rPr>
            <w:t>prestazione di servizi</w:t>
          </w:r>
        </w:sdtContent>
      </w:sdt>
      <w:r w:rsidR="00897F6E">
        <w:rPr>
          <w:sz w:val="20"/>
          <w:szCs w:val="20"/>
        </w:rPr>
        <w:t xml:space="preserve"> concernente l’attuazione dei viaggi d’istruzione a.s. 2022/23 della durata di tre giorni delle classi terze della Scuola Secondaria A. Costa </w:t>
      </w:r>
      <w:r w:rsidR="00364230" w:rsidRPr="00ED0440">
        <w:rPr>
          <w:sz w:val="20"/>
          <w:szCs w:val="20"/>
        </w:rPr>
        <w:t>di</w:t>
      </w:r>
      <w:r w:rsidRPr="00ED0440">
        <w:rPr>
          <w:sz w:val="20"/>
          <w:szCs w:val="20"/>
        </w:rPr>
        <w:t xml:space="preserve"> importo pari a </w:t>
      </w:r>
      <w:bookmarkStart w:id="0" w:name="ImportoAppalto"/>
      <w:r w:rsidRPr="00ED0440">
        <w:rPr>
          <w:sz w:val="20"/>
          <w:szCs w:val="20"/>
        </w:rPr>
        <w:t>Euro</w:t>
      </w:r>
      <w:r w:rsidR="00E75B9E" w:rsidRPr="00ED04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Inserire l'importo dell'affidamento"/>
          <w:tag w:val="Inserire l'importo dell'affidamento"/>
          <w:id w:val="182523344"/>
          <w:placeholder>
            <w:docPart w:val="0A3F8A14395E4BA09381153D6B95EF76"/>
          </w:placeholder>
          <w:text/>
        </w:sdtPr>
        <w:sdtEndPr/>
        <w:sdtContent>
          <w:r w:rsidR="00897F6E">
            <w:rPr>
              <w:sz w:val="20"/>
              <w:szCs w:val="20"/>
            </w:rPr>
            <w:t>29744,00</w:t>
          </w:r>
        </w:sdtContent>
      </w:sdt>
      <w:bookmarkEnd w:id="0"/>
      <w:r w:rsidRPr="00ED0440">
        <w:rPr>
          <w:sz w:val="20"/>
          <w:szCs w:val="20"/>
        </w:rPr>
        <w:t xml:space="preserve"> (</w:t>
      </w:r>
      <w:bookmarkStart w:id="1" w:name="OpzioneIVA"/>
      <w:r w:rsidRPr="00ED0440">
        <w:rPr>
          <w:sz w:val="20"/>
          <w:szCs w:val="20"/>
        </w:rPr>
        <w:t>IVA</w:t>
      </w:r>
      <w:r w:rsidR="00F51B10" w:rsidRPr="00ED04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Opzione IVA"/>
          <w:tag w:val="Opzione IVA"/>
          <w:id w:val="77389001"/>
          <w:placeholder>
            <w:docPart w:val="5F106F9955CD4F019EF02E77C46C2FCA"/>
          </w:placeholder>
          <w:comboBox>
            <w:listItem w:value="Scegliere un elemento."/>
            <w:listItem w:displayText="esclusa" w:value="esclusa"/>
            <w:listItem w:displayText="inclusa" w:value="inclusa"/>
            <w:listItem w:displayText="esente" w:value="esente"/>
            <w:listItem w:displayText="assolta dall'editore" w:value="assolta dall'editore"/>
          </w:comboBox>
        </w:sdtPr>
        <w:sdtEndPr/>
        <w:sdtContent>
          <w:r w:rsidR="00170B6A" w:rsidRPr="00ED0440">
            <w:rPr>
              <w:sz w:val="20"/>
              <w:szCs w:val="20"/>
            </w:rPr>
            <w:t>inclusa</w:t>
          </w:r>
        </w:sdtContent>
      </w:sdt>
      <w:bookmarkEnd w:id="1"/>
      <w:r w:rsidRPr="00ED0440">
        <w:rPr>
          <w:sz w:val="20"/>
          <w:szCs w:val="20"/>
        </w:rPr>
        <w:t xml:space="preserve">), </w:t>
      </w:r>
      <w:bookmarkStart w:id="2" w:name="CIG"/>
      <w:r w:rsidRPr="00ED0440">
        <w:rPr>
          <w:sz w:val="20"/>
          <w:szCs w:val="20"/>
        </w:rPr>
        <w:t>CI</w:t>
      </w:r>
      <w:bookmarkEnd w:id="2"/>
      <w:r w:rsidR="00170B6A" w:rsidRPr="00ED0440">
        <w:rPr>
          <w:sz w:val="20"/>
          <w:szCs w:val="20"/>
        </w:rPr>
        <w:t>G</w:t>
      </w:r>
      <w:r w:rsidR="00897F6E">
        <w:rPr>
          <w:sz w:val="20"/>
          <w:szCs w:val="20"/>
        </w:rPr>
        <w:t xml:space="preserve"> --------------------</w:t>
      </w:r>
    </w:p>
    <w:p w14:paraId="01AEE825" w14:textId="77777777" w:rsidR="007F0E6E" w:rsidRPr="00ED0440" w:rsidRDefault="007F0E6E">
      <w:pPr>
        <w:pStyle w:val="Standard"/>
        <w:rPr>
          <w:sz w:val="20"/>
          <w:szCs w:val="20"/>
        </w:rPr>
      </w:pPr>
    </w:p>
    <w:p w14:paraId="2E0C76F5" w14:textId="77777777" w:rsidR="007F0E6E" w:rsidRPr="00ED0440" w:rsidRDefault="00621789">
      <w:pPr>
        <w:pStyle w:val="Standard"/>
        <w:jc w:val="center"/>
        <w:rPr>
          <w:b/>
          <w:bCs/>
          <w:sz w:val="20"/>
          <w:szCs w:val="20"/>
        </w:rPr>
      </w:pPr>
      <w:r w:rsidRPr="00ED0440">
        <w:rPr>
          <w:b/>
          <w:bCs/>
          <w:sz w:val="20"/>
          <w:szCs w:val="20"/>
        </w:rPr>
        <w:t>IL DIRIGENTE SCOLASTICO</w:t>
      </w:r>
    </w:p>
    <w:p w14:paraId="2F3C7298" w14:textId="77777777" w:rsidR="007F0E6E" w:rsidRPr="00ED0440" w:rsidRDefault="007F0E6E">
      <w:pPr>
        <w:pStyle w:val="Standard"/>
        <w:rPr>
          <w:sz w:val="20"/>
          <w:szCs w:val="20"/>
        </w:rPr>
      </w:pPr>
    </w:p>
    <w:p w14:paraId="3D04F6AE" w14:textId="77777777" w:rsidR="007F0E6E" w:rsidRPr="00ED0440" w:rsidRDefault="00621789">
      <w:pPr>
        <w:pStyle w:val="Standard"/>
        <w:spacing w:before="113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VISTO</w:t>
      </w:r>
      <w:r w:rsidRPr="00ED0440">
        <w:rPr>
          <w:sz w:val="20"/>
          <w:szCs w:val="20"/>
        </w:rPr>
        <w:t xml:space="preserve"> il D.P.R.275/1999;</w:t>
      </w:r>
    </w:p>
    <w:p w14:paraId="0278334D" w14:textId="77777777" w:rsidR="007F0E6E" w:rsidRPr="00ED0440" w:rsidRDefault="00621789">
      <w:pPr>
        <w:pStyle w:val="Standard"/>
        <w:spacing w:before="113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VISTO</w:t>
      </w:r>
      <w:r w:rsidRPr="00ED0440">
        <w:rPr>
          <w:sz w:val="20"/>
          <w:szCs w:val="20"/>
        </w:rPr>
        <w:t xml:space="preserve"> il D.Lgs. n. 165/2001;</w:t>
      </w:r>
    </w:p>
    <w:p w14:paraId="5854CC64" w14:textId="77777777" w:rsidR="007F0E6E" w:rsidRPr="00ED0440" w:rsidRDefault="00621789">
      <w:pPr>
        <w:pStyle w:val="Standard"/>
        <w:spacing w:before="113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VISTO</w:t>
      </w:r>
      <w:r w:rsidRPr="00ED0440">
        <w:rPr>
          <w:sz w:val="20"/>
          <w:szCs w:val="20"/>
        </w:rPr>
        <w:t xml:space="preserve"> il D.I. 28 agosto 2018;</w:t>
      </w:r>
    </w:p>
    <w:p w14:paraId="4831F3BE" w14:textId="77777777" w:rsidR="007F0E6E" w:rsidRPr="00ED0440" w:rsidRDefault="00621789">
      <w:pPr>
        <w:pStyle w:val="Standard"/>
        <w:spacing w:before="113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VISTO</w:t>
      </w:r>
      <w:r w:rsidRPr="00ED0440">
        <w:rPr>
          <w:sz w:val="20"/>
          <w:szCs w:val="20"/>
        </w:rPr>
        <w:t xml:space="preserve"> il D. Lgs. del 18 aprile 2016, n. 50 e sue ss.mm.;</w:t>
      </w:r>
    </w:p>
    <w:p w14:paraId="3F60A195" w14:textId="77777777" w:rsidR="007F0E6E" w:rsidRPr="00ED0440" w:rsidRDefault="00621789">
      <w:pPr>
        <w:pStyle w:val="Standard"/>
        <w:spacing w:before="113"/>
        <w:jc w:val="both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VISTO</w:t>
      </w:r>
      <w:r w:rsidRPr="00ED0440">
        <w:rPr>
          <w:sz w:val="20"/>
          <w:szCs w:val="20"/>
        </w:rPr>
        <w:t xml:space="preserve"> il Regolamento sull’attività negoziale, approvato con delibera n. 16 del Consiglio d’Istituto del 25/02/2019, che disciplina le modalità di attuazione delle procedure di acquisto di lavori, servizi e forniture e i criteri stabiliti dall’art. 45 c.2 lett. a) del D.I. n. 129/2018;</w:t>
      </w:r>
    </w:p>
    <w:p w14:paraId="792397A2" w14:textId="77777777" w:rsidR="004228C6" w:rsidRPr="00ED0440" w:rsidRDefault="00621789" w:rsidP="007600C9">
      <w:pPr>
        <w:pStyle w:val="Standard"/>
        <w:spacing w:before="113"/>
        <w:jc w:val="both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VIST</w:t>
      </w:r>
      <w:r w:rsidR="007600C9" w:rsidRPr="00ED0440">
        <w:rPr>
          <w:b/>
          <w:bCs/>
          <w:sz w:val="20"/>
          <w:szCs w:val="20"/>
        </w:rPr>
        <w:t>I</w:t>
      </w:r>
      <w:r w:rsidR="00170B6A" w:rsidRPr="00ED0440">
        <w:rPr>
          <w:sz w:val="20"/>
          <w:szCs w:val="20"/>
        </w:rPr>
        <w:t xml:space="preserve"> il PTOF e la delibera </w:t>
      </w:r>
      <w:r w:rsidR="007600C9" w:rsidRPr="00ED0440">
        <w:rPr>
          <w:sz w:val="20"/>
          <w:szCs w:val="20"/>
        </w:rPr>
        <w:t xml:space="preserve">di </w:t>
      </w:r>
      <w:r w:rsidR="004228C6" w:rsidRPr="00ED0440">
        <w:rPr>
          <w:sz w:val="20"/>
          <w:szCs w:val="20"/>
        </w:rPr>
        <w:t>approvazione del Programma Annuale del</w:t>
      </w:r>
      <w:r w:rsidR="00056616" w:rsidRPr="00ED0440">
        <w:rPr>
          <w:sz w:val="20"/>
          <w:szCs w:val="20"/>
        </w:rPr>
        <w:t>l'esercizio finanziario</w:t>
      </w:r>
      <w:r w:rsidR="004228C6" w:rsidRPr="00ED0440">
        <w:rPr>
          <w:sz w:val="20"/>
          <w:szCs w:val="20"/>
        </w:rPr>
        <w:t xml:space="preserve"> 202</w:t>
      </w:r>
      <w:r w:rsidR="00170B6A" w:rsidRPr="00ED0440">
        <w:rPr>
          <w:sz w:val="20"/>
          <w:szCs w:val="20"/>
        </w:rPr>
        <w:t>3</w:t>
      </w:r>
      <w:r w:rsidR="007600C9" w:rsidRPr="00ED0440">
        <w:rPr>
          <w:sz w:val="20"/>
          <w:szCs w:val="20"/>
        </w:rPr>
        <w:t xml:space="preserve">, adottata dal </w:t>
      </w:r>
      <w:r w:rsidR="004228C6" w:rsidRPr="00ED0440">
        <w:rPr>
          <w:sz w:val="20"/>
          <w:szCs w:val="20"/>
        </w:rPr>
        <w:t xml:space="preserve">Consiglio di Istituto </w:t>
      </w:r>
      <w:r w:rsidR="00170B6A" w:rsidRPr="00ED0440">
        <w:rPr>
          <w:sz w:val="20"/>
          <w:szCs w:val="20"/>
        </w:rPr>
        <w:t>in data 31</w:t>
      </w:r>
      <w:r w:rsidR="007600C9" w:rsidRPr="00ED0440">
        <w:rPr>
          <w:sz w:val="20"/>
          <w:szCs w:val="20"/>
        </w:rPr>
        <w:t>.0</w:t>
      </w:r>
      <w:r w:rsidR="00056616" w:rsidRPr="00ED0440">
        <w:rPr>
          <w:sz w:val="20"/>
          <w:szCs w:val="20"/>
        </w:rPr>
        <w:t>1</w:t>
      </w:r>
      <w:r w:rsidR="007600C9" w:rsidRPr="00ED0440">
        <w:rPr>
          <w:sz w:val="20"/>
          <w:szCs w:val="20"/>
        </w:rPr>
        <w:t>.202</w:t>
      </w:r>
      <w:r w:rsidR="00170B6A" w:rsidRPr="00ED0440">
        <w:rPr>
          <w:sz w:val="20"/>
          <w:szCs w:val="20"/>
        </w:rPr>
        <w:t>3</w:t>
      </w:r>
      <w:r w:rsidR="004228C6" w:rsidRPr="00ED0440">
        <w:rPr>
          <w:sz w:val="20"/>
          <w:szCs w:val="20"/>
        </w:rPr>
        <w:t>;</w:t>
      </w:r>
    </w:p>
    <w:p w14:paraId="657D1F21" w14:textId="77777777" w:rsidR="007F0E6E" w:rsidRPr="00ED0440" w:rsidRDefault="00621789">
      <w:pPr>
        <w:pStyle w:val="Standard"/>
        <w:spacing w:before="113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CONSIDERATE</w:t>
      </w:r>
      <w:r w:rsidRPr="00ED0440">
        <w:rPr>
          <w:sz w:val="20"/>
          <w:szCs w:val="20"/>
        </w:rPr>
        <w:t xml:space="preserve"> le linee guide ANAC n. 4;</w:t>
      </w:r>
    </w:p>
    <w:p w14:paraId="0C2029CE" w14:textId="77777777" w:rsidR="007F0E6E" w:rsidRPr="00ED0440" w:rsidRDefault="00621789">
      <w:pPr>
        <w:pStyle w:val="Standard"/>
        <w:spacing w:before="113"/>
        <w:jc w:val="both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CONSIDERATA</w:t>
      </w:r>
      <w:r w:rsidRPr="00ED0440">
        <w:rPr>
          <w:sz w:val="20"/>
          <w:szCs w:val="20"/>
        </w:rPr>
        <w:t xml:space="preserve"> la necessità di affidare</w:t>
      </w:r>
      <w:r w:rsidR="00E75B9E" w:rsidRPr="00ED0440">
        <w:rPr>
          <w:sz w:val="20"/>
          <w:szCs w:val="20"/>
        </w:rPr>
        <w:t xml:space="preserve"> la </w:t>
      </w:r>
      <w:sdt>
        <w:sdtPr>
          <w:rPr>
            <w:sz w:val="20"/>
            <w:szCs w:val="20"/>
          </w:rPr>
          <w:alias w:val="Indicare la tipologia di acquisto"/>
          <w:tag w:val="Indicare la tipologia di acquisto"/>
          <w:id w:val="182523351"/>
          <w:placeholder>
            <w:docPart w:val="9EEC7D1C310A4C5882051B73CD7CF6D9"/>
          </w:placeholder>
          <w:comboBox>
            <w:listItem w:value="Scegliere un elemento."/>
            <w:listItem w:displayText="fornitura di beni" w:value="fornitura di beni"/>
            <w:listItem w:displayText="prestazione di servizi" w:value="prestazione di servizi"/>
          </w:comboBox>
        </w:sdtPr>
        <w:sdtEndPr/>
        <w:sdtContent>
          <w:r w:rsidR="00C05935" w:rsidRPr="00ED0440">
            <w:rPr>
              <w:sz w:val="20"/>
              <w:szCs w:val="20"/>
            </w:rPr>
            <w:t>prestazione di servizi</w:t>
          </w:r>
        </w:sdtContent>
      </w:sdt>
      <w:r w:rsidRPr="00ED0440">
        <w:rPr>
          <w:sz w:val="20"/>
          <w:szCs w:val="20"/>
        </w:rPr>
        <w:t xml:space="preserve">, </w:t>
      </w:r>
      <w:commentRangeStart w:id="3"/>
      <w:r w:rsidRPr="00ED0440">
        <w:rPr>
          <w:sz w:val="20"/>
          <w:szCs w:val="20"/>
        </w:rPr>
        <w:t>con le seguenti caratteristiche</w:t>
      </w:r>
      <w:commentRangeEnd w:id="3"/>
      <w:r w:rsidR="004F62B1" w:rsidRPr="00ED0440">
        <w:rPr>
          <w:rStyle w:val="Rimandocommento"/>
          <w:sz w:val="20"/>
          <w:szCs w:val="20"/>
        </w:rPr>
        <w:commentReference w:id="3"/>
      </w:r>
      <w:r w:rsidRPr="00ED0440">
        <w:rPr>
          <w:sz w:val="20"/>
          <w:szCs w:val="20"/>
        </w:rPr>
        <w:t>:</w:t>
      </w:r>
    </w:p>
    <w:p w14:paraId="48F07E21" w14:textId="77777777" w:rsidR="007F0E6E" w:rsidRPr="00ED0440" w:rsidRDefault="00FB61A7" w:rsidP="00897F6E">
      <w:pPr>
        <w:pStyle w:val="Standard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alias w:val="Caratteristiche della fornitura o della prestazione"/>
          <w:tag w:val="Caratteristiche della fornitura o della prestazione"/>
          <w:id w:val="182523388"/>
          <w:placeholder>
            <w:docPart w:val="44F3F8BD8D514823A10FA4E024972C2D"/>
          </w:placeholder>
        </w:sdtPr>
        <w:sdtEndPr/>
        <w:sdtContent>
          <w:r w:rsidR="00897F6E">
            <w:rPr>
              <w:sz w:val="20"/>
              <w:szCs w:val="20"/>
            </w:rPr>
            <w:t>Viaggio d’istruzione a.s. 2022/23 destinazione TRIESTE, per le classi terze della Scuola Sec. di 1^grado A. Costa, divise in n. 3 gruppi per totale n. 128 alunni e n.14 adulti accompagnatori – da effettuarsi nei mesi di marzo e aprile 2023 - comprensivo di: trasferimenti in pullman con 1 autista, sistemazione alberghiera con pensione completa, ingressi e visite guidate in luoghi di interesse concordati con il docente referente del viaggio</w:t>
          </w:r>
        </w:sdtContent>
      </w:sdt>
      <w:r w:rsidR="00FE1ED0" w:rsidRPr="00ED0440">
        <w:rPr>
          <w:sz w:val="20"/>
          <w:szCs w:val="20"/>
        </w:rPr>
        <w:t xml:space="preserve">, </w:t>
      </w:r>
      <w:r w:rsidR="00621789" w:rsidRPr="00ED0440">
        <w:rPr>
          <w:sz w:val="20"/>
          <w:szCs w:val="20"/>
        </w:rPr>
        <w:t>per un importo massimo stimato di</w:t>
      </w:r>
      <w:r w:rsidR="00FE1ED0" w:rsidRPr="00ED0440">
        <w:rPr>
          <w:sz w:val="20"/>
          <w:szCs w:val="20"/>
        </w:rPr>
        <w:t xml:space="preserve"> € </w:t>
      </w:r>
      <w:sdt>
        <w:sdtPr>
          <w:rPr>
            <w:sz w:val="20"/>
            <w:szCs w:val="20"/>
          </w:rPr>
          <w:alias w:val="Importo massimo stimato"/>
          <w:tag w:val="Importo massimo stimato"/>
          <w:id w:val="182523401"/>
          <w:placeholder>
            <w:docPart w:val="C48F79D987C34BE181E42702B40B69CA"/>
          </w:placeholder>
          <w:text/>
        </w:sdtPr>
        <w:sdtEndPr/>
        <w:sdtContent>
          <w:r w:rsidR="00897F6E">
            <w:rPr>
              <w:sz w:val="20"/>
              <w:szCs w:val="20"/>
            </w:rPr>
            <w:t>29744,00</w:t>
          </w:r>
        </w:sdtContent>
      </w:sdt>
      <w:r w:rsidR="00B83E74" w:rsidRPr="00ED0440">
        <w:rPr>
          <w:sz w:val="20"/>
          <w:szCs w:val="20"/>
        </w:rPr>
        <w:t xml:space="preserve">, </w:t>
      </w:r>
      <w:r w:rsidR="00894B32" w:rsidRPr="00ED0440">
        <w:rPr>
          <w:sz w:val="20"/>
          <w:szCs w:val="20"/>
        </w:rPr>
        <w:fldChar w:fldCharType="begin"/>
      </w:r>
      <w:r w:rsidR="00894B32" w:rsidRPr="00ED0440">
        <w:rPr>
          <w:sz w:val="20"/>
          <w:szCs w:val="20"/>
        </w:rPr>
        <w:instrText xml:space="preserve"> REF  OpzioneIVA  \* MERGEFORMAT </w:instrText>
      </w:r>
      <w:r w:rsidR="00894B32" w:rsidRPr="00ED0440">
        <w:rPr>
          <w:sz w:val="20"/>
          <w:szCs w:val="20"/>
        </w:rPr>
        <w:fldChar w:fldCharType="separate"/>
      </w:r>
      <w:r w:rsidR="00897F6E" w:rsidRPr="00ED0440">
        <w:rPr>
          <w:sz w:val="20"/>
          <w:szCs w:val="20"/>
        </w:rPr>
        <w:t xml:space="preserve">IVA </w:t>
      </w:r>
      <w:sdt>
        <w:sdtPr>
          <w:rPr>
            <w:sz w:val="20"/>
            <w:szCs w:val="20"/>
          </w:rPr>
          <w:alias w:val="Opzione IVA"/>
          <w:tag w:val="Opzione IVA"/>
          <w:id w:val="-1990472881"/>
          <w:placeholder>
            <w:docPart w:val="259CC1B518D54D9DA74228CB1A849701"/>
          </w:placeholder>
          <w:comboBox>
            <w:listItem w:value="Scegliere un elemento."/>
            <w:listItem w:displayText="esclusa" w:value="esclusa"/>
            <w:listItem w:displayText="inclusa" w:value="inclusa"/>
            <w:listItem w:displayText="esente" w:value="esente"/>
            <w:listItem w:displayText="assolta dall'editore" w:value="assolta dall'editore"/>
          </w:comboBox>
        </w:sdtPr>
        <w:sdtContent>
          <w:r w:rsidR="00897F6E" w:rsidRPr="00ED0440">
            <w:rPr>
              <w:sz w:val="20"/>
              <w:szCs w:val="20"/>
            </w:rPr>
            <w:t>inclusa</w:t>
          </w:r>
        </w:sdtContent>
      </w:sdt>
      <w:r w:rsidR="00894B32" w:rsidRPr="00ED0440">
        <w:rPr>
          <w:sz w:val="20"/>
          <w:szCs w:val="20"/>
        </w:rPr>
        <w:fldChar w:fldCharType="end"/>
      </w:r>
      <w:r w:rsidR="00621789" w:rsidRPr="00ED0440">
        <w:rPr>
          <w:sz w:val="20"/>
          <w:szCs w:val="20"/>
        </w:rPr>
        <w:t>;</w:t>
      </w:r>
    </w:p>
    <w:p w14:paraId="4D239DF7" w14:textId="77777777" w:rsidR="007F0E6E" w:rsidRPr="00ED0440" w:rsidRDefault="00621789" w:rsidP="00FE1ED0">
      <w:pPr>
        <w:spacing w:before="113" w:after="113"/>
        <w:jc w:val="both"/>
        <w:rPr>
          <w:rFonts w:eastAsia="Calibri" w:cs="Calibri"/>
          <w:i/>
          <w:sz w:val="20"/>
          <w:szCs w:val="20"/>
          <w:shd w:val="clear" w:color="auto" w:fill="FFFF00"/>
        </w:rPr>
      </w:pPr>
      <w:commentRangeStart w:id="4"/>
      <w:r w:rsidRPr="00ED0440">
        <w:rPr>
          <w:rFonts w:eastAsia="Calibri" w:cs="Calibri"/>
          <w:b/>
          <w:bCs/>
          <w:sz w:val="20"/>
          <w:szCs w:val="20"/>
        </w:rPr>
        <w:t>CONSIDERATO</w:t>
      </w:r>
      <w:r w:rsidRPr="00ED0440">
        <w:rPr>
          <w:rFonts w:eastAsia="Calibri" w:cs="Calibri"/>
          <w:sz w:val="20"/>
          <w:szCs w:val="20"/>
        </w:rPr>
        <w:t xml:space="preserve"> che l’affidamento in oggetto è finalizzato</w:t>
      </w:r>
      <w:commentRangeEnd w:id="4"/>
      <w:r w:rsidR="00BD6DD1" w:rsidRPr="00ED0440">
        <w:rPr>
          <w:rStyle w:val="Rimandocommento"/>
          <w:sz w:val="20"/>
          <w:szCs w:val="20"/>
        </w:rPr>
        <w:commentReference w:id="4"/>
      </w:r>
      <w:r w:rsidR="00BD6DD1" w:rsidRPr="00ED0440">
        <w:rPr>
          <w:rFonts w:eastAsia="Calibri" w:cs="Calibri"/>
          <w:sz w:val="20"/>
          <w:szCs w:val="20"/>
        </w:rPr>
        <w:t>:</w:t>
      </w:r>
    </w:p>
    <w:p w14:paraId="6A6FEEBC" w14:textId="77777777" w:rsidR="007F0E6E" w:rsidRPr="004E609B" w:rsidRDefault="00621789" w:rsidP="006F75AC">
      <w:pPr>
        <w:pStyle w:val="Paragrafoelenco"/>
        <w:numPr>
          <w:ilvl w:val="0"/>
          <w:numId w:val="4"/>
        </w:numPr>
        <w:spacing w:before="6" w:after="6"/>
        <w:jc w:val="both"/>
        <w:rPr>
          <w:sz w:val="20"/>
          <w:szCs w:val="20"/>
        </w:rPr>
      </w:pPr>
      <w:commentRangeStart w:id="5"/>
      <w:r w:rsidRPr="00ED0440">
        <w:rPr>
          <w:rFonts w:eastAsia="Calibri" w:cs="Calibri"/>
          <w:sz w:val="20"/>
          <w:szCs w:val="20"/>
        </w:rPr>
        <w:t>a</w:t>
      </w:r>
      <w:r w:rsidR="004E609B">
        <w:rPr>
          <w:rFonts w:eastAsia="Calibri" w:cs="Calibri"/>
          <w:sz w:val="20"/>
          <w:szCs w:val="20"/>
        </w:rPr>
        <w:t xml:space="preserve">lla realizzazione del progetto viaggi d’istruzione </w:t>
      </w:r>
      <w:r w:rsidRPr="00ED0440">
        <w:rPr>
          <w:rFonts w:eastAsia="Calibri" w:cs="Calibri"/>
          <w:sz w:val="20"/>
          <w:szCs w:val="20"/>
        </w:rPr>
        <w:t>approvato dal Consiglio di Istituto;</w:t>
      </w:r>
      <w:commentRangeEnd w:id="5"/>
      <w:r w:rsidR="004F62B1" w:rsidRPr="00ED0440">
        <w:rPr>
          <w:rStyle w:val="Rimandocommento"/>
          <w:sz w:val="20"/>
          <w:szCs w:val="20"/>
        </w:rPr>
        <w:commentReference w:id="5"/>
      </w:r>
    </w:p>
    <w:p w14:paraId="6326929D" w14:textId="77777777" w:rsidR="004E609B" w:rsidRPr="00ED0440" w:rsidRDefault="004E609B" w:rsidP="006F75AC">
      <w:pPr>
        <w:pStyle w:val="Paragrafoelenco"/>
        <w:numPr>
          <w:ilvl w:val="0"/>
          <w:numId w:val="4"/>
        </w:numPr>
        <w:spacing w:before="6" w:after="6"/>
        <w:jc w:val="both"/>
        <w:rPr>
          <w:sz w:val="20"/>
          <w:szCs w:val="20"/>
        </w:rPr>
      </w:pPr>
      <w:r>
        <w:rPr>
          <w:rFonts w:eastAsia="Calibri" w:cs="Calibri"/>
          <w:sz w:val="20"/>
          <w:szCs w:val="20"/>
        </w:rPr>
        <w:t>a garantire l’ordinato e regolare funzionamento didattico;</w:t>
      </w:r>
    </w:p>
    <w:p w14:paraId="59D37596" w14:textId="77777777" w:rsidR="001E002F" w:rsidRPr="00ED0440" w:rsidRDefault="00621789">
      <w:pPr>
        <w:pStyle w:val="Standard"/>
        <w:spacing w:before="113"/>
        <w:jc w:val="both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VERIFICATA</w:t>
      </w:r>
      <w:r w:rsidR="001E002F" w:rsidRPr="00ED04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Opzione su convenzioni CONSIP"/>
          <w:tag w:val="Opzione su convenzioni CONSIP"/>
          <w:id w:val="182523408"/>
          <w:placeholder>
            <w:docPart w:val="53CEBC1761E9462D9D5732EC356F73F0"/>
          </w:placeholder>
          <w:dropDownList>
            <w:listItem w:value="Scegliere un elemento."/>
            <w:listItem w:displayText="la non esistenza di Convenzione Consip attive in merito a tale categoria merceologica;" w:value="la non esistenza di Convenzione Consip attive in merito a tale categoria merceologica;"/>
            <w:listItem w:displayText="l'esistenza di Convenzioni Consip attive in merito a tale categoria merceologica, ma che la stessa non è idonea a soddisfare per intero il fabbisogno dell'Istituzione scolastica per mancanze delle &quot;caratteristiche essenziali&quot;, come rivelato in apposito" w:value="l'esistenza di Convenzioni Consip attive in merito a tale categoria merceologica, ma che la stessa non è idonea a soddisfare per intero il fabbisogno dell'Istituzione scolastica per mancanze delle &quot;caratteristiche essenziali&quot;, come rivelato in apposito"/>
          </w:dropDownList>
        </w:sdtPr>
        <w:sdtEndPr/>
        <w:sdtContent>
          <w:r w:rsidR="00170B6A" w:rsidRPr="00ED0440">
            <w:rPr>
              <w:sz w:val="20"/>
              <w:szCs w:val="20"/>
            </w:rPr>
            <w:t>la non esistenza di Convenzione Consip attive in merito a tale categoria merceologica;</w:t>
          </w:r>
        </w:sdtContent>
      </w:sdt>
      <w:r w:rsidR="00276296" w:rsidRPr="00ED04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Testo da aggiungere qualora esista convenzione CONSIP"/>
          <w:tag w:val="Testo da aggiungere qualora esista convenzione CONSIP"/>
          <w:id w:val="182523419"/>
          <w:placeholder>
            <w:docPart w:val="FFAB69C905D748FC8AE822A02590E029"/>
          </w:placeholder>
          <w:dropDownList>
            <w:listItem w:value="Scegliere un elemento."/>
            <w:listItem w:displayText="provvedimento del Dirigente Scolastico, trasmesso al competente ufficio della Corte dei Conti, in attuazione di quanto previsto dall’art.1, c.510 della L.28 dicembre 2015, n. 208;" w:value="provvedimento del Dirigente Scolastico, trasmesso al competente ufficio della Corte dei Conti, in attuazione di quanto previsto dall’art.1, c.510 della L.28 dicembre 2015, n. 208;"/>
            <w:listItem w:displayText=" " w:value=" "/>
          </w:dropDownList>
        </w:sdtPr>
        <w:sdtEndPr/>
        <w:sdtContent>
          <w:r w:rsidR="00F51B10" w:rsidRPr="00ED0440">
            <w:rPr>
              <w:sz w:val="20"/>
              <w:szCs w:val="20"/>
            </w:rPr>
            <w:t xml:space="preserve"> </w:t>
          </w:r>
        </w:sdtContent>
      </w:sdt>
      <w:r w:rsidR="00B83E74" w:rsidRPr="00ED0440">
        <w:rPr>
          <w:sz w:val="20"/>
          <w:szCs w:val="20"/>
        </w:rPr>
        <w:t>;</w:t>
      </w:r>
    </w:p>
    <w:p w14:paraId="2052F28E" w14:textId="77777777" w:rsidR="007F0E6E" w:rsidRPr="00ED0440" w:rsidRDefault="00621789">
      <w:pPr>
        <w:pStyle w:val="Standard"/>
        <w:spacing w:before="113"/>
        <w:jc w:val="both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DATO ATTO</w:t>
      </w:r>
      <w:r w:rsidRPr="00ED0440">
        <w:rPr>
          <w:sz w:val="20"/>
          <w:szCs w:val="20"/>
        </w:rPr>
        <w:t xml:space="preserve"> che è stato effettuato un confronto di n</w:t>
      </w:r>
      <w:r w:rsidR="005733E4" w:rsidRPr="00ED0440">
        <w:rPr>
          <w:sz w:val="20"/>
          <w:szCs w:val="20"/>
        </w:rPr>
        <w:t xml:space="preserve">. </w:t>
      </w:r>
      <w:sdt>
        <w:sdtPr>
          <w:rPr>
            <w:sz w:val="20"/>
            <w:szCs w:val="20"/>
          </w:rPr>
          <w:alias w:val="Nr. di preventivi"/>
          <w:tag w:val="Nr. di preventivi"/>
          <w:id w:val="182523432"/>
          <w:placeholder>
            <w:docPart w:val="D99356949FEE42999CB45AC166F774E1"/>
          </w:placeholder>
          <w:text/>
        </w:sdtPr>
        <w:sdtEndPr/>
        <w:sdtContent>
          <w:r w:rsidR="00170B6A" w:rsidRPr="00ED0440">
            <w:rPr>
              <w:sz w:val="20"/>
              <w:szCs w:val="20"/>
            </w:rPr>
            <w:t>due</w:t>
          </w:r>
        </w:sdtContent>
      </w:sdt>
      <w:r w:rsidRPr="00ED0440">
        <w:rPr>
          <w:sz w:val="20"/>
          <w:szCs w:val="20"/>
        </w:rPr>
        <w:t xml:space="preserve"> preventivi</w:t>
      </w:r>
      <w:r w:rsidR="00101DE2" w:rsidRPr="00ED04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Modalità di acquisizione dei preventivi"/>
          <w:tag w:val="Modalità di acquisizione dei preventivi"/>
          <w:id w:val="182523450"/>
          <w:placeholder>
            <w:docPart w:val="FFAB69C905D748FC8AE822A02590E029"/>
          </w:placeholder>
          <w:dropDownList>
            <w:listItem w:value="Scegliere un elemento."/>
            <w:listItem w:displayText="richiesti e acquisiti da operatori economici" w:value="richiesti e acquisiti da operatori economici"/>
            <w:listItem w:displayText="acquisiti tramite consultazione di cataloghi in formato cartaceo/digitale" w:value="acquisiti tramite consultazione di cataloghi in formato cartaceo/digitale"/>
          </w:dropDownList>
        </w:sdtPr>
        <w:sdtEndPr/>
        <w:sdtContent>
          <w:r w:rsidR="004E609B">
            <w:rPr>
              <w:sz w:val="20"/>
              <w:szCs w:val="20"/>
            </w:rPr>
            <w:t>richiesti e acquisiti da operatori economici</w:t>
          </w:r>
        </w:sdtContent>
      </w:sdt>
      <w:r w:rsidR="00101DE2" w:rsidRPr="00ED0440">
        <w:rPr>
          <w:sz w:val="20"/>
          <w:szCs w:val="20"/>
        </w:rPr>
        <w:t xml:space="preserve"> </w:t>
      </w:r>
      <w:r w:rsidRPr="00ED0440">
        <w:rPr>
          <w:sz w:val="20"/>
          <w:szCs w:val="20"/>
        </w:rPr>
        <w:t>volto a selezionare l’operatore economico maggiormente idoneo a soddisfare il fabbisogno dell’Istituzione scolastica;</w:t>
      </w:r>
    </w:p>
    <w:p w14:paraId="292FFD1E" w14:textId="77777777" w:rsidR="004228C6" w:rsidRPr="00ED0440" w:rsidRDefault="004228C6" w:rsidP="004228C6">
      <w:pPr>
        <w:pStyle w:val="Standard"/>
        <w:spacing w:before="113"/>
        <w:jc w:val="both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CONSIDERATO</w:t>
      </w:r>
      <w:r w:rsidRPr="00ED0440">
        <w:rPr>
          <w:sz w:val="20"/>
          <w:szCs w:val="20"/>
        </w:rPr>
        <w:t xml:space="preserve"> che l’offerta maggiormente vantaggiosa </w:t>
      </w:r>
      <w:r w:rsidR="004E609B">
        <w:rPr>
          <w:sz w:val="20"/>
          <w:szCs w:val="20"/>
        </w:rPr>
        <w:t>tra quelle pervenute</w:t>
      </w:r>
      <w:r w:rsidRPr="00ED0440">
        <w:rPr>
          <w:sz w:val="20"/>
          <w:szCs w:val="20"/>
        </w:rPr>
        <w:t xml:space="preserve"> risulta essere quella dell’operatore </w:t>
      </w:r>
      <w:bookmarkStart w:id="6" w:name="OperatoreEconomico"/>
      <w:sdt>
        <w:sdtPr>
          <w:rPr>
            <w:sz w:val="20"/>
            <w:szCs w:val="20"/>
          </w:rPr>
          <w:alias w:val="Ragione sociale completa, sede e C.F. dell'operatore economico"/>
          <w:tag w:val="Ragione sociale completa, sede e C.F. dell'operatore economico"/>
          <w:id w:val="223381439"/>
          <w:placeholder>
            <w:docPart w:val="77DB2107D6644DC9BA2FCCEA693359D2"/>
          </w:placeholder>
          <w:text/>
        </w:sdtPr>
        <w:sdtEndPr/>
        <w:sdtContent>
          <w:r w:rsidR="00170B6A" w:rsidRPr="00ED0440">
            <w:rPr>
              <w:sz w:val="20"/>
              <w:szCs w:val="20"/>
            </w:rPr>
            <w:t>C.A.R.S. COPERATIVA ASSISTENZA RICREAZIONE SOCIALE</w:t>
          </w:r>
          <w:r w:rsidR="004E609B">
            <w:rPr>
              <w:sz w:val="20"/>
              <w:szCs w:val="20"/>
            </w:rPr>
            <w:t xml:space="preserve"> </w:t>
          </w:r>
          <w:r w:rsidR="00170B6A" w:rsidRPr="00ED0440">
            <w:rPr>
              <w:sz w:val="20"/>
              <w:szCs w:val="20"/>
            </w:rPr>
            <w:t>-</w:t>
          </w:r>
          <w:r w:rsidR="004E609B">
            <w:rPr>
              <w:sz w:val="20"/>
              <w:szCs w:val="20"/>
            </w:rPr>
            <w:t xml:space="preserve"> </w:t>
          </w:r>
          <w:r w:rsidR="00C46EB3" w:rsidRPr="00ED0440">
            <w:rPr>
              <w:sz w:val="20"/>
              <w:szCs w:val="20"/>
            </w:rPr>
            <w:t xml:space="preserve">VIA PAOLO GALEATI 5 – 40026 </w:t>
          </w:r>
          <w:r w:rsidR="00170B6A" w:rsidRPr="00ED0440">
            <w:rPr>
              <w:sz w:val="20"/>
              <w:szCs w:val="20"/>
            </w:rPr>
            <w:t>IMOLA</w:t>
          </w:r>
          <w:r w:rsidR="004E609B">
            <w:rPr>
              <w:sz w:val="20"/>
              <w:szCs w:val="20"/>
            </w:rPr>
            <w:t xml:space="preserve"> </w:t>
          </w:r>
          <w:r w:rsidR="00170B6A" w:rsidRPr="00ED0440">
            <w:rPr>
              <w:sz w:val="20"/>
              <w:szCs w:val="20"/>
            </w:rPr>
            <w:t>-</w:t>
          </w:r>
          <w:r w:rsidR="004E609B">
            <w:rPr>
              <w:sz w:val="20"/>
              <w:szCs w:val="20"/>
            </w:rPr>
            <w:t xml:space="preserve"> </w:t>
          </w:r>
          <w:r w:rsidR="00C46EB3" w:rsidRPr="00ED0440">
            <w:rPr>
              <w:sz w:val="20"/>
              <w:szCs w:val="20"/>
            </w:rPr>
            <w:t>C.F. 00532460375</w:t>
          </w:r>
        </w:sdtContent>
      </w:sdt>
      <w:r w:rsidRPr="00ED0440">
        <w:rPr>
          <w:sz w:val="20"/>
          <w:szCs w:val="20"/>
        </w:rPr>
        <w:t xml:space="preserve">, </w:t>
      </w:r>
      <w:bookmarkEnd w:id="6"/>
      <w:r w:rsidRPr="00ED0440">
        <w:rPr>
          <w:sz w:val="20"/>
          <w:szCs w:val="20"/>
        </w:rPr>
        <w:t xml:space="preserve">per un importo complessivo pari a </w:t>
      </w:r>
      <w:r w:rsidR="00894B32" w:rsidRPr="00ED0440">
        <w:rPr>
          <w:sz w:val="20"/>
          <w:szCs w:val="20"/>
        </w:rPr>
        <w:fldChar w:fldCharType="begin"/>
      </w:r>
      <w:r w:rsidR="00894B32" w:rsidRPr="00ED0440">
        <w:rPr>
          <w:sz w:val="20"/>
          <w:szCs w:val="20"/>
        </w:rPr>
        <w:instrText xml:space="preserve"> REF  ImportoAppalto  \* MERGEFORMAT </w:instrText>
      </w:r>
      <w:r w:rsidR="00894B32" w:rsidRPr="00ED0440">
        <w:rPr>
          <w:sz w:val="20"/>
          <w:szCs w:val="20"/>
        </w:rPr>
        <w:fldChar w:fldCharType="separate"/>
      </w:r>
      <w:r w:rsidR="00897F6E" w:rsidRPr="00ED0440">
        <w:rPr>
          <w:sz w:val="20"/>
          <w:szCs w:val="20"/>
        </w:rPr>
        <w:t xml:space="preserve">Euro </w:t>
      </w:r>
      <w:sdt>
        <w:sdtPr>
          <w:rPr>
            <w:sz w:val="20"/>
            <w:szCs w:val="20"/>
          </w:rPr>
          <w:alias w:val="Inserire l'importo dell'affidamento"/>
          <w:tag w:val="Inserire l'importo dell'affidamento"/>
          <w:id w:val="1168840521"/>
          <w:placeholder>
            <w:docPart w:val="533ADDB1CCBE474A8D1D49731FB7BD26"/>
          </w:placeholder>
          <w:text/>
        </w:sdtPr>
        <w:sdtContent>
          <w:r w:rsidR="004E609B">
            <w:rPr>
              <w:sz w:val="20"/>
              <w:szCs w:val="20"/>
            </w:rPr>
            <w:t>29744,00</w:t>
          </w:r>
        </w:sdtContent>
      </w:sdt>
      <w:r w:rsidR="00894B32" w:rsidRPr="00ED0440">
        <w:rPr>
          <w:sz w:val="20"/>
          <w:szCs w:val="20"/>
        </w:rPr>
        <w:fldChar w:fldCharType="end"/>
      </w:r>
      <w:r w:rsidRPr="00ED0440">
        <w:rPr>
          <w:sz w:val="20"/>
          <w:szCs w:val="20"/>
        </w:rPr>
        <w:t xml:space="preserve">, </w:t>
      </w:r>
      <w:r w:rsidR="00894B32" w:rsidRPr="00ED0440">
        <w:rPr>
          <w:sz w:val="20"/>
          <w:szCs w:val="20"/>
        </w:rPr>
        <w:fldChar w:fldCharType="begin"/>
      </w:r>
      <w:r w:rsidR="00894B32" w:rsidRPr="00ED0440">
        <w:rPr>
          <w:sz w:val="20"/>
          <w:szCs w:val="20"/>
        </w:rPr>
        <w:instrText xml:space="preserve"> REF  OpzioneIVA  \* MERGEFORMAT </w:instrText>
      </w:r>
      <w:r w:rsidR="00894B32" w:rsidRPr="00ED0440">
        <w:rPr>
          <w:sz w:val="20"/>
          <w:szCs w:val="20"/>
        </w:rPr>
        <w:fldChar w:fldCharType="separate"/>
      </w:r>
      <w:r w:rsidR="00897F6E" w:rsidRPr="00ED0440">
        <w:rPr>
          <w:sz w:val="20"/>
          <w:szCs w:val="20"/>
        </w:rPr>
        <w:t xml:space="preserve">IVA </w:t>
      </w:r>
      <w:sdt>
        <w:sdtPr>
          <w:rPr>
            <w:sz w:val="20"/>
            <w:szCs w:val="20"/>
          </w:rPr>
          <w:alias w:val="Opzione IVA"/>
          <w:tag w:val="Opzione IVA"/>
          <w:id w:val="-25956480"/>
          <w:placeholder>
            <w:docPart w:val="18EEF018D13940A482498E26D51F4A34"/>
          </w:placeholder>
          <w:comboBox>
            <w:listItem w:value="Scegliere un elemento."/>
            <w:listItem w:displayText="esclusa" w:value="esclusa"/>
            <w:listItem w:displayText="inclusa" w:value="inclusa"/>
            <w:listItem w:displayText="esente" w:value="esente"/>
            <w:listItem w:displayText="assolta dall'editore" w:value="assolta dall'editore"/>
          </w:comboBox>
        </w:sdtPr>
        <w:sdtContent>
          <w:r w:rsidR="00897F6E" w:rsidRPr="00ED0440">
            <w:rPr>
              <w:sz w:val="20"/>
              <w:szCs w:val="20"/>
            </w:rPr>
            <w:t>inclusa</w:t>
          </w:r>
        </w:sdtContent>
      </w:sdt>
      <w:r w:rsidR="00894B32" w:rsidRPr="00ED0440">
        <w:rPr>
          <w:sz w:val="20"/>
          <w:szCs w:val="20"/>
        </w:rPr>
        <w:fldChar w:fldCharType="end"/>
      </w:r>
      <w:r w:rsidRPr="00ED0440">
        <w:rPr>
          <w:sz w:val="20"/>
          <w:szCs w:val="20"/>
        </w:rPr>
        <w:t xml:space="preserve">, tenuto conto che la medesima offerta è ritenuta idonea al soddisfacimento del fabbisogno dell’Istituzione Scolastica e accertata la congruità del prezzo in rapporto alla qualità della </w:t>
      </w:r>
      <w:bookmarkStart w:id="7" w:name="TipologiaAppalto"/>
      <w:sdt>
        <w:sdtPr>
          <w:rPr>
            <w:sz w:val="20"/>
            <w:szCs w:val="20"/>
          </w:rPr>
          <w:alias w:val="Tipologia di appalto"/>
          <w:tag w:val="Tipologia di appalto"/>
          <w:id w:val="223381442"/>
          <w:placeholder>
            <w:docPart w:val="1FB8E34BDC41456485EA98351DF7BCFD"/>
          </w:placeholder>
          <w:comboBox>
            <w:listItem w:value="Scegliere un elemento."/>
            <w:listItem w:displayText="fornitura" w:value="fornitura"/>
            <w:listItem w:displayText="prestazione del servizio" w:value="prestazione del servizio"/>
          </w:comboBox>
        </w:sdtPr>
        <w:sdtEndPr/>
        <w:sdtContent>
          <w:r w:rsidR="00C46EB3" w:rsidRPr="00ED0440">
            <w:rPr>
              <w:sz w:val="20"/>
              <w:szCs w:val="20"/>
            </w:rPr>
            <w:t>prestazione del servizio</w:t>
          </w:r>
        </w:sdtContent>
      </w:sdt>
      <w:bookmarkEnd w:id="7"/>
      <w:r w:rsidR="00C46EB3" w:rsidRPr="00ED0440">
        <w:rPr>
          <w:sz w:val="20"/>
          <w:szCs w:val="20"/>
        </w:rPr>
        <w:t>:</w:t>
      </w:r>
    </w:p>
    <w:p w14:paraId="310E1EF9" w14:textId="77777777" w:rsidR="007F0E6E" w:rsidRPr="00ED0440" w:rsidRDefault="00621789">
      <w:pPr>
        <w:pStyle w:val="Standard"/>
        <w:spacing w:before="113"/>
        <w:jc w:val="both"/>
        <w:rPr>
          <w:sz w:val="20"/>
          <w:szCs w:val="20"/>
        </w:rPr>
      </w:pPr>
      <w:commentRangeStart w:id="8"/>
      <w:r w:rsidRPr="00ED0440">
        <w:rPr>
          <w:b/>
          <w:bCs/>
          <w:sz w:val="20"/>
          <w:szCs w:val="20"/>
        </w:rPr>
        <w:t>CONSIDERATO</w:t>
      </w:r>
      <w:r w:rsidRPr="00ED0440">
        <w:rPr>
          <w:sz w:val="20"/>
          <w:szCs w:val="20"/>
        </w:rPr>
        <w:t xml:space="preserve"> che questo istituto ha provveduto a rispettare il principio di rotazione previsto dalle Linee guide A.NA.C. n. 4</w:t>
      </w:r>
      <w:r w:rsidR="00B83E74" w:rsidRPr="00ED0440">
        <w:rPr>
          <w:sz w:val="20"/>
          <w:szCs w:val="20"/>
        </w:rPr>
        <w:t>;</w:t>
      </w:r>
      <w:commentRangeEnd w:id="8"/>
      <w:r w:rsidR="00B83E74" w:rsidRPr="00ED0440">
        <w:rPr>
          <w:rStyle w:val="Rimandocommento"/>
          <w:sz w:val="20"/>
          <w:szCs w:val="20"/>
        </w:rPr>
        <w:commentReference w:id="8"/>
      </w:r>
    </w:p>
    <w:p w14:paraId="05C6FD58" w14:textId="77777777" w:rsidR="007F0E6E" w:rsidRPr="00ED0440" w:rsidRDefault="00621789">
      <w:pPr>
        <w:pStyle w:val="Standard"/>
        <w:spacing w:before="113"/>
        <w:jc w:val="both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CONSIDERATO</w:t>
      </w:r>
      <w:r w:rsidRPr="00ED0440">
        <w:rPr>
          <w:sz w:val="20"/>
          <w:szCs w:val="20"/>
        </w:rPr>
        <w:t xml:space="preserve"> che il contratto sarà sottoposto a condizione risolutiva nel caso di sopravvenuta disponibilità di una convenzione CONSIP S.p.A. avente ad oggetto servizi/forniture comparabili con quelle oggetto di affidamento, ai sensi dell’art.1, c.3, del D.L. n. 95/2012, convertito nella L. 135/2012;</w:t>
      </w:r>
    </w:p>
    <w:p w14:paraId="3DF1C600" w14:textId="77777777" w:rsidR="007F0E6E" w:rsidRPr="00ED0440" w:rsidRDefault="00621789" w:rsidP="00621789">
      <w:pPr>
        <w:pStyle w:val="Standard"/>
        <w:spacing w:before="113"/>
        <w:jc w:val="both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t>TENUTO</w:t>
      </w:r>
      <w:r w:rsidRPr="00ED0440">
        <w:rPr>
          <w:sz w:val="20"/>
          <w:szCs w:val="20"/>
        </w:rPr>
        <w:t xml:space="preserve"> </w:t>
      </w:r>
      <w:r w:rsidRPr="00ED0440">
        <w:rPr>
          <w:b/>
          <w:bCs/>
          <w:sz w:val="20"/>
          <w:szCs w:val="20"/>
        </w:rPr>
        <w:t>CONTO</w:t>
      </w:r>
      <w:r w:rsidRPr="00ED0440">
        <w:rPr>
          <w:sz w:val="20"/>
          <w:szCs w:val="20"/>
        </w:rPr>
        <w:t xml:space="preserve"> che l’affidamento in oggetto dà luogo ad una transizione soggetta agli obblighi di tracciabilità dei flussi finanziari previsti dalla L.13 agosto 2010, n.136 e dal D.L. 12 novembre 2010, n.187, convertito con modificazioni dalla L. 17 dicembre 2010, n.207, per cui si è proceduto a richiedere il seguente</w:t>
      </w:r>
      <w:r w:rsidR="007358FE" w:rsidRPr="00ED0440">
        <w:rPr>
          <w:sz w:val="20"/>
          <w:szCs w:val="20"/>
        </w:rPr>
        <w:t xml:space="preserve"> </w:t>
      </w:r>
      <w:r w:rsidR="004E609B">
        <w:rPr>
          <w:sz w:val="20"/>
          <w:szCs w:val="20"/>
        </w:rPr>
        <w:t>CIG ----------------------------</w:t>
      </w:r>
      <w:r w:rsidR="00ED0440" w:rsidRPr="00ED0440">
        <w:rPr>
          <w:sz w:val="20"/>
          <w:szCs w:val="20"/>
        </w:rPr>
        <w:t>;</w:t>
      </w:r>
    </w:p>
    <w:p w14:paraId="7F45CE34" w14:textId="77777777" w:rsidR="007F0E6E" w:rsidRPr="00ED0440" w:rsidRDefault="00621789">
      <w:pPr>
        <w:pStyle w:val="Standard"/>
        <w:spacing w:before="113"/>
        <w:jc w:val="both"/>
        <w:rPr>
          <w:sz w:val="20"/>
          <w:szCs w:val="20"/>
        </w:rPr>
      </w:pPr>
      <w:r w:rsidRPr="00ED0440">
        <w:rPr>
          <w:b/>
          <w:bCs/>
          <w:sz w:val="20"/>
          <w:szCs w:val="20"/>
        </w:rPr>
        <w:lastRenderedPageBreak/>
        <w:t>CONSIDERATO</w:t>
      </w:r>
      <w:r w:rsidRPr="00ED0440">
        <w:rPr>
          <w:sz w:val="20"/>
          <w:szCs w:val="20"/>
        </w:rPr>
        <w:t xml:space="preserve"> che gli importi di cui al presente provvedimento risultano pari a</w:t>
      </w:r>
      <w:r w:rsidR="007358FE" w:rsidRPr="00ED0440">
        <w:rPr>
          <w:sz w:val="20"/>
          <w:szCs w:val="20"/>
        </w:rPr>
        <w:t xml:space="preserve"> </w:t>
      </w:r>
      <w:r w:rsidR="00894B32" w:rsidRPr="00ED0440">
        <w:rPr>
          <w:sz w:val="20"/>
          <w:szCs w:val="20"/>
        </w:rPr>
        <w:fldChar w:fldCharType="begin"/>
      </w:r>
      <w:r w:rsidR="00894B32" w:rsidRPr="00ED0440">
        <w:rPr>
          <w:sz w:val="20"/>
          <w:szCs w:val="20"/>
        </w:rPr>
        <w:instrText xml:space="preserve"> REF ImportoAppalto  \* MERGEFORMAT </w:instrText>
      </w:r>
      <w:r w:rsidR="00894B32" w:rsidRPr="00ED0440">
        <w:rPr>
          <w:sz w:val="20"/>
          <w:szCs w:val="20"/>
        </w:rPr>
        <w:fldChar w:fldCharType="separate"/>
      </w:r>
      <w:r w:rsidR="00897F6E" w:rsidRPr="00ED0440">
        <w:rPr>
          <w:sz w:val="20"/>
          <w:szCs w:val="20"/>
        </w:rPr>
        <w:t xml:space="preserve">Euro </w:t>
      </w:r>
      <w:sdt>
        <w:sdtPr>
          <w:rPr>
            <w:sz w:val="20"/>
            <w:szCs w:val="20"/>
          </w:rPr>
          <w:alias w:val="Inserire l'importo dell'affidamento"/>
          <w:tag w:val="Inserire l'importo dell'affidamento"/>
          <w:id w:val="1513024723"/>
          <w:placeholder>
            <w:docPart w:val="22A6CBAD81274DA086ABA99C30B86C7A"/>
          </w:placeholder>
          <w:text/>
        </w:sdtPr>
        <w:sdtContent>
          <w:r w:rsidR="004E609B">
            <w:rPr>
              <w:sz w:val="20"/>
              <w:szCs w:val="20"/>
            </w:rPr>
            <w:t>29744,00</w:t>
          </w:r>
        </w:sdtContent>
      </w:sdt>
      <w:r w:rsidR="00894B32" w:rsidRPr="00ED0440">
        <w:rPr>
          <w:sz w:val="20"/>
          <w:szCs w:val="20"/>
        </w:rPr>
        <w:fldChar w:fldCharType="end"/>
      </w:r>
      <w:r w:rsidR="00C46EB3" w:rsidRPr="00ED0440">
        <w:rPr>
          <w:sz w:val="20"/>
          <w:szCs w:val="20"/>
        </w:rPr>
        <w:t>,</w:t>
      </w:r>
      <w:r w:rsidRPr="00ED0440">
        <w:rPr>
          <w:sz w:val="20"/>
          <w:szCs w:val="20"/>
        </w:rPr>
        <w:t xml:space="preserve"> IVA</w:t>
      </w:r>
      <w:r w:rsidR="00C46EB3" w:rsidRPr="00ED0440">
        <w:rPr>
          <w:sz w:val="20"/>
          <w:szCs w:val="20"/>
        </w:rPr>
        <w:t xml:space="preserve"> compresa</w:t>
      </w:r>
      <w:r w:rsidRPr="00ED0440">
        <w:rPr>
          <w:sz w:val="20"/>
          <w:szCs w:val="20"/>
        </w:rPr>
        <w:t xml:space="preserve"> trovano copertura nel Programma Annuale per l’anno 20</w:t>
      </w:r>
      <w:r w:rsidR="007358FE" w:rsidRPr="00ED0440">
        <w:rPr>
          <w:sz w:val="20"/>
          <w:szCs w:val="20"/>
        </w:rPr>
        <w:t>2</w:t>
      </w:r>
      <w:r w:rsidR="00C46EB3" w:rsidRPr="00ED0440">
        <w:rPr>
          <w:sz w:val="20"/>
          <w:szCs w:val="20"/>
        </w:rPr>
        <w:t>3</w:t>
      </w:r>
      <w:r w:rsidRPr="00ED0440">
        <w:rPr>
          <w:sz w:val="20"/>
          <w:szCs w:val="20"/>
        </w:rPr>
        <w:t xml:space="preserve"> nell’osservanza delle disposizioni di cui alla L. 6 novembre 2012, n.190;</w:t>
      </w:r>
    </w:p>
    <w:p w14:paraId="3404A9C9" w14:textId="77777777" w:rsidR="007F0E6E" w:rsidRPr="00ED0440" w:rsidRDefault="00621789">
      <w:pPr>
        <w:pStyle w:val="Standard"/>
        <w:spacing w:before="227" w:after="227"/>
        <w:jc w:val="center"/>
        <w:rPr>
          <w:b/>
          <w:bCs/>
          <w:sz w:val="20"/>
          <w:szCs w:val="20"/>
        </w:rPr>
      </w:pPr>
      <w:r w:rsidRPr="00ED0440">
        <w:rPr>
          <w:b/>
          <w:bCs/>
          <w:sz w:val="20"/>
          <w:szCs w:val="20"/>
        </w:rPr>
        <w:t>DETERMINA</w:t>
      </w:r>
    </w:p>
    <w:p w14:paraId="31F25877" w14:textId="77777777" w:rsidR="007F0E6E" w:rsidRPr="00ED0440" w:rsidRDefault="00621789">
      <w:pPr>
        <w:pStyle w:val="Standard"/>
        <w:rPr>
          <w:sz w:val="20"/>
          <w:szCs w:val="20"/>
        </w:rPr>
      </w:pPr>
      <w:r w:rsidRPr="00ED0440">
        <w:rPr>
          <w:sz w:val="20"/>
          <w:szCs w:val="20"/>
        </w:rPr>
        <w:t>Per i motivi espressi nella premessa, che si intendono integralmente richiamati:</w:t>
      </w:r>
    </w:p>
    <w:p w14:paraId="39389BE8" w14:textId="77777777" w:rsidR="007F0E6E" w:rsidRPr="00ED0440" w:rsidRDefault="007F0E6E">
      <w:pPr>
        <w:pStyle w:val="Standard"/>
        <w:rPr>
          <w:sz w:val="20"/>
          <w:szCs w:val="20"/>
        </w:rPr>
      </w:pPr>
    </w:p>
    <w:p w14:paraId="4BC1E27B" w14:textId="77777777" w:rsidR="007F0E6E" w:rsidRPr="00ED0440" w:rsidRDefault="00621789" w:rsidP="00C026AB">
      <w:pPr>
        <w:pStyle w:val="Standard"/>
        <w:numPr>
          <w:ilvl w:val="0"/>
          <w:numId w:val="3"/>
        </w:numPr>
        <w:tabs>
          <w:tab w:val="left" w:pos="390"/>
        </w:tabs>
        <w:ind w:left="284" w:hanging="284"/>
        <w:jc w:val="both"/>
        <w:rPr>
          <w:sz w:val="20"/>
          <w:szCs w:val="20"/>
        </w:rPr>
      </w:pPr>
      <w:r w:rsidRPr="00ED0440">
        <w:rPr>
          <w:sz w:val="20"/>
          <w:szCs w:val="20"/>
        </w:rPr>
        <w:t>di autorizzare, ai sensi dell’art. 36, c.</w:t>
      </w:r>
      <w:r w:rsidR="0009681A" w:rsidRPr="00ED0440">
        <w:rPr>
          <w:sz w:val="20"/>
          <w:szCs w:val="20"/>
        </w:rPr>
        <w:t xml:space="preserve"> </w:t>
      </w:r>
      <w:r w:rsidRPr="00ED0440">
        <w:rPr>
          <w:sz w:val="20"/>
          <w:szCs w:val="20"/>
        </w:rPr>
        <w:t>2, lett.</w:t>
      </w:r>
      <w:r w:rsidR="00263B0A" w:rsidRPr="00ED0440">
        <w:rPr>
          <w:sz w:val="20"/>
          <w:szCs w:val="20"/>
        </w:rPr>
        <w:t xml:space="preserve"> </w:t>
      </w:r>
      <w:r w:rsidRPr="00ED0440">
        <w:rPr>
          <w:sz w:val="20"/>
          <w:szCs w:val="20"/>
        </w:rPr>
        <w:t>a) del D.</w:t>
      </w:r>
      <w:r w:rsidR="00263B0A" w:rsidRPr="00ED0440">
        <w:rPr>
          <w:sz w:val="20"/>
          <w:szCs w:val="20"/>
        </w:rPr>
        <w:t xml:space="preserve"> </w:t>
      </w:r>
      <w:r w:rsidRPr="00ED0440">
        <w:rPr>
          <w:sz w:val="20"/>
          <w:szCs w:val="20"/>
        </w:rPr>
        <w:t>Lgs. 50/2016, l’affidamento diretto de</w:t>
      </w:r>
      <w:r w:rsidR="007B03BF" w:rsidRPr="00ED0440">
        <w:rPr>
          <w:sz w:val="20"/>
          <w:szCs w:val="20"/>
        </w:rPr>
        <w:t>i</w:t>
      </w:r>
      <w:r w:rsidRPr="00ED04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Tipologia dell'appalto"/>
          <w:tag w:val="Tipologia dell'appalto"/>
          <w:id w:val="223381466"/>
          <w:placeholder>
            <w:docPart w:val="45B5F1BDEE1541B4AC0B055597A4AAF5"/>
          </w:placeholder>
          <w:comboBox>
            <w:listItem w:value="Scegliere un elemento."/>
            <w:listItem w:displayText="forniture" w:value="forniture"/>
            <w:listItem w:displayText="servizi" w:value="servizi"/>
          </w:comboBox>
        </w:sdtPr>
        <w:sdtEndPr/>
        <w:sdtContent>
          <w:r w:rsidR="00C46EB3" w:rsidRPr="00ED0440">
            <w:rPr>
              <w:sz w:val="20"/>
              <w:szCs w:val="20"/>
            </w:rPr>
            <w:t>servizi</w:t>
          </w:r>
        </w:sdtContent>
      </w:sdt>
      <w:r w:rsidR="007B03BF" w:rsidRPr="00ED0440">
        <w:rPr>
          <w:sz w:val="20"/>
          <w:szCs w:val="20"/>
        </w:rPr>
        <w:t xml:space="preserve"> </w:t>
      </w:r>
      <w:r w:rsidRPr="00ED0440">
        <w:rPr>
          <w:sz w:val="20"/>
          <w:szCs w:val="20"/>
        </w:rPr>
        <w:t>di cui in premessa all’operatore economico</w:t>
      </w:r>
      <w:r w:rsidR="007358FE" w:rsidRPr="00ED0440">
        <w:rPr>
          <w:sz w:val="20"/>
          <w:szCs w:val="20"/>
        </w:rPr>
        <w:t xml:space="preserve"> </w:t>
      </w:r>
      <w:r w:rsidR="00894B32" w:rsidRPr="00ED0440">
        <w:rPr>
          <w:sz w:val="20"/>
          <w:szCs w:val="20"/>
        </w:rPr>
        <w:fldChar w:fldCharType="begin"/>
      </w:r>
      <w:r w:rsidR="00894B32" w:rsidRPr="00ED0440">
        <w:rPr>
          <w:sz w:val="20"/>
          <w:szCs w:val="20"/>
        </w:rPr>
        <w:instrText xml:space="preserve"> REF  OperatoreEconomico  \* MERGEFORMAT </w:instrText>
      </w:r>
      <w:r w:rsidR="00894B32" w:rsidRPr="00ED0440">
        <w:rPr>
          <w:sz w:val="20"/>
          <w:szCs w:val="20"/>
        </w:rPr>
        <w:fldChar w:fldCharType="separate"/>
      </w:r>
      <w:sdt>
        <w:sdtPr>
          <w:rPr>
            <w:kern w:val="0"/>
            <w:sz w:val="20"/>
            <w:szCs w:val="20"/>
          </w:rPr>
          <w:alias w:val="Ragione sociale completa, sede e C.F. dell'operatore economico"/>
          <w:tag w:val="Ragione sociale completa, sede e C.F. dell'operatore economico"/>
          <w:id w:val="734744932"/>
          <w:placeholder>
            <w:docPart w:val="067E0B205ED84DD8B272B9C3850C7280"/>
          </w:placeholder>
          <w:text/>
        </w:sdtPr>
        <w:sdtContent>
          <w:r w:rsidR="00897F6E" w:rsidRPr="00897F6E">
            <w:rPr>
              <w:kern w:val="0"/>
              <w:sz w:val="20"/>
              <w:szCs w:val="20"/>
            </w:rPr>
            <w:t>C.A.R.S. COPERATIVA ASSISTENZA RICREAZIONE SOCIALE-VIA PAOLO GALEATI 5 – 40026 IMOLA-C.F. 00532460375</w:t>
          </w:r>
        </w:sdtContent>
      </w:sdt>
      <w:r w:rsidR="00897F6E" w:rsidRPr="00ED0440">
        <w:rPr>
          <w:sz w:val="20"/>
          <w:szCs w:val="20"/>
        </w:rPr>
        <w:t xml:space="preserve">, </w:t>
      </w:r>
      <w:r w:rsidR="00894B32" w:rsidRPr="00ED0440">
        <w:rPr>
          <w:sz w:val="20"/>
          <w:szCs w:val="20"/>
        </w:rPr>
        <w:fldChar w:fldCharType="end"/>
      </w:r>
      <w:r w:rsidRPr="00ED0440">
        <w:rPr>
          <w:sz w:val="20"/>
          <w:szCs w:val="20"/>
        </w:rPr>
        <w:t>per un importo complessivo delle prestazioni</w:t>
      </w:r>
      <w:r w:rsidR="004E609B">
        <w:rPr>
          <w:sz w:val="20"/>
          <w:szCs w:val="20"/>
        </w:rPr>
        <w:t xml:space="preserve"> pari a Euro 29744,00 IVA inclusa</w:t>
      </w:r>
      <w:r w:rsidR="00DC20AE" w:rsidRPr="00ED0440">
        <w:fldChar w:fldCharType="begin"/>
      </w:r>
      <w:r w:rsidR="006E4F8E" w:rsidRPr="00ED0440">
        <w:instrText xml:space="preserve"> REF  ImportoAppaltoConIVA \h </w:instrText>
      </w:r>
      <w:r w:rsidR="00ED0440">
        <w:instrText xml:space="preserve"> \* MERGEFORMAT </w:instrText>
      </w:r>
      <w:r w:rsidR="00DC20AE" w:rsidRPr="00ED0440">
        <w:fldChar w:fldCharType="separate"/>
      </w:r>
      <w:r w:rsidR="00DC20AE" w:rsidRPr="00ED0440">
        <w:fldChar w:fldCharType="end"/>
      </w:r>
      <w:r w:rsidRPr="00ED0440">
        <w:rPr>
          <w:sz w:val="20"/>
          <w:szCs w:val="20"/>
        </w:rPr>
        <w:t>;</w:t>
      </w:r>
    </w:p>
    <w:p w14:paraId="681A624C" w14:textId="77777777" w:rsidR="007F0E6E" w:rsidRPr="00ED0440" w:rsidRDefault="00621789" w:rsidP="00C026AB">
      <w:pPr>
        <w:pStyle w:val="Standard"/>
        <w:numPr>
          <w:ilvl w:val="0"/>
          <w:numId w:val="3"/>
        </w:numPr>
        <w:tabs>
          <w:tab w:val="left" w:pos="345"/>
        </w:tabs>
        <w:ind w:left="284" w:hanging="284"/>
        <w:jc w:val="both"/>
        <w:rPr>
          <w:sz w:val="20"/>
          <w:szCs w:val="20"/>
        </w:rPr>
      </w:pPr>
      <w:r w:rsidRPr="00ED0440">
        <w:rPr>
          <w:sz w:val="20"/>
          <w:szCs w:val="20"/>
        </w:rPr>
        <w:t xml:space="preserve">di </w:t>
      </w:r>
      <w:r w:rsidR="004E609B">
        <w:rPr>
          <w:sz w:val="20"/>
          <w:szCs w:val="20"/>
        </w:rPr>
        <w:t>autorizzare la spesa complessiva pari a Euro 29744,00</w:t>
      </w:r>
      <w:r w:rsidR="00AD6395" w:rsidRPr="00ED0440">
        <w:rPr>
          <w:sz w:val="20"/>
          <w:szCs w:val="20"/>
        </w:rPr>
        <w:t>,</w:t>
      </w:r>
      <w:r w:rsidRPr="00ED0440">
        <w:rPr>
          <w:sz w:val="20"/>
          <w:szCs w:val="20"/>
        </w:rPr>
        <w:t xml:space="preserve"> da imputare sul capitolo</w:t>
      </w:r>
      <w:r w:rsidR="00AB7DCE" w:rsidRPr="00ED04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Indicare il Piano di destinazione"/>
          <w:tag w:val="Indicare il Piano di destinazione"/>
          <w:id w:val="-1157529291"/>
          <w:placeholder>
            <w:docPart w:val="91DA761A0D4E437BB61D7546697761FC"/>
          </w:placeholder>
          <w:dropDownList>
            <w:listItem w:value="Scegliere un elemento."/>
            <w:listItem w:displayText="A.1.1 - Spese per il funzionamento generale e decoro della Scuola" w:value="A.1.1 - Spese per il funzionamento generale e decoro della Scuola"/>
            <w:listItem w:displayText="A.1.2 - Risorse ex art. 58, comma 4, D.L. 73/2021" w:value="A.1.2 - Risorse ex art. 58, comma 4, D.L. 73/2021"/>
            <w:listItem w:displayText="A.2.1 - Spese per il funzionamento amministrativo" w:value="A.2.1 - Spese per il funzionamento amministrativo"/>
            <w:listItem w:displayText="A.3.1 - Spese per la didattica" w:value="A.3.1 - Spese per la didattica"/>
            <w:listItem w:displayText="A.3.2 - Risorse ex art. 58, comma 4, D.L. 73/2021" w:value="A.3.2 - Risorse ex art. 58, comma 4, D.L. 73/2021"/>
            <w:listItem w:displayText="A.3.3 - Realizzazione di reti locali cablate e wireless - Avviso 20480/2021. 13.1.1A-FESRPON-EM-2021-251" w:value="A.3.3"/>
            <w:listItem w:displayText="A.3.4 - Digital board: trasformazione digitale didattica e organizzativa. Avviso 28966/2021. 13.1.2A-FESRPON-EM-2021-223" w:value="A.3.4 - Digital board: trasformazione digitale didattica e organizzativa. Avviso 28966/2021. 13.1.2A-FESRPON-EM-2021-223"/>
            <w:listItem w:displayText="A.3.5 - Spazi e strumenti digitali per le STEM – Avviso prot. DGEFID N. 10812 del 13.05.21. CUP: C29J21046320001" w:value="A.3.5 - Spazi e strumenti digitali per le STEM – Avviso prot. DGEFID N. 10812 del 13.05.21. CUP: C29J21046320001"/>
            <w:listItem w:displayText="A.5.1 - Spese per visite e viaggi di istruzione" w:value="A.5.1 - Spese per visite e viaggi di istruzione"/>
            <w:listItem w:displayText="A.5.2 - Programma ERASMUS+ N. 2020-1-LT01-KA229-078054_5. Partenariati per scambi tra scuole" w:value="A.5.2 - Programma ERASMUS+ N. 2020-1-LT01-KA229-078054_5. Partenariati per scambi tra scuole"/>
            <w:listItem w:displayText="A.6.1 - Spese per le attività di orientamento" w:value="A.6.1 - Spese per le attività di orientamento"/>
            <w:listItem w:displayText="P.1.1 - Competenze logico matematiche" w:value="P.1.1 - Competenze logico matematiche"/>
            <w:listItem w:displayText="P.1.2 - Competenze scientifiche e di educazione ambientale" w:value="P.1.2 - Competenze scientifiche e di educazione ambientale"/>
            <w:listItem w:displayText="P.1.3 - Scuola digitale" w:value="P.1.3 - Scuola digitale"/>
            <w:listItem w:displayText="P.1.4 - Facciamo EcoScuola" w:value="P.1.4 - Facciamo EcoScuola"/>
            <w:listItem w:displayText="P.2.1 - Competenze linguistiche" w:value="P.2.1 - Competenze linguistiche"/>
            <w:listItem w:displayText="P.2.2 - Competenze artistiche, musicali, motorie" w:value="P.2.2 - Competenze artistiche, musicali, motorie"/>
            <w:listItem w:displayText="P.2.3 - Competenze europee di cittadinanza" w:value="P.2.3 - Competenze europee di cittadinanza"/>
            <w:listItem w:displayText="P.2.4 - Accoglienza e inclusione" w:value="P.2.4 - Accoglienza e inclusione"/>
            <w:listItem w:displayText="P.2.5 - Antidispersione e sviluppo delle potenzialità" w:value="P.2.5 - Antidispersione e sviluppo delle potenzialità"/>
            <w:listItem w:displayText="P.2.6 - Piano triennale delle arti - misura g)" w:value="P.2.6 - Piano triennale delle arti - misura g)"/>
            <w:listItem w:displayText="P.4.1 - Formazione e aggiornamento del personale" w:value="P.4.1 - Formazione e aggiornamento del personale"/>
            <w:listItem w:displayText="P.4.2 - Risorse ex art. 58, comma 4, D.L. 73/2021" w:value="P.4.2 - Risorse ex art. 58, comma 4, D.L. 73/2021"/>
          </w:dropDownList>
        </w:sdtPr>
        <w:sdtEndPr/>
        <w:sdtContent>
          <w:r w:rsidR="004E609B">
            <w:rPr>
              <w:sz w:val="20"/>
              <w:szCs w:val="20"/>
            </w:rPr>
            <w:t>A.5.1 - Spese per visite e viaggi di istruzione</w:t>
          </w:r>
        </w:sdtContent>
      </w:sdt>
      <w:r w:rsidR="00FE6029" w:rsidRPr="00ED0440">
        <w:rPr>
          <w:sz w:val="20"/>
          <w:szCs w:val="20"/>
        </w:rPr>
        <w:t>,</w:t>
      </w:r>
      <w:r w:rsidRPr="00ED0440">
        <w:rPr>
          <w:sz w:val="20"/>
          <w:szCs w:val="20"/>
        </w:rPr>
        <w:t xml:space="preserve"> dell’esercizio finanziario 20</w:t>
      </w:r>
      <w:r w:rsidR="00C46EB3" w:rsidRPr="00ED0440">
        <w:rPr>
          <w:sz w:val="20"/>
          <w:szCs w:val="20"/>
        </w:rPr>
        <w:t>23</w:t>
      </w:r>
      <w:r w:rsidRPr="00ED0440">
        <w:rPr>
          <w:sz w:val="20"/>
          <w:szCs w:val="20"/>
        </w:rPr>
        <w:t>;</w:t>
      </w:r>
    </w:p>
    <w:p w14:paraId="5739E0BD" w14:textId="77777777" w:rsidR="007F0E6E" w:rsidRPr="00ED0440" w:rsidRDefault="00621789" w:rsidP="00C026AB">
      <w:pPr>
        <w:pStyle w:val="Standard"/>
        <w:numPr>
          <w:ilvl w:val="0"/>
          <w:numId w:val="3"/>
        </w:numPr>
        <w:tabs>
          <w:tab w:val="left" w:pos="345"/>
        </w:tabs>
        <w:ind w:left="284" w:hanging="284"/>
        <w:jc w:val="both"/>
        <w:rPr>
          <w:sz w:val="20"/>
          <w:szCs w:val="20"/>
        </w:rPr>
      </w:pPr>
      <w:r w:rsidRPr="00ED0440">
        <w:rPr>
          <w:sz w:val="20"/>
          <w:szCs w:val="20"/>
        </w:rPr>
        <w:t>di verificare la regolarità contributiva dell’operatore economico tramite acquisizione del Durc e richiedere l’autocertificazione concernente il possesso dei requisiti di cui all’art. 80 del D.Lgs. 50/2016;</w:t>
      </w:r>
    </w:p>
    <w:p w14:paraId="626F9869" w14:textId="77777777" w:rsidR="007F0E6E" w:rsidRPr="00ED0440" w:rsidRDefault="00621789" w:rsidP="00C026AB">
      <w:pPr>
        <w:numPr>
          <w:ilvl w:val="0"/>
          <w:numId w:val="3"/>
        </w:numPr>
        <w:tabs>
          <w:tab w:val="left" w:pos="345"/>
        </w:tabs>
        <w:spacing w:before="0" w:after="0"/>
        <w:ind w:left="284" w:hanging="284"/>
        <w:jc w:val="both"/>
        <w:rPr>
          <w:sz w:val="20"/>
          <w:szCs w:val="20"/>
        </w:rPr>
      </w:pPr>
      <w:r w:rsidRPr="00ED0440">
        <w:rPr>
          <w:rFonts w:cs="Calibri"/>
          <w:bCs/>
          <w:sz w:val="20"/>
          <w:szCs w:val="20"/>
        </w:rPr>
        <w:t xml:space="preserve">di nominare la </w:t>
      </w:r>
      <w:r w:rsidR="00D87FA4" w:rsidRPr="00ED0440">
        <w:rPr>
          <w:rFonts w:cs="Calibri"/>
          <w:bCs/>
          <w:sz w:val="20"/>
          <w:szCs w:val="20"/>
        </w:rPr>
        <w:t>prof</w:t>
      </w:r>
      <w:r w:rsidRPr="00ED0440">
        <w:rPr>
          <w:rFonts w:cs="Calibri"/>
          <w:bCs/>
          <w:sz w:val="20"/>
          <w:szCs w:val="20"/>
        </w:rPr>
        <w:t>.</w:t>
      </w:r>
      <w:r w:rsidR="00C026AB" w:rsidRPr="00ED0440">
        <w:rPr>
          <w:rFonts w:cs="Calibri"/>
          <w:bCs/>
          <w:sz w:val="20"/>
          <w:szCs w:val="20"/>
        </w:rPr>
        <w:t>ssa</w:t>
      </w:r>
      <w:r w:rsidRPr="00ED0440">
        <w:rPr>
          <w:rFonts w:cs="Calibri"/>
          <w:bCs/>
          <w:sz w:val="20"/>
          <w:szCs w:val="20"/>
        </w:rPr>
        <w:t xml:space="preserve"> </w:t>
      </w:r>
      <w:r w:rsidR="00D87FA4" w:rsidRPr="00ED0440">
        <w:rPr>
          <w:rFonts w:cs="Calibri"/>
          <w:bCs/>
          <w:sz w:val="20"/>
          <w:szCs w:val="20"/>
        </w:rPr>
        <w:t>Teresa Cuciniello</w:t>
      </w:r>
      <w:r w:rsidR="00C026AB" w:rsidRPr="00ED0440">
        <w:rPr>
          <w:rFonts w:cs="Calibri"/>
          <w:bCs/>
          <w:sz w:val="20"/>
          <w:szCs w:val="20"/>
        </w:rPr>
        <w:t xml:space="preserve"> </w:t>
      </w:r>
      <w:r w:rsidRPr="00ED0440">
        <w:rPr>
          <w:rFonts w:cs="Calibri"/>
          <w:bCs/>
          <w:sz w:val="20"/>
          <w:szCs w:val="20"/>
        </w:rPr>
        <w:t>quale Responsabile Unico del Procedimento, ai sensi dell’art. 31 del D.Lgs. 50/2016;</w:t>
      </w:r>
    </w:p>
    <w:p w14:paraId="6E36E79B" w14:textId="77777777" w:rsidR="007F0E6E" w:rsidRPr="00ED0440" w:rsidRDefault="00621789" w:rsidP="00C026AB">
      <w:pPr>
        <w:pStyle w:val="Standard"/>
        <w:numPr>
          <w:ilvl w:val="0"/>
          <w:numId w:val="3"/>
        </w:numPr>
        <w:tabs>
          <w:tab w:val="left" w:pos="345"/>
        </w:tabs>
        <w:ind w:left="284" w:hanging="284"/>
        <w:jc w:val="both"/>
        <w:rPr>
          <w:sz w:val="20"/>
          <w:szCs w:val="20"/>
        </w:rPr>
      </w:pPr>
      <w:r w:rsidRPr="00ED0440">
        <w:rPr>
          <w:sz w:val="20"/>
          <w:szCs w:val="20"/>
        </w:rPr>
        <w:t>che il presente provvedimento venga pubblicato sul sito internet di questa Istituzione scolastica ai sensi della vigente normativa sulla trasparenza.</w:t>
      </w:r>
    </w:p>
    <w:p w14:paraId="4B6021FD" w14:textId="77777777" w:rsidR="007F0E6E" w:rsidRPr="00ED0440" w:rsidRDefault="007F0E6E">
      <w:pPr>
        <w:pStyle w:val="Standard"/>
        <w:rPr>
          <w:sz w:val="20"/>
          <w:szCs w:val="20"/>
        </w:rPr>
      </w:pPr>
    </w:p>
    <w:p w14:paraId="4204CA57" w14:textId="77777777" w:rsidR="007F0E6E" w:rsidRPr="00ED0440" w:rsidRDefault="00621789">
      <w:pPr>
        <w:pStyle w:val="Standard"/>
        <w:rPr>
          <w:sz w:val="20"/>
          <w:szCs w:val="20"/>
        </w:rPr>
      </w:pPr>
      <w:r w:rsidRPr="00ED0440">
        <w:rPr>
          <w:sz w:val="20"/>
          <w:szCs w:val="20"/>
        </w:rPr>
        <w:t>Il direttore dell’esecuzione del contratto è il dott. Carmelo Barba, DSGA dell’Istituto.</w:t>
      </w:r>
    </w:p>
    <w:p w14:paraId="4CD346DE" w14:textId="77777777" w:rsidR="007F0E6E" w:rsidRPr="00ED0440" w:rsidRDefault="007F0E6E">
      <w:pPr>
        <w:pStyle w:val="Standard"/>
        <w:rPr>
          <w:sz w:val="20"/>
          <w:szCs w:val="20"/>
        </w:rPr>
      </w:pPr>
    </w:p>
    <w:p w14:paraId="605295A1" w14:textId="77777777" w:rsidR="007F0E6E" w:rsidRPr="00ED0440" w:rsidRDefault="007F0E6E">
      <w:pPr>
        <w:pStyle w:val="Standard"/>
        <w:rPr>
          <w:sz w:val="20"/>
          <w:szCs w:val="20"/>
        </w:rPr>
      </w:pPr>
    </w:p>
    <w:p w14:paraId="5B43194E" w14:textId="77777777" w:rsidR="007F0E6E" w:rsidRPr="00ED0440" w:rsidRDefault="00621789">
      <w:pPr>
        <w:pStyle w:val="Standard"/>
        <w:tabs>
          <w:tab w:val="center" w:pos="6525"/>
        </w:tabs>
        <w:rPr>
          <w:rFonts w:eastAsia="Times New Roman" w:cs="Calibri"/>
          <w:b/>
          <w:bCs/>
          <w:sz w:val="20"/>
          <w:szCs w:val="20"/>
          <w:lang w:eastAsia="it-IT"/>
        </w:rPr>
      </w:pPr>
      <w:r w:rsidRPr="00ED0440">
        <w:rPr>
          <w:rFonts w:eastAsia="Times New Roman" w:cs="Calibri"/>
          <w:b/>
          <w:bCs/>
          <w:sz w:val="20"/>
          <w:szCs w:val="20"/>
          <w:lang w:eastAsia="it-IT"/>
        </w:rPr>
        <w:tab/>
        <w:t>IL DIRIGENTE SCOLASTICO</w:t>
      </w:r>
    </w:p>
    <w:p w14:paraId="382E9AAE" w14:textId="77777777" w:rsidR="007F0E6E" w:rsidRPr="004E42FA" w:rsidRDefault="00621789">
      <w:pPr>
        <w:pStyle w:val="Standard"/>
        <w:tabs>
          <w:tab w:val="center" w:pos="6525"/>
        </w:tabs>
        <w:rPr>
          <w:rFonts w:eastAsia="Times New Roman" w:cs="Calibri"/>
          <w:b/>
          <w:bCs/>
          <w:sz w:val="20"/>
          <w:szCs w:val="20"/>
          <w:lang w:eastAsia="it-IT"/>
        </w:rPr>
      </w:pPr>
      <w:r w:rsidRPr="00ED0440">
        <w:rPr>
          <w:rFonts w:eastAsia="Times New Roman" w:cs="Calibri"/>
          <w:b/>
          <w:bCs/>
          <w:sz w:val="20"/>
          <w:szCs w:val="20"/>
          <w:lang w:eastAsia="it-IT"/>
        </w:rPr>
        <w:tab/>
      </w:r>
      <w:r w:rsidR="005F3DF3" w:rsidRPr="00ED0440">
        <w:rPr>
          <w:rFonts w:eastAsia="Times New Roman" w:cs="Calibri"/>
          <w:b/>
          <w:bCs/>
          <w:sz w:val="20"/>
          <w:szCs w:val="20"/>
          <w:lang w:eastAsia="it-IT"/>
        </w:rPr>
        <w:t>prof</w:t>
      </w:r>
      <w:r w:rsidRPr="00ED0440">
        <w:rPr>
          <w:rFonts w:eastAsia="Times New Roman" w:cs="Calibri"/>
          <w:b/>
          <w:bCs/>
          <w:sz w:val="20"/>
          <w:szCs w:val="20"/>
          <w:lang w:eastAsia="it-IT"/>
        </w:rPr>
        <w:t xml:space="preserve">.ssa </w:t>
      </w:r>
      <w:r w:rsidR="005F3DF3" w:rsidRPr="00ED0440">
        <w:rPr>
          <w:rFonts w:eastAsia="Times New Roman" w:cs="Calibri"/>
          <w:b/>
          <w:bCs/>
          <w:sz w:val="20"/>
          <w:szCs w:val="20"/>
          <w:lang w:eastAsia="it-IT"/>
        </w:rPr>
        <w:t>Teresa Cuciniello</w:t>
      </w:r>
    </w:p>
    <w:p w14:paraId="6EF0DAC7" w14:textId="77777777" w:rsidR="007F0E6E" w:rsidRDefault="007F0E6E" w:rsidP="00621789">
      <w:pPr>
        <w:pStyle w:val="Standard"/>
        <w:rPr>
          <w:rFonts w:eastAsia="Times New Roman" w:cs="Calibri"/>
          <w:b/>
          <w:bCs/>
          <w:sz w:val="20"/>
          <w:szCs w:val="20"/>
          <w:lang w:eastAsia="it-IT"/>
        </w:rPr>
      </w:pPr>
      <w:bookmarkStart w:id="9" w:name="_GoBack"/>
      <w:bookmarkEnd w:id="9"/>
    </w:p>
    <w:sectPr w:rsidR="007F0E6E" w:rsidSect="007F0E6E">
      <w:footerReference w:type="default" r:id="rId13"/>
      <w:pgSz w:w="11906" w:h="16838"/>
      <w:pgMar w:top="708" w:right="1134" w:bottom="1134" w:left="1134" w:header="720" w:footer="5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Carmelo" w:date="2020-01-13T21:58:00Z" w:initials="C">
    <w:p w14:paraId="313BC1A6" w14:textId="77777777" w:rsidR="00ED0440" w:rsidRDefault="00ED0440">
      <w:pPr>
        <w:pStyle w:val="Testocommento"/>
      </w:pPr>
      <w:r>
        <w:rPr>
          <w:rStyle w:val="Rimandocommento"/>
          <w:rFonts w:hint="eastAsia"/>
        </w:rPr>
        <w:annotationRef/>
      </w:r>
      <w:r>
        <w:t>Indicare, nel successivo paragrafo, le principali caratteristiche della fornitura/prestazione (descrizione dei beni o servizi, nel caso di beni il quantitativo acquistato, nell'ipotesi di servizio la durata) e le principali condizioni contrattuali.</w:t>
      </w:r>
    </w:p>
  </w:comment>
  <w:comment w:id="4" w:author="Carmelo" w:date="2020-01-06T19:34:00Z" w:initials="C">
    <w:p w14:paraId="5C80D87E" w14:textId="77777777" w:rsidR="00ED0440" w:rsidRDefault="00ED0440">
      <w:pPr>
        <w:pStyle w:val="Testocommento"/>
      </w:pPr>
      <w:r>
        <w:rPr>
          <w:rStyle w:val="Rimandocommento"/>
          <w:rFonts w:hint="eastAsia"/>
        </w:rPr>
        <w:annotationRef/>
      </w:r>
      <w:r>
        <w:rPr>
          <w:rFonts w:hint="eastAsia"/>
        </w:rPr>
        <w:t xml:space="preserve">definire </w:t>
      </w:r>
      <w:r>
        <w:t>l</w:t>
      </w:r>
      <w:r>
        <w:rPr>
          <w:rFonts w:hint="eastAsia"/>
        </w:rPr>
        <w:t>’</w:t>
      </w:r>
      <w:r>
        <w:t>e</w:t>
      </w:r>
      <w:r w:rsidRPr="00BD6DD1">
        <w:rPr>
          <w:rFonts w:hint="eastAsia"/>
        </w:rPr>
        <w:t>sigenza/interesse che si intende soddisfare con l</w:t>
      </w:r>
      <w:r>
        <w:rPr>
          <w:rFonts w:hint="eastAsia"/>
        </w:rPr>
        <w:t>’</w:t>
      </w:r>
      <w:r w:rsidRPr="00BD6DD1">
        <w:rPr>
          <w:rFonts w:hint="eastAsia"/>
        </w:rPr>
        <w:t>af</w:t>
      </w:r>
      <w:r>
        <w:rPr>
          <w:rFonts w:hint="eastAsia"/>
        </w:rPr>
        <w:t xml:space="preserve">fidamento in oggetto, </w:t>
      </w:r>
      <w:r>
        <w:t>indicando una o più opzioni tra quelli che seguono.</w:t>
      </w:r>
    </w:p>
  </w:comment>
  <w:comment w:id="5" w:author="Carmelo" w:date="2020-01-06T19:46:00Z" w:initials="C">
    <w:p w14:paraId="55FE35C9" w14:textId="77777777" w:rsidR="00ED0440" w:rsidRDefault="00ED0440">
      <w:pPr>
        <w:pStyle w:val="Testocommento"/>
      </w:pPr>
      <w:r>
        <w:rPr>
          <w:rStyle w:val="Rimandocommento"/>
          <w:rFonts w:hint="eastAsia"/>
        </w:rPr>
        <w:annotationRef/>
      </w:r>
      <w:r>
        <w:t>Questa opzione è, di norma, da utilizzare in alternativa alla successiva.</w:t>
      </w:r>
    </w:p>
  </w:comment>
  <w:comment w:id="8" w:author="Carmelo" w:date="2020-01-13T22:06:00Z" w:initials="C">
    <w:p w14:paraId="14623BF6" w14:textId="77777777" w:rsidR="00ED0440" w:rsidRDefault="00ED0440">
      <w:pPr>
        <w:pStyle w:val="Testocommento"/>
      </w:pPr>
      <w:r>
        <w:rPr>
          <w:rStyle w:val="Rimandocommento"/>
        </w:rPr>
        <w:annotationRef/>
      </w:r>
      <w:r>
        <w:t>Se il principio di rotazione non è stato rispettato, rimuovere l'intero paragrafo e specificare, con il paragrafo successivo, le motivazioni che ne consentono la deroga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3BC1A6" w15:done="0"/>
  <w15:commentEx w15:paraId="5C80D87E" w15:done="0"/>
  <w15:commentEx w15:paraId="55FE35C9" w15:done="0"/>
  <w15:commentEx w15:paraId="14623BF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8DFF7" w14:textId="77777777" w:rsidR="00FB61A7" w:rsidRDefault="00FB61A7" w:rsidP="007F0E6E">
      <w:pPr>
        <w:spacing w:before="0" w:after="0"/>
      </w:pPr>
      <w:r>
        <w:separator/>
      </w:r>
    </w:p>
  </w:endnote>
  <w:endnote w:type="continuationSeparator" w:id="0">
    <w:p w14:paraId="7D17F380" w14:textId="77777777" w:rsidR="00FB61A7" w:rsidRDefault="00FB61A7" w:rsidP="007F0E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2E672" w14:textId="77777777" w:rsidR="00ED0440" w:rsidRDefault="00ED0440">
    <w:pPr>
      <w:pBdr>
        <w:top w:val="single" w:sz="4" w:space="0" w:color="000000"/>
      </w:pBdr>
      <w:tabs>
        <w:tab w:val="center" w:pos="4820"/>
        <w:tab w:val="right" w:pos="9638"/>
      </w:tabs>
      <w:spacing w:before="0" w:after="0"/>
      <w:jc w:val="both"/>
    </w:pPr>
    <w:r>
      <w:rPr>
        <w:rFonts w:ascii="Arial" w:hAnsi="Arial" w:cs="Arial"/>
        <w:sz w:val="16"/>
        <w:szCs w:val="16"/>
        <w:lang w:val="fr-FR"/>
      </w:rPr>
      <w:tab/>
    </w:r>
    <w:r>
      <w:rPr>
        <w:rFonts w:ascii="Arial" w:hAnsi="Arial" w:cs="Arial"/>
        <w:sz w:val="16"/>
        <w:szCs w:val="16"/>
      </w:rPr>
      <w:t xml:space="preserve">Pagina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PAGE </w:instrText>
    </w:r>
    <w:r>
      <w:rPr>
        <w:rFonts w:ascii="Arial" w:hAnsi="Arial" w:cs="Arial"/>
        <w:b/>
        <w:sz w:val="16"/>
        <w:szCs w:val="16"/>
      </w:rPr>
      <w:fldChar w:fldCharType="separate"/>
    </w:r>
    <w:r w:rsidR="004E609B">
      <w:rPr>
        <w:rFonts w:ascii="Arial" w:hAnsi="Arial" w:cs="Arial"/>
        <w:b/>
        <w:noProof/>
        <w:sz w:val="16"/>
        <w:szCs w:val="16"/>
      </w:rPr>
      <w:t>2</w:t>
    </w:r>
    <w:r>
      <w:rPr>
        <w:rFonts w:ascii="Arial" w:hAnsi="Arial" w:cs="Arial"/>
        <w:b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di </w:t>
    </w:r>
    <w:r>
      <w:rPr>
        <w:rFonts w:ascii="Arial" w:hAnsi="Arial" w:cs="Arial"/>
        <w:b/>
        <w:sz w:val="16"/>
        <w:szCs w:val="16"/>
      </w:rPr>
      <w:fldChar w:fldCharType="begin"/>
    </w:r>
    <w:r>
      <w:rPr>
        <w:rFonts w:ascii="Arial" w:hAnsi="Arial" w:cs="Arial"/>
        <w:b/>
        <w:sz w:val="16"/>
        <w:szCs w:val="16"/>
      </w:rPr>
      <w:instrText xml:space="preserve"> NUMPAGES </w:instrText>
    </w:r>
    <w:r>
      <w:rPr>
        <w:rFonts w:ascii="Arial" w:hAnsi="Arial" w:cs="Arial"/>
        <w:b/>
        <w:sz w:val="16"/>
        <w:szCs w:val="16"/>
      </w:rPr>
      <w:fldChar w:fldCharType="separate"/>
    </w:r>
    <w:r w:rsidR="004E609B">
      <w:rPr>
        <w:rFonts w:ascii="Arial" w:hAnsi="Arial" w:cs="Arial"/>
        <w:b/>
        <w:noProof/>
        <w:sz w:val="16"/>
        <w:szCs w:val="16"/>
      </w:rPr>
      <w:t>2</w:t>
    </w:r>
    <w:r>
      <w:rPr>
        <w:rFonts w:ascii="Arial" w:hAnsi="Arial" w:cs="Arial"/>
        <w:b/>
        <w:sz w:val="16"/>
        <w:szCs w:val="16"/>
      </w:rPr>
      <w:fldChar w:fldCharType="end"/>
    </w:r>
  </w:p>
  <w:tbl>
    <w:tblPr>
      <w:tblW w:w="9670" w:type="dxa"/>
      <w:tblInd w:w="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781"/>
      <w:gridCol w:w="4889"/>
    </w:tblGrid>
    <w:tr w:rsidR="00ED0440" w14:paraId="54A34151" w14:textId="77777777" w:rsidTr="00134314">
      <w:tc>
        <w:tcPr>
          <w:tcW w:w="47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A2F8067" w14:textId="77777777" w:rsidR="00ED0440" w:rsidRDefault="00ED0440">
          <w:pPr>
            <w:tabs>
              <w:tab w:val="center" w:pos="4820"/>
              <w:tab w:val="right" w:pos="9638"/>
            </w:tabs>
            <w:spacing w:before="0" w:after="0"/>
            <w:jc w:val="both"/>
            <w:rPr>
              <w:rFonts w:ascii="Arial" w:hAnsi="Arial" w:cs="Arial"/>
              <w:sz w:val="14"/>
              <w:szCs w:val="14"/>
              <w:lang w:val="fr-FR"/>
            </w:rPr>
          </w:pPr>
          <w:r>
            <w:rPr>
              <w:rFonts w:ascii="Arial" w:hAnsi="Arial" w:cs="Arial"/>
              <w:sz w:val="14"/>
              <w:szCs w:val="14"/>
              <w:lang w:val="fr-FR"/>
            </w:rPr>
            <w:t>Responsabile del procedimento: Teresa Cuciniello</w:t>
          </w:r>
        </w:p>
      </w:tc>
      <w:tc>
        <w:tcPr>
          <w:tcW w:w="48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B5DB2DA" w14:textId="77777777" w:rsidR="00ED0440" w:rsidRDefault="00ED0440">
          <w:pPr>
            <w:tabs>
              <w:tab w:val="center" w:pos="4820"/>
              <w:tab w:val="right" w:pos="9638"/>
            </w:tabs>
            <w:spacing w:before="0" w:after="0"/>
            <w:jc w:val="both"/>
            <w:rPr>
              <w:rFonts w:ascii="Arial" w:hAnsi="Arial" w:cs="Arial"/>
              <w:sz w:val="14"/>
              <w:szCs w:val="14"/>
              <w:lang w:val="fr-FR"/>
            </w:rPr>
          </w:pPr>
          <w:r>
            <w:rPr>
              <w:rFonts w:ascii="Arial" w:hAnsi="Arial" w:cs="Arial"/>
              <w:sz w:val="14"/>
              <w:szCs w:val="14"/>
              <w:lang w:val="fr-FR"/>
            </w:rPr>
            <w:t>Referente del procedimento: Carmelo Barba</w:t>
          </w:r>
        </w:p>
      </w:tc>
    </w:tr>
  </w:tbl>
  <w:p w14:paraId="160D9E77" w14:textId="77777777" w:rsidR="00ED0440" w:rsidRDefault="00ED0440">
    <w:pPr>
      <w:tabs>
        <w:tab w:val="center" w:pos="4820"/>
        <w:tab w:val="right" w:pos="9638"/>
      </w:tabs>
      <w:spacing w:before="0" w:after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854F8" w14:textId="77777777" w:rsidR="00FB61A7" w:rsidRDefault="00FB61A7" w:rsidP="007F0E6E">
      <w:pPr>
        <w:spacing w:before="0" w:after="0"/>
      </w:pPr>
      <w:r w:rsidRPr="007F0E6E">
        <w:rPr>
          <w:color w:val="000000"/>
        </w:rPr>
        <w:separator/>
      </w:r>
    </w:p>
  </w:footnote>
  <w:footnote w:type="continuationSeparator" w:id="0">
    <w:p w14:paraId="582D4811" w14:textId="77777777" w:rsidR="00FB61A7" w:rsidRDefault="00FB61A7" w:rsidP="007F0E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6571C"/>
    <w:multiLevelType w:val="multilevel"/>
    <w:tmpl w:val="0EECDCE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1556456C"/>
    <w:multiLevelType w:val="multilevel"/>
    <w:tmpl w:val="FC6A1F74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" w15:restartNumberingAfterBreak="0">
    <w:nsid w:val="2A095217"/>
    <w:multiLevelType w:val="hybridMultilevel"/>
    <w:tmpl w:val="10DAD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8A2378"/>
    <w:multiLevelType w:val="multilevel"/>
    <w:tmpl w:val="F468ED5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77EE2517"/>
    <w:multiLevelType w:val="hybridMultilevel"/>
    <w:tmpl w:val="9A50786A"/>
    <w:lvl w:ilvl="0" w:tplc="FF66A8F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6E"/>
    <w:rsid w:val="000255A2"/>
    <w:rsid w:val="00037F89"/>
    <w:rsid w:val="00056616"/>
    <w:rsid w:val="00076A6B"/>
    <w:rsid w:val="000863DE"/>
    <w:rsid w:val="0009681A"/>
    <w:rsid w:val="00101DE2"/>
    <w:rsid w:val="00134314"/>
    <w:rsid w:val="00170B6A"/>
    <w:rsid w:val="001B2AE5"/>
    <w:rsid w:val="001E002F"/>
    <w:rsid w:val="001F43A0"/>
    <w:rsid w:val="00235C59"/>
    <w:rsid w:val="00250692"/>
    <w:rsid w:val="00263B0A"/>
    <w:rsid w:val="00276296"/>
    <w:rsid w:val="002D6362"/>
    <w:rsid w:val="002E526D"/>
    <w:rsid w:val="0034217A"/>
    <w:rsid w:val="00364230"/>
    <w:rsid w:val="003A6F51"/>
    <w:rsid w:val="003D470B"/>
    <w:rsid w:val="004228C6"/>
    <w:rsid w:val="00442DBD"/>
    <w:rsid w:val="004B11D5"/>
    <w:rsid w:val="004E42FA"/>
    <w:rsid w:val="004E5A16"/>
    <w:rsid w:val="004E609B"/>
    <w:rsid w:val="004F62B1"/>
    <w:rsid w:val="00506227"/>
    <w:rsid w:val="005733E4"/>
    <w:rsid w:val="00587DA8"/>
    <w:rsid w:val="005D0150"/>
    <w:rsid w:val="005E1B66"/>
    <w:rsid w:val="005E565C"/>
    <w:rsid w:val="005F3DF3"/>
    <w:rsid w:val="005F7004"/>
    <w:rsid w:val="006003C8"/>
    <w:rsid w:val="00621789"/>
    <w:rsid w:val="00642CAC"/>
    <w:rsid w:val="006473FF"/>
    <w:rsid w:val="0068159F"/>
    <w:rsid w:val="006A6184"/>
    <w:rsid w:val="006E4F8E"/>
    <w:rsid w:val="006F75AC"/>
    <w:rsid w:val="007358FE"/>
    <w:rsid w:val="007600C9"/>
    <w:rsid w:val="007B03BF"/>
    <w:rsid w:val="007D4C66"/>
    <w:rsid w:val="007D705C"/>
    <w:rsid w:val="007F0E6E"/>
    <w:rsid w:val="00894B32"/>
    <w:rsid w:val="00897F6E"/>
    <w:rsid w:val="008E0450"/>
    <w:rsid w:val="008E5340"/>
    <w:rsid w:val="009038EC"/>
    <w:rsid w:val="00934EE4"/>
    <w:rsid w:val="0097372F"/>
    <w:rsid w:val="009A1898"/>
    <w:rsid w:val="009C6A0E"/>
    <w:rsid w:val="009E1DE8"/>
    <w:rsid w:val="009E777D"/>
    <w:rsid w:val="00A05A11"/>
    <w:rsid w:val="00A41F88"/>
    <w:rsid w:val="00AA7445"/>
    <w:rsid w:val="00AB7DCE"/>
    <w:rsid w:val="00AD6395"/>
    <w:rsid w:val="00AF1329"/>
    <w:rsid w:val="00B57809"/>
    <w:rsid w:val="00B75086"/>
    <w:rsid w:val="00B83E74"/>
    <w:rsid w:val="00BD1017"/>
    <w:rsid w:val="00BD6DD1"/>
    <w:rsid w:val="00BE4444"/>
    <w:rsid w:val="00C026AB"/>
    <w:rsid w:val="00C05935"/>
    <w:rsid w:val="00C06893"/>
    <w:rsid w:val="00C46EB3"/>
    <w:rsid w:val="00C9063E"/>
    <w:rsid w:val="00CA7785"/>
    <w:rsid w:val="00CC1D3A"/>
    <w:rsid w:val="00D663BF"/>
    <w:rsid w:val="00D87FA4"/>
    <w:rsid w:val="00DB0ED9"/>
    <w:rsid w:val="00DC20AE"/>
    <w:rsid w:val="00E75B9E"/>
    <w:rsid w:val="00E93929"/>
    <w:rsid w:val="00E939A0"/>
    <w:rsid w:val="00ED0440"/>
    <w:rsid w:val="00EF5886"/>
    <w:rsid w:val="00EF7816"/>
    <w:rsid w:val="00F42F46"/>
    <w:rsid w:val="00F51879"/>
    <w:rsid w:val="00F51B10"/>
    <w:rsid w:val="00FB61A7"/>
    <w:rsid w:val="00FE1ED0"/>
    <w:rsid w:val="00FE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B8E0"/>
  <w15:docId w15:val="{A9FDE43F-C1D5-4C49-A50F-D53D705E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7F0E6E"/>
    <w:pPr>
      <w:spacing w:before="120" w:after="12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F0E6E"/>
  </w:style>
  <w:style w:type="paragraph" w:customStyle="1" w:styleId="Heading">
    <w:name w:val="Heading"/>
    <w:basedOn w:val="Standard"/>
    <w:next w:val="Textbody"/>
    <w:rsid w:val="007F0E6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7F0E6E"/>
    <w:pPr>
      <w:spacing w:after="140" w:line="288" w:lineRule="auto"/>
    </w:pPr>
  </w:style>
  <w:style w:type="paragraph" w:styleId="Elenco">
    <w:name w:val="List"/>
    <w:basedOn w:val="Textbody"/>
    <w:rsid w:val="007F0E6E"/>
  </w:style>
  <w:style w:type="paragraph" w:customStyle="1" w:styleId="Didascalia1">
    <w:name w:val="Didascalia1"/>
    <w:basedOn w:val="Standard"/>
    <w:rsid w:val="007F0E6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F0E6E"/>
    <w:pPr>
      <w:suppressLineNumbers/>
    </w:pPr>
  </w:style>
  <w:style w:type="paragraph" w:customStyle="1" w:styleId="Pidipagina1">
    <w:name w:val="Piè di pagina1"/>
    <w:basedOn w:val="Standard"/>
    <w:rsid w:val="007F0E6E"/>
    <w:pPr>
      <w:suppressLineNumbers/>
      <w:tabs>
        <w:tab w:val="center" w:pos="5386"/>
        <w:tab w:val="right" w:pos="10772"/>
      </w:tabs>
    </w:pPr>
  </w:style>
  <w:style w:type="paragraph" w:customStyle="1" w:styleId="TableContents">
    <w:name w:val="Table Contents"/>
    <w:basedOn w:val="Standard"/>
    <w:rsid w:val="007F0E6E"/>
    <w:pPr>
      <w:suppressLineNumbers/>
    </w:pPr>
  </w:style>
  <w:style w:type="paragraph" w:customStyle="1" w:styleId="Quotations">
    <w:name w:val="Quotations"/>
    <w:basedOn w:val="Standard"/>
    <w:rsid w:val="007F0E6E"/>
    <w:pPr>
      <w:spacing w:after="283"/>
      <w:ind w:left="567" w:right="567"/>
    </w:pPr>
  </w:style>
  <w:style w:type="paragraph" w:styleId="Titolo">
    <w:name w:val="Title"/>
    <w:basedOn w:val="Heading"/>
    <w:next w:val="Textbody"/>
    <w:rsid w:val="007F0E6E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rsid w:val="007F0E6E"/>
    <w:pPr>
      <w:spacing w:before="60"/>
      <w:jc w:val="center"/>
    </w:pPr>
    <w:rPr>
      <w:sz w:val="36"/>
      <w:szCs w:val="36"/>
    </w:rPr>
  </w:style>
  <w:style w:type="paragraph" w:customStyle="1" w:styleId="Titolo11">
    <w:name w:val="Titolo 11"/>
    <w:basedOn w:val="Heading"/>
    <w:next w:val="Textbody"/>
    <w:rsid w:val="007F0E6E"/>
    <w:pPr>
      <w:outlineLvl w:val="0"/>
    </w:pPr>
    <w:rPr>
      <w:b/>
      <w:bCs/>
    </w:rPr>
  </w:style>
  <w:style w:type="paragraph" w:customStyle="1" w:styleId="Titolo21">
    <w:name w:val="Titolo 21"/>
    <w:basedOn w:val="Heading"/>
    <w:next w:val="Textbody"/>
    <w:rsid w:val="007F0E6E"/>
    <w:pPr>
      <w:spacing w:before="200"/>
      <w:outlineLvl w:val="1"/>
    </w:pPr>
    <w:rPr>
      <w:b/>
      <w:bCs/>
    </w:rPr>
  </w:style>
  <w:style w:type="paragraph" w:customStyle="1" w:styleId="Titolo31">
    <w:name w:val="Titolo 31"/>
    <w:basedOn w:val="Heading"/>
    <w:next w:val="Textbody"/>
    <w:rsid w:val="007F0E6E"/>
    <w:pPr>
      <w:spacing w:before="140"/>
      <w:outlineLvl w:val="2"/>
    </w:pPr>
    <w:rPr>
      <w:b/>
      <w:bCs/>
    </w:rPr>
  </w:style>
  <w:style w:type="character" w:customStyle="1" w:styleId="NumberingSymbols">
    <w:name w:val="Numbering Symbols"/>
    <w:rsid w:val="007F0E6E"/>
    <w:rPr>
      <w:sz w:val="20"/>
      <w:szCs w:val="20"/>
    </w:rPr>
  </w:style>
  <w:style w:type="character" w:customStyle="1" w:styleId="BulletSymbols">
    <w:name w:val="Bullet Symbols"/>
    <w:rsid w:val="007F0E6E"/>
    <w:rPr>
      <w:rFonts w:ascii="OpenSymbol" w:eastAsia="OpenSymbol" w:hAnsi="OpenSymbol" w:cs="OpenSymbol"/>
    </w:rPr>
  </w:style>
  <w:style w:type="character" w:styleId="Collegamentoipertestuale">
    <w:name w:val="Hyperlink"/>
    <w:basedOn w:val="Carpredefinitoparagrafo"/>
    <w:rsid w:val="007F0E6E"/>
    <w:rPr>
      <w:color w:val="0000FF"/>
      <w:u w:val="single"/>
    </w:rPr>
  </w:style>
  <w:style w:type="character" w:customStyle="1" w:styleId="Internetlink">
    <w:name w:val="Internet link"/>
    <w:rsid w:val="007F0E6E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7F0E6E"/>
    <w:pPr>
      <w:tabs>
        <w:tab w:val="center" w:pos="4819"/>
        <w:tab w:val="right" w:pos="9638"/>
      </w:tabs>
      <w:spacing w:before="0" w:after="0"/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F0E6E"/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5B9E"/>
    <w:pPr>
      <w:spacing w:before="0" w:after="0"/>
    </w:pPr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5B9E"/>
    <w:rPr>
      <w:rFonts w:ascii="Tahoma" w:hAnsi="Tahoma"/>
      <w:sz w:val="16"/>
      <w:szCs w:val="14"/>
    </w:rPr>
  </w:style>
  <w:style w:type="character" w:styleId="Testosegnaposto">
    <w:name w:val="Placeholder Text"/>
    <w:basedOn w:val="Carpredefinitoparagrafo"/>
    <w:uiPriority w:val="99"/>
    <w:semiHidden/>
    <w:rsid w:val="00E75B9E"/>
    <w:rPr>
      <w:color w:val="808080"/>
    </w:rPr>
  </w:style>
  <w:style w:type="paragraph" w:styleId="Paragrafoelenco">
    <w:name w:val="List Paragraph"/>
    <w:basedOn w:val="Normale"/>
    <w:uiPriority w:val="34"/>
    <w:qFormat/>
    <w:rsid w:val="006F75AC"/>
    <w:pPr>
      <w:ind w:left="720"/>
      <w:contextualSpacing/>
    </w:pPr>
    <w:rPr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BD6DD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6DD1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6DD1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DD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DD1"/>
    <w:rPr>
      <w:b/>
      <w:bCs/>
      <w:sz w:val="20"/>
      <w:szCs w:val="18"/>
    </w:rPr>
  </w:style>
  <w:style w:type="paragraph" w:styleId="Revisione">
    <w:name w:val="Revision"/>
    <w:hidden/>
    <w:uiPriority w:val="99"/>
    <w:semiHidden/>
    <w:rsid w:val="004F62B1"/>
    <w:pPr>
      <w:suppressAutoHyphens w:val="0"/>
      <w:autoSpaceDN/>
      <w:textAlignment w:val="auto"/>
    </w:pPr>
    <w:rPr>
      <w:szCs w:val="21"/>
    </w:rPr>
  </w:style>
  <w:style w:type="paragraph" w:styleId="NormaleWeb">
    <w:name w:val="Normal (Web)"/>
    <w:basedOn w:val="Normale"/>
    <w:uiPriority w:val="99"/>
    <w:unhideWhenUsed/>
    <w:rsid w:val="004228C6"/>
    <w:pPr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ola\Desktop\Determina%20CARS%20Tries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0170798789A48658F37EABBA3C198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5765EF-ABCE-4453-8F1D-8A4A5B629EDA}"/>
      </w:docPartPr>
      <w:docPartBody>
        <w:p w:rsidR="00000000" w:rsidRDefault="00C67A3D">
          <w:pPr>
            <w:pStyle w:val="70170798789A48658F37EABBA3C19857"/>
          </w:pPr>
          <w:r w:rsidRPr="005732ED">
            <w:rPr>
              <w:rStyle w:val="Testosegnaposto"/>
            </w:rPr>
            <w:t>Scegliere un elemento.</w:t>
          </w:r>
        </w:p>
      </w:docPartBody>
    </w:docPart>
    <w:docPart>
      <w:docPartPr>
        <w:name w:val="0A3F8A14395E4BA09381153D6B95EF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F6565E-FAF7-48D9-A2F6-4A72E30682AC}"/>
      </w:docPartPr>
      <w:docPartBody>
        <w:p w:rsidR="00000000" w:rsidRDefault="00C67A3D">
          <w:pPr>
            <w:pStyle w:val="0A3F8A14395E4BA09381153D6B95EF76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5F106F9955CD4F019EF02E77C46C2F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1AF512-CB21-4E45-9E62-C9A6AF080E06}"/>
      </w:docPartPr>
      <w:docPartBody>
        <w:p w:rsidR="00000000" w:rsidRDefault="00C67A3D">
          <w:pPr>
            <w:pStyle w:val="5F106F9955CD4F019EF02E77C46C2FCA"/>
          </w:pPr>
          <w:r w:rsidRPr="00555CDD">
            <w:rPr>
              <w:rStyle w:val="Testosegnaposto"/>
            </w:rPr>
            <w:t>Scegliere un elemento.</w:t>
          </w:r>
        </w:p>
      </w:docPartBody>
    </w:docPart>
    <w:docPart>
      <w:docPartPr>
        <w:name w:val="9EEC7D1C310A4C5882051B73CD7CF6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CC1B1E-04E9-4E95-A8A4-4EBC84322F1C}"/>
      </w:docPartPr>
      <w:docPartBody>
        <w:p w:rsidR="00000000" w:rsidRDefault="00C67A3D">
          <w:pPr>
            <w:pStyle w:val="9EEC7D1C310A4C5882051B73CD7CF6D9"/>
          </w:pPr>
          <w:r w:rsidRPr="00C026AB">
            <w:rPr>
              <w:rStyle w:val="Testosegnaposto"/>
              <w:rFonts w:hint="eastAsia"/>
              <w:highlight w:val="green"/>
            </w:rPr>
            <w:t>Scegliere un elemento.</w:t>
          </w:r>
        </w:p>
      </w:docPartBody>
    </w:docPart>
    <w:docPart>
      <w:docPartPr>
        <w:name w:val="44F3F8BD8D514823A10FA4E024972C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0D8B74-679E-4847-B8A6-A260361FCA16}"/>
      </w:docPartPr>
      <w:docPartBody>
        <w:p w:rsidR="00000000" w:rsidRDefault="00C67A3D">
          <w:pPr>
            <w:pStyle w:val="44F3F8BD8D514823A10FA4E024972C2D"/>
          </w:pPr>
          <w:r w:rsidRPr="00B83E74">
            <w:rPr>
              <w:rStyle w:val="Testosegnaposto"/>
              <w:rFonts w:hint="eastAsia"/>
              <w:i/>
              <w:highlight w:val="green"/>
            </w:rPr>
            <w:t>Fare clic qui per immettere testo.</w:t>
          </w:r>
        </w:p>
      </w:docPartBody>
    </w:docPart>
    <w:docPart>
      <w:docPartPr>
        <w:name w:val="C48F79D987C34BE181E42702B40B6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9577C8-103D-48FF-8CDF-33DB9FF51DE9}"/>
      </w:docPartPr>
      <w:docPartBody>
        <w:p w:rsidR="00000000" w:rsidRDefault="00C67A3D">
          <w:pPr>
            <w:pStyle w:val="C48F79D987C34BE181E42702B40B69CA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53CEBC1761E9462D9D5732EC356F73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7C5AC4-1808-4635-9E4D-968B5D890584}"/>
      </w:docPartPr>
      <w:docPartBody>
        <w:p w:rsidR="00000000" w:rsidRDefault="00C67A3D">
          <w:pPr>
            <w:pStyle w:val="53CEBC1761E9462D9D5732EC356F73F0"/>
          </w:pPr>
          <w:r w:rsidRPr="00CB3B43">
            <w:rPr>
              <w:rStyle w:val="Testosegnaposto"/>
              <w:rFonts w:hint="eastAsia"/>
            </w:rPr>
            <w:t>Scegliere un elemento.</w:t>
          </w:r>
        </w:p>
      </w:docPartBody>
    </w:docPart>
    <w:docPart>
      <w:docPartPr>
        <w:name w:val="FFAB69C905D748FC8AE822A02590E0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EFC879-4DDC-43B8-AA04-0A5372B32B3D}"/>
      </w:docPartPr>
      <w:docPartBody>
        <w:p w:rsidR="00000000" w:rsidRDefault="00C67A3D">
          <w:pPr>
            <w:pStyle w:val="FFAB69C905D748FC8AE822A02590E029"/>
          </w:pPr>
          <w:r w:rsidRPr="00CB3B43">
            <w:rPr>
              <w:rStyle w:val="Testosegnaposto"/>
              <w:rFonts w:hint="eastAsia"/>
            </w:rPr>
            <w:t>Scegliere un elemento.</w:t>
          </w:r>
        </w:p>
      </w:docPartBody>
    </w:docPart>
    <w:docPart>
      <w:docPartPr>
        <w:name w:val="D99356949FEE42999CB45AC166F774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17F2E6-2BE5-444C-91D0-F8A8BE358D29}"/>
      </w:docPartPr>
      <w:docPartBody>
        <w:p w:rsidR="00000000" w:rsidRDefault="00C67A3D">
          <w:pPr>
            <w:pStyle w:val="D99356949FEE42999CB45AC166F774E1"/>
          </w:pPr>
          <w:r w:rsidRPr="00037F89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77DB2107D6644DC9BA2FCCEA693359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8F2B44-6084-444C-962C-6D5EA2285D01}"/>
      </w:docPartPr>
      <w:docPartBody>
        <w:p w:rsidR="00000000" w:rsidRDefault="00C67A3D">
          <w:pPr>
            <w:pStyle w:val="77DB2107D6644DC9BA2FCCEA693359D2"/>
          </w:pPr>
          <w:r w:rsidRPr="00CA7785">
            <w:rPr>
              <w:rStyle w:val="Testosegnaposto"/>
              <w:highlight w:val="green"/>
            </w:rPr>
            <w:t>Fare clic qui per immettere testo.</w:t>
          </w:r>
        </w:p>
      </w:docPartBody>
    </w:docPart>
    <w:docPart>
      <w:docPartPr>
        <w:name w:val="1FB8E34BDC41456485EA98351DF7BC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3DA3F4-AD59-4E9E-9ED8-E66AF7CC4599}"/>
      </w:docPartPr>
      <w:docPartBody>
        <w:p w:rsidR="00000000" w:rsidRDefault="00C67A3D">
          <w:pPr>
            <w:pStyle w:val="1FB8E34BDC41456485EA98351DF7BCFD"/>
          </w:pPr>
          <w:r w:rsidRPr="00C026AB">
            <w:rPr>
              <w:rStyle w:val="Testosegnaposto"/>
              <w:highlight w:val="green"/>
            </w:rPr>
            <w:t>Scegliere un elemento.</w:t>
          </w:r>
        </w:p>
      </w:docPartBody>
    </w:docPart>
    <w:docPart>
      <w:docPartPr>
        <w:name w:val="45B5F1BDEE1541B4AC0B055597A4AA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E1F137-BA60-4F9E-AABC-E8CDFE8D92A2}"/>
      </w:docPartPr>
      <w:docPartBody>
        <w:p w:rsidR="00000000" w:rsidRDefault="00C67A3D">
          <w:pPr>
            <w:pStyle w:val="45B5F1BDEE1541B4AC0B055597A4AAF5"/>
          </w:pPr>
          <w:r w:rsidRPr="005732ED">
            <w:rPr>
              <w:rStyle w:val="Testosegnaposto"/>
            </w:rPr>
            <w:t>Scegliere un elemento.</w:t>
          </w:r>
        </w:p>
      </w:docPartBody>
    </w:docPart>
    <w:docPart>
      <w:docPartPr>
        <w:name w:val="91DA761A0D4E437BB61D7546697761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B35D57-EC94-4A7E-9D68-A011AFE3A213}"/>
      </w:docPartPr>
      <w:docPartBody>
        <w:p w:rsidR="00000000" w:rsidRDefault="00C67A3D">
          <w:pPr>
            <w:pStyle w:val="91DA761A0D4E437BB61D7546697761FC"/>
          </w:pPr>
          <w:r w:rsidRPr="00555CDD">
            <w:rPr>
              <w:rStyle w:val="Testosegnaposto"/>
            </w:rPr>
            <w:t>Scegliere un elemento.</w:t>
          </w:r>
        </w:p>
      </w:docPartBody>
    </w:docPart>
    <w:docPart>
      <w:docPartPr>
        <w:name w:val="259CC1B518D54D9DA74228CB1A8497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0A0AEC-F180-461A-A7F8-824258B36FEB}"/>
      </w:docPartPr>
      <w:docPartBody>
        <w:p w:rsidR="00000000" w:rsidRDefault="006B4549" w:rsidP="006B4549">
          <w:pPr>
            <w:pStyle w:val="259CC1B518D54D9DA74228CB1A849701"/>
          </w:pPr>
          <w:r w:rsidRPr="00555CDD">
            <w:rPr>
              <w:rStyle w:val="Testosegnaposto"/>
            </w:rPr>
            <w:t>Scegliere un elemento.</w:t>
          </w:r>
        </w:p>
      </w:docPartBody>
    </w:docPart>
    <w:docPart>
      <w:docPartPr>
        <w:name w:val="533ADDB1CCBE474A8D1D49731FB7BD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97684D-7696-4F9F-BDB6-FDDA78E691E5}"/>
      </w:docPartPr>
      <w:docPartBody>
        <w:p w:rsidR="00000000" w:rsidRDefault="006B4549" w:rsidP="006B4549">
          <w:pPr>
            <w:pStyle w:val="533ADDB1CCBE474A8D1D49731FB7BD26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18EEF018D13940A482498E26D51F4A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5A6156-7506-4B6F-8B12-62F86D50E85F}"/>
      </w:docPartPr>
      <w:docPartBody>
        <w:p w:rsidR="00000000" w:rsidRDefault="006B4549" w:rsidP="006B4549">
          <w:pPr>
            <w:pStyle w:val="18EEF018D13940A482498E26D51F4A34"/>
          </w:pPr>
          <w:r w:rsidRPr="00555CDD">
            <w:rPr>
              <w:rStyle w:val="Testosegnaposto"/>
            </w:rPr>
            <w:t>Scegliere un elemento.</w:t>
          </w:r>
        </w:p>
      </w:docPartBody>
    </w:docPart>
    <w:docPart>
      <w:docPartPr>
        <w:name w:val="22A6CBAD81274DA086ABA99C30B86C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3CF5FA-A323-4772-B092-0787BD91495F}"/>
      </w:docPartPr>
      <w:docPartBody>
        <w:p w:rsidR="00000000" w:rsidRDefault="006B4549" w:rsidP="006B4549">
          <w:pPr>
            <w:pStyle w:val="22A6CBAD81274DA086ABA99C30B86C7A"/>
          </w:pPr>
          <w:r w:rsidRPr="00FE1ED0">
            <w:rPr>
              <w:rStyle w:val="Testosegnaposto"/>
              <w:rFonts w:hint="eastAsia"/>
              <w:highlight w:val="green"/>
            </w:rPr>
            <w:t>Fare clic qui per immettere testo.</w:t>
          </w:r>
        </w:p>
      </w:docPartBody>
    </w:docPart>
    <w:docPart>
      <w:docPartPr>
        <w:name w:val="067E0B205ED84DD8B272B9C3850C72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E29643-D44C-4B0F-A361-964043DB5312}"/>
      </w:docPartPr>
      <w:docPartBody>
        <w:p w:rsidR="00000000" w:rsidRDefault="006B4549" w:rsidP="006B4549">
          <w:pPr>
            <w:pStyle w:val="067E0B205ED84DD8B272B9C3850C7280"/>
          </w:pPr>
          <w:r w:rsidRPr="00CA7785">
            <w:rPr>
              <w:rStyle w:val="Testosegnaposto"/>
              <w:highlight w:val="green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549"/>
    <w:rsid w:val="006B4549"/>
    <w:rsid w:val="00C6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B4549"/>
    <w:rPr>
      <w:color w:val="808080"/>
    </w:rPr>
  </w:style>
  <w:style w:type="paragraph" w:customStyle="1" w:styleId="70170798789A48658F37EABBA3C19857">
    <w:name w:val="70170798789A48658F37EABBA3C19857"/>
  </w:style>
  <w:style w:type="paragraph" w:customStyle="1" w:styleId="0A3F8A14395E4BA09381153D6B95EF76">
    <w:name w:val="0A3F8A14395E4BA09381153D6B95EF76"/>
  </w:style>
  <w:style w:type="paragraph" w:customStyle="1" w:styleId="5F106F9955CD4F019EF02E77C46C2FCA">
    <w:name w:val="5F106F9955CD4F019EF02E77C46C2FCA"/>
  </w:style>
  <w:style w:type="paragraph" w:customStyle="1" w:styleId="9EEC7D1C310A4C5882051B73CD7CF6D9">
    <w:name w:val="9EEC7D1C310A4C5882051B73CD7CF6D9"/>
  </w:style>
  <w:style w:type="paragraph" w:customStyle="1" w:styleId="44F3F8BD8D514823A10FA4E024972C2D">
    <w:name w:val="44F3F8BD8D514823A10FA4E024972C2D"/>
  </w:style>
  <w:style w:type="paragraph" w:customStyle="1" w:styleId="C48F79D987C34BE181E42702B40B69CA">
    <w:name w:val="C48F79D987C34BE181E42702B40B69CA"/>
  </w:style>
  <w:style w:type="paragraph" w:customStyle="1" w:styleId="AF5074C5408A4FA78C38347142A2A497">
    <w:name w:val="AF5074C5408A4FA78C38347142A2A497"/>
  </w:style>
  <w:style w:type="paragraph" w:customStyle="1" w:styleId="77419DEB24764010A4FB57466F216301">
    <w:name w:val="77419DEB24764010A4FB57466F216301"/>
  </w:style>
  <w:style w:type="paragraph" w:customStyle="1" w:styleId="53CEBC1761E9462D9D5732EC356F73F0">
    <w:name w:val="53CEBC1761E9462D9D5732EC356F73F0"/>
  </w:style>
  <w:style w:type="paragraph" w:customStyle="1" w:styleId="FFAB69C905D748FC8AE822A02590E029">
    <w:name w:val="FFAB69C905D748FC8AE822A02590E029"/>
  </w:style>
  <w:style w:type="paragraph" w:customStyle="1" w:styleId="D99356949FEE42999CB45AC166F774E1">
    <w:name w:val="D99356949FEE42999CB45AC166F774E1"/>
  </w:style>
  <w:style w:type="paragraph" w:customStyle="1" w:styleId="77DB2107D6644DC9BA2FCCEA693359D2">
    <w:name w:val="77DB2107D6644DC9BA2FCCEA693359D2"/>
  </w:style>
  <w:style w:type="paragraph" w:customStyle="1" w:styleId="8532A5C8475F40A7BB5FCD70DCB60341">
    <w:name w:val="8532A5C8475F40A7BB5FCD70DCB60341"/>
  </w:style>
  <w:style w:type="paragraph" w:customStyle="1" w:styleId="8049A1F837A748149068BBF0C2B23A59">
    <w:name w:val="8049A1F837A748149068BBF0C2B23A59"/>
  </w:style>
  <w:style w:type="paragraph" w:customStyle="1" w:styleId="1FB8E34BDC41456485EA98351DF7BCFD">
    <w:name w:val="1FB8E34BDC41456485EA98351DF7BCFD"/>
  </w:style>
  <w:style w:type="paragraph" w:customStyle="1" w:styleId="6E96FB6BAFE742C8AB02781ABBC2FC3A">
    <w:name w:val="6E96FB6BAFE742C8AB02781ABBC2FC3A"/>
  </w:style>
  <w:style w:type="paragraph" w:customStyle="1" w:styleId="45B5F1BDEE1541B4AC0B055597A4AAF5">
    <w:name w:val="45B5F1BDEE1541B4AC0B055597A4AAF5"/>
  </w:style>
  <w:style w:type="paragraph" w:customStyle="1" w:styleId="551B1BAC9EBA4E0693001CEED4468209">
    <w:name w:val="551B1BAC9EBA4E0693001CEED4468209"/>
  </w:style>
  <w:style w:type="paragraph" w:customStyle="1" w:styleId="1917B319B11B40BD971F50CBE584E2C7">
    <w:name w:val="1917B319B11B40BD971F50CBE584E2C7"/>
  </w:style>
  <w:style w:type="paragraph" w:customStyle="1" w:styleId="376CE218566F4B73BC6089529793319F">
    <w:name w:val="376CE218566F4B73BC6089529793319F"/>
  </w:style>
  <w:style w:type="paragraph" w:customStyle="1" w:styleId="A014667E1D6B48FA973F7F8FE66F8EE9">
    <w:name w:val="A014667E1D6B48FA973F7F8FE66F8EE9"/>
  </w:style>
  <w:style w:type="paragraph" w:customStyle="1" w:styleId="6D8A0310C1DB4C7CB145E857CBD2F51F">
    <w:name w:val="6D8A0310C1DB4C7CB145E857CBD2F51F"/>
  </w:style>
  <w:style w:type="paragraph" w:customStyle="1" w:styleId="91DA761A0D4E437BB61D7546697761FC">
    <w:name w:val="91DA761A0D4E437BB61D7546697761FC"/>
  </w:style>
  <w:style w:type="paragraph" w:customStyle="1" w:styleId="259CC1B518D54D9DA74228CB1A849701">
    <w:name w:val="259CC1B518D54D9DA74228CB1A849701"/>
    <w:rsid w:val="006B4549"/>
  </w:style>
  <w:style w:type="paragraph" w:customStyle="1" w:styleId="533ADDB1CCBE474A8D1D49731FB7BD26">
    <w:name w:val="533ADDB1CCBE474A8D1D49731FB7BD26"/>
    <w:rsid w:val="006B4549"/>
  </w:style>
  <w:style w:type="paragraph" w:customStyle="1" w:styleId="18EEF018D13940A482498E26D51F4A34">
    <w:name w:val="18EEF018D13940A482498E26D51F4A34"/>
    <w:rsid w:val="006B4549"/>
  </w:style>
  <w:style w:type="paragraph" w:customStyle="1" w:styleId="22A6CBAD81274DA086ABA99C30B86C7A">
    <w:name w:val="22A6CBAD81274DA086ABA99C30B86C7A"/>
    <w:rsid w:val="006B4549"/>
  </w:style>
  <w:style w:type="paragraph" w:customStyle="1" w:styleId="067E0B205ED84DD8B272B9C3850C7280">
    <w:name w:val="067E0B205ED84DD8B272B9C3850C7280"/>
    <w:rsid w:val="006B45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2A3DD1E-0F71-4190-AA3E-0FE970A3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CARS Trieste</Template>
  <TotalTime>21</TotalTime>
  <Pages>2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Dallacasa</dc:creator>
  <cp:lastModifiedBy>Paola Dallacasa</cp:lastModifiedBy>
  <cp:revision>1</cp:revision>
  <cp:lastPrinted>2020-01-18T17:09:00Z</cp:lastPrinted>
  <dcterms:created xsi:type="dcterms:W3CDTF">2023-03-14T08:23:00Z</dcterms:created>
  <dcterms:modified xsi:type="dcterms:W3CDTF">2023-03-14T08:44:00Z</dcterms:modified>
</cp:coreProperties>
</file>