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8" w:type="dxa"/>
        <w:tblInd w:w="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6775"/>
        <w:gridCol w:w="992"/>
      </w:tblGrid>
      <w:tr w:rsidR="006003C8" w:rsidRPr="006003C8" w14:paraId="281E93B7" w14:textId="77777777" w:rsidTr="00C05935">
        <w:trPr>
          <w:trHeight w:val="567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14:paraId="5658734D" w14:textId="77777777" w:rsidR="006003C8" w:rsidRPr="006003C8" w:rsidRDefault="006003C8" w:rsidP="006003C8">
            <w:pPr>
              <w:suppressAutoHyphens w:val="0"/>
              <w:autoSpaceDN/>
              <w:spacing w:before="0" w:after="0" w:line="276" w:lineRule="auto"/>
              <w:ind w:left="-40"/>
              <w:jc w:val="center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</w:pPr>
            <w:bookmarkStart w:id="0" w:name="_GoBack"/>
            <w:bookmarkEnd w:id="0"/>
            <w:r w:rsidRPr="006003C8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127000" distL="0" distR="0" wp14:anchorId="7208E618" wp14:editId="5A7009EC">
                  <wp:extent cx="1327150" cy="140388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934" r="77312"/>
                          <a:stretch/>
                        </pic:blipFill>
                        <pic:spPr bwMode="auto">
                          <a:xfrm>
                            <a:off x="0" y="0"/>
                            <a:ext cx="1327257" cy="14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  <w:shd w:val="clear" w:color="auto" w:fill="auto"/>
          </w:tcPr>
          <w:p w14:paraId="1A4C4111" w14:textId="77777777" w:rsidR="006003C8" w:rsidRPr="006003C8" w:rsidRDefault="006003C8" w:rsidP="006003C8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 w:bidi="ar-SA"/>
              </w:rPr>
            </w:pPr>
            <w:r w:rsidRPr="006003C8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0" distL="0" distR="0" wp14:anchorId="17398F75" wp14:editId="1641447D">
                  <wp:extent cx="459932" cy="4680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PONCorto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02" t="4854" r="2330" b="72622"/>
                          <a:stretch/>
                        </pic:blipFill>
                        <pic:spPr bwMode="auto">
                          <a:xfrm>
                            <a:off x="0" y="0"/>
                            <a:ext cx="459932" cy="4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vAlign w:val="center"/>
          </w:tcPr>
          <w:p w14:paraId="7A68F8D2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71" w:right="1"/>
              <w:jc w:val="center"/>
              <w:textAlignment w:val="auto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</w:pPr>
            <w:r w:rsidRPr="006003C8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0" distL="0" distR="0" wp14:anchorId="60ED1FBD" wp14:editId="03E77593">
                  <wp:extent cx="612000" cy="555696"/>
                  <wp:effectExtent l="0" t="0" r="0" b="0"/>
                  <wp:docPr id="5" name="Immagine 5" descr="Immagine Scuola Amica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Scuola Amica&#10;&#10;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5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3C8" w:rsidRPr="006003C8" w14:paraId="46B12671" w14:textId="77777777" w:rsidTr="00C05935">
        <w:trPr>
          <w:trHeight w:val="1239"/>
        </w:trPr>
        <w:tc>
          <w:tcPr>
            <w:tcW w:w="2041" w:type="dxa"/>
            <w:vMerge/>
            <w:shd w:val="clear" w:color="auto" w:fill="auto"/>
          </w:tcPr>
          <w:p w14:paraId="38159E09" w14:textId="77777777" w:rsidR="006003C8" w:rsidRPr="006003C8" w:rsidRDefault="006003C8" w:rsidP="006003C8">
            <w:pPr>
              <w:suppressAutoHyphens w:val="0"/>
              <w:autoSpaceDN/>
              <w:spacing w:before="0" w:after="0" w:line="276" w:lineRule="auto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775" w:type="dxa"/>
            <w:shd w:val="clear" w:color="auto" w:fill="auto"/>
          </w:tcPr>
          <w:p w14:paraId="305C8ED8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</w:pPr>
            <w:r w:rsidRPr="006003C8"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  <w:t>Ministero dell'Istruzione</w:t>
            </w:r>
          </w:p>
          <w:p w14:paraId="69E0CA8F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6003C8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ISTITUTO COMPRENSIVO N. 6 – IMOLA</w:t>
            </w:r>
          </w:p>
          <w:p w14:paraId="6FC7C4D6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03C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Scuola dell'infanzia, primaria e secondaria di primo grado</w:t>
            </w:r>
          </w:p>
          <w:p w14:paraId="5DD72D5E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03C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Via Villa Clelia n. 18 – 40026 IMOLA (BO) Tel. 054240238 e 054240242 – Fax 0542628162</w:t>
            </w:r>
          </w:p>
          <w:p w14:paraId="22F45115" w14:textId="77777777" w:rsidR="006003C8" w:rsidRPr="006003C8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03C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n-US" w:bidi="ar-SA"/>
              </w:rPr>
              <w:t xml:space="preserve">C.M. BOIC84700X – C.F. 82003770375 – Cod. </w:t>
            </w:r>
            <w:r w:rsidRPr="006003C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Univoco Fatturazione: UFT8XQ</w:t>
            </w:r>
          </w:p>
          <w:p w14:paraId="11D7559E" w14:textId="77777777" w:rsidR="006003C8" w:rsidRPr="0068159F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8159F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  <w:tab/>
            </w:r>
            <w:r w:rsidRPr="006815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e.mail: boic84700x@istruzione.it – pec: boic84700x@pec.istruzione.it – Web www.ic6imola.edu.it</w:t>
            </w:r>
          </w:p>
        </w:tc>
        <w:tc>
          <w:tcPr>
            <w:tcW w:w="992" w:type="dxa"/>
            <w:vMerge/>
          </w:tcPr>
          <w:p w14:paraId="0CFC50B7" w14:textId="77777777" w:rsidR="006003C8" w:rsidRPr="0068159F" w:rsidRDefault="006003C8" w:rsidP="006003C8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</w:pPr>
          </w:p>
        </w:tc>
      </w:tr>
    </w:tbl>
    <w:p w14:paraId="151C8C1A" w14:textId="77777777" w:rsidR="007F0E6E" w:rsidRPr="008E5340" w:rsidRDefault="007F0E6E">
      <w:pPr>
        <w:pStyle w:val="Standard"/>
        <w:rPr>
          <w:sz w:val="20"/>
          <w:szCs w:val="20"/>
        </w:rPr>
      </w:pPr>
    </w:p>
    <w:p w14:paraId="03378D20" w14:textId="77777777" w:rsidR="007F0E6E" w:rsidRPr="004E42FA" w:rsidRDefault="00621789">
      <w:pPr>
        <w:pStyle w:val="Standard"/>
        <w:rPr>
          <w:sz w:val="20"/>
          <w:szCs w:val="20"/>
        </w:rPr>
      </w:pPr>
      <w:r w:rsidRPr="004E42FA">
        <w:rPr>
          <w:sz w:val="20"/>
          <w:szCs w:val="20"/>
        </w:rPr>
        <w:t>Prot. n. [vedi segnatura]                                                                                  Imola, [vedi segnatura]</w:t>
      </w:r>
    </w:p>
    <w:p w14:paraId="052DC9A3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489D30DB" w14:textId="444D04B8" w:rsidR="007F0E6E" w:rsidRPr="004E42FA" w:rsidRDefault="00621789" w:rsidP="007B03BF">
      <w:pPr>
        <w:pStyle w:val="Standard"/>
        <w:jc w:val="both"/>
        <w:rPr>
          <w:sz w:val="20"/>
          <w:szCs w:val="20"/>
        </w:rPr>
      </w:pPr>
      <w:r w:rsidRPr="004E42FA">
        <w:rPr>
          <w:sz w:val="20"/>
          <w:szCs w:val="20"/>
        </w:rPr>
        <w:t xml:space="preserve">Oggetto: Determina </w:t>
      </w:r>
      <w:r w:rsidR="00E93929" w:rsidRPr="004E42FA">
        <w:rPr>
          <w:sz w:val="20"/>
          <w:szCs w:val="20"/>
        </w:rPr>
        <w:t>di</w:t>
      </w:r>
      <w:r w:rsidRPr="004E42FA">
        <w:rPr>
          <w:sz w:val="20"/>
          <w:szCs w:val="20"/>
        </w:rPr>
        <w:t xml:space="preserve"> affidamento diretto</w:t>
      </w:r>
      <w:r w:rsidR="00B83E74" w:rsidRPr="004E42FA">
        <w:rPr>
          <w:sz w:val="20"/>
          <w:szCs w:val="20"/>
        </w:rPr>
        <w:t>,</w:t>
      </w:r>
      <w:r w:rsidRPr="004E42FA">
        <w:rPr>
          <w:sz w:val="20"/>
          <w:szCs w:val="20"/>
        </w:rPr>
        <w:t xml:space="preserve"> </w:t>
      </w:r>
      <w:r w:rsidR="00B83E74" w:rsidRPr="004E42FA">
        <w:rPr>
          <w:sz w:val="20"/>
          <w:szCs w:val="20"/>
        </w:rPr>
        <w:t>ai sensi dell’art.</w:t>
      </w:r>
      <w:r w:rsidR="00364230" w:rsidRPr="004E42FA">
        <w:rPr>
          <w:sz w:val="20"/>
          <w:szCs w:val="20"/>
        </w:rPr>
        <w:t xml:space="preserve"> </w:t>
      </w:r>
      <w:r w:rsidR="00B83E74" w:rsidRPr="004E42FA">
        <w:rPr>
          <w:sz w:val="20"/>
          <w:szCs w:val="20"/>
        </w:rPr>
        <w:t>36, c. 2, lett. a) del D. Lgs. 50/2016,</w:t>
      </w:r>
      <w:r w:rsidR="007B03BF" w:rsidRPr="004E42FA">
        <w:rPr>
          <w:sz w:val="20"/>
          <w:szCs w:val="20"/>
        </w:rPr>
        <w:t xml:space="preserve"> </w:t>
      </w:r>
      <w:r w:rsidR="00E93929" w:rsidRPr="004E42FA">
        <w:rPr>
          <w:sz w:val="20"/>
          <w:szCs w:val="20"/>
        </w:rPr>
        <w:t>per la</w:t>
      </w:r>
      <w:r w:rsidR="00B83E74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ipologia d'appalto"/>
          <w:tag w:val="Tipologia d'appalto"/>
          <w:id w:val="223381460"/>
          <w:placeholder>
            <w:docPart w:val="3EE4587C7E50463F8B24306AF5206C3F"/>
          </w:placeholder>
          <w:comboBox>
            <w:listItem w:value="Scegliere un elemento."/>
            <w:listItem w:displayText="fornitura di beni" w:value="fornitura di beni"/>
            <w:listItem w:displayText="prestazione di servizi" w:value="prestazione di servizi"/>
          </w:comboBox>
        </w:sdtPr>
        <w:sdtEndPr/>
        <w:sdtContent>
          <w:r w:rsidR="00C05935">
            <w:rPr>
              <w:sz w:val="20"/>
              <w:szCs w:val="20"/>
            </w:rPr>
            <w:t>prestazione di servizi</w:t>
          </w:r>
        </w:sdtContent>
      </w:sdt>
      <w:r w:rsidR="007B03BF" w:rsidRPr="004E42FA">
        <w:rPr>
          <w:sz w:val="20"/>
          <w:szCs w:val="20"/>
        </w:rPr>
        <w:t xml:space="preserve"> concernente </w:t>
      </w:r>
      <w:r w:rsidR="000863DE">
        <w:rPr>
          <w:sz w:val="20"/>
          <w:szCs w:val="20"/>
        </w:rPr>
        <w:t>acquisto di biglietti e visita Museo NatuRA-Atlantide</w:t>
      </w:r>
      <w:r w:rsidRPr="004E42FA">
        <w:rPr>
          <w:sz w:val="20"/>
          <w:szCs w:val="20"/>
        </w:rPr>
        <w:t xml:space="preserve"> </w:t>
      </w:r>
      <w:r w:rsidR="00364230" w:rsidRPr="004E42FA">
        <w:rPr>
          <w:sz w:val="20"/>
          <w:szCs w:val="20"/>
        </w:rPr>
        <w:t>di</w:t>
      </w:r>
      <w:r w:rsidRPr="004E42FA">
        <w:rPr>
          <w:sz w:val="20"/>
          <w:szCs w:val="20"/>
        </w:rPr>
        <w:t xml:space="preserve"> importo pari a </w:t>
      </w:r>
      <w:bookmarkStart w:id="1" w:name="ImportoAppalto"/>
      <w:r w:rsidRPr="004E42FA">
        <w:rPr>
          <w:sz w:val="20"/>
          <w:szCs w:val="20"/>
        </w:rPr>
        <w:t>Euro</w:t>
      </w:r>
      <w:r w:rsidR="00E75B9E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82523344"/>
          <w:placeholder>
            <w:docPart w:val="62FE1E6039C24D06AA4ACC7045A1CEE5"/>
          </w:placeholder>
          <w:text/>
        </w:sdtPr>
        <w:sdtEndPr/>
        <w:sdtContent>
          <w:r w:rsidR="000863DE">
            <w:rPr>
              <w:sz w:val="20"/>
              <w:szCs w:val="20"/>
            </w:rPr>
            <w:t>714,00</w:t>
          </w:r>
        </w:sdtContent>
      </w:sdt>
      <w:bookmarkEnd w:id="1"/>
      <w:r w:rsidRPr="004E42FA">
        <w:rPr>
          <w:sz w:val="20"/>
          <w:szCs w:val="20"/>
        </w:rPr>
        <w:t xml:space="preserve"> (</w:t>
      </w:r>
      <w:bookmarkStart w:id="2" w:name="OpzioneIVA"/>
      <w:r w:rsidRPr="004E42FA">
        <w:rPr>
          <w:sz w:val="20"/>
          <w:szCs w:val="20"/>
        </w:rPr>
        <w:t>IVA</w:t>
      </w:r>
      <w:r w:rsidR="00F51B10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Opzione IVA"/>
          <w:tag w:val="Opzione IVA"/>
          <w:id w:val="77389001"/>
          <w:placeholder>
            <w:docPart w:val="84FFE79B63914AB89925E1499AB9DD56"/>
          </w:placeholder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EndPr/>
        <w:sdtContent>
          <w:r w:rsidR="00C05935">
            <w:rPr>
              <w:sz w:val="20"/>
              <w:szCs w:val="20"/>
            </w:rPr>
            <w:t>esente</w:t>
          </w:r>
        </w:sdtContent>
      </w:sdt>
      <w:bookmarkEnd w:id="2"/>
      <w:r w:rsidRPr="004E42FA">
        <w:rPr>
          <w:sz w:val="20"/>
          <w:szCs w:val="20"/>
        </w:rPr>
        <w:t xml:space="preserve">), </w:t>
      </w:r>
      <w:bookmarkStart w:id="3" w:name="CIG"/>
      <w:r w:rsidRPr="004E42FA">
        <w:rPr>
          <w:sz w:val="20"/>
          <w:szCs w:val="20"/>
        </w:rPr>
        <w:t>CIG</w:t>
      </w:r>
      <w:r w:rsidR="00E75B9E" w:rsidRPr="004E42FA">
        <w:rPr>
          <w:sz w:val="20"/>
          <w:szCs w:val="20"/>
        </w:rPr>
        <w:t xml:space="preserve"> </w:t>
      </w:r>
      <w:bookmarkEnd w:id="3"/>
      <w:r w:rsidR="000863DE">
        <w:rPr>
          <w:sz w:val="20"/>
          <w:szCs w:val="20"/>
        </w:rPr>
        <w:t>Z44398AD9A</w:t>
      </w:r>
      <w:r w:rsidR="00F51B10" w:rsidRPr="004E42FA">
        <w:rPr>
          <w:sz w:val="20"/>
          <w:szCs w:val="20"/>
        </w:rPr>
        <w:t>.</w:t>
      </w:r>
    </w:p>
    <w:p w14:paraId="51682CB2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24878FD8" w14:textId="77777777" w:rsidR="007F0E6E" w:rsidRPr="004E42FA" w:rsidRDefault="00621789">
      <w:pPr>
        <w:pStyle w:val="Standard"/>
        <w:jc w:val="center"/>
        <w:rPr>
          <w:b/>
          <w:bCs/>
          <w:sz w:val="20"/>
          <w:szCs w:val="20"/>
        </w:rPr>
      </w:pPr>
      <w:r w:rsidRPr="004E42FA">
        <w:rPr>
          <w:b/>
          <w:bCs/>
          <w:sz w:val="20"/>
          <w:szCs w:val="20"/>
        </w:rPr>
        <w:t>IL DIRIGENTE SCOLASTICO</w:t>
      </w:r>
    </w:p>
    <w:p w14:paraId="7FA60983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1FC7E1B3" w14:textId="77777777" w:rsidR="007F0E6E" w:rsidRPr="004E42FA" w:rsidRDefault="00621789">
      <w:pPr>
        <w:pStyle w:val="Standard"/>
        <w:spacing w:before="113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VISTO</w:t>
      </w:r>
      <w:r w:rsidRPr="004E42FA">
        <w:rPr>
          <w:sz w:val="20"/>
          <w:szCs w:val="20"/>
        </w:rPr>
        <w:t xml:space="preserve"> il D.P.R.275/1999;</w:t>
      </w:r>
    </w:p>
    <w:p w14:paraId="522A5449" w14:textId="77777777" w:rsidR="007F0E6E" w:rsidRPr="004E42FA" w:rsidRDefault="00621789">
      <w:pPr>
        <w:pStyle w:val="Standard"/>
        <w:spacing w:before="113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VISTO</w:t>
      </w:r>
      <w:r w:rsidRPr="004E42FA">
        <w:rPr>
          <w:sz w:val="20"/>
          <w:szCs w:val="20"/>
        </w:rPr>
        <w:t xml:space="preserve"> il D.Lgs. n. 165/2001;</w:t>
      </w:r>
    </w:p>
    <w:p w14:paraId="3CF06091" w14:textId="77777777" w:rsidR="007F0E6E" w:rsidRPr="004E42FA" w:rsidRDefault="00621789">
      <w:pPr>
        <w:pStyle w:val="Standard"/>
        <w:spacing w:before="113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VISTO</w:t>
      </w:r>
      <w:r w:rsidRPr="004E42FA">
        <w:rPr>
          <w:sz w:val="20"/>
          <w:szCs w:val="20"/>
        </w:rPr>
        <w:t xml:space="preserve"> il D.I. 28 agosto 2018;</w:t>
      </w:r>
    </w:p>
    <w:p w14:paraId="6CB571AA" w14:textId="77777777" w:rsidR="007F0E6E" w:rsidRPr="004E42FA" w:rsidRDefault="00621789">
      <w:pPr>
        <w:pStyle w:val="Standard"/>
        <w:spacing w:before="113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VISTO</w:t>
      </w:r>
      <w:r w:rsidRPr="004E42FA">
        <w:rPr>
          <w:sz w:val="20"/>
          <w:szCs w:val="20"/>
        </w:rPr>
        <w:t xml:space="preserve"> il D. Lgs. del 18 aprile 2016, n. 50 e sue ss.mm.;</w:t>
      </w:r>
    </w:p>
    <w:p w14:paraId="07D6828B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VISTO</w:t>
      </w:r>
      <w:r w:rsidRPr="004E42FA">
        <w:rPr>
          <w:sz w:val="20"/>
          <w:szCs w:val="20"/>
        </w:rPr>
        <w:t xml:space="preserve"> il Regolamento sull’attività negoziale, approvato con delibera n. 16 del Consiglio d’Istituto del 25/02/2019, che disciplina le modalità di attuazione delle procedure di acquisto di lavori, servizi e forniture e i criteri stabiliti dall’art. 45 c.2 lett. a) del D.I. n. 129/2018;</w:t>
      </w:r>
    </w:p>
    <w:p w14:paraId="4B5AC4AB" w14:textId="77777777" w:rsidR="004228C6" w:rsidRPr="004E42FA" w:rsidRDefault="00621789" w:rsidP="007600C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VIST</w:t>
      </w:r>
      <w:r w:rsidR="007600C9">
        <w:rPr>
          <w:b/>
          <w:bCs/>
          <w:sz w:val="20"/>
          <w:szCs w:val="20"/>
        </w:rPr>
        <w:t>I</w:t>
      </w:r>
      <w:r w:rsidR="007600C9">
        <w:rPr>
          <w:sz w:val="20"/>
          <w:szCs w:val="20"/>
        </w:rPr>
        <w:t xml:space="preserve"> il PTOF e la delibera </w:t>
      </w:r>
      <w:r w:rsidR="0068159F">
        <w:rPr>
          <w:sz w:val="20"/>
          <w:szCs w:val="20"/>
        </w:rPr>
        <w:t xml:space="preserve">n. </w:t>
      </w:r>
      <w:r w:rsidR="00AB7DCE">
        <w:rPr>
          <w:sz w:val="20"/>
          <w:szCs w:val="20"/>
        </w:rPr>
        <w:t>3</w:t>
      </w:r>
      <w:r w:rsidR="009C6A0E">
        <w:rPr>
          <w:sz w:val="20"/>
          <w:szCs w:val="20"/>
        </w:rPr>
        <w:t>3</w:t>
      </w:r>
      <w:r w:rsidR="0068159F">
        <w:rPr>
          <w:sz w:val="20"/>
          <w:szCs w:val="20"/>
        </w:rPr>
        <w:t xml:space="preserve"> </w:t>
      </w:r>
      <w:r w:rsidR="007600C9">
        <w:rPr>
          <w:sz w:val="20"/>
          <w:szCs w:val="20"/>
        </w:rPr>
        <w:t xml:space="preserve">di </w:t>
      </w:r>
      <w:r w:rsidR="004228C6">
        <w:rPr>
          <w:sz w:val="20"/>
          <w:szCs w:val="20"/>
        </w:rPr>
        <w:t>approvazione del Programma Annuale del</w:t>
      </w:r>
      <w:r w:rsidR="00056616">
        <w:rPr>
          <w:sz w:val="20"/>
          <w:szCs w:val="20"/>
        </w:rPr>
        <w:t>l'esercizio finanziario</w:t>
      </w:r>
      <w:r w:rsidR="004228C6">
        <w:rPr>
          <w:sz w:val="20"/>
          <w:szCs w:val="20"/>
        </w:rPr>
        <w:t xml:space="preserve"> 202</w:t>
      </w:r>
      <w:r w:rsidR="00AB7DCE">
        <w:rPr>
          <w:sz w:val="20"/>
          <w:szCs w:val="20"/>
        </w:rPr>
        <w:t>2</w:t>
      </w:r>
      <w:r w:rsidR="007600C9">
        <w:rPr>
          <w:sz w:val="20"/>
          <w:szCs w:val="20"/>
        </w:rPr>
        <w:t xml:space="preserve">, adottata dal </w:t>
      </w:r>
      <w:r w:rsidR="004228C6">
        <w:rPr>
          <w:sz w:val="20"/>
          <w:szCs w:val="20"/>
        </w:rPr>
        <w:t xml:space="preserve">Consiglio di Istituto </w:t>
      </w:r>
      <w:r w:rsidR="007600C9">
        <w:rPr>
          <w:sz w:val="20"/>
          <w:szCs w:val="20"/>
        </w:rPr>
        <w:t>in data 2</w:t>
      </w:r>
      <w:r w:rsidR="00AB7DCE">
        <w:rPr>
          <w:sz w:val="20"/>
          <w:szCs w:val="20"/>
        </w:rPr>
        <w:t>7</w:t>
      </w:r>
      <w:r w:rsidR="007600C9">
        <w:rPr>
          <w:sz w:val="20"/>
          <w:szCs w:val="20"/>
        </w:rPr>
        <w:t>.0</w:t>
      </w:r>
      <w:r w:rsidR="00056616">
        <w:rPr>
          <w:sz w:val="20"/>
          <w:szCs w:val="20"/>
        </w:rPr>
        <w:t>1</w:t>
      </w:r>
      <w:r w:rsidR="007600C9">
        <w:rPr>
          <w:sz w:val="20"/>
          <w:szCs w:val="20"/>
        </w:rPr>
        <w:t>.202</w:t>
      </w:r>
      <w:r w:rsidR="00AB7DCE">
        <w:rPr>
          <w:sz w:val="20"/>
          <w:szCs w:val="20"/>
        </w:rPr>
        <w:t>2</w:t>
      </w:r>
      <w:r w:rsidR="004228C6">
        <w:rPr>
          <w:sz w:val="20"/>
          <w:szCs w:val="20"/>
        </w:rPr>
        <w:t>;</w:t>
      </w:r>
    </w:p>
    <w:p w14:paraId="7437BA78" w14:textId="77777777" w:rsidR="007F0E6E" w:rsidRPr="004E42FA" w:rsidRDefault="00621789">
      <w:pPr>
        <w:pStyle w:val="Standard"/>
        <w:spacing w:before="113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CONSIDERATE</w:t>
      </w:r>
      <w:r w:rsidRPr="004E42FA">
        <w:rPr>
          <w:sz w:val="20"/>
          <w:szCs w:val="20"/>
        </w:rPr>
        <w:t xml:space="preserve"> le linee guide ANAC n. 4;</w:t>
      </w:r>
    </w:p>
    <w:p w14:paraId="18F99272" w14:textId="539CFCFF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CONSIDERATA</w:t>
      </w:r>
      <w:r w:rsidRPr="004E42FA">
        <w:rPr>
          <w:sz w:val="20"/>
          <w:szCs w:val="20"/>
        </w:rPr>
        <w:t xml:space="preserve"> la necessità di affidare</w:t>
      </w:r>
      <w:r w:rsidR="00E75B9E" w:rsidRPr="004E42FA">
        <w:rPr>
          <w:sz w:val="20"/>
          <w:szCs w:val="20"/>
        </w:rPr>
        <w:t xml:space="preserve"> la </w:t>
      </w:r>
      <w:sdt>
        <w:sdtPr>
          <w:rPr>
            <w:sz w:val="20"/>
            <w:szCs w:val="20"/>
          </w:rPr>
          <w:alias w:val="Indicare la tipologia di acquisto"/>
          <w:tag w:val="Indicare la tipologia di acquisto"/>
          <w:id w:val="182523351"/>
          <w:placeholder>
            <w:docPart w:val="1527DF209C5546209F2693280FDD1343"/>
          </w:placeholder>
          <w:comboBox>
            <w:listItem w:value="Scegliere un elemento."/>
            <w:listItem w:displayText="fornitura di beni" w:value="fornitura di beni"/>
            <w:listItem w:displayText="prestazione di servizi" w:value="prestazione di servizi"/>
          </w:comboBox>
        </w:sdtPr>
        <w:sdtEndPr/>
        <w:sdtContent>
          <w:r w:rsidR="00C05935">
            <w:rPr>
              <w:sz w:val="20"/>
              <w:szCs w:val="20"/>
            </w:rPr>
            <w:t>prestazione di servizi</w:t>
          </w:r>
        </w:sdtContent>
      </w:sdt>
      <w:r w:rsidRPr="004E42FA">
        <w:rPr>
          <w:sz w:val="20"/>
          <w:szCs w:val="20"/>
        </w:rPr>
        <w:t xml:space="preserve">, </w:t>
      </w:r>
      <w:commentRangeStart w:id="4"/>
      <w:r w:rsidRPr="004E42FA">
        <w:rPr>
          <w:sz w:val="20"/>
          <w:szCs w:val="20"/>
        </w:rPr>
        <w:t>con le seguenti caratteristiche</w:t>
      </w:r>
      <w:commentRangeEnd w:id="4"/>
      <w:r w:rsidR="004F62B1" w:rsidRPr="004E42FA">
        <w:rPr>
          <w:rStyle w:val="Rimandocommento"/>
          <w:sz w:val="20"/>
          <w:szCs w:val="20"/>
        </w:rPr>
        <w:commentReference w:id="4"/>
      </w:r>
      <w:r w:rsidRPr="004E42FA">
        <w:rPr>
          <w:sz w:val="20"/>
          <w:szCs w:val="20"/>
        </w:rPr>
        <w:t>:</w:t>
      </w:r>
    </w:p>
    <w:p w14:paraId="3973D4D7" w14:textId="7C3760F0" w:rsidR="007F0E6E" w:rsidRPr="004E42FA" w:rsidRDefault="00E84150">
      <w:pPr>
        <w:pStyle w:val="Standard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alias w:val="Caratteristiche della fornitura o della prestazione"/>
          <w:tag w:val="Caratteristiche della fornitura o della prestazione"/>
          <w:id w:val="182523388"/>
          <w:placeholder>
            <w:docPart w:val="0B6C60844BCE4259AF99351B7F23E9D4"/>
          </w:placeholder>
        </w:sdtPr>
        <w:sdtEndPr/>
        <w:sdtContent>
          <w:r w:rsidR="00C05935">
            <w:rPr>
              <w:sz w:val="20"/>
              <w:szCs w:val="20"/>
            </w:rPr>
            <w:t>Assistenza sanitaria con presenza di n.1 autoambulanza e n.2 autisti soccorritori per Giochi Sportivi d’Istituto c/o stadio Romeo Galli di Imola il 7/11/2022 dalle ore 9:00 alle ore 13:00</w:t>
          </w:r>
        </w:sdtContent>
      </w:sdt>
      <w:r w:rsidR="00FE1ED0" w:rsidRPr="004E42FA">
        <w:rPr>
          <w:sz w:val="20"/>
          <w:szCs w:val="20"/>
        </w:rPr>
        <w:t xml:space="preserve">, </w:t>
      </w:r>
      <w:r w:rsidR="00621789" w:rsidRPr="004E42FA">
        <w:rPr>
          <w:sz w:val="20"/>
          <w:szCs w:val="20"/>
        </w:rPr>
        <w:t>per un importo massimo stimato di</w:t>
      </w:r>
      <w:r w:rsidR="00FE1ED0" w:rsidRPr="004E42FA">
        <w:rPr>
          <w:sz w:val="20"/>
          <w:szCs w:val="20"/>
        </w:rPr>
        <w:t xml:space="preserve"> € </w:t>
      </w:r>
      <w:sdt>
        <w:sdtPr>
          <w:rPr>
            <w:sz w:val="20"/>
            <w:szCs w:val="20"/>
            <w:highlight w:val="green"/>
          </w:rPr>
          <w:alias w:val="Importo massimo stimato"/>
          <w:tag w:val="Importo massimo stimato"/>
          <w:id w:val="182523401"/>
          <w:placeholder>
            <w:docPart w:val="7307F8E919594AE5918CAF28919B6209"/>
          </w:placeholder>
          <w:text/>
        </w:sdtPr>
        <w:sdtEndPr>
          <w:rPr>
            <w:highlight w:val="none"/>
          </w:rPr>
        </w:sdtEndPr>
        <w:sdtContent>
          <w:r w:rsidR="00C05935">
            <w:rPr>
              <w:sz w:val="20"/>
              <w:szCs w:val="20"/>
            </w:rPr>
            <w:t>140,00</w:t>
          </w:r>
        </w:sdtContent>
      </w:sdt>
      <w:r w:rsidR="00B83E74" w:rsidRPr="004E42FA">
        <w:rPr>
          <w:sz w:val="20"/>
          <w:szCs w:val="20"/>
        </w:rPr>
        <w:t xml:space="preserve">,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 OpzioneIVA  \* MERGEFORMAT </w:instrText>
      </w:r>
      <w:r w:rsidR="00894B32">
        <w:rPr>
          <w:sz w:val="20"/>
          <w:szCs w:val="20"/>
        </w:rPr>
        <w:fldChar w:fldCharType="separate"/>
      </w:r>
      <w:r w:rsidR="00AB7DCE" w:rsidRPr="004E42FA">
        <w:rPr>
          <w:sz w:val="20"/>
          <w:szCs w:val="20"/>
        </w:rPr>
        <w:t xml:space="preserve">IVA </w:t>
      </w:r>
      <w:sdt>
        <w:sdtPr>
          <w:rPr>
            <w:sz w:val="20"/>
            <w:szCs w:val="20"/>
          </w:rPr>
          <w:alias w:val="Opzione IVA"/>
          <w:tag w:val="Opzione IVA"/>
          <w:id w:val="-836923761"/>
          <w:placeholder>
            <w:docPart w:val="2AB112060E414FF2B4A4BBF5C6E274AA"/>
          </w:placeholder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EndPr/>
        <w:sdtContent>
          <w:r w:rsidR="00C05935">
            <w:rPr>
              <w:sz w:val="20"/>
              <w:szCs w:val="20"/>
            </w:rPr>
            <w:t>esente</w:t>
          </w:r>
        </w:sdtContent>
      </w:sdt>
      <w:r w:rsidR="00894B32">
        <w:rPr>
          <w:sz w:val="20"/>
          <w:szCs w:val="20"/>
        </w:rPr>
        <w:fldChar w:fldCharType="end"/>
      </w:r>
      <w:r w:rsidR="00621789" w:rsidRPr="004E42FA">
        <w:rPr>
          <w:sz w:val="20"/>
          <w:szCs w:val="20"/>
        </w:rPr>
        <w:t>;</w:t>
      </w:r>
    </w:p>
    <w:p w14:paraId="2BB90324" w14:textId="77777777" w:rsidR="007F0E6E" w:rsidRPr="004E42FA" w:rsidRDefault="00621789" w:rsidP="00FE1ED0">
      <w:pPr>
        <w:spacing w:before="113" w:after="113"/>
        <w:jc w:val="both"/>
        <w:rPr>
          <w:rFonts w:eastAsia="Calibri" w:cs="Calibri"/>
          <w:i/>
          <w:sz w:val="20"/>
          <w:szCs w:val="20"/>
          <w:shd w:val="clear" w:color="auto" w:fill="FFFF00"/>
        </w:rPr>
      </w:pPr>
      <w:commentRangeStart w:id="5"/>
      <w:r w:rsidRPr="004E42FA">
        <w:rPr>
          <w:rFonts w:eastAsia="Calibri" w:cs="Calibri"/>
          <w:b/>
          <w:bCs/>
          <w:sz w:val="20"/>
          <w:szCs w:val="20"/>
        </w:rPr>
        <w:t>CONSIDERATO</w:t>
      </w:r>
      <w:r w:rsidRPr="004E42FA">
        <w:rPr>
          <w:rFonts w:eastAsia="Calibri" w:cs="Calibri"/>
          <w:sz w:val="20"/>
          <w:szCs w:val="20"/>
        </w:rPr>
        <w:t xml:space="preserve"> che l’affidamento in oggetto è finalizzato</w:t>
      </w:r>
      <w:commentRangeEnd w:id="5"/>
      <w:r w:rsidR="00BD6DD1" w:rsidRPr="004E42FA">
        <w:rPr>
          <w:rStyle w:val="Rimandocommento"/>
          <w:sz w:val="20"/>
          <w:szCs w:val="20"/>
        </w:rPr>
        <w:commentReference w:id="5"/>
      </w:r>
      <w:r w:rsidR="00BD6DD1" w:rsidRPr="004E42FA">
        <w:rPr>
          <w:rFonts w:eastAsia="Calibri" w:cs="Calibri"/>
          <w:sz w:val="20"/>
          <w:szCs w:val="20"/>
        </w:rPr>
        <w:t>:</w:t>
      </w:r>
    </w:p>
    <w:p w14:paraId="73BA370B" w14:textId="77777777" w:rsidR="007F0E6E" w:rsidRPr="004E42FA" w:rsidRDefault="00621789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r w:rsidRPr="004E42FA">
        <w:rPr>
          <w:rFonts w:eastAsia="Calibri" w:cs="Calibri"/>
          <w:sz w:val="20"/>
          <w:szCs w:val="20"/>
        </w:rPr>
        <w:t>a garantire continuità delle prestazioni</w:t>
      </w:r>
      <w:r w:rsidR="00C9063E" w:rsidRPr="004E42FA">
        <w:rPr>
          <w:rFonts w:eastAsia="Calibri" w:cs="Calibri"/>
          <w:sz w:val="20"/>
          <w:szCs w:val="20"/>
        </w:rPr>
        <w:t>;</w:t>
      </w:r>
    </w:p>
    <w:p w14:paraId="49DE9F53" w14:textId="77777777" w:rsidR="007F0E6E" w:rsidRPr="004E42FA" w:rsidRDefault="00621789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commentRangeStart w:id="6"/>
      <w:r w:rsidRPr="004E42FA">
        <w:rPr>
          <w:rFonts w:eastAsia="Calibri" w:cs="Calibri"/>
          <w:sz w:val="20"/>
          <w:szCs w:val="20"/>
        </w:rPr>
        <w:t xml:space="preserve">alla realizzazione del progetto </w:t>
      </w:r>
      <w:sdt>
        <w:sdtPr>
          <w:rPr>
            <w:rFonts w:eastAsia="Calibri" w:cs="Calibri"/>
            <w:sz w:val="20"/>
            <w:szCs w:val="20"/>
          </w:rPr>
          <w:alias w:val="Inserire il nome del progetto"/>
          <w:tag w:val="Inserire il nome del progetto"/>
          <w:id w:val="182523379"/>
          <w:placeholder>
            <w:docPart w:val="B0CDDBA645184A1BB49853444CE54150"/>
          </w:placeholder>
          <w:showingPlcHdr/>
          <w:text/>
        </w:sdtPr>
        <w:sdtEndPr/>
        <w:sdtContent>
          <w:r w:rsidR="009E1DE8" w:rsidRPr="00894B32">
            <w:rPr>
              <w:rStyle w:val="Testosegnaposto"/>
              <w:rFonts w:hint="eastAsia"/>
              <w:sz w:val="20"/>
              <w:szCs w:val="20"/>
              <w:highlight w:val="green"/>
            </w:rPr>
            <w:t>Fare clic qui per immettere testo.</w:t>
          </w:r>
        </w:sdtContent>
      </w:sdt>
      <w:r w:rsidRPr="004E42FA">
        <w:rPr>
          <w:rFonts w:eastAsia="Calibri" w:cs="Calibri"/>
          <w:sz w:val="20"/>
          <w:szCs w:val="20"/>
        </w:rPr>
        <w:t xml:space="preserve"> approvato dal Consiglio di Istituto;</w:t>
      </w:r>
      <w:commentRangeEnd w:id="6"/>
      <w:r w:rsidR="004F62B1" w:rsidRPr="004E42FA">
        <w:rPr>
          <w:rStyle w:val="Rimandocommento"/>
          <w:sz w:val="20"/>
          <w:szCs w:val="20"/>
        </w:rPr>
        <w:commentReference w:id="6"/>
      </w:r>
    </w:p>
    <w:p w14:paraId="7C931694" w14:textId="77777777" w:rsidR="007F0E6E" w:rsidRPr="004E42FA" w:rsidRDefault="00621789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commentRangeStart w:id="7"/>
      <w:r w:rsidRPr="004E42FA">
        <w:rPr>
          <w:rFonts w:eastAsia="Calibri" w:cs="Calibri"/>
          <w:sz w:val="20"/>
          <w:szCs w:val="20"/>
        </w:rPr>
        <w:t xml:space="preserve">a garantire l'ordinato e regolare </w:t>
      </w:r>
      <w:sdt>
        <w:sdtPr>
          <w:rPr>
            <w:rFonts w:eastAsia="Calibri" w:cs="Calibri"/>
            <w:sz w:val="20"/>
            <w:szCs w:val="20"/>
            <w:highlight w:val="green"/>
          </w:rPr>
          <w:alias w:val="Esigenza da soddisfare"/>
          <w:tag w:val="Esigenza da soddisfare"/>
          <w:id w:val="182523364"/>
          <w:placeholder>
            <w:docPart w:val="6BF5614DD0BD4C64B273B35BC7CD2F0F"/>
          </w:placeholder>
          <w:showingPlcHdr/>
          <w:dropDownList>
            <w:listItem w:value="Scegliere un elemento."/>
            <w:listItem w:displayText="funzionamento generale" w:value="funzionamento generale"/>
            <w:listItem w:displayText="funzionamento amministrativo" w:value="funzionamento amministrativo"/>
            <w:listItem w:displayText="funzionamento didattico" w:value="funzionamento didattico"/>
          </w:dropDownList>
        </w:sdtPr>
        <w:sdtEndPr/>
        <w:sdtContent>
          <w:r w:rsidR="005F7004" w:rsidRPr="00894B32">
            <w:rPr>
              <w:rStyle w:val="Testosegnaposto"/>
              <w:rFonts w:hint="eastAsia"/>
              <w:sz w:val="20"/>
              <w:szCs w:val="20"/>
              <w:highlight w:val="green"/>
            </w:rPr>
            <w:t>Scegliere un elemento.</w:t>
          </w:r>
        </w:sdtContent>
      </w:sdt>
      <w:r w:rsidR="006F75AC" w:rsidRPr="00894B32">
        <w:rPr>
          <w:rFonts w:eastAsia="Calibri" w:cs="Calibri"/>
          <w:sz w:val="20"/>
          <w:szCs w:val="20"/>
          <w:highlight w:val="green"/>
        </w:rPr>
        <w:t xml:space="preserve">; </w:t>
      </w:r>
      <w:commentRangeEnd w:id="7"/>
      <w:r w:rsidR="004F62B1" w:rsidRPr="00894B32">
        <w:rPr>
          <w:rStyle w:val="Rimandocommento"/>
          <w:sz w:val="20"/>
          <w:szCs w:val="20"/>
          <w:highlight w:val="green"/>
        </w:rPr>
        <w:commentReference w:id="7"/>
      </w:r>
    </w:p>
    <w:p w14:paraId="31D62D65" w14:textId="77777777" w:rsidR="007F0E6E" w:rsidRPr="004E42FA" w:rsidRDefault="00621789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commentRangeStart w:id="8"/>
      <w:r w:rsidRPr="004E42FA">
        <w:rPr>
          <w:rFonts w:eastAsia="Calibri" w:cs="Calibri"/>
          <w:sz w:val="20"/>
          <w:szCs w:val="20"/>
          <w:shd w:val="clear" w:color="auto" w:fill="FFFF00"/>
        </w:rPr>
        <w:t>[ecc.]</w:t>
      </w:r>
      <w:commentRangeEnd w:id="8"/>
      <w:r w:rsidR="004F62B1" w:rsidRPr="004E42FA">
        <w:rPr>
          <w:rStyle w:val="Rimandocommento"/>
          <w:sz w:val="20"/>
          <w:szCs w:val="20"/>
        </w:rPr>
        <w:commentReference w:id="8"/>
      </w:r>
    </w:p>
    <w:p w14:paraId="00983876" w14:textId="77777777" w:rsidR="001E002F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VERIFICATA</w:t>
      </w:r>
      <w:r w:rsidR="001E002F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green"/>
          </w:rPr>
          <w:alias w:val="Opzione su convenzioni CONSIP"/>
          <w:tag w:val="Opzione su convenzioni CONSIP"/>
          <w:id w:val="182523408"/>
          <w:placeholder>
            <w:docPart w:val="C8CCB1013B5443EE8B4EDF0D85ACFC39"/>
          </w:placeholder>
          <w:showingPlcHdr/>
          <w:dropDownList>
            <w:listItem w:value="Scegliere un elemento."/>
            <w:listItem w:displayText="la non esistenza di Convenzione Consip attive in merito a tale categoria merceologica;" w:value="la non esistenza di Convenzione Consip attive in merito a tale categoria merceologica;"/>
            <w:listItem w:displayText="l'esistenza di Convenzioni Consip attive in merito a tale categoria merceologica, ma che la stessa non è idonea a soddisfare per intero il fabbisogno dell'Istituzione scolastica per mancanze delle &quot;caratteristiche essenziali&quot;, come rivelato in apposito" w:value="l'esistenza di Convenzioni Consip attive in merito a tale categoria merceologica, ma che la stessa non è idonea a soddisfare per intero il fabbisogno dell'Istituzione scolastica per mancanze delle &quot;caratteristiche essenziali&quot;, come rivelato in apposito"/>
          </w:dropDownList>
        </w:sdtPr>
        <w:sdtEndPr/>
        <w:sdtContent>
          <w:r w:rsidR="005F7004" w:rsidRPr="004E42FA">
            <w:rPr>
              <w:rStyle w:val="Testosegnaposto"/>
              <w:rFonts w:hint="eastAsia"/>
              <w:sz w:val="20"/>
              <w:szCs w:val="20"/>
              <w:highlight w:val="green"/>
            </w:rPr>
            <w:t>Scegliere un elemento.</w:t>
          </w:r>
        </w:sdtContent>
      </w:sdt>
      <w:r w:rsidR="00276296" w:rsidRPr="004E42FA">
        <w:rPr>
          <w:sz w:val="20"/>
          <w:szCs w:val="20"/>
          <w:highlight w:val="green"/>
        </w:rPr>
        <w:t xml:space="preserve"> </w:t>
      </w:r>
      <w:sdt>
        <w:sdtPr>
          <w:rPr>
            <w:sz w:val="20"/>
            <w:szCs w:val="20"/>
            <w:highlight w:val="green"/>
          </w:rPr>
          <w:alias w:val="Testo da aggiungere qualora esista convenzione CONSIP"/>
          <w:tag w:val="Testo da aggiungere qualora esista convenzione CONSIP"/>
          <w:id w:val="182523419"/>
          <w:placeholder>
            <w:docPart w:val="6BF5614DD0BD4C64B273B35BC7CD2F0F"/>
          </w:placeholder>
          <w:dropDownList>
            <w:listItem w:value="Scegliere un elemento."/>
            <w:listItem w:displayText="provvedimento del Dirigente Scolastico, trasmesso al competente ufficio della Corte dei Conti, in attuazione di quanto previsto dall’art.1, c.510 della L.28 dicembre 2015, n. 208;" w:value="provvedimento del Dirigente Scolastico, trasmesso al competente ufficio della Corte dei Conti, in attuazione di quanto previsto dall’art.1, c.510 della L.28 dicembre 2015, n. 208;"/>
            <w:listItem w:displayText=" " w:value=" "/>
          </w:dropDownList>
        </w:sdtPr>
        <w:sdtEndPr/>
        <w:sdtContent>
          <w:r w:rsidR="00F51B10" w:rsidRPr="004E42FA">
            <w:rPr>
              <w:sz w:val="20"/>
              <w:szCs w:val="20"/>
              <w:highlight w:val="green"/>
            </w:rPr>
            <w:t xml:space="preserve"> </w:t>
          </w:r>
        </w:sdtContent>
      </w:sdt>
      <w:r w:rsidR="00B83E74" w:rsidRPr="004E42FA">
        <w:rPr>
          <w:sz w:val="20"/>
          <w:szCs w:val="20"/>
          <w:highlight w:val="green"/>
        </w:rPr>
        <w:t>;</w:t>
      </w:r>
    </w:p>
    <w:p w14:paraId="6ABAC641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commentRangeStart w:id="9"/>
      <w:r w:rsidRPr="004E42FA">
        <w:rPr>
          <w:b/>
          <w:bCs/>
          <w:sz w:val="20"/>
          <w:szCs w:val="20"/>
        </w:rPr>
        <w:t>DATO ATTO</w:t>
      </w:r>
      <w:r w:rsidRPr="004E42FA">
        <w:rPr>
          <w:sz w:val="20"/>
          <w:szCs w:val="20"/>
        </w:rPr>
        <w:t xml:space="preserve"> che il Dirigente Scolastico ha adottato apposito provvedimento con il quale ha rilevato che, nell’ambito degli strumenti di acquisto e di negoziazione messi a disposizione da CONSIP S.p.A., non </w:t>
      </w:r>
      <w:r w:rsidR="005733E4" w:rsidRPr="004E42FA">
        <w:rPr>
          <w:sz w:val="20"/>
          <w:szCs w:val="20"/>
        </w:rPr>
        <w:t xml:space="preserve">si rinvengono beni o servizi </w:t>
      </w:r>
      <w:sdt>
        <w:sdtPr>
          <w:rPr>
            <w:sz w:val="20"/>
            <w:szCs w:val="20"/>
          </w:rPr>
          <w:alias w:val="Opzioni"/>
          <w:tag w:val="Opzioni"/>
          <w:id w:val="182523430"/>
          <w:placeholder>
            <w:docPart w:val="46F19DB3526546EF8F5E88F83A0851FF"/>
          </w:placeholder>
          <w:showingPlcHdr/>
          <w:dropDownList>
            <w:listItem w:value="Scegliere un elemento."/>
            <w:listItem w:displayText="disponibili" w:value="disponibili"/>
            <w:listItem w:displayText="idonei al fabbisogno" w:value="idonei al fabbisogno"/>
          </w:dropDownList>
        </w:sdtPr>
        <w:sdtEndPr/>
        <w:sdtContent>
          <w:r w:rsidR="005733E4" w:rsidRPr="004E42FA">
            <w:rPr>
              <w:rStyle w:val="Testosegnaposto"/>
              <w:rFonts w:hint="eastAsia"/>
              <w:sz w:val="20"/>
              <w:szCs w:val="20"/>
            </w:rPr>
            <w:t>Scegliere un elemento.</w:t>
          </w:r>
        </w:sdtContent>
      </w:sdt>
      <w:r w:rsidRPr="004E42FA">
        <w:rPr>
          <w:sz w:val="20"/>
          <w:szCs w:val="20"/>
        </w:rPr>
        <w:t xml:space="preserve"> </w:t>
      </w:r>
      <w:r w:rsidRPr="004E42FA">
        <w:rPr>
          <w:i/>
          <w:sz w:val="20"/>
          <w:szCs w:val="20"/>
        </w:rPr>
        <w:t>(in alternativa, motivare la sussistenza, la necessità ed urgenza comunque funzionale ad assicurare la continuità della gestione amministrativa)</w:t>
      </w:r>
      <w:r w:rsidRPr="004E42FA">
        <w:rPr>
          <w:sz w:val="20"/>
          <w:szCs w:val="20"/>
        </w:rPr>
        <w:t xml:space="preserve"> e che il suddetto provvedimento è stato comunicato all’A.NA.C. e all’Agenzia per l’Italia Digitale-AgID);</w:t>
      </w:r>
      <w:commentRangeEnd w:id="9"/>
      <w:r w:rsidR="00276296" w:rsidRPr="004E42FA">
        <w:rPr>
          <w:rStyle w:val="Rimandocommento"/>
          <w:sz w:val="20"/>
          <w:szCs w:val="20"/>
        </w:rPr>
        <w:commentReference w:id="9"/>
      </w:r>
    </w:p>
    <w:p w14:paraId="1A549F15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DATO ATTO</w:t>
      </w:r>
      <w:r w:rsidRPr="004E42FA">
        <w:rPr>
          <w:sz w:val="20"/>
          <w:szCs w:val="20"/>
        </w:rPr>
        <w:t xml:space="preserve"> che è stato effettuato un confronto di n</w:t>
      </w:r>
      <w:r w:rsidR="005733E4" w:rsidRPr="004E42FA">
        <w:rPr>
          <w:sz w:val="20"/>
          <w:szCs w:val="20"/>
        </w:rPr>
        <w:t xml:space="preserve">. </w:t>
      </w:r>
      <w:sdt>
        <w:sdtPr>
          <w:rPr>
            <w:sz w:val="20"/>
            <w:szCs w:val="20"/>
          </w:rPr>
          <w:alias w:val="Nr. di preventivi"/>
          <w:tag w:val="Nr. di preventivi"/>
          <w:id w:val="182523432"/>
          <w:placeholder>
            <w:docPart w:val="E4378DCF1A2C4224B0251188FE3C4765"/>
          </w:placeholder>
          <w:showingPlcHdr/>
          <w:text/>
        </w:sdtPr>
        <w:sdtEndPr/>
        <w:sdtContent>
          <w:r w:rsidR="00037F89" w:rsidRPr="004E42FA">
            <w:rPr>
              <w:rStyle w:val="Testosegnaposto"/>
              <w:rFonts w:hint="eastAsia"/>
              <w:sz w:val="20"/>
              <w:szCs w:val="20"/>
              <w:highlight w:val="green"/>
            </w:rPr>
            <w:t>Fare clic qui per immettere testo.</w:t>
          </w:r>
        </w:sdtContent>
      </w:sdt>
      <w:r w:rsidRPr="004E42FA">
        <w:rPr>
          <w:sz w:val="20"/>
          <w:szCs w:val="20"/>
        </w:rPr>
        <w:t xml:space="preserve"> preventivi</w:t>
      </w:r>
      <w:r w:rsidR="00101DE2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green"/>
          </w:rPr>
          <w:alias w:val="Modalità di acquisizione dei preventivi"/>
          <w:tag w:val="Modalità di acquisizione dei preventivi"/>
          <w:id w:val="182523450"/>
          <w:placeholder>
            <w:docPart w:val="6BF5614DD0BD4C64B273B35BC7CD2F0F"/>
          </w:placeholder>
          <w:showingPlcHdr/>
          <w:dropDownList>
            <w:listItem w:value="Scegliere un elemento."/>
            <w:listItem w:displayText="richiesti e acquisiti da operatori economici" w:value="richiesti e acquisiti da operatori economici"/>
            <w:listItem w:displayText="acquisiti tramite consultazione di cataloghi in formato cartaceo/digitale" w:value="acquisiti tramite consultazione di cataloghi in formato cartaceo/digitale"/>
          </w:dropDownList>
        </w:sdtPr>
        <w:sdtEndPr/>
        <w:sdtContent>
          <w:r w:rsidR="007B03BF" w:rsidRPr="004E42FA">
            <w:rPr>
              <w:rStyle w:val="Testosegnaposto"/>
              <w:rFonts w:hint="eastAsia"/>
              <w:sz w:val="20"/>
              <w:szCs w:val="20"/>
              <w:highlight w:val="green"/>
            </w:rPr>
            <w:t>Scegliere un elemento.</w:t>
          </w:r>
        </w:sdtContent>
      </w:sdt>
      <w:r w:rsidR="00101DE2" w:rsidRPr="004E42FA">
        <w:rPr>
          <w:sz w:val="20"/>
          <w:szCs w:val="20"/>
        </w:rPr>
        <w:t xml:space="preserve"> </w:t>
      </w:r>
      <w:r w:rsidRPr="004E42FA">
        <w:rPr>
          <w:sz w:val="20"/>
          <w:szCs w:val="20"/>
        </w:rPr>
        <w:t>volto a selezionare l’operatore economico maggiormente idoneo a soddisfare il fabbisogno dell’Istituzione scolastica;</w:t>
      </w:r>
    </w:p>
    <w:p w14:paraId="3B67A40C" w14:textId="77777777" w:rsidR="004228C6" w:rsidRPr="004E42FA" w:rsidRDefault="004228C6" w:rsidP="004228C6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CONSIDERATO</w:t>
      </w:r>
      <w:r w:rsidRPr="004E42FA">
        <w:rPr>
          <w:sz w:val="20"/>
          <w:szCs w:val="20"/>
        </w:rPr>
        <w:t xml:space="preserve"> che l’offerta maggiormente vantaggiosa tra quelle pervenute/riscontrate risulta essere quella dell’operatore </w:t>
      </w:r>
      <w:bookmarkStart w:id="10" w:name="OperatoreEconomico"/>
      <w:sdt>
        <w:sdtPr>
          <w:rPr>
            <w:sz w:val="20"/>
            <w:szCs w:val="20"/>
          </w:rPr>
          <w:alias w:val="Ragione sociale completa, sede e C.F. dell'operatore economico"/>
          <w:tag w:val="Ragione sociale completa, sede e C.F. dell'operatore economico"/>
          <w:id w:val="223381439"/>
          <w:placeholder>
            <w:docPart w:val="CEAE16BA312B4FBE84E8ED832CEDE2B2"/>
          </w:placeholder>
          <w:showingPlcHdr/>
          <w:text/>
        </w:sdtPr>
        <w:sdtEndPr/>
        <w:sdtContent>
          <w:r w:rsidRPr="004E42FA">
            <w:rPr>
              <w:rStyle w:val="Testosegnaposto"/>
              <w:sz w:val="20"/>
              <w:szCs w:val="20"/>
              <w:highlight w:val="green"/>
            </w:rPr>
            <w:t>Fare clic qui per immettere testo.</w:t>
          </w:r>
        </w:sdtContent>
      </w:sdt>
      <w:r w:rsidRPr="004E42FA">
        <w:rPr>
          <w:sz w:val="20"/>
          <w:szCs w:val="20"/>
        </w:rPr>
        <w:t xml:space="preserve">, </w:t>
      </w:r>
      <w:bookmarkEnd w:id="10"/>
      <w:r w:rsidRPr="004E42FA">
        <w:rPr>
          <w:sz w:val="20"/>
          <w:szCs w:val="20"/>
        </w:rPr>
        <w:t xml:space="preserve">per un importo complessivo pari a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 ImportoAppalto  \* MERGEFORMAT </w:instrText>
      </w:r>
      <w:r w:rsidR="00894B32">
        <w:rPr>
          <w:sz w:val="20"/>
          <w:szCs w:val="20"/>
        </w:rPr>
        <w:fldChar w:fldCharType="separate"/>
      </w:r>
      <w:r w:rsidR="00AB7DCE" w:rsidRPr="004E42FA">
        <w:rPr>
          <w:sz w:val="20"/>
          <w:szCs w:val="20"/>
        </w:rPr>
        <w:t xml:space="preserve">Euro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804741446"/>
          <w:placeholder>
            <w:docPart w:val="994FD69ABF2649AF8E7E31C6EFF3548B"/>
          </w:placeholder>
          <w:showingPlcHdr/>
          <w:text/>
        </w:sdtPr>
        <w:sdtEndPr/>
        <w:sdtContent>
          <w:r w:rsidR="00AB7DCE" w:rsidRPr="00AB7DCE">
            <w:rPr>
              <w:rStyle w:val="Testosegnaposto"/>
              <w:rFonts w:hint="eastAsia"/>
              <w:color w:val="auto"/>
              <w:sz w:val="20"/>
              <w:szCs w:val="20"/>
            </w:rPr>
            <w:t>Fare clic qui per immettere testo.</w:t>
          </w:r>
        </w:sdtContent>
      </w:sdt>
      <w:r w:rsidR="00894B32">
        <w:rPr>
          <w:sz w:val="20"/>
          <w:szCs w:val="20"/>
        </w:rPr>
        <w:fldChar w:fldCharType="end"/>
      </w:r>
      <w:r w:rsidRPr="004E42FA">
        <w:rPr>
          <w:sz w:val="20"/>
          <w:szCs w:val="20"/>
        </w:rPr>
        <w:t xml:space="preserve">,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 OpzioneIVA  \* MERGEFORMAT </w:instrText>
      </w:r>
      <w:r w:rsidR="00894B32">
        <w:rPr>
          <w:sz w:val="20"/>
          <w:szCs w:val="20"/>
        </w:rPr>
        <w:fldChar w:fldCharType="separate"/>
      </w:r>
      <w:r w:rsidR="00AB7DCE" w:rsidRPr="004E42FA">
        <w:rPr>
          <w:sz w:val="20"/>
          <w:szCs w:val="20"/>
        </w:rPr>
        <w:t xml:space="preserve">IVA </w:t>
      </w:r>
      <w:sdt>
        <w:sdtPr>
          <w:rPr>
            <w:sz w:val="20"/>
            <w:szCs w:val="20"/>
          </w:rPr>
          <w:alias w:val="Opzione IVA"/>
          <w:tag w:val="Opzione IVA"/>
          <w:id w:val="283467509"/>
          <w:placeholder>
            <w:docPart w:val="AB71B37657944C07B7F29082B8C2852B"/>
          </w:placeholder>
          <w:showingPlcHdr/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EndPr/>
        <w:sdtContent>
          <w:r w:rsidR="00AB7DCE" w:rsidRPr="00AB7DCE">
            <w:rPr>
              <w:rStyle w:val="Testosegnaposto"/>
              <w:color w:val="auto"/>
              <w:sz w:val="20"/>
              <w:szCs w:val="20"/>
            </w:rPr>
            <w:t>Scegliere un elemento.</w:t>
          </w:r>
        </w:sdtContent>
      </w:sdt>
      <w:r w:rsidR="00894B32">
        <w:rPr>
          <w:sz w:val="20"/>
          <w:szCs w:val="20"/>
        </w:rPr>
        <w:fldChar w:fldCharType="end"/>
      </w:r>
      <w:r w:rsidRPr="004E42FA">
        <w:rPr>
          <w:sz w:val="20"/>
          <w:szCs w:val="20"/>
        </w:rPr>
        <w:t xml:space="preserve">, tenuto conto che la medesima offerta è ritenuta idonea al soddisfacimento del fabbisogno dell’Istituzione Scolastica e accertata la congruità del prezzo in rapporto alla qualità della </w:t>
      </w:r>
      <w:bookmarkStart w:id="11" w:name="TipologiaAppalto"/>
      <w:sdt>
        <w:sdtPr>
          <w:rPr>
            <w:sz w:val="20"/>
            <w:szCs w:val="20"/>
          </w:rPr>
          <w:alias w:val="Tipologia di appalto"/>
          <w:tag w:val="Tipologia di appalto"/>
          <w:id w:val="223381442"/>
          <w:placeholder>
            <w:docPart w:val="E8A4D28DAB724BACB1420B86345B9047"/>
          </w:placeholder>
          <w:showingPlcHdr/>
          <w:comboBox>
            <w:listItem w:value="Scegliere un elemento."/>
            <w:listItem w:displayText="fornitura" w:value="fornitura"/>
            <w:listItem w:displayText="prestazione del servizio" w:value="prestazione del servizio"/>
          </w:comboBox>
        </w:sdtPr>
        <w:sdtEndPr/>
        <w:sdtContent>
          <w:r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bookmarkEnd w:id="11"/>
      <w:r>
        <w:rPr>
          <w:sz w:val="20"/>
          <w:szCs w:val="20"/>
        </w:rPr>
        <w:t xml:space="preserve"> </w:t>
      </w:r>
      <w:r w:rsidRPr="004228C6">
        <w:rPr>
          <w:sz w:val="20"/>
          <w:szCs w:val="20"/>
          <w:highlight w:val="yellow"/>
        </w:rPr>
        <w:t>[</w:t>
      </w:r>
      <w:r w:rsidRPr="004228C6">
        <w:rPr>
          <w:i/>
          <w:sz w:val="20"/>
          <w:szCs w:val="20"/>
          <w:highlight w:val="yellow"/>
        </w:rPr>
        <w:t>eventuale</w:t>
      </w:r>
      <w:r w:rsidRPr="004228C6">
        <w:rPr>
          <w:sz w:val="20"/>
          <w:szCs w:val="20"/>
          <w:highlight w:val="yellow"/>
        </w:rPr>
        <w:t xml:space="preserve"> e delle seguenti caratteristiche migliorative:…………];</w:t>
      </w:r>
    </w:p>
    <w:p w14:paraId="120D3BC6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commentRangeStart w:id="12"/>
      <w:r w:rsidRPr="004E42FA">
        <w:rPr>
          <w:b/>
          <w:bCs/>
          <w:sz w:val="20"/>
          <w:szCs w:val="20"/>
        </w:rPr>
        <w:t>CONSIDERATO</w:t>
      </w:r>
      <w:r w:rsidRPr="004E42FA">
        <w:rPr>
          <w:sz w:val="20"/>
          <w:szCs w:val="20"/>
        </w:rPr>
        <w:t xml:space="preserve"> che questo istituto ha provveduto a rispettare il principio di rotazione previsto dalle Linee guide A.NA.C. n. 4</w:t>
      </w:r>
      <w:r w:rsidR="00B83E74" w:rsidRPr="004E42FA">
        <w:rPr>
          <w:sz w:val="20"/>
          <w:szCs w:val="20"/>
        </w:rPr>
        <w:t>;</w:t>
      </w:r>
      <w:commentRangeEnd w:id="12"/>
      <w:r w:rsidR="00B83E74" w:rsidRPr="004E42FA">
        <w:rPr>
          <w:rStyle w:val="Rimandocommento"/>
          <w:sz w:val="20"/>
          <w:szCs w:val="20"/>
        </w:rPr>
        <w:commentReference w:id="12"/>
      </w:r>
    </w:p>
    <w:p w14:paraId="20BAE57C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commentRangeStart w:id="13"/>
      <w:r w:rsidRPr="004E42FA">
        <w:rPr>
          <w:b/>
          <w:bCs/>
          <w:sz w:val="20"/>
          <w:szCs w:val="20"/>
        </w:rPr>
        <w:t>RITENUTO</w:t>
      </w:r>
      <w:r w:rsidRPr="004E42FA">
        <w:rPr>
          <w:sz w:val="20"/>
          <w:szCs w:val="20"/>
        </w:rPr>
        <w:t xml:space="preserve">, ai sensi delle Linee guide A.NA.C. n. 4, di derogare al principio di rotazione, per le seguenti motivazioni </w:t>
      </w:r>
      <w:r w:rsidRPr="004E42FA">
        <w:rPr>
          <w:sz w:val="20"/>
          <w:szCs w:val="20"/>
          <w:shd w:val="clear" w:color="auto" w:fill="00FF00"/>
        </w:rPr>
        <w:t>(indicare uno o più delle opzioni seguenti, secondo il caso specifico)</w:t>
      </w:r>
      <w:r w:rsidRPr="004E42FA">
        <w:rPr>
          <w:sz w:val="20"/>
          <w:szCs w:val="20"/>
        </w:rPr>
        <w:t>:</w:t>
      </w:r>
    </w:p>
    <w:p w14:paraId="3D02959F" w14:textId="77777777" w:rsidR="007F0E6E" w:rsidRPr="004E42FA" w:rsidRDefault="00621789" w:rsidP="00C026AB">
      <w:pPr>
        <w:pStyle w:val="Standard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invito (</w:t>
      </w:r>
      <w:r w:rsidRPr="004E42FA">
        <w:rPr>
          <w:sz w:val="20"/>
          <w:szCs w:val="20"/>
          <w:shd w:val="clear" w:color="auto" w:fill="00FF00"/>
        </w:rPr>
        <w:t>prot. n. 00 del 00/00/0000</w:t>
      </w:r>
      <w:r w:rsidRPr="004E42FA">
        <w:rPr>
          <w:sz w:val="20"/>
          <w:szCs w:val="20"/>
        </w:rPr>
        <w:t xml:space="preserve">) a presentare un’offerta pubblicato sul sito internet dell’Istituzione Scolastica ed esteso a tutti gli operatori economici interessati, senza alcuna limitazione </w:t>
      </w:r>
      <w:r w:rsidRPr="004E42FA">
        <w:rPr>
          <w:sz w:val="20"/>
          <w:szCs w:val="20"/>
          <w:shd w:val="clear" w:color="auto" w:fill="00FF00"/>
        </w:rPr>
        <w:t>(se si utilizza la presente opzione, le successive possono essere eliminate)</w:t>
      </w:r>
      <w:r w:rsidRPr="004E42FA">
        <w:rPr>
          <w:sz w:val="20"/>
          <w:szCs w:val="20"/>
        </w:rPr>
        <w:t>;</w:t>
      </w:r>
    </w:p>
    <w:p w14:paraId="2732CADB" w14:textId="77777777" w:rsidR="007F0E6E" w:rsidRPr="004E42FA" w:rsidRDefault="00CA7785" w:rsidP="00C026AB">
      <w:pPr>
        <w:pStyle w:val="Standard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lastRenderedPageBreak/>
        <w:t>l’</w:t>
      </w:r>
      <w:r w:rsidR="00621789" w:rsidRPr="004E42FA">
        <w:rPr>
          <w:sz w:val="20"/>
          <w:szCs w:val="20"/>
        </w:rPr>
        <w:t xml:space="preserve">importo complessivo </w:t>
      </w:r>
      <w:r w:rsidR="00263B0A" w:rsidRPr="004E42FA">
        <w:rPr>
          <w:sz w:val="20"/>
          <w:szCs w:val="20"/>
        </w:rPr>
        <w:t xml:space="preserve">della </w:t>
      </w:r>
      <w:r w:rsidR="00DC20AE">
        <w:fldChar w:fldCharType="begin"/>
      </w:r>
      <w:r w:rsidR="004E5A16">
        <w:instrText xml:space="preserve"> REF TipologiaAppalto \h  \* MERGEFORMAT </w:instrText>
      </w:r>
      <w:r w:rsidR="00DC20AE">
        <w:fldChar w:fldCharType="separate"/>
      </w:r>
      <w:sdt>
        <w:sdtPr>
          <w:rPr>
            <w:sz w:val="20"/>
            <w:szCs w:val="20"/>
          </w:rPr>
          <w:alias w:val="Tipologia di appalto"/>
          <w:tag w:val="Tipologia di appalto"/>
          <w:id w:val="-1054547316"/>
          <w:placeholder>
            <w:docPart w:val="4A67922C951F4DD6AF078AE64D537E3F"/>
          </w:placeholder>
          <w:showingPlcHdr/>
          <w:comboBox>
            <w:listItem w:value="Scegliere un elemento."/>
            <w:listItem w:displayText="fornitura" w:value="fornitura"/>
            <w:listItem w:displayText="prestazione del servizio" w:value="prestazione del servizio"/>
          </w:comboBox>
        </w:sdtPr>
        <w:sdtEndPr>
          <w:rPr>
            <w:rStyle w:val="Testosegnaposto"/>
            <w:color w:val="808080"/>
            <w:sz w:val="24"/>
            <w:szCs w:val="24"/>
            <w:highlight w:val="green"/>
          </w:rPr>
        </w:sdtEndPr>
        <w:sdtContent>
          <w:r w:rsidR="00AB7DCE"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r w:rsidR="00DC20AE">
        <w:fldChar w:fldCharType="end"/>
      </w:r>
      <w:r w:rsidR="00263B0A" w:rsidRPr="004E42FA">
        <w:rPr>
          <w:sz w:val="20"/>
          <w:szCs w:val="20"/>
        </w:rPr>
        <w:t xml:space="preserve"> </w:t>
      </w:r>
      <w:r w:rsidR="00621789" w:rsidRPr="004E42FA">
        <w:rPr>
          <w:sz w:val="20"/>
          <w:szCs w:val="20"/>
        </w:rPr>
        <w:t>è inferiore a euro 1.000,00;</w:t>
      </w:r>
    </w:p>
    <w:p w14:paraId="629D0215" w14:textId="77777777" w:rsidR="007F0E6E" w:rsidRPr="004E42FA" w:rsidRDefault="00621789" w:rsidP="00C026AB">
      <w:pPr>
        <w:pStyle w:val="Standard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assenza di alternativa sul mercato;</w:t>
      </w:r>
    </w:p>
    <w:p w14:paraId="3C65C741" w14:textId="77777777" w:rsidR="007F0E6E" w:rsidRPr="004E42FA" w:rsidRDefault="00621789" w:rsidP="00C026AB">
      <w:pPr>
        <w:pStyle w:val="Standard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elevato grado di soddisfazione maturato nel precedente contratto;</w:t>
      </w:r>
    </w:p>
    <w:p w14:paraId="2799EA79" w14:textId="77777777" w:rsidR="00CA7785" w:rsidRPr="004E42FA" w:rsidRDefault="00621789" w:rsidP="008E5340">
      <w:pPr>
        <w:pStyle w:val="Standard"/>
        <w:numPr>
          <w:ilvl w:val="0"/>
          <w:numId w:val="2"/>
        </w:numPr>
        <w:ind w:left="284" w:hanging="284"/>
        <w:jc w:val="both"/>
        <w:rPr>
          <w:b/>
          <w:bCs/>
          <w:sz w:val="20"/>
          <w:szCs w:val="20"/>
        </w:rPr>
      </w:pPr>
      <w:r w:rsidRPr="004E42FA">
        <w:rPr>
          <w:sz w:val="20"/>
          <w:szCs w:val="20"/>
        </w:rPr>
        <w:t>affidabilità dell’operatore e della sua idoneità a fornire servizi/beni, sia a livello economico e qualitativo;</w:t>
      </w:r>
      <w:commentRangeEnd w:id="13"/>
      <w:r w:rsidR="00CA7785" w:rsidRPr="004E42FA">
        <w:rPr>
          <w:rStyle w:val="Rimandocommento"/>
          <w:sz w:val="20"/>
          <w:szCs w:val="20"/>
        </w:rPr>
        <w:commentReference w:id="13"/>
      </w:r>
    </w:p>
    <w:p w14:paraId="56C4DFF9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CONSIDERATO</w:t>
      </w:r>
      <w:r w:rsidRPr="004E42FA">
        <w:rPr>
          <w:sz w:val="20"/>
          <w:szCs w:val="20"/>
        </w:rPr>
        <w:t xml:space="preserve"> che il contratto sarà sottoposto a condizione risolutiva nel caso di sopravvenuta disponibilità di una convenzione CONSIP S.p.A. avente ad oggetto servizi/forniture comparabili con quelle oggetto di affidamento, ai sensi dell’art.1, c.3, del D.L. n. 95/2012, convertito nella L. 135/2012;</w:t>
      </w:r>
    </w:p>
    <w:p w14:paraId="59D14040" w14:textId="77777777" w:rsidR="007F0E6E" w:rsidRPr="004E42FA" w:rsidRDefault="00621789" w:rsidP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TENUTO</w:t>
      </w:r>
      <w:r w:rsidRPr="004E42FA">
        <w:rPr>
          <w:sz w:val="20"/>
          <w:szCs w:val="20"/>
        </w:rPr>
        <w:t xml:space="preserve"> </w:t>
      </w:r>
      <w:r w:rsidRPr="004E42FA">
        <w:rPr>
          <w:b/>
          <w:bCs/>
          <w:sz w:val="20"/>
          <w:szCs w:val="20"/>
        </w:rPr>
        <w:t>CONTO</w:t>
      </w:r>
      <w:r w:rsidRPr="004E42FA">
        <w:rPr>
          <w:sz w:val="20"/>
          <w:szCs w:val="20"/>
        </w:rPr>
        <w:t xml:space="preserve"> che l’affidamento in oggetto dà luogo ad una transizione soggetta agli obblighi di tracciabilità dei flussi finanziari previsti dalla L.13 agosto 2010, n.136 e dal D.L. 12 novembre 2010, n.187, convertito con modificazioni dalla L. 17 dicembre 2010, n.207, per cui si è proceduto a richiedere il seguente</w:t>
      </w:r>
      <w:r w:rsidR="007358FE" w:rsidRPr="004E42FA">
        <w:rPr>
          <w:sz w:val="20"/>
          <w:szCs w:val="20"/>
        </w:rPr>
        <w:t xml:space="preserve">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 CIG  \* MERGEFORMAT </w:instrText>
      </w:r>
      <w:r w:rsidR="00894B32">
        <w:rPr>
          <w:sz w:val="20"/>
          <w:szCs w:val="20"/>
        </w:rPr>
        <w:fldChar w:fldCharType="separate"/>
      </w:r>
      <w:r w:rsidR="00AB7DCE" w:rsidRPr="004E42FA">
        <w:rPr>
          <w:sz w:val="20"/>
          <w:szCs w:val="20"/>
        </w:rPr>
        <w:t xml:space="preserve">CIG </w:t>
      </w:r>
      <w:sdt>
        <w:sdtPr>
          <w:rPr>
            <w:sz w:val="20"/>
            <w:szCs w:val="20"/>
          </w:rPr>
          <w:alias w:val="Inserire il CIG"/>
          <w:tag w:val="Inserire il CIG"/>
          <w:id w:val="-74287935"/>
          <w:placeholder>
            <w:docPart w:val="54925781713F4FB9BBEC45A8B8397D22"/>
          </w:placeholder>
          <w:showingPlcHdr/>
          <w:text/>
        </w:sdtPr>
        <w:sdtEndPr/>
        <w:sdtContent>
          <w:r w:rsidR="00AB7DCE" w:rsidRPr="00AB7DCE">
            <w:rPr>
              <w:rStyle w:val="Testosegnaposto"/>
              <w:rFonts w:hint="eastAsia"/>
              <w:color w:val="auto"/>
              <w:sz w:val="20"/>
              <w:szCs w:val="20"/>
            </w:rPr>
            <w:t>Fare clic qui per immettere testo.</w:t>
          </w:r>
        </w:sdtContent>
      </w:sdt>
      <w:r w:rsidR="00894B32">
        <w:rPr>
          <w:sz w:val="20"/>
          <w:szCs w:val="20"/>
        </w:rPr>
        <w:fldChar w:fldCharType="end"/>
      </w:r>
      <w:r w:rsidRPr="004E42FA">
        <w:rPr>
          <w:sz w:val="20"/>
          <w:szCs w:val="20"/>
        </w:rPr>
        <w:t>;</w:t>
      </w:r>
    </w:p>
    <w:p w14:paraId="4B9ACD90" w14:textId="77777777" w:rsidR="007F0E6E" w:rsidRPr="004E42FA" w:rsidRDefault="00621789">
      <w:pPr>
        <w:pStyle w:val="Standard"/>
        <w:spacing w:before="113"/>
        <w:jc w:val="both"/>
        <w:rPr>
          <w:sz w:val="20"/>
          <w:szCs w:val="20"/>
        </w:rPr>
      </w:pPr>
      <w:r w:rsidRPr="004E42FA">
        <w:rPr>
          <w:b/>
          <w:bCs/>
          <w:sz w:val="20"/>
          <w:szCs w:val="20"/>
        </w:rPr>
        <w:t>CONSIDERATO</w:t>
      </w:r>
      <w:r w:rsidRPr="004E42FA">
        <w:rPr>
          <w:sz w:val="20"/>
          <w:szCs w:val="20"/>
        </w:rPr>
        <w:t xml:space="preserve"> che gli importi di cui al presente provvedimento risultano pari a</w:t>
      </w:r>
      <w:r w:rsidR="007358FE" w:rsidRPr="004E42FA">
        <w:rPr>
          <w:sz w:val="20"/>
          <w:szCs w:val="20"/>
        </w:rPr>
        <w:t xml:space="preserve">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ImportoAppalto  \* MERGEFORMAT </w:instrText>
      </w:r>
      <w:r w:rsidR="00894B32">
        <w:rPr>
          <w:sz w:val="20"/>
          <w:szCs w:val="20"/>
        </w:rPr>
        <w:fldChar w:fldCharType="separate"/>
      </w:r>
      <w:r w:rsidR="00AB7DCE" w:rsidRPr="004E42FA">
        <w:rPr>
          <w:sz w:val="20"/>
          <w:szCs w:val="20"/>
        </w:rPr>
        <w:t xml:space="preserve">Euro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652256127"/>
          <w:placeholder>
            <w:docPart w:val="DD64E55F620741498A92344DCD82C219"/>
          </w:placeholder>
          <w:showingPlcHdr/>
          <w:text/>
        </w:sdtPr>
        <w:sdtEndPr/>
        <w:sdtContent>
          <w:r w:rsidR="00AB7DCE" w:rsidRPr="00AB7DCE">
            <w:rPr>
              <w:rStyle w:val="Testosegnaposto"/>
              <w:rFonts w:hint="eastAsia"/>
              <w:color w:val="auto"/>
              <w:sz w:val="20"/>
              <w:szCs w:val="20"/>
            </w:rPr>
            <w:t>Fare clic qui per immettere testo.</w:t>
          </w:r>
        </w:sdtContent>
      </w:sdt>
      <w:r w:rsidR="00894B32">
        <w:rPr>
          <w:sz w:val="20"/>
          <w:szCs w:val="20"/>
        </w:rPr>
        <w:fldChar w:fldCharType="end"/>
      </w:r>
      <w:r w:rsidRPr="004E42FA">
        <w:rPr>
          <w:sz w:val="20"/>
          <w:szCs w:val="20"/>
        </w:rPr>
        <w:t>, oltre IVA (</w:t>
      </w:r>
      <w:bookmarkStart w:id="14" w:name="ImportoAppaltoConIVA"/>
      <w:r w:rsidRPr="004E42FA">
        <w:rPr>
          <w:sz w:val="20"/>
          <w:szCs w:val="20"/>
        </w:rPr>
        <w:t xml:space="preserve">pari a Euro </w:t>
      </w:r>
      <w:sdt>
        <w:sdtPr>
          <w:rPr>
            <w:sz w:val="20"/>
            <w:szCs w:val="20"/>
          </w:rPr>
          <w:alias w:val="Importo appalto con IVA"/>
          <w:tag w:val="Importo appalto con IVA"/>
          <w:id w:val="89854751"/>
          <w:placeholder>
            <w:docPart w:val="FD0B48FFF8E74DC68B5B31AC6DBF9048"/>
          </w:placeholder>
          <w:showingPlcHdr/>
        </w:sdtPr>
        <w:sdtEndPr/>
        <w:sdtContent>
          <w:r w:rsidR="00364230" w:rsidRPr="004E42FA">
            <w:rPr>
              <w:rStyle w:val="Testosegnaposto"/>
              <w:sz w:val="20"/>
              <w:szCs w:val="20"/>
              <w:highlight w:val="green"/>
            </w:rPr>
            <w:t>Fare clic qui per immettere testo.</w:t>
          </w:r>
        </w:sdtContent>
      </w:sdt>
      <w:r w:rsidR="00364230" w:rsidRPr="004E42FA">
        <w:rPr>
          <w:sz w:val="20"/>
          <w:szCs w:val="20"/>
        </w:rPr>
        <w:t xml:space="preserve"> </w:t>
      </w:r>
      <w:r w:rsidR="00AD6395" w:rsidRPr="004E42FA">
        <w:rPr>
          <w:sz w:val="20"/>
          <w:szCs w:val="20"/>
        </w:rPr>
        <w:t xml:space="preserve">IVA </w:t>
      </w:r>
      <w:sdt>
        <w:sdtPr>
          <w:rPr>
            <w:sz w:val="20"/>
            <w:szCs w:val="20"/>
            <w:highlight w:val="green"/>
          </w:rPr>
          <w:alias w:val="Opzione IVA"/>
          <w:tag w:val="Opzione IVA"/>
          <w:id w:val="96546196"/>
          <w:placeholder>
            <w:docPart w:val="FECC274ECB7D4071848A208D09D0FF0F"/>
          </w:placeholder>
          <w:showingPlcHdr/>
          <w:dropDownList>
            <w:listItem w:value="Scegliere un elemento."/>
            <w:listItem w:displayText="compresa" w:value="compresa"/>
            <w:listItem w:displayText="esente" w:value="esente"/>
            <w:listItem w:displayText="assolta dall'editore" w:value="assolta dall'editore"/>
          </w:dropDownList>
        </w:sdtPr>
        <w:sdtEndPr/>
        <w:sdtContent>
          <w:r w:rsidR="00AD6395"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bookmarkEnd w:id="14"/>
      <w:r w:rsidRPr="004E42FA">
        <w:rPr>
          <w:sz w:val="20"/>
          <w:szCs w:val="20"/>
        </w:rPr>
        <w:t>) trovano copertura nel Programma Annuale per l’anno 20</w:t>
      </w:r>
      <w:r w:rsidR="007358FE" w:rsidRPr="004E42FA">
        <w:rPr>
          <w:sz w:val="20"/>
          <w:szCs w:val="20"/>
        </w:rPr>
        <w:t>2</w:t>
      </w:r>
      <w:r w:rsidR="00AB7DCE">
        <w:rPr>
          <w:sz w:val="20"/>
          <w:szCs w:val="20"/>
        </w:rPr>
        <w:t>2</w:t>
      </w:r>
      <w:r w:rsidRPr="004E42FA">
        <w:rPr>
          <w:sz w:val="20"/>
          <w:szCs w:val="20"/>
        </w:rPr>
        <w:t xml:space="preserve"> nell’osservanza delle disposizioni di cui alla L. 6 novembre 2012, n.190;</w:t>
      </w:r>
    </w:p>
    <w:p w14:paraId="0CCCDFE3" w14:textId="77777777" w:rsidR="007F0E6E" w:rsidRPr="004E42FA" w:rsidRDefault="00621789">
      <w:pPr>
        <w:pStyle w:val="Standard"/>
        <w:spacing w:before="227" w:after="227"/>
        <w:jc w:val="center"/>
        <w:rPr>
          <w:b/>
          <w:bCs/>
          <w:sz w:val="20"/>
          <w:szCs w:val="20"/>
        </w:rPr>
      </w:pPr>
      <w:r w:rsidRPr="004E42FA">
        <w:rPr>
          <w:b/>
          <w:bCs/>
          <w:sz w:val="20"/>
          <w:szCs w:val="20"/>
        </w:rPr>
        <w:t>DETERMINA</w:t>
      </w:r>
    </w:p>
    <w:p w14:paraId="2AB5C163" w14:textId="77777777" w:rsidR="007F0E6E" w:rsidRPr="004E42FA" w:rsidRDefault="00621789">
      <w:pPr>
        <w:pStyle w:val="Standard"/>
        <w:rPr>
          <w:sz w:val="20"/>
          <w:szCs w:val="20"/>
        </w:rPr>
      </w:pPr>
      <w:r w:rsidRPr="004E42FA">
        <w:rPr>
          <w:sz w:val="20"/>
          <w:szCs w:val="20"/>
        </w:rPr>
        <w:t>Per i motivi espressi nella premessa, che si intendono integralmente richiamati:</w:t>
      </w:r>
    </w:p>
    <w:p w14:paraId="19C8B61A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43FED3B2" w14:textId="77777777" w:rsidR="007F0E6E" w:rsidRPr="004E42FA" w:rsidRDefault="00621789" w:rsidP="00C026AB">
      <w:pPr>
        <w:pStyle w:val="Standard"/>
        <w:numPr>
          <w:ilvl w:val="0"/>
          <w:numId w:val="3"/>
        </w:numPr>
        <w:tabs>
          <w:tab w:val="left" w:pos="390"/>
        </w:tabs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di autorizzare, ai sensi dell’art. 36, c.</w:t>
      </w:r>
      <w:r w:rsidR="0009681A" w:rsidRPr="004E42FA">
        <w:rPr>
          <w:sz w:val="20"/>
          <w:szCs w:val="20"/>
        </w:rPr>
        <w:t xml:space="preserve"> </w:t>
      </w:r>
      <w:r w:rsidRPr="004E42FA">
        <w:rPr>
          <w:sz w:val="20"/>
          <w:szCs w:val="20"/>
        </w:rPr>
        <w:t>2, lett.</w:t>
      </w:r>
      <w:r w:rsidR="00263B0A" w:rsidRPr="004E42FA">
        <w:rPr>
          <w:sz w:val="20"/>
          <w:szCs w:val="20"/>
        </w:rPr>
        <w:t xml:space="preserve"> </w:t>
      </w:r>
      <w:r w:rsidRPr="004E42FA">
        <w:rPr>
          <w:sz w:val="20"/>
          <w:szCs w:val="20"/>
        </w:rPr>
        <w:t>a) del D.</w:t>
      </w:r>
      <w:r w:rsidR="00263B0A" w:rsidRPr="004E42FA">
        <w:rPr>
          <w:sz w:val="20"/>
          <w:szCs w:val="20"/>
        </w:rPr>
        <w:t xml:space="preserve"> </w:t>
      </w:r>
      <w:r w:rsidRPr="004E42FA">
        <w:rPr>
          <w:sz w:val="20"/>
          <w:szCs w:val="20"/>
        </w:rPr>
        <w:t>Lgs. 50/2016, l’affidamento diretto de</w:t>
      </w:r>
      <w:r w:rsidR="007B03BF" w:rsidRPr="004E42FA">
        <w:rPr>
          <w:sz w:val="20"/>
          <w:szCs w:val="20"/>
        </w:rPr>
        <w:t>lle/i</w:t>
      </w:r>
      <w:r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ipologia dell'appalto"/>
          <w:tag w:val="Tipologia dell'appalto"/>
          <w:id w:val="223381466"/>
          <w:placeholder>
            <w:docPart w:val="73F47B3D4ADF4013BE9CDCDA78757453"/>
          </w:placeholder>
          <w:showingPlcHdr/>
          <w:comboBox>
            <w:listItem w:value="Scegliere un elemento."/>
            <w:listItem w:displayText="forniture" w:value="forniture"/>
            <w:listItem w:displayText="servizi" w:value="servizi"/>
          </w:comboBox>
        </w:sdtPr>
        <w:sdtEndPr/>
        <w:sdtContent>
          <w:r w:rsidR="007B03BF"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r w:rsidR="007B03BF" w:rsidRPr="004E42FA">
        <w:rPr>
          <w:sz w:val="20"/>
          <w:szCs w:val="20"/>
        </w:rPr>
        <w:t xml:space="preserve"> </w:t>
      </w:r>
      <w:r w:rsidRPr="004E42FA">
        <w:rPr>
          <w:sz w:val="20"/>
          <w:szCs w:val="20"/>
        </w:rPr>
        <w:t>di cui in premessa all’operatore economico</w:t>
      </w:r>
      <w:r w:rsidR="007358FE" w:rsidRPr="004E42FA">
        <w:rPr>
          <w:sz w:val="20"/>
          <w:szCs w:val="20"/>
        </w:rPr>
        <w:t xml:space="preserve"> </w:t>
      </w:r>
      <w:r w:rsidR="00894B32">
        <w:rPr>
          <w:sz w:val="20"/>
          <w:szCs w:val="20"/>
        </w:rPr>
        <w:fldChar w:fldCharType="begin"/>
      </w:r>
      <w:r w:rsidR="00894B32">
        <w:rPr>
          <w:sz w:val="20"/>
          <w:szCs w:val="20"/>
        </w:rPr>
        <w:instrText xml:space="preserve"> REF  OperatoreEconomico  \* MERGEFORMAT </w:instrText>
      </w:r>
      <w:r w:rsidR="00894B32">
        <w:rPr>
          <w:sz w:val="20"/>
          <w:szCs w:val="20"/>
        </w:rPr>
        <w:fldChar w:fldCharType="separate"/>
      </w:r>
      <w:sdt>
        <w:sdtPr>
          <w:rPr>
            <w:sz w:val="20"/>
            <w:szCs w:val="20"/>
          </w:rPr>
          <w:alias w:val="Ragione sociale completa, sede e C.F. dell'operatore economico"/>
          <w:tag w:val="Ragione sociale completa, sede e C.F. dell'operatore economico"/>
          <w:id w:val="769817412"/>
          <w:placeholder>
            <w:docPart w:val="3FE2B71F59834ACEBE4184C123DA56B4"/>
          </w:placeholder>
          <w:showingPlcHdr/>
          <w:text/>
        </w:sdtPr>
        <w:sdtEndPr/>
        <w:sdtContent>
          <w:r w:rsidR="00AB7DCE" w:rsidRPr="00AB7DCE">
            <w:rPr>
              <w:rStyle w:val="Testosegnaposto"/>
              <w:color w:val="auto"/>
              <w:sz w:val="20"/>
              <w:szCs w:val="20"/>
            </w:rPr>
            <w:t>Fare clic qui per immettere testo.</w:t>
          </w:r>
        </w:sdtContent>
      </w:sdt>
      <w:r w:rsidR="00AB7DCE" w:rsidRPr="004E42FA">
        <w:rPr>
          <w:sz w:val="20"/>
          <w:szCs w:val="20"/>
        </w:rPr>
        <w:t xml:space="preserve">, </w:t>
      </w:r>
      <w:r w:rsidR="00894B32">
        <w:rPr>
          <w:sz w:val="20"/>
          <w:szCs w:val="20"/>
        </w:rPr>
        <w:fldChar w:fldCharType="end"/>
      </w:r>
      <w:r w:rsidRPr="004E42FA">
        <w:rPr>
          <w:sz w:val="20"/>
          <w:szCs w:val="20"/>
        </w:rPr>
        <w:t xml:space="preserve">per un importo complessivo delle prestazioni </w:t>
      </w:r>
      <w:r w:rsidR="00DC20AE">
        <w:fldChar w:fldCharType="begin"/>
      </w:r>
      <w:r w:rsidR="006E4F8E">
        <w:instrText xml:space="preserve"> REF  ImportoAppaltoConIVA \h </w:instrText>
      </w:r>
      <w:r w:rsidR="00DC20AE">
        <w:fldChar w:fldCharType="separate"/>
      </w:r>
      <w:r w:rsidR="00AB7DCE" w:rsidRPr="004E42FA">
        <w:rPr>
          <w:sz w:val="20"/>
          <w:szCs w:val="20"/>
        </w:rPr>
        <w:t xml:space="preserve">pari a Euro </w:t>
      </w:r>
      <w:sdt>
        <w:sdtPr>
          <w:rPr>
            <w:sz w:val="20"/>
            <w:szCs w:val="20"/>
          </w:rPr>
          <w:alias w:val="Importo appalto con IVA"/>
          <w:tag w:val="Importo appalto con IVA"/>
          <w:id w:val="-980916161"/>
          <w:placeholder>
            <w:docPart w:val="D5DB44B842B04C55B59B5409AD3D4F16"/>
          </w:placeholder>
          <w:showingPlcHdr/>
        </w:sdtPr>
        <w:sdtEndPr/>
        <w:sdtContent>
          <w:r w:rsidR="00AB7DCE" w:rsidRPr="004E42FA">
            <w:rPr>
              <w:rStyle w:val="Testosegnaposto"/>
              <w:sz w:val="20"/>
              <w:szCs w:val="20"/>
              <w:highlight w:val="green"/>
            </w:rPr>
            <w:t>Fare clic qui per immettere testo.</w:t>
          </w:r>
        </w:sdtContent>
      </w:sdt>
      <w:r w:rsidR="00AB7DCE" w:rsidRPr="004E42FA">
        <w:rPr>
          <w:sz w:val="20"/>
          <w:szCs w:val="20"/>
        </w:rPr>
        <w:t xml:space="preserve"> IVA </w:t>
      </w:r>
      <w:sdt>
        <w:sdtPr>
          <w:rPr>
            <w:sz w:val="20"/>
            <w:szCs w:val="20"/>
            <w:highlight w:val="green"/>
          </w:rPr>
          <w:alias w:val="Opzione IVA"/>
          <w:tag w:val="Opzione IVA"/>
          <w:id w:val="-1562708026"/>
          <w:placeholder>
            <w:docPart w:val="0EE3883FF5D7456895E7ACA558F8A342"/>
          </w:placeholder>
          <w:showingPlcHdr/>
          <w:dropDownList>
            <w:listItem w:value="Scegliere un elemento."/>
            <w:listItem w:displayText="compresa" w:value="compresa"/>
            <w:listItem w:displayText="esente" w:value="esente"/>
            <w:listItem w:displayText="assolta dall'editore" w:value="assolta dall'editore"/>
          </w:dropDownList>
        </w:sdtPr>
        <w:sdtEndPr/>
        <w:sdtContent>
          <w:r w:rsidR="00AB7DCE"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r w:rsidR="00DC20AE">
        <w:fldChar w:fldCharType="end"/>
      </w:r>
      <w:r w:rsidRPr="004E42FA">
        <w:rPr>
          <w:sz w:val="20"/>
          <w:szCs w:val="20"/>
        </w:rPr>
        <w:t>, (</w:t>
      </w:r>
      <w:r w:rsidR="006003C8">
        <w:fldChar w:fldCharType="begin"/>
      </w:r>
      <w:r w:rsidR="006003C8">
        <w:instrText xml:space="preserve"> REF  ImportoAppalto \h  \* MERGEFORMAT </w:instrText>
      </w:r>
      <w:r w:rsidR="006003C8">
        <w:fldChar w:fldCharType="separate"/>
      </w:r>
      <w:r w:rsidR="00AB7DCE" w:rsidRPr="004E42FA">
        <w:rPr>
          <w:sz w:val="20"/>
          <w:szCs w:val="20"/>
        </w:rPr>
        <w:t xml:space="preserve">Euro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296948472"/>
          <w:placeholder>
            <w:docPart w:val="BE8E13FC284F4A47B2863234305A4C8D"/>
          </w:placeholder>
          <w:showingPlcHdr/>
          <w:text/>
        </w:sdtPr>
        <w:sdtEndPr>
          <w:rPr>
            <w:rStyle w:val="Testosegnaposto"/>
            <w:color w:val="808080"/>
            <w:sz w:val="24"/>
            <w:szCs w:val="24"/>
          </w:rPr>
        </w:sdtEndPr>
        <w:sdtContent>
          <w:r w:rsidR="00AB7DCE" w:rsidRPr="00AB7DCE">
            <w:rPr>
              <w:rStyle w:val="Testosegnaposto"/>
              <w:rFonts w:hint="eastAsia"/>
              <w:color w:val="auto"/>
              <w:sz w:val="20"/>
              <w:szCs w:val="20"/>
            </w:rPr>
            <w:t>Fare clic qui per immettere testo.</w:t>
          </w:r>
        </w:sdtContent>
      </w:sdt>
      <w:r w:rsidR="006003C8">
        <w:fldChar w:fldCharType="end"/>
      </w:r>
      <w:r w:rsidRPr="004E42FA">
        <w:rPr>
          <w:sz w:val="20"/>
          <w:szCs w:val="20"/>
        </w:rPr>
        <w:t xml:space="preserve"> + IVA pari a Euro</w:t>
      </w:r>
      <w:r w:rsidR="00364230" w:rsidRPr="004E42F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serire l'importo dell'IVA"/>
          <w:tag w:val="Inserire l'importo dell'IVA"/>
          <w:id w:val="89854756"/>
          <w:placeholder>
            <w:docPart w:val="FD0B48FFF8E74DC68B5B31AC6DBF9048"/>
          </w:placeholder>
          <w:showingPlcHdr/>
        </w:sdtPr>
        <w:sdtEndPr/>
        <w:sdtContent>
          <w:r w:rsidR="00F51879" w:rsidRPr="004E42FA">
            <w:rPr>
              <w:rStyle w:val="Testosegnaposto"/>
              <w:sz w:val="20"/>
              <w:szCs w:val="20"/>
              <w:highlight w:val="green"/>
            </w:rPr>
            <w:t>Fare clic qui per immettere testo.</w:t>
          </w:r>
        </w:sdtContent>
      </w:sdt>
      <w:r w:rsidRPr="004E42FA">
        <w:rPr>
          <w:sz w:val="20"/>
          <w:szCs w:val="20"/>
        </w:rPr>
        <w:t xml:space="preserve"> );</w:t>
      </w:r>
    </w:p>
    <w:p w14:paraId="220C1BBF" w14:textId="77777777" w:rsidR="007F0E6E" w:rsidRPr="004E42FA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 xml:space="preserve">di autorizzare la spesa complessiva </w:t>
      </w:r>
      <w:r w:rsidR="00DC20AE">
        <w:fldChar w:fldCharType="begin"/>
      </w:r>
      <w:r w:rsidR="006E4F8E">
        <w:instrText xml:space="preserve"> REF  ImportoAppaltoConIVA \h </w:instrText>
      </w:r>
      <w:r w:rsidR="00DC20AE">
        <w:fldChar w:fldCharType="separate"/>
      </w:r>
      <w:r w:rsidR="00AB7DCE" w:rsidRPr="004E42FA">
        <w:rPr>
          <w:sz w:val="20"/>
          <w:szCs w:val="20"/>
        </w:rPr>
        <w:t xml:space="preserve">pari a Euro </w:t>
      </w:r>
      <w:sdt>
        <w:sdtPr>
          <w:rPr>
            <w:sz w:val="20"/>
            <w:szCs w:val="20"/>
          </w:rPr>
          <w:alias w:val="Importo appalto con IVA"/>
          <w:tag w:val="Importo appalto con IVA"/>
          <w:id w:val="1360318571"/>
          <w:placeholder>
            <w:docPart w:val="132BE9772E434E98869C913B137C7719"/>
          </w:placeholder>
          <w:showingPlcHdr/>
        </w:sdtPr>
        <w:sdtEndPr/>
        <w:sdtContent>
          <w:r w:rsidR="00AB7DCE" w:rsidRPr="004E42FA">
            <w:rPr>
              <w:rStyle w:val="Testosegnaposto"/>
              <w:sz w:val="20"/>
              <w:szCs w:val="20"/>
              <w:highlight w:val="green"/>
            </w:rPr>
            <w:t>Fare clic qui per immettere testo.</w:t>
          </w:r>
        </w:sdtContent>
      </w:sdt>
      <w:r w:rsidR="00AB7DCE" w:rsidRPr="004E42FA">
        <w:rPr>
          <w:sz w:val="20"/>
          <w:szCs w:val="20"/>
        </w:rPr>
        <w:t xml:space="preserve"> IVA </w:t>
      </w:r>
      <w:sdt>
        <w:sdtPr>
          <w:rPr>
            <w:sz w:val="20"/>
            <w:szCs w:val="20"/>
            <w:highlight w:val="green"/>
          </w:rPr>
          <w:alias w:val="Opzione IVA"/>
          <w:tag w:val="Opzione IVA"/>
          <w:id w:val="-253743418"/>
          <w:placeholder>
            <w:docPart w:val="6B22A0B151864C6AB64441DDCB700798"/>
          </w:placeholder>
          <w:showingPlcHdr/>
          <w:dropDownList>
            <w:listItem w:value="Scegliere un elemento."/>
            <w:listItem w:displayText="compresa" w:value="compresa"/>
            <w:listItem w:displayText="esente" w:value="esente"/>
            <w:listItem w:displayText="assolta dall'editore" w:value="assolta dall'editore"/>
          </w:dropDownList>
        </w:sdtPr>
        <w:sdtEndPr/>
        <w:sdtContent>
          <w:r w:rsidR="00AB7DCE" w:rsidRPr="004E42FA">
            <w:rPr>
              <w:rStyle w:val="Testosegnaposto"/>
              <w:sz w:val="20"/>
              <w:szCs w:val="20"/>
              <w:highlight w:val="green"/>
            </w:rPr>
            <w:t>Scegliere un elemento.</w:t>
          </w:r>
        </w:sdtContent>
      </w:sdt>
      <w:r w:rsidR="00DC20AE">
        <w:fldChar w:fldCharType="end"/>
      </w:r>
      <w:r w:rsidR="00AD6395" w:rsidRPr="004E42FA">
        <w:rPr>
          <w:sz w:val="20"/>
          <w:szCs w:val="20"/>
        </w:rPr>
        <w:t>,</w:t>
      </w:r>
      <w:r w:rsidRPr="004E42FA">
        <w:rPr>
          <w:sz w:val="20"/>
          <w:szCs w:val="20"/>
        </w:rPr>
        <w:t xml:space="preserve"> da imputare sul capitolo</w:t>
      </w:r>
      <w:r w:rsidR="00AB7DCE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green"/>
          </w:rPr>
          <w:alias w:val="Indicare il Piano di destinazione"/>
          <w:tag w:val="Indicare il Piano di destinazione"/>
          <w:id w:val="-1157529291"/>
          <w:placeholder>
            <w:docPart w:val="C144ED014C434D6389BF324A7D48CF3C"/>
          </w:placeholder>
          <w:showingPlcHdr/>
          <w:dropDownList>
            <w:listItem w:value="Scegliere un elemento."/>
            <w:listItem w:displayText="A.1.1 - Spese per il funzionamento generale e decoro della Scuola" w:value="A.1.1 - Spese per il funzionamento generale e decoro della Scuola"/>
            <w:listItem w:displayText="A.1.2 - Risorse ex art. 58, comma 4, D.L. 73/2021" w:value="A.1.2 - Risorse ex art. 58, comma 4, D.L. 73/2021"/>
            <w:listItem w:displayText="A.2.1 - Spese per il funzionamento amministrativo" w:value="A.2.1 - Spese per il funzionamento amministrativo"/>
            <w:listItem w:displayText="A.3.1 - Spese per la didattica" w:value="A.3.1 - Spese per la didattica"/>
            <w:listItem w:displayText="A.3.2 - Risorse ex art. 58, comma 4, D.L. 73/2021" w:value="A.3.2 - Risorse ex art. 58, comma 4, D.L. 73/2021"/>
            <w:listItem w:displayText="A.3.3 - Realizzazione di reti locali cablate e wireless - Avviso 20480/2021. 13.1.1A-FESRPON-EM-2021-251" w:value="A.3.3"/>
            <w:listItem w:displayText="A.3.4 - Digital board: trasformazione digitale didattica e organizzativa. Avviso 28966/2021. 13.1.2A-FESRPON-EM-2021-223" w:value="A.3.4 - Digital board: trasformazione digitale didattica e organizzativa. Avviso 28966/2021. 13.1.2A-FESRPON-EM-2021-223"/>
            <w:listItem w:displayText="A.3.5 - Spazi e strumenti digitali per le STEM – Avviso prot. DGEFID N. 10812 del 13.05.21. CUP: C29J21046320001" w:value="A.3.5 - Spazi e strumenti digitali per le STEM – Avviso prot. DGEFID N. 10812 del 13.05.21. CUP: C29J21046320001"/>
            <w:listItem w:displayText="A.5.1 - Spese per visite e viaggi di istruzione" w:value="A.5.1 - Spese per visite e viaggi di istruzione"/>
            <w:listItem w:displayText="A.5.2 - Programma ERASMUS+ N. 2020-1-LT01-KA229-078054_5. Partenariati per scambi tra scuole" w:value="A.5.2 - Programma ERASMUS+ N. 2020-1-LT01-KA229-078054_5. Partenariati per scambi tra scuole"/>
            <w:listItem w:displayText="A.6.1 - Spese per le attività di orientamento" w:value="A.6.1 - Spese per le attività di orientamento"/>
            <w:listItem w:displayText="P.1.1 - Competenze logico matematiche" w:value="P.1.1 - Competenze logico matematiche"/>
            <w:listItem w:displayText="P.1.2 - Competenze scientifiche e di educazione ambientale" w:value="P.1.2 - Competenze scientifiche e di educazione ambientale"/>
            <w:listItem w:displayText="P.1.3 - Scuola digitale" w:value="P.1.3 - Scuola digitale"/>
            <w:listItem w:displayText="P.1.4 - Facciamo EcoScuola" w:value="P.1.4 - Facciamo EcoScuola"/>
            <w:listItem w:displayText="P.2.1 - Competenze linguistiche" w:value="P.2.1 - Competenze linguistiche"/>
            <w:listItem w:displayText="P.2.2 - Competenze artistiche, musicali, motorie" w:value="P.2.2 - Competenze artistiche, musicali, motorie"/>
            <w:listItem w:displayText="P.2.3 - Competenze europee di cittadinanza" w:value="P.2.3 - Competenze europee di cittadinanza"/>
            <w:listItem w:displayText="P.2.4 - Accoglienza e inclusione" w:value="P.2.4 - Accoglienza e inclusione"/>
            <w:listItem w:displayText="P.2.5 - Antidispersione e sviluppo delle potenzialità" w:value="P.2.5 - Antidispersione e sviluppo delle potenzialità"/>
            <w:listItem w:displayText="P.2.6 - Piano triennale delle arti - misura g)" w:value="P.2.6 - Piano triennale delle arti - misura g)"/>
            <w:listItem w:displayText="P.4.1 - Formazione e aggiornamento del personale" w:value="P.4.1 - Formazione e aggiornamento del personale"/>
            <w:listItem w:displayText="P.4.2 - Risorse ex art. 58, comma 4, D.L. 73/2021" w:value="P.4.2 - Risorse ex art. 58, comma 4, D.L. 73/2021"/>
          </w:dropDownList>
        </w:sdtPr>
        <w:sdtEndPr/>
        <w:sdtContent>
          <w:r w:rsidR="00AB7DCE" w:rsidRPr="00A537E3">
            <w:rPr>
              <w:rStyle w:val="Testosegnaposto"/>
              <w:color w:val="auto"/>
              <w:sz w:val="20"/>
              <w:szCs w:val="20"/>
              <w:highlight w:val="green"/>
            </w:rPr>
            <w:t>Scegliere un elemento.</w:t>
          </w:r>
        </w:sdtContent>
      </w:sdt>
      <w:r w:rsidR="00FE6029" w:rsidRPr="004E42FA">
        <w:rPr>
          <w:sz w:val="20"/>
          <w:szCs w:val="20"/>
        </w:rPr>
        <w:t>,</w:t>
      </w:r>
      <w:r w:rsidRPr="004E42FA">
        <w:rPr>
          <w:sz w:val="20"/>
          <w:szCs w:val="20"/>
        </w:rPr>
        <w:t xml:space="preserve"> dell’esercizio finanziario 20</w:t>
      </w:r>
      <w:r w:rsidR="00AB7DCE">
        <w:rPr>
          <w:sz w:val="20"/>
          <w:szCs w:val="20"/>
        </w:rPr>
        <w:t>22</w:t>
      </w:r>
      <w:r w:rsidRPr="004E42FA">
        <w:rPr>
          <w:sz w:val="20"/>
          <w:szCs w:val="20"/>
        </w:rPr>
        <w:t>;</w:t>
      </w:r>
    </w:p>
    <w:p w14:paraId="45913E2F" w14:textId="77777777" w:rsidR="007F0E6E" w:rsidRPr="004E42FA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di verificare la regolarità contributiva dell’operatore economico tramite acquisizione del Durc e richiedere l’autocertificazione concernente il possesso dei requisiti di cui all’art. 80 del D.Lgs. 50/2016;</w:t>
      </w:r>
    </w:p>
    <w:p w14:paraId="700B7C12" w14:textId="77777777" w:rsidR="007F0E6E" w:rsidRPr="004E42FA" w:rsidRDefault="00621789" w:rsidP="00C026AB">
      <w:pPr>
        <w:numPr>
          <w:ilvl w:val="0"/>
          <w:numId w:val="3"/>
        </w:numPr>
        <w:tabs>
          <w:tab w:val="left" w:pos="345"/>
        </w:tabs>
        <w:spacing w:before="0" w:after="0"/>
        <w:ind w:left="284" w:hanging="284"/>
        <w:jc w:val="both"/>
        <w:rPr>
          <w:sz w:val="20"/>
          <w:szCs w:val="20"/>
        </w:rPr>
      </w:pPr>
      <w:r w:rsidRPr="004E42FA">
        <w:rPr>
          <w:rFonts w:cs="Calibri"/>
          <w:bCs/>
          <w:sz w:val="20"/>
          <w:szCs w:val="20"/>
        </w:rPr>
        <w:t xml:space="preserve">di nominare la </w:t>
      </w:r>
      <w:r w:rsidR="00D87FA4" w:rsidRPr="004E42FA">
        <w:rPr>
          <w:rFonts w:cs="Calibri"/>
          <w:bCs/>
          <w:sz w:val="20"/>
          <w:szCs w:val="20"/>
        </w:rPr>
        <w:t>prof</w:t>
      </w:r>
      <w:r w:rsidRPr="004E42FA">
        <w:rPr>
          <w:rFonts w:cs="Calibri"/>
          <w:bCs/>
          <w:sz w:val="20"/>
          <w:szCs w:val="20"/>
        </w:rPr>
        <w:t>.</w:t>
      </w:r>
      <w:r w:rsidR="00C026AB" w:rsidRPr="004E42FA">
        <w:rPr>
          <w:rFonts w:cs="Calibri"/>
          <w:bCs/>
          <w:sz w:val="20"/>
          <w:szCs w:val="20"/>
        </w:rPr>
        <w:t>ssa</w:t>
      </w:r>
      <w:r w:rsidRPr="004E42FA">
        <w:rPr>
          <w:rFonts w:cs="Calibri"/>
          <w:bCs/>
          <w:sz w:val="20"/>
          <w:szCs w:val="20"/>
        </w:rPr>
        <w:t xml:space="preserve"> </w:t>
      </w:r>
      <w:r w:rsidR="00D87FA4" w:rsidRPr="004E42FA">
        <w:rPr>
          <w:rFonts w:cs="Calibri"/>
          <w:bCs/>
          <w:sz w:val="20"/>
          <w:szCs w:val="20"/>
        </w:rPr>
        <w:t>Teresa Cuciniello</w:t>
      </w:r>
      <w:r w:rsidR="00C026AB" w:rsidRPr="004E42FA">
        <w:rPr>
          <w:rFonts w:cs="Calibri"/>
          <w:bCs/>
          <w:sz w:val="20"/>
          <w:szCs w:val="20"/>
        </w:rPr>
        <w:t xml:space="preserve"> </w:t>
      </w:r>
      <w:r w:rsidRPr="004E42FA">
        <w:rPr>
          <w:rFonts w:cs="Calibri"/>
          <w:bCs/>
          <w:sz w:val="20"/>
          <w:szCs w:val="20"/>
        </w:rPr>
        <w:t>quale Responsabile Unico del Procedimento, ai sensi dell’art. 31 del D.Lgs. 50/2016;</w:t>
      </w:r>
    </w:p>
    <w:p w14:paraId="03A3A711" w14:textId="77777777" w:rsidR="007F0E6E" w:rsidRPr="004E42FA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4E42FA">
        <w:rPr>
          <w:sz w:val="20"/>
          <w:szCs w:val="20"/>
        </w:rPr>
        <w:t>che il presente provvedimento venga pubblicato sul sito internet di questa Istituzione scolastica ai sensi della vigente normativa sulla trasparenza.</w:t>
      </w:r>
    </w:p>
    <w:p w14:paraId="384CF9A3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7C11C079" w14:textId="77777777" w:rsidR="007F0E6E" w:rsidRPr="004E42FA" w:rsidRDefault="00621789">
      <w:pPr>
        <w:pStyle w:val="Standard"/>
        <w:rPr>
          <w:sz w:val="20"/>
          <w:szCs w:val="20"/>
        </w:rPr>
      </w:pPr>
      <w:r w:rsidRPr="004E42FA">
        <w:rPr>
          <w:sz w:val="20"/>
          <w:szCs w:val="20"/>
        </w:rPr>
        <w:t>Il direttore dell’esecuzione del contratto è il dott. Carmelo Barba, DSGA dell’Istituto.</w:t>
      </w:r>
    </w:p>
    <w:p w14:paraId="5011CF20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5643F17D" w14:textId="77777777" w:rsidR="007F0E6E" w:rsidRPr="004E42FA" w:rsidRDefault="007F0E6E">
      <w:pPr>
        <w:pStyle w:val="Standard"/>
        <w:rPr>
          <w:sz w:val="20"/>
          <w:szCs w:val="20"/>
        </w:rPr>
      </w:pPr>
    </w:p>
    <w:p w14:paraId="079433B6" w14:textId="77777777" w:rsidR="007F0E6E" w:rsidRPr="004E42FA" w:rsidRDefault="00621789">
      <w:pPr>
        <w:pStyle w:val="Standard"/>
        <w:tabs>
          <w:tab w:val="center" w:pos="6525"/>
        </w:tabs>
        <w:rPr>
          <w:rFonts w:eastAsia="Times New Roman" w:cs="Calibri"/>
          <w:b/>
          <w:bCs/>
          <w:sz w:val="20"/>
          <w:szCs w:val="20"/>
          <w:lang w:eastAsia="it-IT"/>
        </w:rPr>
      </w:pPr>
      <w:r w:rsidRPr="004E42FA">
        <w:rPr>
          <w:rFonts w:eastAsia="Times New Roman" w:cs="Calibri"/>
          <w:b/>
          <w:bCs/>
          <w:sz w:val="20"/>
          <w:szCs w:val="20"/>
          <w:lang w:eastAsia="it-IT"/>
        </w:rPr>
        <w:tab/>
        <w:t>IL DIRIGENTE SCOLASTICO</w:t>
      </w:r>
    </w:p>
    <w:p w14:paraId="5B9084CA" w14:textId="77777777" w:rsidR="007F0E6E" w:rsidRPr="004E42FA" w:rsidRDefault="00621789">
      <w:pPr>
        <w:pStyle w:val="Standard"/>
        <w:tabs>
          <w:tab w:val="center" w:pos="6525"/>
        </w:tabs>
        <w:rPr>
          <w:rFonts w:eastAsia="Times New Roman" w:cs="Calibri"/>
          <w:b/>
          <w:bCs/>
          <w:sz w:val="20"/>
          <w:szCs w:val="20"/>
          <w:lang w:eastAsia="it-IT"/>
        </w:rPr>
      </w:pPr>
      <w:r w:rsidRPr="004E42FA">
        <w:rPr>
          <w:rFonts w:eastAsia="Times New Roman" w:cs="Calibri"/>
          <w:b/>
          <w:bCs/>
          <w:sz w:val="20"/>
          <w:szCs w:val="20"/>
          <w:lang w:eastAsia="it-IT"/>
        </w:rPr>
        <w:tab/>
      </w:r>
      <w:r w:rsidR="005F3DF3" w:rsidRPr="004E42FA">
        <w:rPr>
          <w:rFonts w:eastAsia="Times New Roman" w:cs="Calibri"/>
          <w:b/>
          <w:bCs/>
          <w:sz w:val="20"/>
          <w:szCs w:val="20"/>
          <w:lang w:eastAsia="it-IT"/>
        </w:rPr>
        <w:t>prof</w:t>
      </w:r>
      <w:r w:rsidRPr="004E42FA">
        <w:rPr>
          <w:rFonts w:eastAsia="Times New Roman" w:cs="Calibri"/>
          <w:b/>
          <w:bCs/>
          <w:sz w:val="20"/>
          <w:szCs w:val="20"/>
          <w:lang w:eastAsia="it-IT"/>
        </w:rPr>
        <w:t xml:space="preserve">.ssa </w:t>
      </w:r>
      <w:r w:rsidR="005F3DF3" w:rsidRPr="004E42FA">
        <w:rPr>
          <w:rFonts w:eastAsia="Times New Roman" w:cs="Calibri"/>
          <w:b/>
          <w:bCs/>
          <w:sz w:val="20"/>
          <w:szCs w:val="20"/>
          <w:lang w:eastAsia="it-IT"/>
        </w:rPr>
        <w:t>Teresa Cuciniello</w:t>
      </w:r>
    </w:p>
    <w:p w14:paraId="524311A6" w14:textId="77777777" w:rsidR="007F0E6E" w:rsidRDefault="007F0E6E" w:rsidP="00621789">
      <w:pPr>
        <w:pStyle w:val="Standard"/>
        <w:rPr>
          <w:rFonts w:eastAsia="Times New Roman" w:cs="Calibri"/>
          <w:b/>
          <w:bCs/>
          <w:sz w:val="20"/>
          <w:szCs w:val="20"/>
          <w:lang w:eastAsia="it-IT"/>
        </w:rPr>
      </w:pPr>
    </w:p>
    <w:sectPr w:rsidR="007F0E6E" w:rsidSect="007F0E6E">
      <w:footerReference w:type="default" r:id="rId13"/>
      <w:pgSz w:w="11906" w:h="16838"/>
      <w:pgMar w:top="708" w:right="1134" w:bottom="1134" w:left="1134" w:header="720" w:footer="5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Carmelo" w:date="2020-01-13T21:58:00Z" w:initials="C">
    <w:p w14:paraId="58A41984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t>Indicare, nel successivo paragrafo, le principali caratteristiche della fornitura/prestazione (descrizione dei beni o servizi, nel caso di beni il quantitativo acquistato, nell'ipotesi di servizio la durata) e le principali condizioni contrattuali.</w:t>
      </w:r>
    </w:p>
  </w:comment>
  <w:comment w:id="5" w:author="Carmelo" w:date="2020-01-06T19:34:00Z" w:initials="C">
    <w:p w14:paraId="2A73C987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rPr>
          <w:rFonts w:hint="eastAsia"/>
        </w:rPr>
        <w:t xml:space="preserve">definire </w:t>
      </w:r>
      <w:r>
        <w:t>l</w:t>
      </w:r>
      <w:r>
        <w:rPr>
          <w:rFonts w:hint="eastAsia"/>
        </w:rPr>
        <w:t>’</w:t>
      </w:r>
      <w:r>
        <w:t>e</w:t>
      </w:r>
      <w:r w:rsidRPr="00BD6DD1">
        <w:rPr>
          <w:rFonts w:hint="eastAsia"/>
        </w:rPr>
        <w:t>sigenza/interesse che si intende soddisfare con l</w:t>
      </w:r>
      <w:r>
        <w:rPr>
          <w:rFonts w:hint="eastAsia"/>
        </w:rPr>
        <w:t>’</w:t>
      </w:r>
      <w:r w:rsidRPr="00BD6DD1">
        <w:rPr>
          <w:rFonts w:hint="eastAsia"/>
        </w:rPr>
        <w:t>af</w:t>
      </w:r>
      <w:r>
        <w:rPr>
          <w:rFonts w:hint="eastAsia"/>
        </w:rPr>
        <w:t xml:space="preserve">fidamento in oggetto, </w:t>
      </w:r>
      <w:r>
        <w:t>indicando una o più opzioni tra quelli che seguono.</w:t>
      </w:r>
    </w:p>
  </w:comment>
  <w:comment w:id="6" w:author="Carmelo" w:date="2020-01-06T19:46:00Z" w:initials="C">
    <w:p w14:paraId="3706FB16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t>Questa opzione è, di norma, da utilizzare in alternativa alla successiva.</w:t>
      </w:r>
    </w:p>
  </w:comment>
  <w:comment w:id="7" w:author="Carmelo" w:date="2020-01-06T19:46:00Z" w:initials="C">
    <w:p w14:paraId="21DB59EE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t>Questa opzione è, di norma, da utilizzare in alternativa alla precedente.</w:t>
      </w:r>
    </w:p>
  </w:comment>
  <w:comment w:id="8" w:author="Carmelo" w:date="2020-01-06T19:48:00Z" w:initials="C">
    <w:p w14:paraId="7715B841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t>Indicare, in sequenza, ulteriori esigenze/interessi diversi da quelli prima elencati, altrimenti eliminare l'intero punto</w:t>
      </w:r>
    </w:p>
  </w:comment>
  <w:comment w:id="9" w:author="Carmelo" w:date="2020-01-06T20:13:00Z" w:initials="C">
    <w:p w14:paraId="174A89AE" w14:textId="77777777" w:rsidR="00C05935" w:rsidRDefault="00C05935">
      <w:pPr>
        <w:pStyle w:val="Testocommento"/>
      </w:pPr>
      <w:r>
        <w:rPr>
          <w:rStyle w:val="Rimandocommento"/>
          <w:rFonts w:hint="eastAsia"/>
        </w:rPr>
        <w:annotationRef/>
      </w:r>
      <w:r>
        <w:t>Tutto l'intero periodo è da riportare nel provvedimento qualora si acquistano beni/servizi informatici senza ricorrere al Mercato Elettronico (MEPA). In caso contrario può essere rimosso dal dispositivo.</w:t>
      </w:r>
    </w:p>
  </w:comment>
  <w:comment w:id="12" w:author="Carmelo" w:date="2020-01-13T22:06:00Z" w:initials="C">
    <w:p w14:paraId="219099A0" w14:textId="77777777" w:rsidR="00C05935" w:rsidRDefault="00C05935">
      <w:pPr>
        <w:pStyle w:val="Testocommento"/>
      </w:pPr>
      <w:r>
        <w:rPr>
          <w:rStyle w:val="Rimandocommento"/>
        </w:rPr>
        <w:annotationRef/>
      </w:r>
      <w:r>
        <w:t>Se il principio di rotazione non è stato rispettato, rimuovere l'intero paragrafo e specificare, con il paragrafo successivo, le motivazioni che ne consentono la deroga</w:t>
      </w:r>
    </w:p>
  </w:comment>
  <w:comment w:id="13" w:author="Carmelo" w:date="2020-01-13T22:10:00Z" w:initials="C">
    <w:p w14:paraId="4362588E" w14:textId="77777777" w:rsidR="00C05935" w:rsidRDefault="00C05935">
      <w:pPr>
        <w:pStyle w:val="Testocommento"/>
      </w:pPr>
      <w:r>
        <w:rPr>
          <w:rStyle w:val="Rimandocommento"/>
        </w:rPr>
        <w:annotationRef/>
      </w:r>
      <w:r>
        <w:t>Questo paragrafo E' ALTERNATIVO al precedente e deve essere indicato in determina solo se qualora si può derogare al principio di rotazione sulla base di una o più motivazioni riportate (al riguardo, rimuovere dalla determina le motivazioni non pertinenti e il paragrafo precedente, relativo all'applicazione del principio in argomento).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A41984" w15:done="0"/>
  <w15:commentEx w15:paraId="2A73C987" w15:done="0"/>
  <w15:commentEx w15:paraId="3706FB16" w15:done="0"/>
  <w15:commentEx w15:paraId="21DB59EE" w15:done="0"/>
  <w15:commentEx w15:paraId="7715B841" w15:done="0"/>
  <w15:commentEx w15:paraId="174A89AE" w15:done="0"/>
  <w15:commentEx w15:paraId="219099A0" w15:done="0"/>
  <w15:commentEx w15:paraId="436258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15E250C" w16cid:durableId="23E50A13"/>
  <w16cid:commentId w16cid:paraId="53C02309" w16cid:durableId="23E50A14"/>
  <w16cid:commentId w16cid:paraId="0D0CFCC5" w16cid:durableId="23E50A15"/>
  <w16cid:commentId w16cid:paraId="4649C5A4" w16cid:durableId="23E50A16"/>
  <w16cid:commentId w16cid:paraId="173007A3" w16cid:durableId="23E50A17"/>
  <w16cid:commentId w16cid:paraId="28A1B0A3" w16cid:durableId="23E50A18"/>
  <w16cid:commentId w16cid:paraId="5E022E70" w16cid:durableId="23E50A19"/>
  <w16cid:commentId w16cid:paraId="14BC54A2" w16cid:durableId="23E50A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A968A" w14:textId="77777777" w:rsidR="00C05935" w:rsidRDefault="00C05935" w:rsidP="007F0E6E">
      <w:pPr>
        <w:spacing w:before="0" w:after="0"/>
      </w:pPr>
      <w:r>
        <w:separator/>
      </w:r>
    </w:p>
  </w:endnote>
  <w:endnote w:type="continuationSeparator" w:id="0">
    <w:p w14:paraId="66E59A0A" w14:textId="77777777" w:rsidR="00C05935" w:rsidRDefault="00C05935" w:rsidP="007F0E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DA8CD" w14:textId="77777777" w:rsidR="00C05935" w:rsidRDefault="00C05935">
    <w:pPr>
      <w:pBdr>
        <w:top w:val="single" w:sz="4" w:space="0" w:color="000000"/>
      </w:pBdr>
      <w:tabs>
        <w:tab w:val="center" w:pos="4820"/>
        <w:tab w:val="right" w:pos="9638"/>
      </w:tabs>
      <w:spacing w:before="0"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r>
      <w:rPr>
        <w:rFonts w:ascii="Arial" w:hAnsi="Arial" w:cs="Arial"/>
        <w:sz w:val="16"/>
        <w:szCs w:val="16"/>
      </w:rPr>
      <w:t xml:space="preserve">Pagina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PAGE </w:instrText>
    </w:r>
    <w:r>
      <w:rPr>
        <w:rFonts w:ascii="Arial" w:hAnsi="Arial" w:cs="Arial"/>
        <w:b/>
        <w:sz w:val="16"/>
        <w:szCs w:val="16"/>
      </w:rPr>
      <w:fldChar w:fldCharType="separate"/>
    </w:r>
    <w:r w:rsidR="00E84150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di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NUMPAGES </w:instrText>
    </w:r>
    <w:r>
      <w:rPr>
        <w:rFonts w:ascii="Arial" w:hAnsi="Arial" w:cs="Arial"/>
        <w:b/>
        <w:sz w:val="16"/>
        <w:szCs w:val="16"/>
      </w:rPr>
      <w:fldChar w:fldCharType="separate"/>
    </w:r>
    <w:r w:rsidR="00E84150">
      <w:rPr>
        <w:rFonts w:ascii="Arial" w:hAnsi="Arial" w:cs="Arial"/>
        <w:b/>
        <w:noProof/>
        <w:sz w:val="16"/>
        <w:szCs w:val="16"/>
      </w:rPr>
      <w:t>2</w:t>
    </w:r>
    <w:r>
      <w:rPr>
        <w:rFonts w:ascii="Arial" w:hAnsi="Arial" w:cs="Arial"/>
        <w:b/>
        <w:sz w:val="16"/>
        <w:szCs w:val="16"/>
      </w:rPr>
      <w:fldChar w:fldCharType="end"/>
    </w:r>
  </w:p>
  <w:tbl>
    <w:tblPr>
      <w:tblW w:w="9670" w:type="dxa"/>
      <w:tblInd w:w="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781"/>
      <w:gridCol w:w="4889"/>
    </w:tblGrid>
    <w:tr w:rsidR="00C05935" w14:paraId="44128B87" w14:textId="77777777" w:rsidTr="00134314">
      <w:tc>
        <w:tcPr>
          <w:tcW w:w="47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8219391" w14:textId="77777777" w:rsidR="00C05935" w:rsidRDefault="00C05935">
          <w:pPr>
            <w:tabs>
              <w:tab w:val="center" w:pos="4820"/>
              <w:tab w:val="right" w:pos="9638"/>
            </w:tabs>
            <w:spacing w:before="0" w:after="0"/>
            <w:jc w:val="both"/>
            <w:rPr>
              <w:rFonts w:ascii="Arial" w:hAnsi="Arial" w:cs="Arial"/>
              <w:sz w:val="14"/>
              <w:szCs w:val="14"/>
              <w:lang w:val="fr-FR"/>
            </w:rPr>
          </w:pPr>
          <w:r>
            <w:rPr>
              <w:rFonts w:ascii="Arial" w:hAnsi="Arial" w:cs="Arial"/>
              <w:sz w:val="14"/>
              <w:szCs w:val="14"/>
              <w:lang w:val="fr-FR"/>
            </w:rPr>
            <w:t>Responsabile del procedimento: Teresa Cuciniello</w:t>
          </w:r>
        </w:p>
      </w:tc>
      <w:tc>
        <w:tcPr>
          <w:tcW w:w="48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B270C60" w14:textId="77777777" w:rsidR="00C05935" w:rsidRDefault="00C05935">
          <w:pPr>
            <w:tabs>
              <w:tab w:val="center" w:pos="4820"/>
              <w:tab w:val="right" w:pos="9638"/>
            </w:tabs>
            <w:spacing w:before="0" w:after="0"/>
            <w:jc w:val="both"/>
            <w:rPr>
              <w:rFonts w:ascii="Arial" w:hAnsi="Arial" w:cs="Arial"/>
              <w:sz w:val="14"/>
              <w:szCs w:val="14"/>
              <w:lang w:val="fr-FR"/>
            </w:rPr>
          </w:pPr>
          <w:r>
            <w:rPr>
              <w:rFonts w:ascii="Arial" w:hAnsi="Arial" w:cs="Arial"/>
              <w:sz w:val="14"/>
              <w:szCs w:val="14"/>
              <w:lang w:val="fr-FR"/>
            </w:rPr>
            <w:t>Referente del procedimento: Carmelo Barba</w:t>
          </w:r>
        </w:p>
      </w:tc>
    </w:tr>
  </w:tbl>
  <w:p w14:paraId="167F8CEB" w14:textId="77777777" w:rsidR="00C05935" w:rsidRDefault="00C05935">
    <w:pPr>
      <w:tabs>
        <w:tab w:val="center" w:pos="4820"/>
        <w:tab w:val="right" w:pos="9638"/>
      </w:tabs>
      <w:spacing w:before="0" w:after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3BBC1" w14:textId="77777777" w:rsidR="00C05935" w:rsidRDefault="00C05935" w:rsidP="007F0E6E">
      <w:pPr>
        <w:spacing w:before="0" w:after="0"/>
      </w:pPr>
      <w:r w:rsidRPr="007F0E6E">
        <w:rPr>
          <w:color w:val="000000"/>
        </w:rPr>
        <w:separator/>
      </w:r>
    </w:p>
  </w:footnote>
  <w:footnote w:type="continuationSeparator" w:id="0">
    <w:p w14:paraId="52AF238A" w14:textId="77777777" w:rsidR="00C05935" w:rsidRDefault="00C05935" w:rsidP="007F0E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6571C"/>
    <w:multiLevelType w:val="multilevel"/>
    <w:tmpl w:val="0EECDC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556456C"/>
    <w:multiLevelType w:val="multilevel"/>
    <w:tmpl w:val="FC6A1F74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" w15:restartNumberingAfterBreak="0">
    <w:nsid w:val="2A095217"/>
    <w:multiLevelType w:val="hybridMultilevel"/>
    <w:tmpl w:val="10DAD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8A2378"/>
    <w:multiLevelType w:val="multilevel"/>
    <w:tmpl w:val="F468ED5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CE"/>
    <w:rsid w:val="000255A2"/>
    <w:rsid w:val="00037F89"/>
    <w:rsid w:val="00056616"/>
    <w:rsid w:val="00076A6B"/>
    <w:rsid w:val="000863DE"/>
    <w:rsid w:val="0009681A"/>
    <w:rsid w:val="00101DE2"/>
    <w:rsid w:val="00134314"/>
    <w:rsid w:val="001B2AE5"/>
    <w:rsid w:val="001E002F"/>
    <w:rsid w:val="001F43A0"/>
    <w:rsid w:val="00235C59"/>
    <w:rsid w:val="00250692"/>
    <w:rsid w:val="00263B0A"/>
    <w:rsid w:val="00276296"/>
    <w:rsid w:val="002D6362"/>
    <w:rsid w:val="002E526D"/>
    <w:rsid w:val="0034217A"/>
    <w:rsid w:val="00364230"/>
    <w:rsid w:val="003A6F51"/>
    <w:rsid w:val="003D470B"/>
    <w:rsid w:val="004228C6"/>
    <w:rsid w:val="00442DBD"/>
    <w:rsid w:val="004B11D5"/>
    <w:rsid w:val="004E42FA"/>
    <w:rsid w:val="004E5A16"/>
    <w:rsid w:val="004F62B1"/>
    <w:rsid w:val="00506227"/>
    <w:rsid w:val="005733E4"/>
    <w:rsid w:val="00587DA8"/>
    <w:rsid w:val="005D0150"/>
    <w:rsid w:val="005E565C"/>
    <w:rsid w:val="005F3DF3"/>
    <w:rsid w:val="005F7004"/>
    <w:rsid w:val="006003C8"/>
    <w:rsid w:val="00621789"/>
    <w:rsid w:val="00642CAC"/>
    <w:rsid w:val="006473FF"/>
    <w:rsid w:val="0068159F"/>
    <w:rsid w:val="006A6184"/>
    <w:rsid w:val="006E4F8E"/>
    <w:rsid w:val="006F75AC"/>
    <w:rsid w:val="007358FE"/>
    <w:rsid w:val="007600C9"/>
    <w:rsid w:val="007B03BF"/>
    <w:rsid w:val="007D4C66"/>
    <w:rsid w:val="007D705C"/>
    <w:rsid w:val="007F0E6E"/>
    <w:rsid w:val="00894B32"/>
    <w:rsid w:val="008E0450"/>
    <w:rsid w:val="008E5340"/>
    <w:rsid w:val="009038EC"/>
    <w:rsid w:val="00934EE4"/>
    <w:rsid w:val="0097372F"/>
    <w:rsid w:val="009A1898"/>
    <w:rsid w:val="009C6A0E"/>
    <w:rsid w:val="009E1DE8"/>
    <w:rsid w:val="009E777D"/>
    <w:rsid w:val="00A05A11"/>
    <w:rsid w:val="00A41F88"/>
    <w:rsid w:val="00AA7445"/>
    <w:rsid w:val="00AB7DCE"/>
    <w:rsid w:val="00AD6395"/>
    <w:rsid w:val="00AF1329"/>
    <w:rsid w:val="00B75086"/>
    <w:rsid w:val="00B83E74"/>
    <w:rsid w:val="00BD1017"/>
    <w:rsid w:val="00BD6DD1"/>
    <w:rsid w:val="00BE4444"/>
    <w:rsid w:val="00C026AB"/>
    <w:rsid w:val="00C05935"/>
    <w:rsid w:val="00C06893"/>
    <w:rsid w:val="00C9063E"/>
    <w:rsid w:val="00CA7785"/>
    <w:rsid w:val="00CC1D3A"/>
    <w:rsid w:val="00D663BF"/>
    <w:rsid w:val="00D87FA4"/>
    <w:rsid w:val="00DB0ED9"/>
    <w:rsid w:val="00DC20AE"/>
    <w:rsid w:val="00E75B9E"/>
    <w:rsid w:val="00E84150"/>
    <w:rsid w:val="00E93929"/>
    <w:rsid w:val="00E939A0"/>
    <w:rsid w:val="00EF5886"/>
    <w:rsid w:val="00EF7816"/>
    <w:rsid w:val="00F42F46"/>
    <w:rsid w:val="00F51879"/>
    <w:rsid w:val="00F51B10"/>
    <w:rsid w:val="00FE1ED0"/>
    <w:rsid w:val="00F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B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F0E6E"/>
    <w:pPr>
      <w:spacing w:before="120" w:after="12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F0E6E"/>
  </w:style>
  <w:style w:type="paragraph" w:customStyle="1" w:styleId="Heading">
    <w:name w:val="Heading"/>
    <w:basedOn w:val="Standard"/>
    <w:next w:val="Textbody"/>
    <w:rsid w:val="007F0E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7F0E6E"/>
    <w:pPr>
      <w:spacing w:after="140" w:line="288" w:lineRule="auto"/>
    </w:pPr>
  </w:style>
  <w:style w:type="paragraph" w:styleId="Elenco">
    <w:name w:val="List"/>
    <w:basedOn w:val="Textbody"/>
    <w:rsid w:val="007F0E6E"/>
  </w:style>
  <w:style w:type="paragraph" w:customStyle="1" w:styleId="Didascalia1">
    <w:name w:val="Didascalia1"/>
    <w:basedOn w:val="Standard"/>
    <w:rsid w:val="007F0E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F0E6E"/>
    <w:pPr>
      <w:suppressLineNumbers/>
    </w:pPr>
  </w:style>
  <w:style w:type="paragraph" w:customStyle="1" w:styleId="Pidipagina1">
    <w:name w:val="Piè di pagina1"/>
    <w:basedOn w:val="Standard"/>
    <w:rsid w:val="007F0E6E"/>
    <w:pPr>
      <w:suppressLineNumbers/>
      <w:tabs>
        <w:tab w:val="center" w:pos="5386"/>
        <w:tab w:val="right" w:pos="10772"/>
      </w:tabs>
    </w:pPr>
  </w:style>
  <w:style w:type="paragraph" w:customStyle="1" w:styleId="TableContents">
    <w:name w:val="Table Contents"/>
    <w:basedOn w:val="Standard"/>
    <w:rsid w:val="007F0E6E"/>
    <w:pPr>
      <w:suppressLineNumbers/>
    </w:pPr>
  </w:style>
  <w:style w:type="paragraph" w:customStyle="1" w:styleId="Quotations">
    <w:name w:val="Quotations"/>
    <w:basedOn w:val="Standard"/>
    <w:rsid w:val="007F0E6E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7F0E6E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7F0E6E"/>
    <w:pPr>
      <w:spacing w:before="60"/>
      <w:jc w:val="center"/>
    </w:pPr>
    <w:rPr>
      <w:sz w:val="36"/>
      <w:szCs w:val="36"/>
    </w:rPr>
  </w:style>
  <w:style w:type="paragraph" w:customStyle="1" w:styleId="Titolo11">
    <w:name w:val="Titolo 11"/>
    <w:basedOn w:val="Heading"/>
    <w:next w:val="Textbody"/>
    <w:rsid w:val="007F0E6E"/>
    <w:pPr>
      <w:outlineLvl w:val="0"/>
    </w:pPr>
    <w:rPr>
      <w:b/>
      <w:bCs/>
    </w:rPr>
  </w:style>
  <w:style w:type="paragraph" w:customStyle="1" w:styleId="Titolo21">
    <w:name w:val="Titolo 21"/>
    <w:basedOn w:val="Heading"/>
    <w:next w:val="Textbody"/>
    <w:rsid w:val="007F0E6E"/>
    <w:pPr>
      <w:spacing w:before="200"/>
      <w:outlineLvl w:val="1"/>
    </w:pPr>
    <w:rPr>
      <w:b/>
      <w:bCs/>
    </w:rPr>
  </w:style>
  <w:style w:type="paragraph" w:customStyle="1" w:styleId="Titolo31">
    <w:name w:val="Titolo 31"/>
    <w:basedOn w:val="Heading"/>
    <w:next w:val="Textbody"/>
    <w:rsid w:val="007F0E6E"/>
    <w:pPr>
      <w:spacing w:before="140"/>
      <w:outlineLvl w:val="2"/>
    </w:pPr>
    <w:rPr>
      <w:b/>
      <w:bCs/>
    </w:rPr>
  </w:style>
  <w:style w:type="character" w:customStyle="1" w:styleId="NumberingSymbols">
    <w:name w:val="Numbering Symbols"/>
    <w:rsid w:val="007F0E6E"/>
    <w:rPr>
      <w:sz w:val="20"/>
      <w:szCs w:val="20"/>
    </w:rPr>
  </w:style>
  <w:style w:type="character" w:customStyle="1" w:styleId="BulletSymbols">
    <w:name w:val="Bullet Symbols"/>
    <w:rsid w:val="007F0E6E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"/>
    <w:rsid w:val="007F0E6E"/>
    <w:rPr>
      <w:color w:val="0000FF"/>
      <w:u w:val="single"/>
    </w:rPr>
  </w:style>
  <w:style w:type="character" w:customStyle="1" w:styleId="Internetlink">
    <w:name w:val="Internet link"/>
    <w:rsid w:val="007F0E6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F0E6E"/>
    <w:pPr>
      <w:tabs>
        <w:tab w:val="center" w:pos="4819"/>
        <w:tab w:val="right" w:pos="9638"/>
      </w:tabs>
      <w:spacing w:before="0" w:after="0"/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F0E6E"/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B9E"/>
    <w:pPr>
      <w:spacing w:before="0" w:after="0"/>
    </w:pPr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B9E"/>
    <w:rPr>
      <w:rFonts w:ascii="Tahoma" w:hAnsi="Tahoma"/>
      <w:sz w:val="16"/>
      <w:szCs w:val="14"/>
    </w:rPr>
  </w:style>
  <w:style w:type="character" w:styleId="Testosegnaposto">
    <w:name w:val="Placeholder Text"/>
    <w:basedOn w:val="Carpredefinitoparagrafo"/>
    <w:uiPriority w:val="99"/>
    <w:semiHidden/>
    <w:rsid w:val="00E75B9E"/>
    <w:rPr>
      <w:color w:val="808080"/>
    </w:rPr>
  </w:style>
  <w:style w:type="paragraph" w:styleId="Paragrafoelenco">
    <w:name w:val="List Paragraph"/>
    <w:basedOn w:val="Normale"/>
    <w:uiPriority w:val="34"/>
    <w:qFormat/>
    <w:rsid w:val="006F75AC"/>
    <w:pPr>
      <w:ind w:left="720"/>
      <w:contextualSpacing/>
    </w:pPr>
    <w:rPr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BD6D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DD1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DD1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D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DD1"/>
    <w:rPr>
      <w:b/>
      <w:bCs/>
      <w:sz w:val="20"/>
      <w:szCs w:val="18"/>
    </w:rPr>
  </w:style>
  <w:style w:type="paragraph" w:styleId="Revisione">
    <w:name w:val="Revision"/>
    <w:hidden/>
    <w:uiPriority w:val="99"/>
    <w:semiHidden/>
    <w:rsid w:val="004F62B1"/>
    <w:pPr>
      <w:suppressAutoHyphens w:val="0"/>
      <w:autoSpaceDN/>
      <w:textAlignment w:val="auto"/>
    </w:pPr>
    <w:rPr>
      <w:szCs w:val="21"/>
    </w:rPr>
  </w:style>
  <w:style w:type="paragraph" w:styleId="NormaleWeb">
    <w:name w:val="Normal (Web)"/>
    <w:basedOn w:val="Normale"/>
    <w:uiPriority w:val="99"/>
    <w:unhideWhenUsed/>
    <w:rsid w:val="004228C6"/>
    <w:pPr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E4587C7E50463F8B24306AF5206C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401238-2181-41A8-B462-0C16894B4312}"/>
      </w:docPartPr>
      <w:docPartBody>
        <w:p w:rsidR="002045D7" w:rsidRDefault="00B828CA">
          <w:pPr>
            <w:pStyle w:val="3EE4587C7E50463F8B24306AF5206C3F"/>
          </w:pPr>
          <w:r w:rsidRPr="005732ED">
            <w:rPr>
              <w:rStyle w:val="Testosegnaposto"/>
            </w:rPr>
            <w:t>Scegliere un elemento.</w:t>
          </w:r>
        </w:p>
      </w:docPartBody>
    </w:docPart>
    <w:docPart>
      <w:docPartPr>
        <w:name w:val="62FE1E6039C24D06AA4ACC7045A1C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6A4FEA-60E8-4A76-BB76-27305FFC4355}"/>
      </w:docPartPr>
      <w:docPartBody>
        <w:p w:rsidR="002045D7" w:rsidRDefault="00B828CA">
          <w:pPr>
            <w:pStyle w:val="62FE1E6039C24D06AA4ACC7045A1CEE5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84FFE79B63914AB89925E1499AB9D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B403AE-1EDC-4BAF-A71F-ECACC225DAE2}"/>
      </w:docPartPr>
      <w:docPartBody>
        <w:p w:rsidR="002045D7" w:rsidRDefault="00B828CA">
          <w:pPr>
            <w:pStyle w:val="84FFE79B63914AB89925E1499AB9DD56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1527DF209C5546209F2693280FDD13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EEA05-4D1C-4ACB-B07D-4F871152A3FC}"/>
      </w:docPartPr>
      <w:docPartBody>
        <w:p w:rsidR="002045D7" w:rsidRDefault="00B828CA">
          <w:pPr>
            <w:pStyle w:val="1527DF209C5546209F2693280FDD1343"/>
          </w:pPr>
          <w:r w:rsidRPr="00C026AB">
            <w:rPr>
              <w:rStyle w:val="Testosegnaposto"/>
              <w:rFonts w:hint="eastAsia"/>
              <w:highlight w:val="green"/>
            </w:rPr>
            <w:t>Scegliere un elemento.</w:t>
          </w:r>
        </w:p>
      </w:docPartBody>
    </w:docPart>
    <w:docPart>
      <w:docPartPr>
        <w:name w:val="0B6C60844BCE4259AF99351B7F23E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D92601-DD49-4564-9D33-B4267A8E308E}"/>
      </w:docPartPr>
      <w:docPartBody>
        <w:p w:rsidR="002045D7" w:rsidRDefault="00B828CA">
          <w:pPr>
            <w:pStyle w:val="0B6C60844BCE4259AF99351B7F23E9D4"/>
          </w:pPr>
          <w:r w:rsidRPr="00B83E74">
            <w:rPr>
              <w:rStyle w:val="Testosegnaposto"/>
              <w:rFonts w:hint="eastAsia"/>
              <w:i/>
              <w:highlight w:val="green"/>
            </w:rPr>
            <w:t>Fare clic qui per immettere testo.</w:t>
          </w:r>
        </w:p>
      </w:docPartBody>
    </w:docPart>
    <w:docPart>
      <w:docPartPr>
        <w:name w:val="7307F8E919594AE5918CAF28919B62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965D3C-BAB3-4DAB-8A5D-C82B964C15A9}"/>
      </w:docPartPr>
      <w:docPartBody>
        <w:p w:rsidR="002045D7" w:rsidRDefault="00B828CA">
          <w:pPr>
            <w:pStyle w:val="7307F8E919594AE5918CAF28919B6209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B0CDDBA645184A1BB49853444CE541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6C3E6F-1D4D-43BB-9DFD-6A1CC1F6DBBA}"/>
      </w:docPartPr>
      <w:docPartBody>
        <w:p w:rsidR="002045D7" w:rsidRDefault="00B828CA">
          <w:pPr>
            <w:pStyle w:val="B0CDDBA645184A1BB49853444CE54150"/>
          </w:pPr>
          <w:r w:rsidRPr="00C026AB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6BF5614DD0BD4C64B273B35BC7CD2F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CF2EC0-BF18-4398-8567-3C2823AC8D90}"/>
      </w:docPartPr>
      <w:docPartBody>
        <w:p w:rsidR="002045D7" w:rsidRDefault="00B828CA">
          <w:pPr>
            <w:pStyle w:val="6BF5614DD0BD4C64B273B35BC7CD2F0F"/>
          </w:pPr>
          <w:r w:rsidRPr="00CB3B43">
            <w:rPr>
              <w:rStyle w:val="Testosegnaposto"/>
              <w:rFonts w:hint="eastAsia"/>
            </w:rPr>
            <w:t>Scegliere un elemento.</w:t>
          </w:r>
        </w:p>
      </w:docPartBody>
    </w:docPart>
    <w:docPart>
      <w:docPartPr>
        <w:name w:val="C8CCB1013B5443EE8B4EDF0D85ACFC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182B19-4A7F-4F92-A6DD-ED179CB3E3F7}"/>
      </w:docPartPr>
      <w:docPartBody>
        <w:p w:rsidR="002045D7" w:rsidRDefault="00B828CA">
          <w:pPr>
            <w:pStyle w:val="C8CCB1013B5443EE8B4EDF0D85ACFC39"/>
          </w:pPr>
          <w:r w:rsidRPr="00CB3B43">
            <w:rPr>
              <w:rStyle w:val="Testosegnaposto"/>
              <w:rFonts w:hint="eastAsia"/>
            </w:rPr>
            <w:t>Scegliere un elemento.</w:t>
          </w:r>
        </w:p>
      </w:docPartBody>
    </w:docPart>
    <w:docPart>
      <w:docPartPr>
        <w:name w:val="46F19DB3526546EF8F5E88F83A0851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50808F-FE4B-41F5-9F6E-8BCE73B38860}"/>
      </w:docPartPr>
      <w:docPartBody>
        <w:p w:rsidR="002045D7" w:rsidRDefault="00B828CA">
          <w:pPr>
            <w:pStyle w:val="46F19DB3526546EF8F5E88F83A0851FF"/>
          </w:pPr>
          <w:r w:rsidRPr="00CB3B43">
            <w:rPr>
              <w:rStyle w:val="Testosegnaposto"/>
              <w:rFonts w:hint="eastAsia"/>
            </w:rPr>
            <w:t>Scegliere un elemento.</w:t>
          </w:r>
        </w:p>
      </w:docPartBody>
    </w:docPart>
    <w:docPart>
      <w:docPartPr>
        <w:name w:val="E4378DCF1A2C4224B0251188FE3C47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BCFE4A-A684-47E3-83F0-A8E0C618E5E0}"/>
      </w:docPartPr>
      <w:docPartBody>
        <w:p w:rsidR="002045D7" w:rsidRDefault="00B828CA">
          <w:pPr>
            <w:pStyle w:val="E4378DCF1A2C4224B0251188FE3C4765"/>
          </w:pPr>
          <w:r w:rsidRPr="00037F89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CEAE16BA312B4FBE84E8ED832CEDE2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5D4FA8-1029-4AA3-821F-44C5266940C5}"/>
      </w:docPartPr>
      <w:docPartBody>
        <w:p w:rsidR="002045D7" w:rsidRDefault="00B828CA">
          <w:pPr>
            <w:pStyle w:val="CEAE16BA312B4FBE84E8ED832CEDE2B2"/>
          </w:pPr>
          <w:r w:rsidRPr="00CA7785">
            <w:rPr>
              <w:rStyle w:val="Testosegnaposto"/>
              <w:highlight w:val="green"/>
            </w:rPr>
            <w:t>Fare clic qui per immettere testo.</w:t>
          </w:r>
        </w:p>
      </w:docPartBody>
    </w:docPart>
    <w:docPart>
      <w:docPartPr>
        <w:name w:val="E8A4D28DAB724BACB1420B86345B9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852A8C-6723-406B-82D5-81513FF496D7}"/>
      </w:docPartPr>
      <w:docPartBody>
        <w:p w:rsidR="002045D7" w:rsidRDefault="00B828CA">
          <w:pPr>
            <w:pStyle w:val="E8A4D28DAB724BACB1420B86345B9047"/>
          </w:pPr>
          <w:r w:rsidRPr="00C026AB">
            <w:rPr>
              <w:rStyle w:val="Testosegnaposto"/>
              <w:highlight w:val="green"/>
            </w:rPr>
            <w:t>Scegliere un elemento.</w:t>
          </w:r>
        </w:p>
      </w:docPartBody>
    </w:docPart>
    <w:docPart>
      <w:docPartPr>
        <w:name w:val="FD0B48FFF8E74DC68B5B31AC6DBF90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38521C-49EE-4BC8-BE3C-D95689D59D74}"/>
      </w:docPartPr>
      <w:docPartBody>
        <w:p w:rsidR="002045D7" w:rsidRDefault="00B828CA">
          <w:pPr>
            <w:pStyle w:val="FD0B48FFF8E74DC68B5B31AC6DBF9048"/>
          </w:pPr>
          <w:r w:rsidRPr="00B01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ECC274ECB7D4071848A208D09D0FF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2E3D7B-638B-4018-B14C-9847543F2052}"/>
      </w:docPartPr>
      <w:docPartBody>
        <w:p w:rsidR="002045D7" w:rsidRDefault="00B828CA">
          <w:pPr>
            <w:pStyle w:val="FECC274ECB7D4071848A208D09D0FF0F"/>
          </w:pPr>
          <w:r w:rsidRPr="00D9469E">
            <w:rPr>
              <w:rStyle w:val="Testosegnaposto"/>
            </w:rPr>
            <w:t>Scegliere un elemento.</w:t>
          </w:r>
        </w:p>
      </w:docPartBody>
    </w:docPart>
    <w:docPart>
      <w:docPartPr>
        <w:name w:val="73F47B3D4ADF4013BE9CDCDA787574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B26D05-94DE-45A7-9AC5-42AFEE839025}"/>
      </w:docPartPr>
      <w:docPartBody>
        <w:p w:rsidR="002045D7" w:rsidRDefault="00B828CA">
          <w:pPr>
            <w:pStyle w:val="73F47B3D4ADF4013BE9CDCDA78757453"/>
          </w:pPr>
          <w:r w:rsidRPr="005732ED">
            <w:rPr>
              <w:rStyle w:val="Testosegnaposto"/>
            </w:rPr>
            <w:t>Scegliere un elemento.</w:t>
          </w:r>
        </w:p>
      </w:docPartBody>
    </w:docPart>
    <w:docPart>
      <w:docPartPr>
        <w:name w:val="2AB112060E414FF2B4A4BBF5C6E274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6036E3-CC9B-417C-9D93-41420146D40B}"/>
      </w:docPartPr>
      <w:docPartBody>
        <w:p w:rsidR="002045D7" w:rsidRDefault="00867EA9" w:rsidP="00867EA9">
          <w:pPr>
            <w:pStyle w:val="2AB112060E414FF2B4A4BBF5C6E274AA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994FD69ABF2649AF8E7E31C6EFF354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E56664-69E9-4C00-BD45-A1FAB769B6E8}"/>
      </w:docPartPr>
      <w:docPartBody>
        <w:p w:rsidR="002045D7" w:rsidRDefault="00867EA9" w:rsidP="00867EA9">
          <w:pPr>
            <w:pStyle w:val="994FD69ABF2649AF8E7E31C6EFF3548B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AB71B37657944C07B7F29082B8C285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0DDAB-33E8-4B9C-B2F5-7618074F9FC9}"/>
      </w:docPartPr>
      <w:docPartBody>
        <w:p w:rsidR="002045D7" w:rsidRDefault="00867EA9" w:rsidP="00867EA9">
          <w:pPr>
            <w:pStyle w:val="AB71B37657944C07B7F29082B8C2852B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4A67922C951F4DD6AF078AE64D537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D50435-C3CA-45CB-876D-1143E39023D3}"/>
      </w:docPartPr>
      <w:docPartBody>
        <w:p w:rsidR="002045D7" w:rsidRDefault="00867EA9" w:rsidP="00867EA9">
          <w:pPr>
            <w:pStyle w:val="4A67922C951F4DD6AF078AE64D537E3F"/>
          </w:pPr>
          <w:r w:rsidRPr="00C026AB">
            <w:rPr>
              <w:rStyle w:val="Testosegnaposto"/>
              <w:highlight w:val="green"/>
            </w:rPr>
            <w:t>Scegliere un elemento.</w:t>
          </w:r>
        </w:p>
      </w:docPartBody>
    </w:docPart>
    <w:docPart>
      <w:docPartPr>
        <w:name w:val="54925781713F4FB9BBEC45A8B8397D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77AE0E-07F2-49D2-9A27-17E88E1303A9}"/>
      </w:docPartPr>
      <w:docPartBody>
        <w:p w:rsidR="002045D7" w:rsidRDefault="00867EA9" w:rsidP="00867EA9">
          <w:pPr>
            <w:pStyle w:val="54925781713F4FB9BBEC45A8B8397D22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DD64E55F620741498A92344DCD82C2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BD9A02-4073-4366-A6BB-C88E3CEB9BB4}"/>
      </w:docPartPr>
      <w:docPartBody>
        <w:p w:rsidR="002045D7" w:rsidRDefault="00867EA9" w:rsidP="00867EA9">
          <w:pPr>
            <w:pStyle w:val="DD64E55F620741498A92344DCD82C219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3FE2B71F59834ACEBE4184C123DA56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BE2851-BF3F-4F90-8220-EDB4F82C2529}"/>
      </w:docPartPr>
      <w:docPartBody>
        <w:p w:rsidR="002045D7" w:rsidRDefault="00867EA9" w:rsidP="00867EA9">
          <w:pPr>
            <w:pStyle w:val="3FE2B71F59834ACEBE4184C123DA56B4"/>
          </w:pPr>
          <w:r w:rsidRPr="00CA7785">
            <w:rPr>
              <w:rStyle w:val="Testosegnaposto"/>
              <w:highlight w:val="green"/>
            </w:rPr>
            <w:t>Fare clic qui per immettere testo.</w:t>
          </w:r>
        </w:p>
      </w:docPartBody>
    </w:docPart>
    <w:docPart>
      <w:docPartPr>
        <w:name w:val="D5DB44B842B04C55B59B5409AD3D4F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23D071-A9CC-46FE-905E-01EBE7B1CB56}"/>
      </w:docPartPr>
      <w:docPartBody>
        <w:p w:rsidR="002045D7" w:rsidRDefault="00867EA9" w:rsidP="00867EA9">
          <w:pPr>
            <w:pStyle w:val="D5DB44B842B04C55B59B5409AD3D4F16"/>
          </w:pPr>
          <w:r w:rsidRPr="00B01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EE3883FF5D7456895E7ACA558F8A3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06282E-3598-4BEE-8604-5A6F447C7BF5}"/>
      </w:docPartPr>
      <w:docPartBody>
        <w:p w:rsidR="002045D7" w:rsidRDefault="00867EA9" w:rsidP="00867EA9">
          <w:pPr>
            <w:pStyle w:val="0EE3883FF5D7456895E7ACA558F8A342"/>
          </w:pPr>
          <w:r w:rsidRPr="00D9469E">
            <w:rPr>
              <w:rStyle w:val="Testosegnaposto"/>
            </w:rPr>
            <w:t>Scegliere un elemento.</w:t>
          </w:r>
        </w:p>
      </w:docPartBody>
    </w:docPart>
    <w:docPart>
      <w:docPartPr>
        <w:name w:val="BE8E13FC284F4A47B2863234305A4C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B6688-560D-47E5-A8B4-514D93A04FA6}"/>
      </w:docPartPr>
      <w:docPartBody>
        <w:p w:rsidR="002045D7" w:rsidRDefault="00867EA9" w:rsidP="00867EA9">
          <w:pPr>
            <w:pStyle w:val="BE8E13FC284F4A47B2863234305A4C8D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132BE9772E434E98869C913B137C77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13F627-AA28-4BCC-B089-C96260127961}"/>
      </w:docPartPr>
      <w:docPartBody>
        <w:p w:rsidR="002045D7" w:rsidRDefault="00867EA9" w:rsidP="00867EA9">
          <w:pPr>
            <w:pStyle w:val="132BE9772E434E98869C913B137C7719"/>
          </w:pPr>
          <w:r w:rsidRPr="00B01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B22A0B151864C6AB64441DDCB7007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E026FB-8BE4-4D37-9612-487D65AB06D4}"/>
      </w:docPartPr>
      <w:docPartBody>
        <w:p w:rsidR="002045D7" w:rsidRDefault="00867EA9" w:rsidP="00867EA9">
          <w:pPr>
            <w:pStyle w:val="6B22A0B151864C6AB64441DDCB700798"/>
          </w:pPr>
          <w:r w:rsidRPr="00D9469E">
            <w:rPr>
              <w:rStyle w:val="Testosegnaposto"/>
            </w:rPr>
            <w:t>Scegliere un elemento.</w:t>
          </w:r>
        </w:p>
      </w:docPartBody>
    </w:docPart>
    <w:docPart>
      <w:docPartPr>
        <w:name w:val="C144ED014C434D6389BF324A7D48CF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CDC8D-5D69-4F06-9882-4AAAC419D3F7}"/>
      </w:docPartPr>
      <w:docPartBody>
        <w:p w:rsidR="002045D7" w:rsidRDefault="00867EA9" w:rsidP="00867EA9">
          <w:pPr>
            <w:pStyle w:val="C144ED014C434D6389BF324A7D48CF3C"/>
          </w:pPr>
          <w:r w:rsidRPr="00555CDD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A9"/>
    <w:rsid w:val="002045D7"/>
    <w:rsid w:val="00867EA9"/>
    <w:rsid w:val="008D4B61"/>
    <w:rsid w:val="00B8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7EA9"/>
    <w:rPr>
      <w:color w:val="808080"/>
    </w:rPr>
  </w:style>
  <w:style w:type="paragraph" w:customStyle="1" w:styleId="3EE4587C7E50463F8B24306AF5206C3F">
    <w:name w:val="3EE4587C7E50463F8B24306AF5206C3F"/>
  </w:style>
  <w:style w:type="paragraph" w:customStyle="1" w:styleId="425CE84D9A8E49F99A78CF60DD53D692">
    <w:name w:val="425CE84D9A8E49F99A78CF60DD53D692"/>
  </w:style>
  <w:style w:type="paragraph" w:customStyle="1" w:styleId="62FE1E6039C24D06AA4ACC7045A1CEE5">
    <w:name w:val="62FE1E6039C24D06AA4ACC7045A1CEE5"/>
  </w:style>
  <w:style w:type="paragraph" w:customStyle="1" w:styleId="84FFE79B63914AB89925E1499AB9DD56">
    <w:name w:val="84FFE79B63914AB89925E1499AB9DD56"/>
  </w:style>
  <w:style w:type="paragraph" w:customStyle="1" w:styleId="A5E7659285CA4325BEC87283009E0374">
    <w:name w:val="A5E7659285CA4325BEC87283009E0374"/>
  </w:style>
  <w:style w:type="paragraph" w:customStyle="1" w:styleId="1527DF209C5546209F2693280FDD1343">
    <w:name w:val="1527DF209C5546209F2693280FDD1343"/>
  </w:style>
  <w:style w:type="paragraph" w:customStyle="1" w:styleId="0B6C60844BCE4259AF99351B7F23E9D4">
    <w:name w:val="0B6C60844BCE4259AF99351B7F23E9D4"/>
  </w:style>
  <w:style w:type="paragraph" w:customStyle="1" w:styleId="7307F8E919594AE5918CAF28919B6209">
    <w:name w:val="7307F8E919594AE5918CAF28919B6209"/>
  </w:style>
  <w:style w:type="paragraph" w:customStyle="1" w:styleId="4B9F4412E63047039C1078975C8FBA98">
    <w:name w:val="4B9F4412E63047039C1078975C8FBA98"/>
  </w:style>
  <w:style w:type="paragraph" w:customStyle="1" w:styleId="B0CDDBA645184A1BB49853444CE54150">
    <w:name w:val="B0CDDBA645184A1BB49853444CE54150"/>
  </w:style>
  <w:style w:type="paragraph" w:customStyle="1" w:styleId="6BF5614DD0BD4C64B273B35BC7CD2F0F">
    <w:name w:val="6BF5614DD0BD4C64B273B35BC7CD2F0F"/>
  </w:style>
  <w:style w:type="paragraph" w:customStyle="1" w:styleId="C8CCB1013B5443EE8B4EDF0D85ACFC39">
    <w:name w:val="C8CCB1013B5443EE8B4EDF0D85ACFC39"/>
  </w:style>
  <w:style w:type="paragraph" w:customStyle="1" w:styleId="46F19DB3526546EF8F5E88F83A0851FF">
    <w:name w:val="46F19DB3526546EF8F5E88F83A0851FF"/>
  </w:style>
  <w:style w:type="paragraph" w:customStyle="1" w:styleId="E4378DCF1A2C4224B0251188FE3C4765">
    <w:name w:val="E4378DCF1A2C4224B0251188FE3C4765"/>
  </w:style>
  <w:style w:type="paragraph" w:customStyle="1" w:styleId="CEAE16BA312B4FBE84E8ED832CEDE2B2">
    <w:name w:val="CEAE16BA312B4FBE84E8ED832CEDE2B2"/>
  </w:style>
  <w:style w:type="paragraph" w:customStyle="1" w:styleId="72EE2E693C1445788527DAC4C97B1461">
    <w:name w:val="72EE2E693C1445788527DAC4C97B1461"/>
  </w:style>
  <w:style w:type="paragraph" w:customStyle="1" w:styleId="4BD0DCD60BDE40B7A5AF75AC47614FBB">
    <w:name w:val="4BD0DCD60BDE40B7A5AF75AC47614FBB"/>
  </w:style>
  <w:style w:type="paragraph" w:customStyle="1" w:styleId="E8A4D28DAB724BACB1420B86345B9047">
    <w:name w:val="E8A4D28DAB724BACB1420B86345B9047"/>
  </w:style>
  <w:style w:type="paragraph" w:customStyle="1" w:styleId="AD9D88D82DC14DAF833A7555A3BFC14D">
    <w:name w:val="AD9D88D82DC14DAF833A7555A3BFC14D"/>
  </w:style>
  <w:style w:type="paragraph" w:customStyle="1" w:styleId="A5E71FD71CD94663A70C2EE7BD210585">
    <w:name w:val="A5E71FD71CD94663A70C2EE7BD210585"/>
  </w:style>
  <w:style w:type="paragraph" w:customStyle="1" w:styleId="F4B5A36EEA294A8895AC0A728EC34B1A">
    <w:name w:val="F4B5A36EEA294A8895AC0A728EC34B1A"/>
  </w:style>
  <w:style w:type="paragraph" w:customStyle="1" w:styleId="FD0B48FFF8E74DC68B5B31AC6DBF9048">
    <w:name w:val="FD0B48FFF8E74DC68B5B31AC6DBF9048"/>
  </w:style>
  <w:style w:type="paragraph" w:customStyle="1" w:styleId="FECC274ECB7D4071848A208D09D0FF0F">
    <w:name w:val="FECC274ECB7D4071848A208D09D0FF0F"/>
  </w:style>
  <w:style w:type="paragraph" w:customStyle="1" w:styleId="73F47B3D4ADF4013BE9CDCDA78757453">
    <w:name w:val="73F47B3D4ADF4013BE9CDCDA78757453"/>
  </w:style>
  <w:style w:type="paragraph" w:customStyle="1" w:styleId="99FEFD1367274308B879851D68007399">
    <w:name w:val="99FEFD1367274308B879851D68007399"/>
  </w:style>
  <w:style w:type="paragraph" w:customStyle="1" w:styleId="4EC3F5C335424EA58E3DD7D9A2CE5903">
    <w:name w:val="4EC3F5C335424EA58E3DD7D9A2CE5903"/>
  </w:style>
  <w:style w:type="paragraph" w:customStyle="1" w:styleId="1F846EEE762A497394DDC9F51129D256">
    <w:name w:val="1F846EEE762A497394DDC9F51129D256"/>
  </w:style>
  <w:style w:type="paragraph" w:customStyle="1" w:styleId="40018B109D584DC99778BCA056618051">
    <w:name w:val="40018B109D584DC99778BCA056618051"/>
  </w:style>
  <w:style w:type="paragraph" w:customStyle="1" w:styleId="A7100FF5486D472E899C2713D80ACE43">
    <w:name w:val="A7100FF5486D472E899C2713D80ACE43"/>
  </w:style>
  <w:style w:type="paragraph" w:customStyle="1" w:styleId="65254CACDC634D51B88CB58EDC043685">
    <w:name w:val="65254CACDC634D51B88CB58EDC043685"/>
  </w:style>
  <w:style w:type="paragraph" w:customStyle="1" w:styleId="2AB112060E414FF2B4A4BBF5C6E274AA">
    <w:name w:val="2AB112060E414FF2B4A4BBF5C6E274AA"/>
    <w:rsid w:val="00867EA9"/>
  </w:style>
  <w:style w:type="paragraph" w:customStyle="1" w:styleId="994FD69ABF2649AF8E7E31C6EFF3548B">
    <w:name w:val="994FD69ABF2649AF8E7E31C6EFF3548B"/>
    <w:rsid w:val="00867EA9"/>
  </w:style>
  <w:style w:type="paragraph" w:customStyle="1" w:styleId="AB71B37657944C07B7F29082B8C2852B">
    <w:name w:val="AB71B37657944C07B7F29082B8C2852B"/>
    <w:rsid w:val="00867EA9"/>
  </w:style>
  <w:style w:type="paragraph" w:customStyle="1" w:styleId="4A67922C951F4DD6AF078AE64D537E3F">
    <w:name w:val="4A67922C951F4DD6AF078AE64D537E3F"/>
    <w:rsid w:val="00867EA9"/>
  </w:style>
  <w:style w:type="paragraph" w:customStyle="1" w:styleId="54925781713F4FB9BBEC45A8B8397D22">
    <w:name w:val="54925781713F4FB9BBEC45A8B8397D22"/>
    <w:rsid w:val="00867EA9"/>
  </w:style>
  <w:style w:type="paragraph" w:customStyle="1" w:styleId="DD64E55F620741498A92344DCD82C219">
    <w:name w:val="DD64E55F620741498A92344DCD82C219"/>
    <w:rsid w:val="00867EA9"/>
  </w:style>
  <w:style w:type="paragraph" w:customStyle="1" w:styleId="3FE2B71F59834ACEBE4184C123DA56B4">
    <w:name w:val="3FE2B71F59834ACEBE4184C123DA56B4"/>
    <w:rsid w:val="00867EA9"/>
  </w:style>
  <w:style w:type="paragraph" w:customStyle="1" w:styleId="D5DB44B842B04C55B59B5409AD3D4F16">
    <w:name w:val="D5DB44B842B04C55B59B5409AD3D4F16"/>
    <w:rsid w:val="00867EA9"/>
  </w:style>
  <w:style w:type="paragraph" w:customStyle="1" w:styleId="0EE3883FF5D7456895E7ACA558F8A342">
    <w:name w:val="0EE3883FF5D7456895E7ACA558F8A342"/>
    <w:rsid w:val="00867EA9"/>
  </w:style>
  <w:style w:type="paragraph" w:customStyle="1" w:styleId="BE8E13FC284F4A47B2863234305A4C8D">
    <w:name w:val="BE8E13FC284F4A47B2863234305A4C8D"/>
    <w:rsid w:val="00867EA9"/>
  </w:style>
  <w:style w:type="paragraph" w:customStyle="1" w:styleId="132BE9772E434E98869C913B137C7719">
    <w:name w:val="132BE9772E434E98869C913B137C7719"/>
    <w:rsid w:val="00867EA9"/>
  </w:style>
  <w:style w:type="paragraph" w:customStyle="1" w:styleId="6B22A0B151864C6AB64441DDCB700798">
    <w:name w:val="6B22A0B151864C6AB64441DDCB700798"/>
    <w:rsid w:val="00867EA9"/>
  </w:style>
  <w:style w:type="paragraph" w:customStyle="1" w:styleId="C144ED014C434D6389BF324A7D48CF3C">
    <w:name w:val="C144ED014C434D6389BF324A7D48CF3C"/>
    <w:rsid w:val="00867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174F11-B5DA-4A35-BA26-5BD43C6B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01-DeterminaNoMEPA-2022</Template>
  <TotalTime>0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Paola Dallacasa</cp:lastModifiedBy>
  <cp:revision>2</cp:revision>
  <cp:lastPrinted>2020-01-18T17:09:00Z</cp:lastPrinted>
  <dcterms:created xsi:type="dcterms:W3CDTF">2023-03-11T12:20:00Z</dcterms:created>
  <dcterms:modified xsi:type="dcterms:W3CDTF">2023-03-11T12:20:00Z</dcterms:modified>
</cp:coreProperties>
</file>