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DE7686" w:rsidTr="0086474A">
        <w:tc>
          <w:tcPr>
            <w:tcW w:w="9629" w:type="dxa"/>
            <w:shd w:val="clear" w:color="auto" w:fill="auto"/>
          </w:tcPr>
          <w:p w:rsidR="00DE7686" w:rsidRPr="005867B5" w:rsidRDefault="00DE7686" w:rsidP="00EE5E37">
            <w:pPr>
              <w:ind w:right="282"/>
              <w:jc w:val="center"/>
              <w:rPr>
                <w:b/>
              </w:rPr>
            </w:pPr>
            <w:r w:rsidRPr="005867B5">
              <w:rPr>
                <w:b/>
              </w:rPr>
              <w:t>Allegato 2 – griglia valutazione titoli</w:t>
            </w:r>
          </w:p>
        </w:tc>
      </w:tr>
    </w:tbl>
    <w:p w:rsidR="00DE7686" w:rsidRDefault="00DE7686" w:rsidP="00DE7686">
      <w:pPr>
        <w:ind w:right="282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36"/>
        <w:gridCol w:w="3775"/>
        <w:gridCol w:w="3147"/>
        <w:gridCol w:w="1371"/>
      </w:tblGrid>
      <w:tr w:rsidR="00DE7686" w:rsidRPr="00D67176" w:rsidTr="00EE5E37">
        <w:tc>
          <w:tcPr>
            <w:tcW w:w="1342" w:type="dxa"/>
            <w:shd w:val="clear" w:color="auto" w:fill="548DD4" w:themeFill="text2" w:themeFillTint="99"/>
          </w:tcPr>
          <w:p w:rsidR="00DE7686" w:rsidRPr="00D67176" w:rsidRDefault="00DE7686" w:rsidP="00EE5E3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67176">
              <w:rPr>
                <w:color w:val="000000"/>
              </w:rPr>
              <w:t>Sottosezione</w:t>
            </w:r>
          </w:p>
        </w:tc>
        <w:tc>
          <w:tcPr>
            <w:tcW w:w="3869" w:type="dxa"/>
            <w:shd w:val="clear" w:color="auto" w:fill="548DD4" w:themeFill="text2" w:themeFillTint="99"/>
          </w:tcPr>
          <w:p w:rsidR="00DE7686" w:rsidRPr="00D67176" w:rsidRDefault="00DE7686" w:rsidP="00EE5E3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67176">
              <w:rPr>
                <w:color w:val="000000"/>
              </w:rPr>
              <w:t>Codice identificativo Progetto</w:t>
            </w:r>
          </w:p>
        </w:tc>
        <w:tc>
          <w:tcPr>
            <w:tcW w:w="3261" w:type="dxa"/>
            <w:shd w:val="clear" w:color="auto" w:fill="548DD4" w:themeFill="text2" w:themeFillTint="99"/>
          </w:tcPr>
          <w:p w:rsidR="00DE7686" w:rsidRPr="00D67176" w:rsidRDefault="00DE7686" w:rsidP="00EE5E3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67176">
              <w:rPr>
                <w:color w:val="000000"/>
              </w:rPr>
              <w:t>Titolo Progetto</w:t>
            </w:r>
          </w:p>
        </w:tc>
        <w:tc>
          <w:tcPr>
            <w:tcW w:w="1382" w:type="dxa"/>
            <w:shd w:val="clear" w:color="auto" w:fill="548DD4" w:themeFill="text2" w:themeFillTint="99"/>
          </w:tcPr>
          <w:p w:rsidR="00DE7686" w:rsidRPr="00D67176" w:rsidRDefault="00DE7686" w:rsidP="00EE5E3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67176">
              <w:rPr>
                <w:color w:val="000000"/>
              </w:rPr>
              <w:t>Importo Autorizzato</w:t>
            </w:r>
          </w:p>
        </w:tc>
      </w:tr>
      <w:tr w:rsidR="00DE7686" w:rsidRPr="00D67176" w:rsidTr="00EE5E37">
        <w:tc>
          <w:tcPr>
            <w:tcW w:w="1342" w:type="dxa"/>
          </w:tcPr>
          <w:p w:rsidR="00DE7686" w:rsidRPr="00D67176" w:rsidRDefault="00DE7686" w:rsidP="00EE5E3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13.1.1A</w:t>
            </w:r>
          </w:p>
        </w:tc>
        <w:tc>
          <w:tcPr>
            <w:tcW w:w="3869" w:type="dxa"/>
          </w:tcPr>
          <w:p w:rsidR="00DE7686" w:rsidRDefault="00DE7686" w:rsidP="00EE5E3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13.1.1A</w:t>
            </w:r>
            <w:r w:rsidRPr="00D67176">
              <w:rPr>
                <w:color w:val="000000"/>
              </w:rPr>
              <w:t xml:space="preserve"> – </w:t>
            </w:r>
            <w:r>
              <w:rPr>
                <w:color w:val="000000"/>
              </w:rPr>
              <w:t xml:space="preserve">FESRPON – </w:t>
            </w:r>
            <w:r w:rsidR="00926855" w:rsidRPr="00277E17">
              <w:rPr>
                <w:rFonts w:eastAsia="Calibri"/>
                <w:sz w:val="22"/>
                <w:szCs w:val="22"/>
                <w:lang w:eastAsia="zh-CN"/>
              </w:rPr>
              <w:t>LO</w:t>
            </w:r>
            <w:r w:rsidR="0092685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– 2021 – </w:t>
            </w:r>
            <w:r w:rsidR="00926855" w:rsidRPr="00277E17">
              <w:rPr>
                <w:rFonts w:eastAsia="Calibri"/>
                <w:sz w:val="22"/>
                <w:szCs w:val="22"/>
                <w:lang w:eastAsia="zh-CN"/>
              </w:rPr>
              <w:t>518</w:t>
            </w:r>
          </w:p>
          <w:p w:rsidR="00DE7686" w:rsidRPr="00D67176" w:rsidRDefault="00DE7686" w:rsidP="00EE5E3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67176">
              <w:rPr>
                <w:i/>
                <w:color w:val="000000"/>
              </w:rPr>
              <w:t xml:space="preserve">Codice CUP: </w:t>
            </w:r>
            <w:r w:rsidR="00926855">
              <w:rPr>
                <w:b/>
                <w:bCs/>
                <w:i/>
                <w:iCs/>
                <w:sz w:val="24"/>
                <w:szCs w:val="24"/>
              </w:rPr>
              <w:t>E99J21005430006</w:t>
            </w:r>
          </w:p>
        </w:tc>
        <w:tc>
          <w:tcPr>
            <w:tcW w:w="3261" w:type="dxa"/>
          </w:tcPr>
          <w:p w:rsidR="00DE7686" w:rsidRPr="00D67176" w:rsidRDefault="00DE7686" w:rsidP="00EE5E37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Cablaggio strutturato e sicuro all’interno degli edifici scolastici.</w:t>
            </w:r>
          </w:p>
        </w:tc>
        <w:tc>
          <w:tcPr>
            <w:tcW w:w="1382" w:type="dxa"/>
          </w:tcPr>
          <w:p w:rsidR="00DE7686" w:rsidRPr="00280530" w:rsidRDefault="00DE7686" w:rsidP="00EE5E37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</w:rPr>
            </w:pPr>
            <w:r w:rsidRPr="00926855">
              <w:rPr>
                <w:b/>
              </w:rPr>
              <w:t xml:space="preserve">€ </w:t>
            </w:r>
            <w:r w:rsidR="00926855">
              <w:t>114.378,00</w:t>
            </w:r>
          </w:p>
          <w:p w:rsidR="00DE7686" w:rsidRPr="00FE1174" w:rsidRDefault="00DE7686" w:rsidP="00EE5E3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:rsidR="00DE7686" w:rsidRDefault="00DE7686" w:rsidP="00DE7686">
      <w:pPr>
        <w:ind w:right="282"/>
        <w:jc w:val="center"/>
      </w:pPr>
    </w:p>
    <w:p w:rsidR="00926855" w:rsidRDefault="00926855" w:rsidP="00DE7686">
      <w:pPr>
        <w:ind w:right="282"/>
        <w:jc w:val="both"/>
      </w:pPr>
    </w:p>
    <w:p w:rsidR="00DE7686" w:rsidRDefault="00DE7686" w:rsidP="00DE7686">
      <w:pPr>
        <w:ind w:right="282"/>
        <w:jc w:val="both"/>
      </w:pPr>
      <w:r>
        <w:t>Cognome e nome: ___________________</w:t>
      </w:r>
    </w:p>
    <w:p w:rsidR="00926855" w:rsidRDefault="00926855" w:rsidP="00DE7686">
      <w:pPr>
        <w:ind w:right="282"/>
        <w:jc w:val="both"/>
      </w:pPr>
      <w:bookmarkStart w:id="0" w:name="_GoBack"/>
      <w:bookmarkEnd w:id="0"/>
    </w:p>
    <w:p w:rsidR="00DE7686" w:rsidRDefault="00DE7686" w:rsidP="00DE7686">
      <w:pPr>
        <w:ind w:right="282"/>
        <w:jc w:val="both"/>
      </w:pPr>
    </w:p>
    <w:p w:rsidR="00DE7686" w:rsidRPr="00D67176" w:rsidRDefault="00DE7686" w:rsidP="00DE7686">
      <w:pPr>
        <w:ind w:right="282"/>
        <w:jc w:val="both"/>
      </w:pPr>
      <w:r w:rsidRPr="00D67176">
        <w:t xml:space="preserve">di partecipare alla selezione in qualità di: </w:t>
      </w:r>
      <w:r>
        <w:tab/>
      </w:r>
      <w:r w:rsidRPr="003B328B">
        <w:rPr>
          <w:b/>
        </w:rPr>
        <w:t xml:space="preserve"> </w:t>
      </w:r>
    </w:p>
    <w:tbl>
      <w:tblPr>
        <w:tblStyle w:val="Grigliatabella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3544"/>
      </w:tblGrid>
      <w:tr w:rsidR="00DE7686" w:rsidRPr="00D67176" w:rsidTr="00EE5E3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86" w:rsidRPr="00D67176" w:rsidRDefault="00DE7686" w:rsidP="00EE5E3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E7686" w:rsidRPr="00D67176" w:rsidRDefault="00DE7686" w:rsidP="00EE5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color w:val="000000"/>
              </w:rPr>
            </w:pPr>
            <w:r w:rsidRPr="003B328B">
              <w:rPr>
                <w:b/>
              </w:rPr>
              <w:t>COLLAUDATORE</w:t>
            </w:r>
            <w:r>
              <w:rPr>
                <w:b/>
              </w:rPr>
              <w:t>.</w:t>
            </w:r>
          </w:p>
        </w:tc>
      </w:tr>
    </w:tbl>
    <w:tbl>
      <w:tblPr>
        <w:tblpPr w:leftFromText="141" w:rightFromText="141" w:vertAnchor="text" w:horzAnchor="margin" w:tblpY="140"/>
        <w:tblW w:w="10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2410"/>
        <w:gridCol w:w="992"/>
        <w:gridCol w:w="1701"/>
        <w:gridCol w:w="1777"/>
      </w:tblGrid>
      <w:tr w:rsidR="00DE7686" w:rsidRPr="00D67176" w:rsidTr="00926855">
        <w:trPr>
          <w:cantSplit/>
          <w:trHeight w:val="706"/>
        </w:trPr>
        <w:tc>
          <w:tcPr>
            <w:tcW w:w="3539" w:type="dxa"/>
            <w:tcBorders>
              <w:left w:val="single" w:sz="4" w:space="0" w:color="auto"/>
            </w:tcBorders>
          </w:tcPr>
          <w:p w:rsidR="00DE7686" w:rsidRPr="00D67176" w:rsidRDefault="00DE7686" w:rsidP="00EE5E37">
            <w:r w:rsidRPr="00D67176">
              <w:t xml:space="preserve">                                                    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DE7686" w:rsidRPr="00D67176" w:rsidRDefault="00DE7686" w:rsidP="00EE5E37">
            <w:pPr>
              <w:jc w:val="center"/>
            </w:pPr>
            <w:r w:rsidRPr="00D67176">
              <w:t>Titoli valutabili</w:t>
            </w:r>
          </w:p>
        </w:tc>
        <w:tc>
          <w:tcPr>
            <w:tcW w:w="992" w:type="dxa"/>
          </w:tcPr>
          <w:p w:rsidR="00DE7686" w:rsidRPr="00D67176" w:rsidRDefault="00DE7686" w:rsidP="00EE5E37">
            <w:pPr>
              <w:jc w:val="center"/>
              <w:rPr>
                <w:highlight w:val="lightGray"/>
              </w:rPr>
            </w:pPr>
            <w:r w:rsidRPr="00D67176">
              <w:rPr>
                <w:highlight w:val="lightGray"/>
              </w:rPr>
              <w:t>Punti</w:t>
            </w:r>
          </w:p>
        </w:tc>
        <w:tc>
          <w:tcPr>
            <w:tcW w:w="1701" w:type="dxa"/>
            <w:vAlign w:val="center"/>
          </w:tcPr>
          <w:p w:rsidR="00DE7686" w:rsidRPr="00D67176" w:rsidRDefault="00DE7686" w:rsidP="00EE5E37">
            <w:pPr>
              <w:jc w:val="center"/>
            </w:pPr>
            <w:r w:rsidRPr="00D67176">
              <w:t>Punteggio</w:t>
            </w:r>
          </w:p>
          <w:p w:rsidR="00DE7686" w:rsidRPr="00D67176" w:rsidRDefault="00DE7686" w:rsidP="00EE5E37">
            <w:pPr>
              <w:jc w:val="center"/>
            </w:pPr>
            <w:r w:rsidRPr="00D67176">
              <w:t>(da compilare a cura del candidato)</w:t>
            </w:r>
          </w:p>
        </w:tc>
        <w:tc>
          <w:tcPr>
            <w:tcW w:w="1777" w:type="dxa"/>
          </w:tcPr>
          <w:p w:rsidR="00DE7686" w:rsidRPr="00D67176" w:rsidRDefault="00DE7686" w:rsidP="00EE5E37">
            <w:pPr>
              <w:jc w:val="center"/>
              <w:rPr>
                <w:highlight w:val="lightGray"/>
              </w:rPr>
            </w:pPr>
            <w:r w:rsidRPr="00D67176">
              <w:rPr>
                <w:highlight w:val="lightGray"/>
              </w:rPr>
              <w:t xml:space="preserve">Riservato </w:t>
            </w:r>
          </w:p>
        </w:tc>
      </w:tr>
      <w:tr w:rsidR="00DE7686" w:rsidRPr="00D67176" w:rsidTr="00926855">
        <w:trPr>
          <w:cantSplit/>
          <w:trHeight w:val="840"/>
        </w:trPr>
        <w:tc>
          <w:tcPr>
            <w:tcW w:w="3539" w:type="dxa"/>
          </w:tcPr>
          <w:p w:rsidR="00DE7686" w:rsidRPr="00D67176" w:rsidRDefault="00DE7686" w:rsidP="00DE7686">
            <w:pPr>
              <w:pStyle w:val="Paragrafoelenco"/>
              <w:numPr>
                <w:ilvl w:val="0"/>
                <w:numId w:val="4"/>
              </w:numPr>
            </w:pPr>
            <w:r w:rsidRPr="00D67176">
              <w:t>Laurea specifica come da avviso</w:t>
            </w:r>
          </w:p>
        </w:tc>
        <w:tc>
          <w:tcPr>
            <w:tcW w:w="2410" w:type="dxa"/>
          </w:tcPr>
          <w:p w:rsidR="00DE7686" w:rsidRPr="00D67176" w:rsidRDefault="00DE7686" w:rsidP="00EE5E37">
            <w:r w:rsidRPr="00D67176">
              <w:t>110 e lode       punti 10</w:t>
            </w:r>
          </w:p>
          <w:p w:rsidR="00DE7686" w:rsidRPr="00D67176" w:rsidRDefault="00DE7686" w:rsidP="00EE5E37">
            <w:r w:rsidRPr="00D67176">
              <w:t>100                  punti   8</w:t>
            </w:r>
          </w:p>
          <w:p w:rsidR="00DE7686" w:rsidRPr="00D67176" w:rsidRDefault="00DE7686" w:rsidP="00EE5E37">
            <w:r w:rsidRPr="00D67176">
              <w:t>da 100 a 109   punti   6</w:t>
            </w:r>
          </w:p>
          <w:p w:rsidR="00DE7686" w:rsidRPr="00D67176" w:rsidRDefault="00DE7686" w:rsidP="00EE5E37">
            <w:r w:rsidRPr="00D67176">
              <w:t>meno di 100    punti   4</w:t>
            </w:r>
          </w:p>
        </w:tc>
        <w:tc>
          <w:tcPr>
            <w:tcW w:w="992" w:type="dxa"/>
          </w:tcPr>
          <w:p w:rsidR="00DE7686" w:rsidRPr="00D67176" w:rsidRDefault="00DE7686" w:rsidP="00EE5E37">
            <w:pPr>
              <w:jc w:val="center"/>
            </w:pPr>
            <w:r w:rsidRPr="00D67176">
              <w:t>Max 10</w:t>
            </w:r>
          </w:p>
        </w:tc>
        <w:tc>
          <w:tcPr>
            <w:tcW w:w="1701" w:type="dxa"/>
            <w:vAlign w:val="center"/>
          </w:tcPr>
          <w:p w:rsidR="00DE7686" w:rsidRPr="00D67176" w:rsidRDefault="00DE7686" w:rsidP="00EE5E37"/>
        </w:tc>
        <w:tc>
          <w:tcPr>
            <w:tcW w:w="1777" w:type="dxa"/>
            <w:vAlign w:val="center"/>
          </w:tcPr>
          <w:p w:rsidR="00DE7686" w:rsidRPr="00D67176" w:rsidRDefault="00DE7686" w:rsidP="00EE5E37"/>
        </w:tc>
      </w:tr>
      <w:tr w:rsidR="00DE7686" w:rsidRPr="00D67176" w:rsidTr="00926855">
        <w:trPr>
          <w:cantSplit/>
          <w:trHeight w:val="840"/>
        </w:trPr>
        <w:tc>
          <w:tcPr>
            <w:tcW w:w="3539" w:type="dxa"/>
          </w:tcPr>
          <w:p w:rsidR="00DE7686" w:rsidRPr="00D67176" w:rsidRDefault="00DE7686" w:rsidP="00DE7686">
            <w:pPr>
              <w:pStyle w:val="Paragrafoelenco"/>
              <w:numPr>
                <w:ilvl w:val="0"/>
                <w:numId w:val="4"/>
              </w:numPr>
            </w:pPr>
            <w:r w:rsidRPr="00D67176">
              <w:t>Diploma di Istituto Tecnico Informatico o delle telecomunicazioni</w:t>
            </w:r>
          </w:p>
        </w:tc>
        <w:tc>
          <w:tcPr>
            <w:tcW w:w="2410" w:type="dxa"/>
          </w:tcPr>
          <w:p w:rsidR="00DE7686" w:rsidRPr="00D67176" w:rsidRDefault="00DE7686" w:rsidP="00EE5E37">
            <w:r w:rsidRPr="00D67176">
              <w:t xml:space="preserve">2 punti  </w:t>
            </w:r>
          </w:p>
        </w:tc>
        <w:tc>
          <w:tcPr>
            <w:tcW w:w="992" w:type="dxa"/>
          </w:tcPr>
          <w:p w:rsidR="00DE7686" w:rsidRPr="00D67176" w:rsidRDefault="00DE7686" w:rsidP="00EE5E37">
            <w:pPr>
              <w:jc w:val="center"/>
            </w:pPr>
            <w:r w:rsidRPr="00D67176">
              <w:t>MAX 2</w:t>
            </w:r>
          </w:p>
        </w:tc>
        <w:tc>
          <w:tcPr>
            <w:tcW w:w="1701" w:type="dxa"/>
            <w:vAlign w:val="center"/>
          </w:tcPr>
          <w:p w:rsidR="00DE7686" w:rsidRPr="00D67176" w:rsidRDefault="00DE7686" w:rsidP="00EE5E37"/>
        </w:tc>
        <w:tc>
          <w:tcPr>
            <w:tcW w:w="1777" w:type="dxa"/>
            <w:vAlign w:val="center"/>
          </w:tcPr>
          <w:p w:rsidR="00DE7686" w:rsidRPr="00D67176" w:rsidRDefault="00DE7686" w:rsidP="00EE5E37"/>
        </w:tc>
      </w:tr>
      <w:tr w:rsidR="00DE7686" w:rsidRPr="00D67176" w:rsidTr="00926855">
        <w:trPr>
          <w:cantSplit/>
          <w:trHeight w:val="840"/>
        </w:trPr>
        <w:tc>
          <w:tcPr>
            <w:tcW w:w="3539" w:type="dxa"/>
          </w:tcPr>
          <w:p w:rsidR="00DE7686" w:rsidRPr="00D67176" w:rsidRDefault="00DE7686" w:rsidP="00DE7686">
            <w:pPr>
              <w:pStyle w:val="Paragrafoelenco"/>
              <w:numPr>
                <w:ilvl w:val="0"/>
                <w:numId w:val="4"/>
              </w:numPr>
            </w:pPr>
            <w:r w:rsidRPr="00D67176">
              <w:t>Master e Corsi di perfezionamento universitari annuali specifici attinenti all’incarico</w:t>
            </w:r>
          </w:p>
        </w:tc>
        <w:tc>
          <w:tcPr>
            <w:tcW w:w="2410" w:type="dxa"/>
          </w:tcPr>
          <w:p w:rsidR="00DE7686" w:rsidRPr="00D67176" w:rsidRDefault="00DE7686" w:rsidP="00EE5E37">
            <w:r w:rsidRPr="00D67176">
              <w:t>3 punti per ogni titolo</w:t>
            </w:r>
          </w:p>
        </w:tc>
        <w:tc>
          <w:tcPr>
            <w:tcW w:w="992" w:type="dxa"/>
          </w:tcPr>
          <w:p w:rsidR="00DE7686" w:rsidRPr="00D67176" w:rsidRDefault="00DE7686" w:rsidP="00EE5E37">
            <w:pPr>
              <w:jc w:val="center"/>
            </w:pPr>
            <w:r w:rsidRPr="00D67176">
              <w:t>Max 9</w:t>
            </w:r>
          </w:p>
        </w:tc>
        <w:tc>
          <w:tcPr>
            <w:tcW w:w="1701" w:type="dxa"/>
            <w:vAlign w:val="center"/>
          </w:tcPr>
          <w:p w:rsidR="00DE7686" w:rsidRPr="00D67176" w:rsidRDefault="00DE7686" w:rsidP="00EE5E37"/>
        </w:tc>
        <w:tc>
          <w:tcPr>
            <w:tcW w:w="1777" w:type="dxa"/>
            <w:vAlign w:val="center"/>
          </w:tcPr>
          <w:p w:rsidR="00DE7686" w:rsidRPr="00D67176" w:rsidRDefault="00DE7686" w:rsidP="00EE5E37"/>
        </w:tc>
      </w:tr>
      <w:tr w:rsidR="00DE7686" w:rsidRPr="00D67176" w:rsidTr="00926855">
        <w:trPr>
          <w:cantSplit/>
        </w:trPr>
        <w:tc>
          <w:tcPr>
            <w:tcW w:w="3539" w:type="dxa"/>
          </w:tcPr>
          <w:p w:rsidR="00DE7686" w:rsidRPr="00D67176" w:rsidRDefault="00DE7686" w:rsidP="00DE7686">
            <w:pPr>
              <w:pStyle w:val="Paragrafoelenco"/>
              <w:numPr>
                <w:ilvl w:val="0"/>
                <w:numId w:val="4"/>
              </w:numPr>
            </w:pPr>
            <w:r w:rsidRPr="00D67176">
              <w:t xml:space="preserve">Partecipazione a corsi o seminari di aggiornamento specifici attinenti all’incarico </w:t>
            </w:r>
          </w:p>
        </w:tc>
        <w:tc>
          <w:tcPr>
            <w:tcW w:w="2410" w:type="dxa"/>
          </w:tcPr>
          <w:p w:rsidR="00DE7686" w:rsidRPr="00D67176" w:rsidRDefault="00DE7686" w:rsidP="00EE5E37">
            <w:pPr>
              <w:jc w:val="both"/>
            </w:pPr>
            <w:r w:rsidRPr="00D67176">
              <w:t>più 30 ore         punti 3</w:t>
            </w:r>
          </w:p>
          <w:p w:rsidR="00DE7686" w:rsidRPr="00D67176" w:rsidRDefault="00DE7686" w:rsidP="00EE5E37">
            <w:pPr>
              <w:jc w:val="both"/>
            </w:pPr>
            <w:r w:rsidRPr="00D67176">
              <w:t>da 20 a 29        punti 2</w:t>
            </w:r>
          </w:p>
          <w:p w:rsidR="00DE7686" w:rsidRPr="00D67176" w:rsidRDefault="00DE7686" w:rsidP="00EE5E37">
            <w:pPr>
              <w:jc w:val="both"/>
            </w:pPr>
            <w:r w:rsidRPr="00D67176">
              <w:t>da 10 a 19        punti 1</w:t>
            </w:r>
          </w:p>
          <w:p w:rsidR="00DE7686" w:rsidRPr="00D67176" w:rsidRDefault="00DE7686" w:rsidP="00EE5E37">
            <w:pPr>
              <w:jc w:val="both"/>
            </w:pPr>
            <w:r w:rsidRPr="00D67176">
              <w:t>(fino a 3 punti per corso)</w:t>
            </w:r>
          </w:p>
        </w:tc>
        <w:tc>
          <w:tcPr>
            <w:tcW w:w="992" w:type="dxa"/>
          </w:tcPr>
          <w:p w:rsidR="00DE7686" w:rsidRPr="00D67176" w:rsidRDefault="00DE7686" w:rsidP="00EE5E37">
            <w:pPr>
              <w:jc w:val="center"/>
            </w:pPr>
            <w:r w:rsidRPr="00D67176">
              <w:t>Max 6</w:t>
            </w:r>
          </w:p>
        </w:tc>
        <w:tc>
          <w:tcPr>
            <w:tcW w:w="1701" w:type="dxa"/>
          </w:tcPr>
          <w:p w:rsidR="00DE7686" w:rsidRPr="00D67176" w:rsidRDefault="00DE7686" w:rsidP="00EE5E37"/>
        </w:tc>
        <w:tc>
          <w:tcPr>
            <w:tcW w:w="1777" w:type="dxa"/>
          </w:tcPr>
          <w:p w:rsidR="00DE7686" w:rsidRPr="00D67176" w:rsidRDefault="00DE7686" w:rsidP="00EE5E37"/>
        </w:tc>
      </w:tr>
      <w:tr w:rsidR="00DE7686" w:rsidRPr="00D67176" w:rsidTr="00926855">
        <w:trPr>
          <w:cantSplit/>
        </w:trPr>
        <w:tc>
          <w:tcPr>
            <w:tcW w:w="3539" w:type="dxa"/>
            <w:vAlign w:val="center"/>
          </w:tcPr>
          <w:p w:rsidR="00DE7686" w:rsidRPr="00D67176" w:rsidRDefault="00DE7686" w:rsidP="00DE7686">
            <w:pPr>
              <w:pStyle w:val="Paragrafoelenco"/>
              <w:numPr>
                <w:ilvl w:val="0"/>
                <w:numId w:val="4"/>
              </w:numPr>
            </w:pPr>
            <w:r w:rsidRPr="00D67176">
              <w:t>Docenza in materie attinenti al progetto (Informatica, Sistemi e Reti)</w:t>
            </w:r>
          </w:p>
        </w:tc>
        <w:tc>
          <w:tcPr>
            <w:tcW w:w="2410" w:type="dxa"/>
          </w:tcPr>
          <w:p w:rsidR="00DE7686" w:rsidRPr="00D67176" w:rsidRDefault="00DE7686" w:rsidP="00EE5E37">
            <w:pPr>
              <w:jc w:val="both"/>
            </w:pPr>
            <w:r w:rsidRPr="00D67176">
              <w:t>1 punto per ogni anno</w:t>
            </w:r>
          </w:p>
        </w:tc>
        <w:tc>
          <w:tcPr>
            <w:tcW w:w="992" w:type="dxa"/>
          </w:tcPr>
          <w:p w:rsidR="00DE7686" w:rsidRPr="00D67176" w:rsidRDefault="00DE7686" w:rsidP="00EE5E37">
            <w:pPr>
              <w:jc w:val="center"/>
            </w:pPr>
            <w:r w:rsidRPr="00D67176">
              <w:t xml:space="preserve">Max 10 </w:t>
            </w:r>
          </w:p>
        </w:tc>
        <w:tc>
          <w:tcPr>
            <w:tcW w:w="1701" w:type="dxa"/>
            <w:vAlign w:val="center"/>
          </w:tcPr>
          <w:p w:rsidR="00DE7686" w:rsidRPr="00D67176" w:rsidRDefault="00DE7686" w:rsidP="00EE5E37">
            <w:pPr>
              <w:jc w:val="center"/>
            </w:pPr>
          </w:p>
        </w:tc>
        <w:tc>
          <w:tcPr>
            <w:tcW w:w="1777" w:type="dxa"/>
            <w:vAlign w:val="center"/>
          </w:tcPr>
          <w:p w:rsidR="00DE7686" w:rsidRPr="00D67176" w:rsidRDefault="00DE7686" w:rsidP="00EE5E37">
            <w:pPr>
              <w:jc w:val="center"/>
            </w:pPr>
          </w:p>
        </w:tc>
      </w:tr>
      <w:tr w:rsidR="00DE7686" w:rsidRPr="00D67176" w:rsidTr="00926855">
        <w:trPr>
          <w:cantSplit/>
        </w:trPr>
        <w:tc>
          <w:tcPr>
            <w:tcW w:w="3539" w:type="dxa"/>
          </w:tcPr>
          <w:p w:rsidR="00DE7686" w:rsidRPr="00D67176" w:rsidRDefault="00DE7686" w:rsidP="00DE7686">
            <w:pPr>
              <w:pStyle w:val="Paragrafoelenco"/>
              <w:numPr>
                <w:ilvl w:val="0"/>
                <w:numId w:val="4"/>
              </w:numPr>
            </w:pPr>
            <w:r w:rsidRPr="00D67176">
              <w:t>Funzione Strumentale Area Informatica o simile</w:t>
            </w:r>
          </w:p>
        </w:tc>
        <w:tc>
          <w:tcPr>
            <w:tcW w:w="2410" w:type="dxa"/>
          </w:tcPr>
          <w:p w:rsidR="00DE7686" w:rsidRPr="00D67176" w:rsidRDefault="00DE7686" w:rsidP="00EE5E37">
            <w:pPr>
              <w:jc w:val="both"/>
            </w:pPr>
            <w:r w:rsidRPr="00D67176">
              <w:t>1 punto per ogni anno</w:t>
            </w:r>
          </w:p>
        </w:tc>
        <w:tc>
          <w:tcPr>
            <w:tcW w:w="992" w:type="dxa"/>
          </w:tcPr>
          <w:p w:rsidR="00DE7686" w:rsidRPr="00D67176" w:rsidRDefault="00DE7686" w:rsidP="00EE5E37">
            <w:pPr>
              <w:jc w:val="center"/>
            </w:pPr>
            <w:r w:rsidRPr="00D67176">
              <w:t xml:space="preserve">Max 10 </w:t>
            </w:r>
          </w:p>
        </w:tc>
        <w:tc>
          <w:tcPr>
            <w:tcW w:w="1701" w:type="dxa"/>
          </w:tcPr>
          <w:p w:rsidR="00DE7686" w:rsidRPr="00D67176" w:rsidRDefault="00DE7686" w:rsidP="00EE5E37">
            <w:pPr>
              <w:jc w:val="center"/>
            </w:pPr>
          </w:p>
        </w:tc>
        <w:tc>
          <w:tcPr>
            <w:tcW w:w="1777" w:type="dxa"/>
          </w:tcPr>
          <w:p w:rsidR="00DE7686" w:rsidRPr="00D67176" w:rsidRDefault="00DE7686" w:rsidP="00EE5E37"/>
        </w:tc>
      </w:tr>
      <w:tr w:rsidR="00DE7686" w:rsidRPr="00D67176" w:rsidTr="00926855">
        <w:trPr>
          <w:cantSplit/>
        </w:trPr>
        <w:tc>
          <w:tcPr>
            <w:tcW w:w="3539" w:type="dxa"/>
          </w:tcPr>
          <w:p w:rsidR="00DE7686" w:rsidRPr="00D67176" w:rsidRDefault="00DE7686" w:rsidP="00DE7686">
            <w:pPr>
              <w:pStyle w:val="Paragrafoelenco"/>
              <w:numPr>
                <w:ilvl w:val="0"/>
                <w:numId w:val="4"/>
              </w:numPr>
            </w:pPr>
            <w:r w:rsidRPr="00D67176">
              <w:t>Esperienza su progetto specifico (es. partecipazione ad altri progetti PON FESR/FSE)</w:t>
            </w:r>
          </w:p>
        </w:tc>
        <w:tc>
          <w:tcPr>
            <w:tcW w:w="2410" w:type="dxa"/>
          </w:tcPr>
          <w:p w:rsidR="00DE7686" w:rsidRPr="00D67176" w:rsidRDefault="00DE7686" w:rsidP="00EE5E37">
            <w:pPr>
              <w:jc w:val="both"/>
            </w:pPr>
            <w:r w:rsidRPr="00D67176">
              <w:t>2 punti per esperienza</w:t>
            </w:r>
          </w:p>
        </w:tc>
        <w:tc>
          <w:tcPr>
            <w:tcW w:w="992" w:type="dxa"/>
          </w:tcPr>
          <w:p w:rsidR="00DE7686" w:rsidRPr="00D67176" w:rsidRDefault="00DE7686" w:rsidP="00EE5E37">
            <w:pPr>
              <w:jc w:val="center"/>
            </w:pPr>
            <w:r w:rsidRPr="00D67176">
              <w:t>Max 6</w:t>
            </w:r>
          </w:p>
        </w:tc>
        <w:tc>
          <w:tcPr>
            <w:tcW w:w="1701" w:type="dxa"/>
          </w:tcPr>
          <w:p w:rsidR="00DE7686" w:rsidRPr="00D67176" w:rsidRDefault="00DE7686" w:rsidP="00EE5E37"/>
        </w:tc>
        <w:tc>
          <w:tcPr>
            <w:tcW w:w="1777" w:type="dxa"/>
          </w:tcPr>
          <w:p w:rsidR="00DE7686" w:rsidRPr="00D67176" w:rsidRDefault="00DE7686" w:rsidP="00EE5E37"/>
        </w:tc>
      </w:tr>
      <w:tr w:rsidR="00DE7686" w:rsidRPr="00D67176" w:rsidTr="00926855">
        <w:trPr>
          <w:cantSplit/>
        </w:trPr>
        <w:tc>
          <w:tcPr>
            <w:tcW w:w="3539" w:type="dxa"/>
          </w:tcPr>
          <w:p w:rsidR="00DE7686" w:rsidRPr="00D67176" w:rsidRDefault="00DE7686" w:rsidP="00DE7686">
            <w:pPr>
              <w:pStyle w:val="Paragrafoelenco"/>
              <w:numPr>
                <w:ilvl w:val="0"/>
                <w:numId w:val="4"/>
              </w:numPr>
            </w:pPr>
            <w:r w:rsidRPr="00D67176">
              <w:t>Patente ECDL</w:t>
            </w:r>
          </w:p>
        </w:tc>
        <w:tc>
          <w:tcPr>
            <w:tcW w:w="2410" w:type="dxa"/>
          </w:tcPr>
          <w:p w:rsidR="00DE7686" w:rsidRPr="00D67176" w:rsidRDefault="00DE7686" w:rsidP="00EE5E37">
            <w:pPr>
              <w:jc w:val="both"/>
            </w:pPr>
            <w:r w:rsidRPr="00D67176">
              <w:t>1 punti</w:t>
            </w:r>
          </w:p>
        </w:tc>
        <w:tc>
          <w:tcPr>
            <w:tcW w:w="992" w:type="dxa"/>
          </w:tcPr>
          <w:p w:rsidR="00DE7686" w:rsidRPr="00D67176" w:rsidRDefault="00DE7686" w:rsidP="00EE5E37">
            <w:pPr>
              <w:jc w:val="center"/>
            </w:pPr>
            <w:r w:rsidRPr="00D67176">
              <w:t>Max 1</w:t>
            </w:r>
          </w:p>
        </w:tc>
        <w:tc>
          <w:tcPr>
            <w:tcW w:w="1701" w:type="dxa"/>
          </w:tcPr>
          <w:p w:rsidR="00DE7686" w:rsidRPr="00D67176" w:rsidRDefault="00DE7686" w:rsidP="00EE5E37"/>
        </w:tc>
        <w:tc>
          <w:tcPr>
            <w:tcW w:w="1777" w:type="dxa"/>
          </w:tcPr>
          <w:p w:rsidR="00DE7686" w:rsidRPr="00D67176" w:rsidRDefault="00DE7686" w:rsidP="00EE5E37"/>
        </w:tc>
      </w:tr>
      <w:tr w:rsidR="00DE7686" w:rsidRPr="00D67176" w:rsidTr="00926855">
        <w:trPr>
          <w:cantSplit/>
          <w:trHeight w:val="642"/>
        </w:trPr>
        <w:tc>
          <w:tcPr>
            <w:tcW w:w="3539" w:type="dxa"/>
            <w:vAlign w:val="center"/>
          </w:tcPr>
          <w:p w:rsidR="00DE7686" w:rsidRPr="00D67176" w:rsidRDefault="00DE7686" w:rsidP="00DE7686">
            <w:pPr>
              <w:pStyle w:val="Paragrafoelenco"/>
              <w:numPr>
                <w:ilvl w:val="0"/>
                <w:numId w:val="4"/>
              </w:numPr>
            </w:pPr>
            <w:r w:rsidRPr="00916D10">
              <w:t>Esperienza lavorativa privata nel settore acquisti e gestione hardware e delle reti informatiche</w:t>
            </w:r>
          </w:p>
        </w:tc>
        <w:tc>
          <w:tcPr>
            <w:tcW w:w="2410" w:type="dxa"/>
          </w:tcPr>
          <w:p w:rsidR="00DE7686" w:rsidRPr="00D67176" w:rsidRDefault="00DE7686" w:rsidP="00EE5E37">
            <w:r w:rsidRPr="00D67176">
              <w:t xml:space="preserve">2 punti per ogni anno </w:t>
            </w:r>
          </w:p>
        </w:tc>
        <w:tc>
          <w:tcPr>
            <w:tcW w:w="992" w:type="dxa"/>
          </w:tcPr>
          <w:p w:rsidR="00DE7686" w:rsidRPr="00D67176" w:rsidRDefault="00DE7686" w:rsidP="00EE5E37">
            <w:pPr>
              <w:jc w:val="center"/>
            </w:pPr>
            <w:r w:rsidRPr="00D67176">
              <w:t>Max 6</w:t>
            </w:r>
          </w:p>
        </w:tc>
        <w:tc>
          <w:tcPr>
            <w:tcW w:w="1701" w:type="dxa"/>
            <w:vAlign w:val="center"/>
          </w:tcPr>
          <w:p w:rsidR="00DE7686" w:rsidRPr="00D67176" w:rsidRDefault="00DE7686" w:rsidP="00EE5E37"/>
        </w:tc>
        <w:tc>
          <w:tcPr>
            <w:tcW w:w="1777" w:type="dxa"/>
            <w:vAlign w:val="center"/>
          </w:tcPr>
          <w:p w:rsidR="00DE7686" w:rsidRPr="00D67176" w:rsidRDefault="00DE7686" w:rsidP="00EE5E37"/>
        </w:tc>
      </w:tr>
      <w:tr w:rsidR="00DE7686" w:rsidRPr="00D67176" w:rsidTr="00926855">
        <w:trPr>
          <w:cantSplit/>
        </w:trPr>
        <w:tc>
          <w:tcPr>
            <w:tcW w:w="3539" w:type="dxa"/>
          </w:tcPr>
          <w:p w:rsidR="00DE7686" w:rsidRPr="00D67176" w:rsidRDefault="00DE7686" w:rsidP="00EE5E37">
            <w:pPr>
              <w:rPr>
                <w:b/>
              </w:rPr>
            </w:pPr>
            <w:r w:rsidRPr="00D67176">
              <w:rPr>
                <w:b/>
              </w:rPr>
              <w:t xml:space="preserve">                                 Totale</w:t>
            </w:r>
          </w:p>
        </w:tc>
        <w:tc>
          <w:tcPr>
            <w:tcW w:w="2410" w:type="dxa"/>
          </w:tcPr>
          <w:p w:rsidR="00DE7686" w:rsidRPr="00D67176" w:rsidRDefault="00DE7686" w:rsidP="00EE5E37">
            <w:pPr>
              <w:jc w:val="both"/>
            </w:pPr>
            <w:r w:rsidRPr="00D67176">
              <w:t xml:space="preserve"> </w:t>
            </w:r>
          </w:p>
        </w:tc>
        <w:tc>
          <w:tcPr>
            <w:tcW w:w="992" w:type="dxa"/>
          </w:tcPr>
          <w:p w:rsidR="00DE7686" w:rsidRPr="00D67176" w:rsidRDefault="00DE7686" w:rsidP="00EE5E37">
            <w:pPr>
              <w:jc w:val="center"/>
              <w:rPr>
                <w:highlight w:val="lightGray"/>
              </w:rPr>
            </w:pPr>
            <w:r w:rsidRPr="00D67176">
              <w:t>Max 60</w:t>
            </w:r>
          </w:p>
        </w:tc>
        <w:tc>
          <w:tcPr>
            <w:tcW w:w="1701" w:type="dxa"/>
            <w:vAlign w:val="center"/>
          </w:tcPr>
          <w:p w:rsidR="00DE7686" w:rsidRPr="00D67176" w:rsidRDefault="00DE7686" w:rsidP="00EE5E37">
            <w:pPr>
              <w:jc w:val="center"/>
            </w:pPr>
            <w:r w:rsidRPr="00D67176">
              <w:t xml:space="preserve"> </w:t>
            </w:r>
          </w:p>
        </w:tc>
        <w:tc>
          <w:tcPr>
            <w:tcW w:w="1777" w:type="dxa"/>
            <w:vAlign w:val="center"/>
          </w:tcPr>
          <w:p w:rsidR="00DE7686" w:rsidRPr="00D67176" w:rsidRDefault="00DE7686" w:rsidP="00EE5E37">
            <w:pPr>
              <w:jc w:val="center"/>
              <w:rPr>
                <w:highlight w:val="lightGray"/>
              </w:rPr>
            </w:pPr>
          </w:p>
        </w:tc>
      </w:tr>
    </w:tbl>
    <w:p w:rsidR="009D2FA6" w:rsidRDefault="009D2FA6" w:rsidP="00DE7686">
      <w:pPr>
        <w:ind w:right="282"/>
      </w:pPr>
    </w:p>
    <w:p w:rsidR="00DE2F1A" w:rsidRDefault="00DE7686" w:rsidP="0072156B">
      <w:pPr>
        <w:ind w:right="282"/>
      </w:pPr>
      <w:r w:rsidRPr="00D67176">
        <w:t>DATA ______________</w:t>
      </w:r>
      <w:r w:rsidRPr="00D67176">
        <w:tab/>
      </w:r>
      <w:r w:rsidRPr="00D67176">
        <w:tab/>
      </w:r>
      <w:r w:rsidRPr="00D67176">
        <w:tab/>
      </w:r>
      <w:r w:rsidRPr="00D67176">
        <w:tab/>
      </w:r>
      <w:r w:rsidRPr="00D67176">
        <w:tab/>
      </w:r>
      <w:r w:rsidRPr="00D67176">
        <w:tab/>
        <w:t>FIRMA _____________________</w:t>
      </w:r>
    </w:p>
    <w:sectPr w:rsidR="00DE2F1A" w:rsidSect="00E732CC">
      <w:headerReference w:type="default" r:id="rId8"/>
      <w:pgSz w:w="11907" w:h="16840" w:code="9"/>
      <w:pgMar w:top="3970" w:right="1134" w:bottom="1361" w:left="1134" w:header="56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5A4" w:rsidRDefault="007765A4">
      <w:r>
        <w:separator/>
      </w:r>
    </w:p>
  </w:endnote>
  <w:endnote w:type="continuationSeparator" w:id="0">
    <w:p w:rsidR="007765A4" w:rsidRDefault="00776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 Gothic M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ntique Olv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5A4" w:rsidRDefault="007765A4">
      <w:r>
        <w:separator/>
      </w:r>
    </w:p>
  </w:footnote>
  <w:footnote w:type="continuationSeparator" w:id="0">
    <w:p w:rsidR="007765A4" w:rsidRDefault="00776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219" w:rsidRDefault="009D2FA6" w:rsidP="000E3219">
    <w:pPr>
      <w:pStyle w:val="Intestazione"/>
      <w:jc w:val="center"/>
      <w:rPr>
        <w:rFonts w:ascii="Verdana" w:hAnsi="Verdana"/>
        <w:b/>
        <w:bCs/>
        <w:sz w:val="24"/>
        <w:szCs w:val="24"/>
      </w:rPr>
    </w:pPr>
    <w:r>
      <w:rPr>
        <w:rFonts w:ascii="Arial" w:hAnsi="Arial"/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2EED36E" wp14:editId="7F31FBD3">
              <wp:simplePos x="0" y="0"/>
              <wp:positionH relativeFrom="column">
                <wp:posOffset>-205741</wp:posOffset>
              </wp:positionH>
              <wp:positionV relativeFrom="paragraph">
                <wp:posOffset>611505</wp:posOffset>
              </wp:positionV>
              <wp:extent cx="6581775" cy="1327785"/>
              <wp:effectExtent l="0" t="0" r="9525" b="5715"/>
              <wp:wrapNone/>
              <wp:docPr id="1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81775" cy="1327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26B5" w:rsidRPr="009D2FA6" w:rsidRDefault="00A161B6" w:rsidP="009D2FA6">
                          <w:pPr>
                            <w:pStyle w:val="Intestazione"/>
                            <w:jc w:val="center"/>
                            <w:rPr>
                              <w:rFonts w:ascii="Verdana" w:hAnsi="Verdana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9D2FA6">
                            <w:rPr>
                              <w:rFonts w:ascii="Verdana" w:hAnsi="Verdana"/>
                              <w:b/>
                              <w:bCs/>
                              <w:sz w:val="18"/>
                              <w:szCs w:val="18"/>
                            </w:rPr>
                            <w:t>Ministero dell</w:t>
                          </w:r>
                          <w:r w:rsidR="00E7203D" w:rsidRPr="009D2FA6">
                            <w:rPr>
                              <w:rFonts w:ascii="Verdana" w:hAnsi="Verdana"/>
                              <w:b/>
                              <w:bCs/>
                              <w:sz w:val="18"/>
                              <w:szCs w:val="18"/>
                            </w:rPr>
                            <w:t>’</w:t>
                          </w:r>
                          <w:r w:rsidRPr="009D2FA6">
                            <w:rPr>
                              <w:rFonts w:ascii="Verdana" w:hAnsi="Verdana"/>
                              <w:b/>
                              <w:bCs/>
                              <w:sz w:val="18"/>
                              <w:szCs w:val="18"/>
                            </w:rPr>
                            <w:t>Istruzione</w:t>
                          </w:r>
                        </w:p>
                        <w:p w:rsidR="007726B5" w:rsidRPr="009D2FA6" w:rsidRDefault="00A161B6" w:rsidP="009D2FA6">
                          <w:pPr>
                            <w:pStyle w:val="Intestazione"/>
                            <w:jc w:val="center"/>
                            <w:rPr>
                              <w:rFonts w:ascii="Verdana" w:hAnsi="Verdana"/>
                              <w:b/>
                              <w:smallCaps/>
                              <w:noProof/>
                              <w:sz w:val="18"/>
                              <w:szCs w:val="18"/>
                            </w:rPr>
                          </w:pPr>
                          <w:r w:rsidRPr="009D2FA6">
                            <w:rPr>
                              <w:rFonts w:ascii="Verdana" w:hAnsi="Verdana"/>
                              <w:b/>
                              <w:bCs/>
                              <w:sz w:val="18"/>
                              <w:szCs w:val="18"/>
                            </w:rPr>
                            <w:t>I</w:t>
                          </w:r>
                          <w:r w:rsidR="00BD1109" w:rsidRPr="009D2FA6">
                            <w:rPr>
                              <w:rFonts w:ascii="Verdana" w:hAnsi="Verdana"/>
                              <w:b/>
                              <w:bCs/>
                              <w:sz w:val="18"/>
                              <w:szCs w:val="18"/>
                            </w:rPr>
                            <w:t>stituto</w:t>
                          </w:r>
                          <w:r w:rsidRPr="009D2FA6">
                            <w:rPr>
                              <w:rFonts w:ascii="Verdana" w:hAnsi="Verdan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Pr="009D2FA6">
                            <w:rPr>
                              <w:rFonts w:ascii="Verdana" w:hAnsi="Verdana"/>
                              <w:b/>
                              <w:bCs/>
                              <w:sz w:val="18"/>
                              <w:szCs w:val="18"/>
                            </w:rPr>
                            <w:t>C</w:t>
                          </w:r>
                          <w:r w:rsidR="00BD1109" w:rsidRPr="009D2FA6">
                            <w:rPr>
                              <w:rFonts w:ascii="Verdana" w:hAnsi="Verdana"/>
                              <w:b/>
                              <w:bCs/>
                              <w:sz w:val="18"/>
                              <w:szCs w:val="18"/>
                            </w:rPr>
                            <w:t>omprensivo</w:t>
                          </w:r>
                          <w:r w:rsidRPr="009D2FA6">
                            <w:rPr>
                              <w:rFonts w:ascii="Verdana" w:hAnsi="Verdana"/>
                              <w:b/>
                              <w:bCs/>
                              <w:sz w:val="18"/>
                              <w:szCs w:val="18"/>
                            </w:rPr>
                            <w:t xml:space="preserve">  “</w:t>
                          </w:r>
                          <w:proofErr w:type="gramEnd"/>
                          <w:r w:rsidRPr="009D2FA6">
                            <w:rPr>
                              <w:rFonts w:ascii="Verdana" w:hAnsi="Verdana"/>
                              <w:b/>
                              <w:bCs/>
                              <w:iCs/>
                              <w:sz w:val="18"/>
                              <w:szCs w:val="18"/>
                            </w:rPr>
                            <w:t>G. Falcone e P. Borsellino”</w:t>
                          </w:r>
                        </w:p>
                        <w:p w:rsidR="00A161B6" w:rsidRPr="009D2FA6" w:rsidRDefault="00A161B6" w:rsidP="00756427">
                          <w:pPr>
                            <w:pStyle w:val="Intestazione"/>
                            <w:jc w:val="center"/>
                            <w:rPr>
                              <w:rFonts w:ascii="Verdana" w:hAnsi="Verdana"/>
                              <w:smallCaps/>
                              <w:sz w:val="18"/>
                              <w:szCs w:val="18"/>
                            </w:rPr>
                          </w:pPr>
                          <w:r w:rsidRPr="009D2FA6">
                            <w:rPr>
                              <w:rFonts w:ascii="Verdana" w:hAnsi="Verdana"/>
                              <w:smallCaps/>
                              <w:sz w:val="18"/>
                              <w:szCs w:val="18"/>
                            </w:rPr>
                            <w:t>Via Dante Alighieri 1 - 26010 Offanengo (CR)</w:t>
                          </w:r>
                        </w:p>
                        <w:p w:rsidR="00756427" w:rsidRPr="009D2FA6" w:rsidRDefault="001D1BA0" w:rsidP="00756427">
                          <w:pPr>
                            <w:pStyle w:val="Intestazione"/>
                            <w:jc w:val="center"/>
                            <w:rPr>
                              <w:rFonts w:ascii="Verdana" w:hAnsi="Verdana"/>
                              <w:sz w:val="18"/>
                              <w:szCs w:val="18"/>
                              <w:lang w:val="en-US"/>
                            </w:rPr>
                          </w:pPr>
                          <w:r w:rsidRPr="009D2FA6">
                            <w:rPr>
                              <w:rFonts w:ascii="Verdana" w:hAnsi="Verdana"/>
                              <w:sz w:val="18"/>
                              <w:szCs w:val="18"/>
                              <w:lang w:val="en-US"/>
                            </w:rPr>
                            <w:t>Tel.</w:t>
                          </w:r>
                          <w:r w:rsidR="00A14A44" w:rsidRPr="009D2FA6">
                            <w:rPr>
                              <w:rFonts w:ascii="Verdana" w:hAnsi="Verdana"/>
                              <w:sz w:val="18"/>
                              <w:szCs w:val="18"/>
                              <w:lang w:val="en-US"/>
                            </w:rPr>
                            <w:t>:</w:t>
                          </w:r>
                          <w:r w:rsidRPr="009D2FA6">
                            <w:rPr>
                              <w:rFonts w:ascii="Verdana" w:hAnsi="Verdana"/>
                              <w:sz w:val="18"/>
                              <w:szCs w:val="18"/>
                              <w:lang w:val="en-US"/>
                            </w:rPr>
                            <w:t xml:space="preserve"> 0373 244978/780899 </w:t>
                          </w:r>
                          <w:r w:rsidR="00A14A44" w:rsidRPr="009D2FA6">
                            <w:rPr>
                              <w:rFonts w:ascii="Verdana" w:hAnsi="Verdana"/>
                              <w:sz w:val="18"/>
                              <w:szCs w:val="18"/>
                              <w:lang w:val="en-US"/>
                            </w:rPr>
                            <w:t>–</w:t>
                          </w:r>
                          <w:r w:rsidRPr="009D2FA6">
                            <w:rPr>
                              <w:rFonts w:ascii="Verdana" w:hAnsi="Verdana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="003A0D5C" w:rsidRPr="009D2FA6">
                            <w:rPr>
                              <w:rFonts w:ascii="Verdana" w:hAnsi="Verdana"/>
                              <w:sz w:val="18"/>
                              <w:szCs w:val="18"/>
                              <w:lang w:val="en-US"/>
                            </w:rPr>
                            <w:t>Fax</w:t>
                          </w:r>
                          <w:r w:rsidR="00A14A44" w:rsidRPr="009D2FA6">
                            <w:rPr>
                              <w:rFonts w:ascii="Verdana" w:hAnsi="Verdana"/>
                              <w:sz w:val="18"/>
                              <w:szCs w:val="18"/>
                              <w:lang w:val="en-US"/>
                            </w:rPr>
                            <w:t xml:space="preserve"> IP:</w:t>
                          </w:r>
                          <w:r w:rsidR="003A0D5C" w:rsidRPr="009D2FA6">
                            <w:rPr>
                              <w:rFonts w:ascii="Verdana" w:hAnsi="Verdana"/>
                              <w:sz w:val="18"/>
                              <w:szCs w:val="18"/>
                              <w:lang w:val="en-US"/>
                            </w:rPr>
                            <w:t xml:space="preserve"> 0373/</w:t>
                          </w:r>
                          <w:r w:rsidR="00A161B6" w:rsidRPr="009D2FA6">
                            <w:rPr>
                              <w:rFonts w:ascii="Verdana" w:hAnsi="Verdana"/>
                              <w:sz w:val="18"/>
                              <w:szCs w:val="18"/>
                              <w:lang w:val="en-US"/>
                            </w:rPr>
                            <w:t>243574</w:t>
                          </w:r>
                        </w:p>
                        <w:p w:rsidR="00756427" w:rsidRPr="009D2FA6" w:rsidRDefault="00A161B6" w:rsidP="00756427">
                          <w:pPr>
                            <w:pStyle w:val="Intestazione"/>
                            <w:jc w:val="center"/>
                            <w:rPr>
                              <w:rFonts w:ascii="Verdana" w:hAnsi="Verdana"/>
                              <w:sz w:val="18"/>
                              <w:szCs w:val="18"/>
                              <w:lang w:val="en-US"/>
                            </w:rPr>
                          </w:pPr>
                          <w:proofErr w:type="gramStart"/>
                          <w:r w:rsidRPr="009D2FA6">
                            <w:rPr>
                              <w:rFonts w:ascii="Verdana" w:hAnsi="Verdana"/>
                              <w:sz w:val="18"/>
                              <w:szCs w:val="18"/>
                              <w:lang w:val="en-US"/>
                            </w:rPr>
                            <w:t>mail</w:t>
                          </w:r>
                          <w:proofErr w:type="gramEnd"/>
                          <w:r w:rsidRPr="009D2FA6">
                            <w:rPr>
                              <w:rFonts w:ascii="Verdana" w:hAnsi="Verdana"/>
                              <w:sz w:val="18"/>
                              <w:szCs w:val="18"/>
                              <w:lang w:val="en-US"/>
                            </w:rPr>
                            <w:t xml:space="preserve">: </w:t>
                          </w:r>
                          <w:hyperlink r:id="rId1" w:history="1">
                            <w:r w:rsidR="00BD1109" w:rsidRPr="009D2FA6">
                              <w:rPr>
                                <w:rStyle w:val="Collegamentoipertestuale"/>
                                <w:rFonts w:ascii="Verdana" w:hAnsi="Verdana"/>
                                <w:sz w:val="18"/>
                                <w:szCs w:val="18"/>
                                <w:lang w:val="en-US"/>
                              </w:rPr>
                              <w:t>CRIC80500T@istruzione.it</w:t>
                            </w:r>
                          </w:hyperlink>
                          <w:r w:rsidR="00BD1109" w:rsidRPr="009D2FA6">
                            <w:rPr>
                              <w:rFonts w:ascii="Verdana" w:hAnsi="Verdana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="001D1BA0" w:rsidRPr="009D2FA6">
                            <w:rPr>
                              <w:rFonts w:ascii="Verdana" w:hAnsi="Verdana"/>
                              <w:sz w:val="18"/>
                              <w:szCs w:val="18"/>
                              <w:lang w:val="en-US"/>
                            </w:rPr>
                            <w:t xml:space="preserve">- </w:t>
                          </w:r>
                          <w:r w:rsidR="00BD1109" w:rsidRPr="009D2FA6">
                            <w:rPr>
                              <w:rFonts w:ascii="Verdana" w:hAnsi="Verdana"/>
                              <w:sz w:val="18"/>
                              <w:szCs w:val="18"/>
                              <w:lang w:val="en-US"/>
                            </w:rPr>
                            <w:t xml:space="preserve">pec: </w:t>
                          </w:r>
                          <w:hyperlink r:id="rId2" w:history="1">
                            <w:r w:rsidR="00BD1109" w:rsidRPr="009D2FA6">
                              <w:rPr>
                                <w:rStyle w:val="Collegamentoipertestuale"/>
                                <w:rFonts w:ascii="Verdana" w:hAnsi="Verdana"/>
                                <w:sz w:val="18"/>
                                <w:szCs w:val="18"/>
                                <w:lang w:val="en-US"/>
                              </w:rPr>
                              <w:t>CRIC80500T@pec.istruzione.it</w:t>
                            </w:r>
                          </w:hyperlink>
                        </w:p>
                        <w:p w:rsidR="00BD1109" w:rsidRPr="009D2FA6" w:rsidRDefault="00A14A44" w:rsidP="00756427">
                          <w:pPr>
                            <w:pStyle w:val="Intestazione"/>
                            <w:jc w:val="center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9D2FA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w</w:t>
                          </w:r>
                          <w:r w:rsidR="003A0D5C" w:rsidRPr="009D2FA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eb: </w:t>
                          </w:r>
                          <w:hyperlink r:id="rId3" w:history="1">
                            <w:r w:rsidR="00286174" w:rsidRPr="009D2FA6">
                              <w:rPr>
                                <w:rStyle w:val="Collegamentoipertestuale"/>
                                <w:rFonts w:ascii="Verdana" w:hAnsi="Verdana"/>
                                <w:sz w:val="18"/>
                                <w:szCs w:val="18"/>
                              </w:rPr>
                              <w:t>www.icfalbor.edu.it</w:t>
                            </w:r>
                          </w:hyperlink>
                        </w:p>
                        <w:p w:rsidR="00E732CC" w:rsidRPr="009D2FA6" w:rsidRDefault="00E732CC" w:rsidP="009D2FA6">
                          <w:pPr>
                            <w:pStyle w:val="Intestazione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</w:p>
                        <w:p w:rsidR="001D1BA0" w:rsidRPr="009D2FA6" w:rsidRDefault="00551B55" w:rsidP="009D2FA6">
                          <w:pPr>
                            <w:pStyle w:val="Intestazione"/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9D2FA6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cod. meccanografico: CRIC80500T - </w:t>
                          </w:r>
                          <w:proofErr w:type="spellStart"/>
                          <w:r w:rsidR="00A14A44" w:rsidRPr="009D2FA6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c</w:t>
                          </w:r>
                          <w:r w:rsidR="001D1BA0" w:rsidRPr="009D2FA6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.f.</w:t>
                          </w:r>
                          <w:proofErr w:type="spellEnd"/>
                          <w:r w:rsidR="00A14A44" w:rsidRPr="009D2FA6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: 82007030198 </w:t>
                          </w:r>
                          <w:r w:rsidRPr="009D2FA6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–</w:t>
                          </w:r>
                          <w:r w:rsidR="00A14A44" w:rsidRPr="009D2FA6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c</w:t>
                          </w:r>
                          <w:r w:rsidRPr="009D2FA6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od.</w:t>
                          </w:r>
                          <w:r w:rsidR="001D1BA0" w:rsidRPr="009D2FA6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univoco</w:t>
                          </w:r>
                          <w:r w:rsidR="00A14A44" w:rsidRPr="009D2FA6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:</w:t>
                          </w:r>
                          <w:r w:rsidR="001D1BA0" w:rsidRPr="009D2FA6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UFOQVF</w:t>
                          </w:r>
                          <w:r w:rsidRPr="009D2FA6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– matricola INPS: </w:t>
                          </w:r>
                          <w:r w:rsidR="009D2FA6" w:rsidRPr="009D2FA6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2601803138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EED36E" id="_x0000_t202" coordsize="21600,21600" o:spt="202" path="m,l,21600r21600,l21600,xe">
              <v:stroke joinstyle="miter"/>
              <v:path gradientshapeok="t" o:connecttype="rect"/>
            </v:shapetype>
            <v:shape id="Text Box 71" o:spid="_x0000_s1026" type="#_x0000_t202" style="position:absolute;left:0;text-align:left;margin-left:-16.2pt;margin-top:48.15pt;width:518.25pt;height:104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" stroked="f">
              <v:textbox>
                <w:txbxContent>
                  <w:p w:rsidR="007726B5" w:rsidRPr="009D2FA6" w:rsidRDefault="00A161B6" w:rsidP="009D2FA6">
                    <w:pPr>
                      <w:pStyle w:val="Intestazione"/>
                      <w:jc w:val="center"/>
                      <w:rPr>
                        <w:rFonts w:ascii="Verdana" w:hAnsi="Verdana"/>
                        <w:b/>
                        <w:bCs/>
                        <w:sz w:val="18"/>
                        <w:szCs w:val="18"/>
                      </w:rPr>
                    </w:pPr>
                    <w:r w:rsidRPr="009D2FA6">
                      <w:rPr>
                        <w:rFonts w:ascii="Verdana" w:hAnsi="Verdana"/>
                        <w:b/>
                        <w:bCs/>
                        <w:sz w:val="18"/>
                        <w:szCs w:val="18"/>
                      </w:rPr>
                      <w:t>Ministero dell</w:t>
                    </w:r>
                    <w:r w:rsidR="00E7203D" w:rsidRPr="009D2FA6">
                      <w:rPr>
                        <w:rFonts w:ascii="Verdana" w:hAnsi="Verdana"/>
                        <w:b/>
                        <w:bCs/>
                        <w:sz w:val="18"/>
                        <w:szCs w:val="18"/>
                      </w:rPr>
                      <w:t>’</w:t>
                    </w:r>
                    <w:r w:rsidRPr="009D2FA6">
                      <w:rPr>
                        <w:rFonts w:ascii="Verdana" w:hAnsi="Verdana"/>
                        <w:b/>
                        <w:bCs/>
                        <w:sz w:val="18"/>
                        <w:szCs w:val="18"/>
                      </w:rPr>
                      <w:t>Istruzione</w:t>
                    </w:r>
                  </w:p>
                  <w:p w:rsidR="007726B5" w:rsidRPr="009D2FA6" w:rsidRDefault="00A161B6" w:rsidP="009D2FA6">
                    <w:pPr>
                      <w:pStyle w:val="Intestazione"/>
                      <w:jc w:val="center"/>
                      <w:rPr>
                        <w:rFonts w:ascii="Verdana" w:hAnsi="Verdana"/>
                        <w:b/>
                        <w:smallCaps/>
                        <w:noProof/>
                        <w:sz w:val="18"/>
                        <w:szCs w:val="18"/>
                      </w:rPr>
                    </w:pPr>
                    <w:r w:rsidRPr="009D2FA6">
                      <w:rPr>
                        <w:rFonts w:ascii="Verdana" w:hAnsi="Verdana"/>
                        <w:b/>
                        <w:bCs/>
                        <w:sz w:val="18"/>
                        <w:szCs w:val="18"/>
                      </w:rPr>
                      <w:t>I</w:t>
                    </w:r>
                    <w:r w:rsidR="00BD1109" w:rsidRPr="009D2FA6">
                      <w:rPr>
                        <w:rFonts w:ascii="Verdana" w:hAnsi="Verdana"/>
                        <w:b/>
                        <w:bCs/>
                        <w:sz w:val="18"/>
                        <w:szCs w:val="18"/>
                      </w:rPr>
                      <w:t>stituto</w:t>
                    </w:r>
                    <w:r w:rsidRPr="009D2FA6">
                      <w:rPr>
                        <w:rFonts w:ascii="Verdana" w:hAnsi="Verdana"/>
                        <w:b/>
                        <w:bCs/>
                        <w:sz w:val="18"/>
                        <w:szCs w:val="18"/>
                      </w:rPr>
                      <w:t xml:space="preserve"> C</w:t>
                    </w:r>
                    <w:r w:rsidR="00BD1109" w:rsidRPr="009D2FA6">
                      <w:rPr>
                        <w:rFonts w:ascii="Verdana" w:hAnsi="Verdana"/>
                        <w:b/>
                        <w:bCs/>
                        <w:sz w:val="18"/>
                        <w:szCs w:val="18"/>
                      </w:rPr>
                      <w:t>omprensivo</w:t>
                    </w:r>
                    <w:r w:rsidRPr="009D2FA6">
                      <w:rPr>
                        <w:rFonts w:ascii="Verdana" w:hAnsi="Verdana"/>
                        <w:b/>
                        <w:bCs/>
                        <w:sz w:val="18"/>
                        <w:szCs w:val="18"/>
                      </w:rPr>
                      <w:t xml:space="preserve">  “</w:t>
                    </w:r>
                    <w:r w:rsidRPr="009D2FA6">
                      <w:rPr>
                        <w:rFonts w:ascii="Verdana" w:hAnsi="Verdana"/>
                        <w:b/>
                        <w:bCs/>
                        <w:iCs/>
                        <w:sz w:val="18"/>
                        <w:szCs w:val="18"/>
                      </w:rPr>
                      <w:t>G. Falcone e P. Borsellino”</w:t>
                    </w:r>
                  </w:p>
                  <w:p w:rsidR="00A161B6" w:rsidRPr="009D2FA6" w:rsidRDefault="00A161B6" w:rsidP="00756427">
                    <w:pPr>
                      <w:pStyle w:val="Intestazione"/>
                      <w:jc w:val="center"/>
                      <w:rPr>
                        <w:rFonts w:ascii="Verdana" w:hAnsi="Verdana"/>
                        <w:smallCaps/>
                        <w:sz w:val="18"/>
                        <w:szCs w:val="18"/>
                      </w:rPr>
                    </w:pPr>
                    <w:r w:rsidRPr="009D2FA6">
                      <w:rPr>
                        <w:rFonts w:ascii="Verdana" w:hAnsi="Verdana"/>
                        <w:smallCaps/>
                        <w:sz w:val="18"/>
                        <w:szCs w:val="18"/>
                      </w:rPr>
                      <w:t>Via Dante Alighieri 1 - 26010 Offanengo (CR)</w:t>
                    </w:r>
                  </w:p>
                  <w:p w:rsidR="00756427" w:rsidRPr="009D2FA6" w:rsidRDefault="001D1BA0" w:rsidP="00756427">
                    <w:pPr>
                      <w:pStyle w:val="Intestazione"/>
                      <w:jc w:val="center"/>
                      <w:rPr>
                        <w:rFonts w:ascii="Verdana" w:hAnsi="Verdana"/>
                        <w:sz w:val="18"/>
                        <w:szCs w:val="18"/>
                        <w:lang w:val="en-US"/>
                      </w:rPr>
                    </w:pPr>
                    <w:r w:rsidRPr="009D2FA6">
                      <w:rPr>
                        <w:rFonts w:ascii="Verdana" w:hAnsi="Verdana"/>
                        <w:sz w:val="18"/>
                        <w:szCs w:val="18"/>
                        <w:lang w:val="en-US"/>
                      </w:rPr>
                      <w:t>Tel.</w:t>
                    </w:r>
                    <w:r w:rsidR="00A14A44" w:rsidRPr="009D2FA6">
                      <w:rPr>
                        <w:rFonts w:ascii="Verdana" w:hAnsi="Verdana"/>
                        <w:sz w:val="18"/>
                        <w:szCs w:val="18"/>
                        <w:lang w:val="en-US"/>
                      </w:rPr>
                      <w:t>:</w:t>
                    </w:r>
                    <w:r w:rsidRPr="009D2FA6">
                      <w:rPr>
                        <w:rFonts w:ascii="Verdana" w:hAnsi="Verdana"/>
                        <w:sz w:val="18"/>
                        <w:szCs w:val="18"/>
                        <w:lang w:val="en-US"/>
                      </w:rPr>
                      <w:t xml:space="preserve"> 0373 244978/780899 </w:t>
                    </w:r>
                    <w:r w:rsidR="00A14A44" w:rsidRPr="009D2FA6">
                      <w:rPr>
                        <w:rFonts w:ascii="Verdana" w:hAnsi="Verdana"/>
                        <w:sz w:val="18"/>
                        <w:szCs w:val="18"/>
                        <w:lang w:val="en-US"/>
                      </w:rPr>
                      <w:t>–</w:t>
                    </w:r>
                    <w:r w:rsidRPr="009D2FA6">
                      <w:rPr>
                        <w:rFonts w:ascii="Verdana" w:hAnsi="Verdana"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="003A0D5C" w:rsidRPr="009D2FA6">
                      <w:rPr>
                        <w:rFonts w:ascii="Verdana" w:hAnsi="Verdana"/>
                        <w:sz w:val="18"/>
                        <w:szCs w:val="18"/>
                        <w:lang w:val="en-US"/>
                      </w:rPr>
                      <w:t>Fax</w:t>
                    </w:r>
                    <w:r w:rsidR="00A14A44" w:rsidRPr="009D2FA6">
                      <w:rPr>
                        <w:rFonts w:ascii="Verdana" w:hAnsi="Verdana"/>
                        <w:sz w:val="18"/>
                        <w:szCs w:val="18"/>
                        <w:lang w:val="en-US"/>
                      </w:rPr>
                      <w:t xml:space="preserve"> IP:</w:t>
                    </w:r>
                    <w:r w:rsidR="003A0D5C" w:rsidRPr="009D2FA6">
                      <w:rPr>
                        <w:rFonts w:ascii="Verdana" w:hAnsi="Verdana"/>
                        <w:sz w:val="18"/>
                        <w:szCs w:val="18"/>
                        <w:lang w:val="en-US"/>
                      </w:rPr>
                      <w:t xml:space="preserve"> 0373/</w:t>
                    </w:r>
                    <w:r w:rsidR="00A161B6" w:rsidRPr="009D2FA6">
                      <w:rPr>
                        <w:rFonts w:ascii="Verdana" w:hAnsi="Verdana"/>
                        <w:sz w:val="18"/>
                        <w:szCs w:val="18"/>
                        <w:lang w:val="en-US"/>
                      </w:rPr>
                      <w:t>243574</w:t>
                    </w:r>
                  </w:p>
                  <w:p w:rsidR="00756427" w:rsidRPr="009D2FA6" w:rsidRDefault="00A161B6" w:rsidP="00756427">
                    <w:pPr>
                      <w:pStyle w:val="Intestazione"/>
                      <w:jc w:val="center"/>
                      <w:rPr>
                        <w:rFonts w:ascii="Verdana" w:hAnsi="Verdana"/>
                        <w:sz w:val="18"/>
                        <w:szCs w:val="18"/>
                        <w:lang w:val="en-US"/>
                      </w:rPr>
                    </w:pPr>
                    <w:r w:rsidRPr="009D2FA6">
                      <w:rPr>
                        <w:rFonts w:ascii="Verdana" w:hAnsi="Verdana"/>
                        <w:sz w:val="18"/>
                        <w:szCs w:val="18"/>
                        <w:lang w:val="en-US"/>
                      </w:rPr>
                      <w:t xml:space="preserve">mail: </w:t>
                    </w:r>
                    <w:hyperlink r:id="rId4" w:history="1">
                      <w:r w:rsidR="00BD1109" w:rsidRPr="009D2FA6">
                        <w:rPr>
                          <w:rStyle w:val="Collegamentoipertestuale"/>
                          <w:rFonts w:ascii="Verdana" w:hAnsi="Verdana"/>
                          <w:sz w:val="18"/>
                          <w:szCs w:val="18"/>
                          <w:lang w:val="en-US"/>
                        </w:rPr>
                        <w:t>CRIC80500T@istruzione.it</w:t>
                      </w:r>
                    </w:hyperlink>
                    <w:r w:rsidR="00BD1109" w:rsidRPr="009D2FA6">
                      <w:rPr>
                        <w:rFonts w:ascii="Verdana" w:hAnsi="Verdana"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="001D1BA0" w:rsidRPr="009D2FA6">
                      <w:rPr>
                        <w:rFonts w:ascii="Verdana" w:hAnsi="Verdana"/>
                        <w:sz w:val="18"/>
                        <w:szCs w:val="18"/>
                        <w:lang w:val="en-US"/>
                      </w:rPr>
                      <w:t xml:space="preserve">- </w:t>
                    </w:r>
                    <w:r w:rsidR="00BD1109" w:rsidRPr="009D2FA6">
                      <w:rPr>
                        <w:rFonts w:ascii="Verdana" w:hAnsi="Verdana"/>
                        <w:sz w:val="18"/>
                        <w:szCs w:val="18"/>
                        <w:lang w:val="en-US"/>
                      </w:rPr>
                      <w:t xml:space="preserve">pec: </w:t>
                    </w:r>
                    <w:hyperlink r:id="rId5" w:history="1">
                      <w:r w:rsidR="00BD1109" w:rsidRPr="009D2FA6">
                        <w:rPr>
                          <w:rStyle w:val="Collegamentoipertestuale"/>
                          <w:rFonts w:ascii="Verdana" w:hAnsi="Verdana"/>
                          <w:sz w:val="18"/>
                          <w:szCs w:val="18"/>
                          <w:lang w:val="en-US"/>
                        </w:rPr>
                        <w:t>CRIC80500T@pec.istruzione.it</w:t>
                      </w:r>
                    </w:hyperlink>
                  </w:p>
                  <w:p w:rsidR="00BD1109" w:rsidRPr="009D2FA6" w:rsidRDefault="00A14A44" w:rsidP="00756427">
                    <w:pPr>
                      <w:pStyle w:val="Intestazione"/>
                      <w:jc w:val="center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9D2FA6">
                      <w:rPr>
                        <w:rFonts w:ascii="Verdana" w:hAnsi="Verdana"/>
                        <w:sz w:val="18"/>
                        <w:szCs w:val="18"/>
                      </w:rPr>
                      <w:t>w</w:t>
                    </w:r>
                    <w:r w:rsidR="003A0D5C" w:rsidRPr="009D2FA6">
                      <w:rPr>
                        <w:rFonts w:ascii="Verdana" w:hAnsi="Verdana"/>
                        <w:sz w:val="18"/>
                        <w:szCs w:val="18"/>
                      </w:rPr>
                      <w:t xml:space="preserve">eb: </w:t>
                    </w:r>
                    <w:hyperlink r:id="rId6" w:history="1">
                      <w:r w:rsidR="00286174" w:rsidRPr="009D2FA6">
                        <w:rPr>
                          <w:rStyle w:val="Collegamentoipertestuale"/>
                          <w:rFonts w:ascii="Verdana" w:hAnsi="Verdana"/>
                          <w:sz w:val="18"/>
                          <w:szCs w:val="18"/>
                        </w:rPr>
                        <w:t>www.icfalbor.edu.it</w:t>
                      </w:r>
                    </w:hyperlink>
                  </w:p>
                  <w:p w:rsidR="00E732CC" w:rsidRPr="009D2FA6" w:rsidRDefault="00E732CC" w:rsidP="009D2FA6">
                    <w:pPr>
                      <w:pStyle w:val="Intestazione"/>
                      <w:rPr>
                        <w:rFonts w:ascii="Verdana" w:hAnsi="Verdana"/>
                        <w:sz w:val="18"/>
                        <w:szCs w:val="18"/>
                      </w:rPr>
                    </w:pPr>
                  </w:p>
                  <w:p w:rsidR="001D1BA0" w:rsidRPr="009D2FA6" w:rsidRDefault="00551B55" w:rsidP="009D2FA6">
                    <w:pPr>
                      <w:pStyle w:val="Intestazione"/>
                      <w:jc w:val="center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9D2FA6">
                      <w:rPr>
                        <w:rFonts w:ascii="Verdana" w:hAnsi="Verdana"/>
                        <w:sz w:val="16"/>
                        <w:szCs w:val="16"/>
                      </w:rPr>
                      <w:t xml:space="preserve">cod. meccanografico: CRIC80500T - </w:t>
                    </w:r>
                    <w:proofErr w:type="spellStart"/>
                    <w:r w:rsidR="00A14A44" w:rsidRPr="009D2FA6">
                      <w:rPr>
                        <w:rFonts w:ascii="Verdana" w:hAnsi="Verdana"/>
                        <w:sz w:val="16"/>
                        <w:szCs w:val="16"/>
                      </w:rPr>
                      <w:t>c</w:t>
                    </w:r>
                    <w:r w:rsidR="001D1BA0" w:rsidRPr="009D2FA6">
                      <w:rPr>
                        <w:rFonts w:ascii="Verdana" w:hAnsi="Verdana"/>
                        <w:sz w:val="16"/>
                        <w:szCs w:val="16"/>
                      </w:rPr>
                      <w:t>.f.</w:t>
                    </w:r>
                    <w:proofErr w:type="spellEnd"/>
                    <w:r w:rsidR="00A14A44" w:rsidRPr="009D2FA6">
                      <w:rPr>
                        <w:rFonts w:ascii="Verdana" w:hAnsi="Verdana"/>
                        <w:sz w:val="16"/>
                        <w:szCs w:val="16"/>
                      </w:rPr>
                      <w:t xml:space="preserve">: 82007030198 </w:t>
                    </w:r>
                    <w:r w:rsidRPr="009D2FA6">
                      <w:rPr>
                        <w:rFonts w:ascii="Verdana" w:hAnsi="Verdana"/>
                        <w:sz w:val="16"/>
                        <w:szCs w:val="16"/>
                      </w:rPr>
                      <w:t>–</w:t>
                    </w:r>
                    <w:r w:rsidR="00A14A44" w:rsidRPr="009D2FA6">
                      <w:rPr>
                        <w:rFonts w:ascii="Verdana" w:hAnsi="Verdana"/>
                        <w:sz w:val="16"/>
                        <w:szCs w:val="16"/>
                      </w:rPr>
                      <w:t xml:space="preserve"> c</w:t>
                    </w:r>
                    <w:r w:rsidRPr="009D2FA6">
                      <w:rPr>
                        <w:rFonts w:ascii="Verdana" w:hAnsi="Verdana"/>
                        <w:sz w:val="16"/>
                        <w:szCs w:val="16"/>
                      </w:rPr>
                      <w:t>od.</w:t>
                    </w:r>
                    <w:r w:rsidR="001D1BA0" w:rsidRPr="009D2FA6">
                      <w:rPr>
                        <w:rFonts w:ascii="Verdana" w:hAnsi="Verdana"/>
                        <w:sz w:val="16"/>
                        <w:szCs w:val="16"/>
                      </w:rPr>
                      <w:t xml:space="preserve"> univoco</w:t>
                    </w:r>
                    <w:r w:rsidR="00A14A44" w:rsidRPr="009D2FA6">
                      <w:rPr>
                        <w:rFonts w:ascii="Verdana" w:hAnsi="Verdana"/>
                        <w:sz w:val="16"/>
                        <w:szCs w:val="16"/>
                      </w:rPr>
                      <w:t>:</w:t>
                    </w:r>
                    <w:r w:rsidR="001D1BA0" w:rsidRPr="009D2FA6">
                      <w:rPr>
                        <w:rFonts w:ascii="Verdana" w:hAnsi="Verdana"/>
                        <w:sz w:val="16"/>
                        <w:szCs w:val="16"/>
                      </w:rPr>
                      <w:t xml:space="preserve"> UFOQVF</w:t>
                    </w:r>
                    <w:r w:rsidRPr="009D2FA6">
                      <w:rPr>
                        <w:rFonts w:ascii="Verdana" w:hAnsi="Verdana"/>
                        <w:sz w:val="16"/>
                        <w:szCs w:val="16"/>
                      </w:rPr>
                      <w:t xml:space="preserve"> – matricola INPS: </w:t>
                    </w:r>
                    <w:r w:rsidR="009D2FA6" w:rsidRPr="009D2FA6">
                      <w:rPr>
                        <w:rFonts w:ascii="Verdana" w:hAnsi="Verdana"/>
                        <w:sz w:val="16"/>
                        <w:szCs w:val="16"/>
                      </w:rPr>
                      <w:t>2601803138</w:t>
                    </w:r>
                  </w:p>
                </w:txbxContent>
              </v:textbox>
            </v:shape>
          </w:pict>
        </mc:Fallback>
      </mc:AlternateContent>
    </w:r>
    <w:r w:rsidR="00BD1109" w:rsidRPr="00BD1109">
      <w:rPr>
        <w:rFonts w:ascii="Verdana" w:hAnsi="Verdana"/>
        <w:b/>
        <w:bCs/>
        <w:noProof/>
        <w:sz w:val="24"/>
        <w:szCs w:val="24"/>
      </w:rPr>
      <w:drawing>
        <wp:inline distT="0" distB="0" distL="0" distR="0" wp14:anchorId="3B4B1657" wp14:editId="4AA4EA36">
          <wp:extent cx="2997298" cy="590377"/>
          <wp:effectExtent l="0" t="0" r="0" b="635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7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8072" cy="5984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12C19" w:rsidRDefault="009D2FA6" w:rsidP="008F368D">
    <w:pPr>
      <w:pStyle w:val="Intestazione"/>
      <w:tabs>
        <w:tab w:val="clear" w:pos="4819"/>
        <w:tab w:val="center" w:pos="284"/>
      </w:tabs>
      <w:jc w:val="right"/>
      <w:rPr>
        <w:rFonts w:ascii="Arial" w:hAnsi="Arial"/>
      </w:rPr>
    </w:pPr>
    <w:r>
      <w:rPr>
        <w:rFonts w:ascii="Arial" w:hAnsi="Arial"/>
        <w:noProof/>
      </w:rPr>
      <w:drawing>
        <wp:anchor distT="0" distB="0" distL="114300" distR="114300" simplePos="0" relativeHeight="251659776" behindDoc="0" locked="0" layoutInCell="1" allowOverlap="1" wp14:anchorId="33B9F4F5" wp14:editId="7FF71E96">
          <wp:simplePos x="0" y="0"/>
          <wp:positionH relativeFrom="column">
            <wp:posOffset>4852035</wp:posOffset>
          </wp:positionH>
          <wp:positionV relativeFrom="paragraph">
            <wp:posOffset>149102</wp:posOffset>
          </wp:positionV>
          <wp:extent cx="443717" cy="466725"/>
          <wp:effectExtent l="0" t="0" r="0" b="0"/>
          <wp:wrapNone/>
          <wp:docPr id="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717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noProof/>
      </w:rPr>
      <w:drawing>
        <wp:anchor distT="0" distB="0" distL="114300" distR="114300" simplePos="0" relativeHeight="251658752" behindDoc="0" locked="0" layoutInCell="1" allowOverlap="1" wp14:anchorId="465D5A8D" wp14:editId="0667A905">
          <wp:simplePos x="0" y="0"/>
          <wp:positionH relativeFrom="column">
            <wp:posOffset>986790</wp:posOffset>
          </wp:positionH>
          <wp:positionV relativeFrom="paragraph">
            <wp:posOffset>93980</wp:posOffset>
          </wp:positionV>
          <wp:extent cx="499110" cy="518160"/>
          <wp:effectExtent l="19050" t="0" r="0" b="0"/>
          <wp:wrapNone/>
          <wp:docPr id="74" name="Immagine 74" descr="simbolo 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4" descr="simbolo ic"/>
                  <pic:cNvPicPr>
                    <a:picLocks noChangeAspect="1" noChangeArrowheads="1"/>
                  </pic:cNvPicPr>
                </pic:nvPicPr>
                <pic:blipFill>
                  <a:blip r:embed="rId9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110" cy="518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12C19" w:rsidRDefault="00312C19">
    <w:pPr>
      <w:pStyle w:val="Intestazione"/>
      <w:tabs>
        <w:tab w:val="clear" w:pos="4819"/>
        <w:tab w:val="center" w:pos="284"/>
      </w:tabs>
      <w:rPr>
        <w:rFonts w:ascii="Antique Olv" w:hAnsi="Antique Olv"/>
        <w:sz w:val="18"/>
      </w:rPr>
    </w:pPr>
    <w:r>
      <w:rPr>
        <w:rFonts w:ascii="Arial" w:hAnsi="Arial"/>
      </w:rPr>
      <w:t xml:space="preserve"> </w:t>
    </w:r>
  </w:p>
  <w:p w:rsidR="00312C19" w:rsidRDefault="00312C19">
    <w:pPr>
      <w:pStyle w:val="Intestazione"/>
      <w:rPr>
        <w:rFonts w:ascii="Antique Olv" w:hAnsi="Antique Olv"/>
      </w:rPr>
    </w:pPr>
  </w:p>
  <w:p w:rsidR="00794ACE" w:rsidRDefault="00794ACE">
    <w:pPr>
      <w:pStyle w:val="Intestazione"/>
      <w:rPr>
        <w:rFonts w:ascii="Antique Olv" w:hAnsi="Antique Olv"/>
      </w:rPr>
    </w:pPr>
  </w:p>
  <w:p w:rsidR="00794ACE" w:rsidRDefault="00794ACE">
    <w:pPr>
      <w:pStyle w:val="Intestazione"/>
      <w:rPr>
        <w:rFonts w:ascii="Antique Olv" w:hAnsi="Antique Olv"/>
      </w:rPr>
    </w:pPr>
  </w:p>
  <w:p w:rsidR="00794ACE" w:rsidRDefault="00794ACE">
    <w:pPr>
      <w:pStyle w:val="Intestazione"/>
      <w:rPr>
        <w:rFonts w:ascii="Antique Olv" w:hAnsi="Antique Olv"/>
      </w:rPr>
    </w:pPr>
  </w:p>
  <w:p w:rsidR="000E3219" w:rsidRDefault="000E3219" w:rsidP="00BD1109">
    <w:pPr>
      <w:pStyle w:val="Intestazione"/>
      <w:pBdr>
        <w:bottom w:val="single" w:sz="4" w:space="1" w:color="808080"/>
      </w:pBdr>
      <w:rPr>
        <w:rFonts w:ascii="Antique Olv" w:hAnsi="Antique Olv"/>
      </w:rPr>
    </w:pPr>
  </w:p>
  <w:p w:rsidR="00BD1109" w:rsidRDefault="00BD1109" w:rsidP="00BD1109">
    <w:pPr>
      <w:pStyle w:val="Intestazione"/>
      <w:pBdr>
        <w:bottom w:val="single" w:sz="4" w:space="1" w:color="808080"/>
      </w:pBdr>
      <w:rPr>
        <w:rFonts w:ascii="Antique Olv" w:hAnsi="Antique O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92BF3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35FE0EAE"/>
    <w:multiLevelType w:val="hybridMultilevel"/>
    <w:tmpl w:val="4A2E4B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30D84216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F5F47"/>
    <w:multiLevelType w:val="hybridMultilevel"/>
    <w:tmpl w:val="1AC8CE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07201"/>
    <w:multiLevelType w:val="hybridMultilevel"/>
    <w:tmpl w:val="445CFA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F1A"/>
    <w:rsid w:val="00002DF2"/>
    <w:rsid w:val="00006E1D"/>
    <w:rsid w:val="0007296C"/>
    <w:rsid w:val="0007330A"/>
    <w:rsid w:val="000B1FEC"/>
    <w:rsid w:val="000B74DA"/>
    <w:rsid w:val="000E3219"/>
    <w:rsid w:val="001172A1"/>
    <w:rsid w:val="00125164"/>
    <w:rsid w:val="00194DDB"/>
    <w:rsid w:val="001D1BA0"/>
    <w:rsid w:val="001F5F3D"/>
    <w:rsid w:val="00214477"/>
    <w:rsid w:val="0025463D"/>
    <w:rsid w:val="00286174"/>
    <w:rsid w:val="002B16AD"/>
    <w:rsid w:val="002B5417"/>
    <w:rsid w:val="002B7197"/>
    <w:rsid w:val="002E6307"/>
    <w:rsid w:val="002F5463"/>
    <w:rsid w:val="00312C19"/>
    <w:rsid w:val="0033447E"/>
    <w:rsid w:val="003567D6"/>
    <w:rsid w:val="003854F2"/>
    <w:rsid w:val="003A0D5C"/>
    <w:rsid w:val="003B3324"/>
    <w:rsid w:val="003D035A"/>
    <w:rsid w:val="003D4C6D"/>
    <w:rsid w:val="003E2D17"/>
    <w:rsid w:val="003F2241"/>
    <w:rsid w:val="00413ABA"/>
    <w:rsid w:val="0043181C"/>
    <w:rsid w:val="004763B1"/>
    <w:rsid w:val="00497259"/>
    <w:rsid w:val="004C39C0"/>
    <w:rsid w:val="004C7BF5"/>
    <w:rsid w:val="00551B55"/>
    <w:rsid w:val="00587344"/>
    <w:rsid w:val="00596B60"/>
    <w:rsid w:val="005C22DD"/>
    <w:rsid w:val="005C7AFC"/>
    <w:rsid w:val="005D55D9"/>
    <w:rsid w:val="005E13F3"/>
    <w:rsid w:val="005F1511"/>
    <w:rsid w:val="005F2253"/>
    <w:rsid w:val="00616BE8"/>
    <w:rsid w:val="00645062"/>
    <w:rsid w:val="0065413D"/>
    <w:rsid w:val="006860D5"/>
    <w:rsid w:val="006959DE"/>
    <w:rsid w:val="006F229E"/>
    <w:rsid w:val="0072156B"/>
    <w:rsid w:val="00733BB9"/>
    <w:rsid w:val="00741DA4"/>
    <w:rsid w:val="00744AFA"/>
    <w:rsid w:val="00745913"/>
    <w:rsid w:val="00747CCA"/>
    <w:rsid w:val="00756427"/>
    <w:rsid w:val="007726B5"/>
    <w:rsid w:val="007765A4"/>
    <w:rsid w:val="00794ACE"/>
    <w:rsid w:val="007A0188"/>
    <w:rsid w:val="007A3264"/>
    <w:rsid w:val="007C0E88"/>
    <w:rsid w:val="007D7E53"/>
    <w:rsid w:val="007F4064"/>
    <w:rsid w:val="008117E4"/>
    <w:rsid w:val="00832598"/>
    <w:rsid w:val="0083261E"/>
    <w:rsid w:val="0086474A"/>
    <w:rsid w:val="008E2AAC"/>
    <w:rsid w:val="008F368D"/>
    <w:rsid w:val="008F7E74"/>
    <w:rsid w:val="00926855"/>
    <w:rsid w:val="00937402"/>
    <w:rsid w:val="00961851"/>
    <w:rsid w:val="009A25C2"/>
    <w:rsid w:val="009D2FA6"/>
    <w:rsid w:val="009F5EC3"/>
    <w:rsid w:val="00A12563"/>
    <w:rsid w:val="00A14A44"/>
    <w:rsid w:val="00A161B6"/>
    <w:rsid w:val="00A30F9F"/>
    <w:rsid w:val="00A413BA"/>
    <w:rsid w:val="00A50415"/>
    <w:rsid w:val="00A61CAB"/>
    <w:rsid w:val="00A7563D"/>
    <w:rsid w:val="00AA35F0"/>
    <w:rsid w:val="00AB3F9E"/>
    <w:rsid w:val="00AD3370"/>
    <w:rsid w:val="00AD4F81"/>
    <w:rsid w:val="00AE1655"/>
    <w:rsid w:val="00B102BB"/>
    <w:rsid w:val="00B13747"/>
    <w:rsid w:val="00B372EE"/>
    <w:rsid w:val="00B62E4F"/>
    <w:rsid w:val="00B639DD"/>
    <w:rsid w:val="00B67521"/>
    <w:rsid w:val="00B712A4"/>
    <w:rsid w:val="00B9032C"/>
    <w:rsid w:val="00B92E99"/>
    <w:rsid w:val="00BA539C"/>
    <w:rsid w:val="00BB2B00"/>
    <w:rsid w:val="00BC02F6"/>
    <w:rsid w:val="00BD1109"/>
    <w:rsid w:val="00BE0EAE"/>
    <w:rsid w:val="00BF4968"/>
    <w:rsid w:val="00C000EA"/>
    <w:rsid w:val="00C03739"/>
    <w:rsid w:val="00C205EC"/>
    <w:rsid w:val="00C24CEA"/>
    <w:rsid w:val="00C31A8F"/>
    <w:rsid w:val="00C504B0"/>
    <w:rsid w:val="00C56392"/>
    <w:rsid w:val="00C854DD"/>
    <w:rsid w:val="00C8770B"/>
    <w:rsid w:val="00C90E93"/>
    <w:rsid w:val="00C949F7"/>
    <w:rsid w:val="00C94AE0"/>
    <w:rsid w:val="00CF286A"/>
    <w:rsid w:val="00CF2DA5"/>
    <w:rsid w:val="00CF4551"/>
    <w:rsid w:val="00CF47EC"/>
    <w:rsid w:val="00CF4A53"/>
    <w:rsid w:val="00D430C9"/>
    <w:rsid w:val="00DA1E54"/>
    <w:rsid w:val="00DE0982"/>
    <w:rsid w:val="00DE2F1A"/>
    <w:rsid w:val="00DE7686"/>
    <w:rsid w:val="00E308E7"/>
    <w:rsid w:val="00E57717"/>
    <w:rsid w:val="00E7203D"/>
    <w:rsid w:val="00E732CC"/>
    <w:rsid w:val="00E83631"/>
    <w:rsid w:val="00EA5E71"/>
    <w:rsid w:val="00EC7FA4"/>
    <w:rsid w:val="00ED271C"/>
    <w:rsid w:val="00EE405F"/>
    <w:rsid w:val="00EF74EA"/>
    <w:rsid w:val="00F02B7B"/>
    <w:rsid w:val="00F10E66"/>
    <w:rsid w:val="00F33C45"/>
    <w:rsid w:val="00F47B27"/>
    <w:rsid w:val="00F80CC0"/>
    <w:rsid w:val="00F856A9"/>
    <w:rsid w:val="00FE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2F038009-F1FB-4424-994C-03F3DC205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DE7686"/>
  </w:style>
  <w:style w:type="paragraph" w:styleId="Titolo1">
    <w:name w:val="heading 1"/>
    <w:basedOn w:val="Normale"/>
    <w:next w:val="Normale"/>
    <w:qFormat/>
    <w:rsid w:val="00B13747"/>
    <w:pPr>
      <w:keepNext/>
      <w:jc w:val="right"/>
      <w:outlineLvl w:val="0"/>
    </w:pPr>
    <w:rPr>
      <w:rFonts w:ascii="Arial" w:hAnsi="Arial"/>
      <w:u w:val="single"/>
    </w:rPr>
  </w:style>
  <w:style w:type="paragraph" w:styleId="Titolo2">
    <w:name w:val="heading 2"/>
    <w:basedOn w:val="Normale"/>
    <w:next w:val="Normale"/>
    <w:qFormat/>
    <w:rsid w:val="00B13747"/>
    <w:pPr>
      <w:keepNext/>
      <w:jc w:val="center"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qFormat/>
    <w:rsid w:val="00B13747"/>
    <w:pPr>
      <w:keepNext/>
      <w:jc w:val="right"/>
      <w:outlineLvl w:val="2"/>
    </w:pPr>
    <w:rPr>
      <w:rFonts w:ascii="Arial" w:hAnsi="Arial"/>
      <w:sz w:val="24"/>
      <w:u w:val="single"/>
    </w:rPr>
  </w:style>
  <w:style w:type="paragraph" w:styleId="Titolo4">
    <w:name w:val="heading 4"/>
    <w:basedOn w:val="Normale"/>
    <w:next w:val="Normale"/>
    <w:qFormat/>
    <w:rsid w:val="00B13747"/>
    <w:pPr>
      <w:keepNext/>
      <w:jc w:val="center"/>
      <w:outlineLvl w:val="3"/>
    </w:pPr>
    <w:rPr>
      <w:rFonts w:ascii="Arial" w:hAnsi="Arial"/>
      <w:sz w:val="24"/>
    </w:rPr>
  </w:style>
  <w:style w:type="paragraph" w:styleId="Titolo5">
    <w:name w:val="heading 5"/>
    <w:basedOn w:val="Normale"/>
    <w:next w:val="Normale"/>
    <w:qFormat/>
    <w:rsid w:val="00B13747"/>
    <w:pPr>
      <w:keepNext/>
      <w:jc w:val="right"/>
      <w:outlineLvl w:val="4"/>
    </w:pPr>
    <w:rPr>
      <w:rFonts w:ascii="News Gothic MT" w:hAnsi="News Gothic MT"/>
      <w:sz w:val="2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B1374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13747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  <w:rsid w:val="00B13747"/>
  </w:style>
  <w:style w:type="character" w:styleId="Rimandonotaapidipagina">
    <w:name w:val="footnote reference"/>
    <w:basedOn w:val="Carpredefinitoparagrafo"/>
    <w:semiHidden/>
    <w:rsid w:val="00B13747"/>
    <w:rPr>
      <w:sz w:val="20"/>
      <w:vertAlign w:val="superscript"/>
    </w:rPr>
  </w:style>
  <w:style w:type="paragraph" w:styleId="Mappadocumento">
    <w:name w:val="Document Map"/>
    <w:basedOn w:val="Normale"/>
    <w:semiHidden/>
    <w:rsid w:val="00B13747"/>
    <w:pPr>
      <w:shd w:val="clear" w:color="auto" w:fill="000080"/>
    </w:pPr>
    <w:rPr>
      <w:rFonts w:ascii="Tahoma" w:hAnsi="Tahoma"/>
    </w:rPr>
  </w:style>
  <w:style w:type="paragraph" w:styleId="Corpotesto">
    <w:name w:val="Body Text"/>
    <w:basedOn w:val="Normale"/>
    <w:rsid w:val="00B13747"/>
    <w:pPr>
      <w:spacing w:line="480" w:lineRule="auto"/>
      <w:jc w:val="both"/>
    </w:pPr>
    <w:rPr>
      <w:rFonts w:ascii="Arial" w:hAnsi="Arial"/>
      <w:sz w:val="24"/>
    </w:rPr>
  </w:style>
  <w:style w:type="paragraph" w:styleId="Testofumetto">
    <w:name w:val="Balloon Text"/>
    <w:basedOn w:val="Normale"/>
    <w:semiHidden/>
    <w:rsid w:val="00BC02F6"/>
    <w:rPr>
      <w:rFonts w:ascii="Tahoma" w:eastAsia="Calibri" w:hAnsi="Tahoma" w:cs="Tahoma"/>
      <w:sz w:val="16"/>
      <w:szCs w:val="16"/>
      <w:lang w:eastAsia="en-US"/>
    </w:rPr>
  </w:style>
  <w:style w:type="table" w:styleId="Grigliatabella">
    <w:name w:val="Table Grid"/>
    <w:basedOn w:val="Tabellanormale"/>
    <w:uiPriority w:val="59"/>
    <w:rsid w:val="002F54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2B16AD"/>
    <w:rPr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rsid w:val="00832598"/>
  </w:style>
  <w:style w:type="paragraph" w:styleId="Paragrafoelenco">
    <w:name w:val="List Paragraph"/>
    <w:basedOn w:val="Normale"/>
    <w:uiPriority w:val="34"/>
    <w:qFormat/>
    <w:rsid w:val="00645062"/>
    <w:pPr>
      <w:ind w:left="720"/>
      <w:contextualSpacing/>
    </w:pPr>
  </w:style>
  <w:style w:type="paragraph" w:customStyle="1" w:styleId="Default">
    <w:name w:val="Default"/>
    <w:rsid w:val="00006E1D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3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hyperlink" Target="http://www.icfalbor.edu.it" TargetMode="External"/><Relationship Id="rId7" Type="http://schemas.openxmlformats.org/officeDocument/2006/relationships/image" Target="media/image1.png"/><Relationship Id="rId2" Type="http://schemas.openxmlformats.org/officeDocument/2006/relationships/hyperlink" Target="mailto:CRIC80500T@pec.istruzione.it" TargetMode="External"/><Relationship Id="rId1" Type="http://schemas.openxmlformats.org/officeDocument/2006/relationships/hyperlink" Target="mailto:CRIC80500T@istruzione.it" TargetMode="External"/><Relationship Id="rId6" Type="http://schemas.openxmlformats.org/officeDocument/2006/relationships/hyperlink" Target="http://www.icfalbor.edu.it" TargetMode="External"/><Relationship Id="rId5" Type="http://schemas.openxmlformats.org/officeDocument/2006/relationships/hyperlink" Target="mailto:CRIC80500T@pec.istruzione.it" TargetMode="External"/><Relationship Id="rId4" Type="http://schemas.openxmlformats.org/officeDocument/2006/relationships/hyperlink" Target="mailto:CRIC80500T@istruzione.it" TargetMode="Externa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ARTA%20INTESTATA\moduli%20comunicazioni%20esterne\UFFICIAL%20comunicazioni%20estern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DF1E19-B22A-45BD-A7F1-CA268B989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UFFICIAL comunicazioni esterne</Template>
  <TotalTime>94</TotalTime>
  <Pages>1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per lettera in uscita</vt:lpstr>
    </vt:vector>
  </TitlesOfParts>
  <Company>I.C.Offanengo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per lettera in uscita</dc:title>
  <dc:creator>Paola Bonizzoni</dc:creator>
  <cp:lastModifiedBy>Dsga</cp:lastModifiedBy>
  <cp:revision>16</cp:revision>
  <cp:lastPrinted>2020-09-14T06:46:00Z</cp:lastPrinted>
  <dcterms:created xsi:type="dcterms:W3CDTF">2020-09-09T12:26:00Z</dcterms:created>
  <dcterms:modified xsi:type="dcterms:W3CDTF">2022-02-22T14:34:00Z</dcterms:modified>
</cp:coreProperties>
</file>