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71DB5" w14:textId="7C9450A3" w:rsidR="00E76C8C" w:rsidRPr="00770057" w:rsidRDefault="00E76C8C" w:rsidP="00770057">
      <w:pPr>
        <w:pStyle w:val="Corpotesto"/>
        <w:ind w:right="109"/>
        <w:rPr>
          <w:rFonts w:asciiTheme="minorHAnsi" w:hAnsiTheme="minorHAnsi" w:cstheme="minorHAnsi"/>
          <w:b/>
          <w:bCs/>
          <w:color w:val="C45911" w:themeColor="accent2" w:themeShade="BF"/>
          <w:szCs w:val="24"/>
        </w:rPr>
      </w:pPr>
    </w:p>
    <w:p w14:paraId="394F96DC" w14:textId="77777777" w:rsidR="00770057" w:rsidRPr="00770057" w:rsidRDefault="00770057" w:rsidP="00770057">
      <w:pPr>
        <w:pStyle w:val="Corpo"/>
        <w:jc w:val="both"/>
        <w:rPr>
          <w:rFonts w:ascii="Verdana" w:hAnsi="Verdana"/>
          <w:b/>
          <w:color w:val="ED7D31" w:themeColor="accent2"/>
          <w:sz w:val="24"/>
          <w:szCs w:val="24"/>
        </w:rPr>
      </w:pPr>
      <w:r w:rsidRPr="00770057">
        <w:rPr>
          <w:rFonts w:ascii="Verdana" w:hAnsi="Verdana"/>
          <w:b/>
          <w:color w:val="ED7D31" w:themeColor="accent2"/>
          <w:sz w:val="24"/>
          <w:szCs w:val="24"/>
        </w:rPr>
        <w:t>Con la ministra incontro interlocutorio, pronti a rilanciare la mobilitazione se non si attuano subito le intese</w:t>
      </w:r>
    </w:p>
    <w:p w14:paraId="5B7D46BB" w14:textId="77777777" w:rsidR="00770057" w:rsidRPr="003F0E73" w:rsidRDefault="00770057" w:rsidP="00770057">
      <w:pPr>
        <w:pStyle w:val="Corpo"/>
        <w:jc w:val="both"/>
        <w:rPr>
          <w:color w:val="auto"/>
          <w:sz w:val="24"/>
          <w:szCs w:val="24"/>
        </w:rPr>
      </w:pPr>
    </w:p>
    <w:p w14:paraId="700F5377" w14:textId="71A4B391" w:rsidR="00770057" w:rsidRDefault="00770057" w:rsidP="00770057">
      <w:pPr>
        <w:pStyle w:val="Corpo"/>
        <w:jc w:val="both"/>
        <w:rPr>
          <w:rFonts w:ascii="Verdana" w:hAnsi="Verdana"/>
          <w:color w:val="auto"/>
          <w:sz w:val="24"/>
          <w:szCs w:val="24"/>
        </w:rPr>
      </w:pPr>
      <w:r w:rsidRPr="00770057">
        <w:rPr>
          <w:rFonts w:ascii="Verdana" w:hAnsi="Verdana"/>
          <w:color w:val="auto"/>
          <w:sz w:val="24"/>
          <w:szCs w:val="24"/>
        </w:rPr>
        <w:t>Si è svolto questa mattina al Ministero di viale Trastevere il primo incontro tra la neo ministra dell’istruzione,</w:t>
      </w:r>
      <w:r w:rsidR="00061D30">
        <w:rPr>
          <w:rFonts w:ascii="Verdana" w:hAnsi="Verdana"/>
          <w:color w:val="auto"/>
          <w:sz w:val="24"/>
          <w:szCs w:val="24"/>
        </w:rPr>
        <w:t xml:space="preserve"> </w:t>
      </w:r>
      <w:bookmarkStart w:id="0" w:name="_GoBack"/>
      <w:bookmarkEnd w:id="0"/>
      <w:r w:rsidRPr="00770057">
        <w:rPr>
          <w:rFonts w:ascii="Verdana" w:hAnsi="Verdana"/>
          <w:color w:val="auto"/>
          <w:sz w:val="24"/>
          <w:szCs w:val="24"/>
        </w:rPr>
        <w:t xml:space="preserve">Lucia Azzolina, e i sindacati rappresentativi del comparto. </w:t>
      </w:r>
    </w:p>
    <w:p w14:paraId="2A01470A" w14:textId="77777777" w:rsidR="00770057" w:rsidRPr="00770057" w:rsidRDefault="00770057" w:rsidP="00770057">
      <w:pPr>
        <w:pStyle w:val="Corpo"/>
        <w:jc w:val="both"/>
        <w:rPr>
          <w:rFonts w:ascii="Verdana" w:hAnsi="Verdana"/>
          <w:color w:val="auto"/>
          <w:sz w:val="24"/>
          <w:szCs w:val="24"/>
        </w:rPr>
      </w:pPr>
    </w:p>
    <w:p w14:paraId="732B47D4" w14:textId="77777777" w:rsidR="00770057" w:rsidRDefault="00770057" w:rsidP="00770057">
      <w:pPr>
        <w:pStyle w:val="Corpo"/>
        <w:jc w:val="both"/>
        <w:rPr>
          <w:rFonts w:ascii="Verdana" w:hAnsi="Verdana"/>
          <w:color w:val="auto"/>
          <w:sz w:val="24"/>
          <w:szCs w:val="24"/>
        </w:rPr>
      </w:pPr>
      <w:r w:rsidRPr="00770057">
        <w:rPr>
          <w:rFonts w:ascii="Verdana" w:hAnsi="Verdana"/>
          <w:color w:val="auto"/>
          <w:sz w:val="24"/>
          <w:szCs w:val="24"/>
        </w:rPr>
        <w:t xml:space="preserve">Si è trattato sostanzialmente di una prima presa di formale contatto, nel corso della quale le organizzazioni sindacali hanno comunque sollecitato la nuova titolare di viale Trastevere a riavviare con la massima urgenza il percorso di attuazione degli impegni concordati in sede di conciliazione fra sindacati e MIUR il 19 e 20 dicembre scorso. </w:t>
      </w:r>
    </w:p>
    <w:p w14:paraId="77787779" w14:textId="77777777" w:rsidR="00770057" w:rsidRDefault="00770057" w:rsidP="00770057">
      <w:pPr>
        <w:pStyle w:val="Corpo"/>
        <w:jc w:val="both"/>
        <w:rPr>
          <w:rFonts w:ascii="Verdana" w:hAnsi="Verdana"/>
          <w:color w:val="auto"/>
          <w:sz w:val="24"/>
          <w:szCs w:val="24"/>
        </w:rPr>
      </w:pPr>
    </w:p>
    <w:p w14:paraId="1701ECC7" w14:textId="638C499A" w:rsidR="00770057" w:rsidRDefault="00770057" w:rsidP="00770057">
      <w:pPr>
        <w:pStyle w:val="Corpo"/>
        <w:jc w:val="both"/>
        <w:rPr>
          <w:rFonts w:ascii="Verdana" w:hAnsi="Verdana"/>
          <w:color w:val="auto"/>
          <w:sz w:val="24"/>
          <w:szCs w:val="24"/>
        </w:rPr>
      </w:pPr>
      <w:r w:rsidRPr="00770057">
        <w:rPr>
          <w:rFonts w:ascii="Verdana" w:hAnsi="Verdana"/>
          <w:color w:val="auto"/>
          <w:sz w:val="24"/>
          <w:szCs w:val="24"/>
        </w:rPr>
        <w:t xml:space="preserve">Al riguardo la ministra Azzolina ha assicurato che a breve saranno avviati i tavoli tecnici e politici, pur facendo presente la necessità di una verifica politica con le forze di maggioranza su alcune delle questioni sul tappeto, in particolare per quanto riguarda le soluzioni da adottare a regime su reclutamento e abilitazioni. </w:t>
      </w:r>
    </w:p>
    <w:p w14:paraId="17F08179" w14:textId="77777777" w:rsidR="00770057" w:rsidRPr="00770057" w:rsidRDefault="00770057" w:rsidP="00770057">
      <w:pPr>
        <w:pStyle w:val="Corpo"/>
        <w:jc w:val="both"/>
        <w:rPr>
          <w:rFonts w:ascii="Verdana" w:hAnsi="Verdana"/>
          <w:color w:val="auto"/>
          <w:sz w:val="24"/>
          <w:szCs w:val="24"/>
        </w:rPr>
      </w:pPr>
    </w:p>
    <w:p w14:paraId="3FE53B2D" w14:textId="77777777" w:rsidR="00770057" w:rsidRPr="00770057" w:rsidRDefault="00770057" w:rsidP="00770057">
      <w:pPr>
        <w:pStyle w:val="Corpo"/>
        <w:jc w:val="both"/>
        <w:rPr>
          <w:rFonts w:ascii="Verdana" w:hAnsi="Verdana"/>
          <w:color w:val="auto"/>
          <w:sz w:val="24"/>
          <w:szCs w:val="24"/>
        </w:rPr>
      </w:pPr>
      <w:r w:rsidRPr="00770057">
        <w:rPr>
          <w:rFonts w:ascii="Verdana" w:hAnsi="Verdana"/>
          <w:color w:val="auto"/>
          <w:sz w:val="24"/>
          <w:szCs w:val="24"/>
        </w:rPr>
        <w:t xml:space="preserve">Le organizzazioni sindacali attendono, dunque, a strettissimo giro la convocazione dei tavoli di confronto previsti dai verbali di conciliazione. </w:t>
      </w:r>
    </w:p>
    <w:p w14:paraId="253D2443" w14:textId="77777777" w:rsidR="00770057" w:rsidRDefault="00770057" w:rsidP="00770057">
      <w:pPr>
        <w:pStyle w:val="Corpo"/>
        <w:jc w:val="both"/>
        <w:rPr>
          <w:rFonts w:ascii="Verdana" w:hAnsi="Verdana"/>
          <w:color w:val="auto"/>
          <w:sz w:val="24"/>
          <w:szCs w:val="24"/>
        </w:rPr>
      </w:pPr>
    </w:p>
    <w:p w14:paraId="581BFF9E" w14:textId="00A3C159" w:rsidR="00770057" w:rsidRPr="00770057" w:rsidRDefault="00770057" w:rsidP="00770057">
      <w:pPr>
        <w:pStyle w:val="Corpo"/>
        <w:jc w:val="both"/>
        <w:rPr>
          <w:rFonts w:ascii="Verdana" w:hAnsi="Verdana"/>
          <w:color w:val="auto"/>
        </w:rPr>
      </w:pPr>
      <w:r w:rsidRPr="00770057">
        <w:rPr>
          <w:rFonts w:ascii="Verdana" w:hAnsi="Verdana"/>
          <w:color w:val="auto"/>
          <w:sz w:val="24"/>
          <w:szCs w:val="24"/>
        </w:rPr>
        <w:t xml:space="preserve">Se non ci saranno risposte sul merito delle questioni poste riprenderemo le iniziative di mobilitazione in precedenza sospese. </w:t>
      </w:r>
    </w:p>
    <w:p w14:paraId="72427F0E" w14:textId="77777777" w:rsidR="00BD1007" w:rsidRPr="00770057" w:rsidRDefault="00BD1007" w:rsidP="00BD1007">
      <w:pPr>
        <w:ind w:right="-2"/>
        <w:jc w:val="both"/>
        <w:rPr>
          <w:rFonts w:ascii="Verdana" w:hAnsi="Verdana" w:cstheme="minorHAnsi"/>
          <w:sz w:val="24"/>
          <w:szCs w:val="24"/>
        </w:rPr>
      </w:pPr>
    </w:p>
    <w:p w14:paraId="068A15B1" w14:textId="70D3AA6E" w:rsidR="00E76C8C" w:rsidRPr="00770057" w:rsidRDefault="00E76C8C" w:rsidP="00BD1007">
      <w:pPr>
        <w:pStyle w:val="Corpotesto"/>
        <w:spacing w:before="4"/>
        <w:ind w:right="-2"/>
        <w:rPr>
          <w:rFonts w:ascii="Verdana" w:hAnsi="Verdana" w:cstheme="minorHAnsi"/>
          <w:szCs w:val="24"/>
        </w:rPr>
      </w:pPr>
      <w:r w:rsidRPr="00770057">
        <w:rPr>
          <w:rFonts w:ascii="Verdana" w:hAnsi="Verdana" w:cstheme="minorHAnsi"/>
          <w:szCs w:val="24"/>
        </w:rPr>
        <w:t xml:space="preserve">Roma, </w:t>
      </w:r>
      <w:r w:rsidR="0082458C" w:rsidRPr="00770057">
        <w:rPr>
          <w:rFonts w:ascii="Verdana" w:hAnsi="Verdana" w:cstheme="minorHAnsi"/>
          <w:szCs w:val="24"/>
        </w:rPr>
        <w:t>2</w:t>
      </w:r>
      <w:r w:rsidR="00770057">
        <w:rPr>
          <w:rFonts w:ascii="Verdana" w:hAnsi="Verdana" w:cstheme="minorHAnsi"/>
          <w:szCs w:val="24"/>
        </w:rPr>
        <w:t>2 gennaio</w:t>
      </w:r>
      <w:r w:rsidRPr="00770057">
        <w:rPr>
          <w:rFonts w:ascii="Verdana" w:hAnsi="Verdana" w:cstheme="minorHAnsi"/>
          <w:szCs w:val="24"/>
        </w:rPr>
        <w:t xml:space="preserve"> 20</w:t>
      </w:r>
      <w:r w:rsidR="00770057">
        <w:rPr>
          <w:rFonts w:ascii="Verdana" w:hAnsi="Verdana" w:cstheme="minorHAnsi"/>
          <w:szCs w:val="24"/>
        </w:rPr>
        <w:t>20</w:t>
      </w:r>
    </w:p>
    <w:p w14:paraId="7A6ED8AD" w14:textId="77777777" w:rsidR="00E76C8C" w:rsidRPr="001C3AA6" w:rsidRDefault="00E76C8C" w:rsidP="00E76C8C">
      <w:pPr>
        <w:pStyle w:val="Corpotesto"/>
        <w:tabs>
          <w:tab w:val="left" w:pos="9072"/>
        </w:tabs>
      </w:pPr>
    </w:p>
    <w:p w14:paraId="3630419D" w14:textId="77777777" w:rsidR="00370530" w:rsidRDefault="00370530">
      <w:pPr>
        <w:rPr>
          <w:sz w:val="22"/>
          <w:szCs w:val="22"/>
        </w:rPr>
      </w:pPr>
    </w:p>
    <w:tbl>
      <w:tblPr>
        <w:tblW w:w="10349" w:type="dxa"/>
        <w:jc w:val="center"/>
        <w:tblLayout w:type="fixed"/>
        <w:tblLook w:val="01E0" w:firstRow="1" w:lastRow="1" w:firstColumn="1" w:lastColumn="1" w:noHBand="0" w:noVBand="0"/>
      </w:tblPr>
      <w:tblGrid>
        <w:gridCol w:w="2408"/>
        <w:gridCol w:w="1987"/>
        <w:gridCol w:w="2271"/>
        <w:gridCol w:w="1561"/>
        <w:gridCol w:w="2122"/>
      </w:tblGrid>
      <w:tr w:rsidR="007B70C0" w:rsidRPr="00D625BD" w14:paraId="1F860D8F" w14:textId="77777777" w:rsidTr="00BD1007">
        <w:trPr>
          <w:trHeight w:val="574"/>
          <w:jc w:val="center"/>
        </w:trPr>
        <w:tc>
          <w:tcPr>
            <w:tcW w:w="1164" w:type="pct"/>
            <w:vAlign w:val="center"/>
          </w:tcPr>
          <w:p w14:paraId="7451F242" w14:textId="7C064A37" w:rsidR="008951FF" w:rsidRPr="00D625BD" w:rsidRDefault="008951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25BD">
              <w:rPr>
                <w:rFonts w:ascii="Arial" w:hAnsi="Arial" w:cs="Arial"/>
                <w:sz w:val="18"/>
                <w:szCs w:val="18"/>
              </w:rPr>
              <w:t>F</w:t>
            </w:r>
            <w:r w:rsidR="00BD1007">
              <w:rPr>
                <w:rFonts w:ascii="Arial" w:hAnsi="Arial" w:cs="Arial"/>
                <w:sz w:val="18"/>
                <w:szCs w:val="18"/>
              </w:rPr>
              <w:t>LC</w:t>
            </w:r>
            <w:r w:rsidRPr="00D625BD">
              <w:rPr>
                <w:rFonts w:ascii="Arial" w:hAnsi="Arial" w:cs="Arial"/>
                <w:sz w:val="18"/>
                <w:szCs w:val="18"/>
              </w:rPr>
              <w:t xml:space="preserve">  CGIL</w:t>
            </w:r>
          </w:p>
          <w:p w14:paraId="06C7C019" w14:textId="77777777" w:rsidR="008951FF" w:rsidRPr="00D625BD" w:rsidRDefault="00083ED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25BD">
              <w:rPr>
                <w:rFonts w:ascii="Arial" w:hAnsi="Arial" w:cs="Arial"/>
                <w:i/>
                <w:szCs w:val="18"/>
              </w:rPr>
              <w:t>Francesco Sinopoli</w:t>
            </w:r>
          </w:p>
        </w:tc>
        <w:tc>
          <w:tcPr>
            <w:tcW w:w="960" w:type="pct"/>
            <w:vAlign w:val="center"/>
          </w:tcPr>
          <w:p w14:paraId="382124C6" w14:textId="7A00DC41" w:rsidR="008951FF" w:rsidRPr="00D625BD" w:rsidRDefault="00D352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25BD">
              <w:rPr>
                <w:rFonts w:ascii="Arial" w:hAnsi="Arial" w:cs="Arial"/>
                <w:sz w:val="18"/>
                <w:szCs w:val="18"/>
              </w:rPr>
              <w:t xml:space="preserve">CISL </w:t>
            </w:r>
            <w:r w:rsidR="005570C1">
              <w:rPr>
                <w:rFonts w:ascii="Arial" w:hAnsi="Arial" w:cs="Arial"/>
                <w:sz w:val="18"/>
                <w:szCs w:val="18"/>
              </w:rPr>
              <w:t>FSUR</w:t>
            </w:r>
          </w:p>
          <w:p w14:paraId="6A8C816A" w14:textId="77777777" w:rsidR="00995D1F" w:rsidRPr="00D625BD" w:rsidRDefault="00995D1F" w:rsidP="00995D1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25BD">
              <w:rPr>
                <w:rFonts w:ascii="Arial" w:hAnsi="Arial" w:cs="Arial"/>
                <w:i/>
                <w:szCs w:val="18"/>
              </w:rPr>
              <w:t>Maddalena Gissi</w:t>
            </w:r>
          </w:p>
        </w:tc>
        <w:tc>
          <w:tcPr>
            <w:tcW w:w="1097" w:type="pct"/>
            <w:vAlign w:val="center"/>
          </w:tcPr>
          <w:p w14:paraId="2B4DB645" w14:textId="77777777" w:rsidR="008951FF" w:rsidRPr="00D625BD" w:rsidRDefault="008951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25BD">
              <w:rPr>
                <w:rFonts w:ascii="Arial" w:hAnsi="Arial" w:cs="Arial"/>
                <w:sz w:val="18"/>
                <w:szCs w:val="18"/>
              </w:rPr>
              <w:t>UIL Scuola</w:t>
            </w:r>
            <w:r w:rsidR="00413BBB" w:rsidRPr="00D625BD">
              <w:rPr>
                <w:rFonts w:ascii="Arial" w:hAnsi="Arial" w:cs="Arial"/>
                <w:sz w:val="18"/>
                <w:szCs w:val="18"/>
              </w:rPr>
              <w:t xml:space="preserve"> Rua</w:t>
            </w:r>
          </w:p>
          <w:p w14:paraId="5F564B15" w14:textId="77777777" w:rsidR="008951FF" w:rsidRPr="00D625BD" w:rsidRDefault="0041122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25BD">
              <w:rPr>
                <w:rFonts w:ascii="Arial" w:hAnsi="Arial" w:cs="Arial"/>
                <w:i/>
                <w:szCs w:val="18"/>
              </w:rPr>
              <w:t>Giuseppe Turi</w:t>
            </w:r>
          </w:p>
        </w:tc>
        <w:tc>
          <w:tcPr>
            <w:tcW w:w="754" w:type="pct"/>
            <w:vAlign w:val="center"/>
          </w:tcPr>
          <w:p w14:paraId="0C8B528D" w14:textId="185A15D8" w:rsidR="008951FF" w:rsidRPr="00D625BD" w:rsidRDefault="008951FF" w:rsidP="00650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25BD">
              <w:rPr>
                <w:rFonts w:ascii="Arial" w:hAnsi="Arial" w:cs="Arial"/>
                <w:sz w:val="18"/>
                <w:szCs w:val="18"/>
              </w:rPr>
              <w:t>SNALS Confsal</w:t>
            </w:r>
          </w:p>
          <w:p w14:paraId="57EAB09B" w14:textId="77777777" w:rsidR="008951FF" w:rsidRPr="00D625BD" w:rsidRDefault="00357048" w:rsidP="00650BF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25BD">
              <w:rPr>
                <w:rFonts w:ascii="Arial" w:hAnsi="Arial" w:cs="Arial"/>
                <w:i/>
                <w:szCs w:val="18"/>
              </w:rPr>
              <w:t>Elvira Serafini</w:t>
            </w:r>
          </w:p>
        </w:tc>
        <w:tc>
          <w:tcPr>
            <w:tcW w:w="1026" w:type="pct"/>
            <w:vAlign w:val="center"/>
          </w:tcPr>
          <w:p w14:paraId="61860BCA" w14:textId="77777777" w:rsidR="008951FF" w:rsidRPr="00D625BD" w:rsidRDefault="008951FF" w:rsidP="005C0D5C">
            <w:pPr>
              <w:pStyle w:val="Titolo5"/>
              <w:rPr>
                <w:rStyle w:val="Enfasigrassetto"/>
                <w:rFonts w:ascii="Arial" w:hAnsi="Arial" w:cs="Arial"/>
                <w:b w:val="0"/>
                <w:sz w:val="18"/>
                <w:szCs w:val="18"/>
              </w:rPr>
            </w:pPr>
            <w:r w:rsidRPr="00D625BD">
              <w:rPr>
                <w:rStyle w:val="Enfasigrassetto"/>
                <w:rFonts w:ascii="Arial" w:hAnsi="Arial" w:cs="Arial"/>
                <w:b w:val="0"/>
                <w:sz w:val="18"/>
                <w:szCs w:val="18"/>
              </w:rPr>
              <w:t>GILDA Unams</w:t>
            </w:r>
          </w:p>
          <w:p w14:paraId="6E7F2A48" w14:textId="77777777" w:rsidR="008951FF" w:rsidRPr="00D625BD" w:rsidRDefault="008951FF" w:rsidP="003C43B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25BD">
              <w:rPr>
                <w:rFonts w:ascii="Arial" w:hAnsi="Arial" w:cs="Arial"/>
                <w:i/>
                <w:szCs w:val="18"/>
              </w:rPr>
              <w:t>Rino Di Meglio</w:t>
            </w:r>
          </w:p>
        </w:tc>
      </w:tr>
      <w:tr w:rsidR="007B70C0" w:rsidRPr="00D625BD" w14:paraId="54524CE7" w14:textId="77777777" w:rsidTr="00BD1007">
        <w:trPr>
          <w:jc w:val="center"/>
        </w:trPr>
        <w:tc>
          <w:tcPr>
            <w:tcW w:w="1164" w:type="pct"/>
            <w:vAlign w:val="center"/>
          </w:tcPr>
          <w:p w14:paraId="74C2F519" w14:textId="77777777" w:rsidR="008951FF" w:rsidRPr="00D625BD" w:rsidRDefault="007E68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5BD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40D9128" wp14:editId="07866E4C">
                  <wp:extent cx="1045882" cy="420942"/>
                  <wp:effectExtent l="0" t="0" r="1905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14" cy="43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pct"/>
            <w:vAlign w:val="center"/>
          </w:tcPr>
          <w:p w14:paraId="7641AB3A" w14:textId="77777777" w:rsidR="008951FF" w:rsidRPr="00D625BD" w:rsidRDefault="007B70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5BD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4B420704" wp14:editId="3F140124">
                  <wp:extent cx="962211" cy="261081"/>
                  <wp:effectExtent l="0" t="0" r="0" b="571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ADDALENA-GISSI TRASP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370" cy="285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pct"/>
            <w:vAlign w:val="center"/>
          </w:tcPr>
          <w:p w14:paraId="5052C6AE" w14:textId="77777777" w:rsidR="008951FF" w:rsidRPr="00D625BD" w:rsidRDefault="00C729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28"/>
                <w:szCs w:val="28"/>
              </w:rPr>
              <w:pict w14:anchorId="7D7C9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34.5pt">
                  <v:imagedata r:id="rId9" o:title=""/>
                </v:shape>
              </w:pict>
            </w:r>
          </w:p>
        </w:tc>
        <w:tc>
          <w:tcPr>
            <w:tcW w:w="754" w:type="pct"/>
            <w:vAlign w:val="center"/>
          </w:tcPr>
          <w:p w14:paraId="129CEFBC" w14:textId="77777777" w:rsidR="008951FF" w:rsidRPr="00D625BD" w:rsidRDefault="007E68BF" w:rsidP="00650BFE">
            <w:pPr>
              <w:jc w:val="center"/>
            </w:pPr>
            <w:r w:rsidRPr="00D625BD">
              <w:rPr>
                <w:noProof/>
              </w:rPr>
              <w:drawing>
                <wp:inline distT="0" distB="0" distL="0" distR="0" wp14:anchorId="2EAD4C9B" wp14:editId="4960B2D8">
                  <wp:extent cx="896471" cy="328185"/>
                  <wp:effectExtent l="0" t="0" r="0" b="0"/>
                  <wp:docPr id="9" name="Immagine 9" descr="serafini_sna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rafini_sna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631" cy="339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6" w:type="pct"/>
            <w:vAlign w:val="center"/>
          </w:tcPr>
          <w:p w14:paraId="29A5AFB4" w14:textId="77777777" w:rsidR="008951FF" w:rsidRPr="00D625BD" w:rsidRDefault="007E68BF" w:rsidP="00650BFE">
            <w:pPr>
              <w:jc w:val="center"/>
              <w:rPr>
                <w:rFonts w:ascii="Verdana" w:hAnsi="Verdana"/>
              </w:rPr>
            </w:pPr>
            <w:r w:rsidRPr="00D625BD">
              <w:rPr>
                <w:noProof/>
              </w:rPr>
              <w:drawing>
                <wp:inline distT="0" distB="0" distL="0" distR="0" wp14:anchorId="1DB9EED3" wp14:editId="010BCCC7">
                  <wp:extent cx="810596" cy="357042"/>
                  <wp:effectExtent l="0" t="0" r="8890" b="5080"/>
                  <wp:docPr id="10" name="Immagine 10" descr="RinoDiMeg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inoDiMeg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181" cy="36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5D22D1" w14:textId="77777777" w:rsidR="00687BD5" w:rsidRDefault="00687BD5">
      <w:pPr>
        <w:pStyle w:val="NormaleWeb"/>
        <w:spacing w:before="0" w:beforeAutospacing="0" w:after="0" w:afterAutospacing="0"/>
      </w:pPr>
    </w:p>
    <w:sectPr w:rsidR="00687BD5" w:rsidSect="00B01AF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1418" w:bottom="2410" w:left="1418" w:header="709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E956B" w14:textId="77777777" w:rsidR="00C72960" w:rsidRDefault="00C72960">
      <w:r>
        <w:separator/>
      </w:r>
    </w:p>
  </w:endnote>
  <w:endnote w:type="continuationSeparator" w:id="0">
    <w:p w14:paraId="417C30BF" w14:textId="77777777" w:rsidR="00C72960" w:rsidRDefault="00C7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0FE55" w14:textId="77777777" w:rsidR="00B371A0" w:rsidRDefault="00B371A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359C93D" w14:textId="77777777" w:rsidR="00B371A0" w:rsidRDefault="00B371A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B25C5" w14:textId="77777777" w:rsidR="00B371A0" w:rsidRDefault="00B371A0">
    <w:pPr>
      <w:pStyle w:val="Pidipagina"/>
      <w:framePr w:wrap="around" w:vAnchor="text" w:hAnchor="page" w:x="5815" w:y="-421"/>
      <w:jc w:val="center"/>
      <w:rPr>
        <w:rStyle w:val="Numeropagina"/>
        <w:rFonts w:ascii="Arial" w:hAnsi="Arial" w:cs="Arial"/>
      </w:rPr>
    </w:pPr>
    <w:r>
      <w:rPr>
        <w:rStyle w:val="Numeropagina"/>
        <w:rFonts w:ascii="Arial" w:hAnsi="Arial" w:cs="Arial"/>
      </w:rPr>
      <w:fldChar w:fldCharType="begin"/>
    </w:r>
    <w:r>
      <w:rPr>
        <w:rStyle w:val="Numeropagina"/>
        <w:rFonts w:ascii="Arial" w:hAnsi="Arial" w:cs="Arial"/>
      </w:rPr>
      <w:instrText xml:space="preserve">PAGE  </w:instrText>
    </w:r>
    <w:r>
      <w:rPr>
        <w:rStyle w:val="Numeropagina"/>
        <w:rFonts w:ascii="Arial" w:hAnsi="Arial" w:cs="Arial"/>
      </w:rPr>
      <w:fldChar w:fldCharType="separate"/>
    </w:r>
    <w:r w:rsidR="00AC174A">
      <w:rPr>
        <w:rStyle w:val="Numeropagina"/>
        <w:rFonts w:ascii="Arial" w:hAnsi="Arial" w:cs="Arial"/>
        <w:noProof/>
      </w:rPr>
      <w:t>4</w:t>
    </w:r>
    <w:r>
      <w:rPr>
        <w:rStyle w:val="Numeropagina"/>
        <w:rFonts w:ascii="Arial" w:hAnsi="Arial" w:cs="Arial"/>
      </w:rPr>
      <w:fldChar w:fldCharType="end"/>
    </w:r>
  </w:p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4"/>
      <w:gridCol w:w="1814"/>
      <w:gridCol w:w="1814"/>
      <w:gridCol w:w="1814"/>
      <w:gridCol w:w="1814"/>
    </w:tblGrid>
    <w:tr w:rsidR="005570C1" w:rsidRPr="003D6AE1" w14:paraId="21B5F8CC" w14:textId="77777777" w:rsidTr="00D554C6">
      <w:tc>
        <w:tcPr>
          <w:tcW w:w="1000" w:type="pct"/>
        </w:tcPr>
        <w:p w14:paraId="75A452DF" w14:textId="77777777" w:rsidR="005570C1" w:rsidRPr="003D6AE1" w:rsidRDefault="00C72960" w:rsidP="005570C1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hyperlink r:id="rId1" w:history="1"/>
          <w:r w:rsidR="005570C1" w:rsidRPr="003D6AE1">
            <w:rPr>
              <w:rFonts w:ascii="Arial" w:hAnsi="Arial" w:cs="Arial"/>
              <w:b/>
              <w:bCs/>
              <w:sz w:val="16"/>
              <w:szCs w:val="16"/>
            </w:rPr>
            <w:t>FLC  CGIL</w:t>
          </w:r>
        </w:p>
      </w:tc>
      <w:tc>
        <w:tcPr>
          <w:tcW w:w="1000" w:type="pct"/>
        </w:tcPr>
        <w:p w14:paraId="3C0C1E83" w14:textId="77777777" w:rsidR="005570C1" w:rsidRPr="003D6AE1" w:rsidRDefault="005570C1" w:rsidP="005570C1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 xml:space="preserve">CISL 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t>FSUR</w:t>
          </w:r>
        </w:p>
      </w:tc>
      <w:tc>
        <w:tcPr>
          <w:tcW w:w="1000" w:type="pct"/>
        </w:tcPr>
        <w:p w14:paraId="37FB57D7" w14:textId="77777777" w:rsidR="005570C1" w:rsidRPr="003D6AE1" w:rsidRDefault="005570C1" w:rsidP="005570C1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UIL SCUOLA</w:t>
          </w:r>
          <w:r>
            <w:rPr>
              <w:rFonts w:ascii="Arial" w:hAnsi="Arial" w:cs="Arial"/>
              <w:b/>
              <w:bCs/>
              <w:sz w:val="16"/>
              <w:szCs w:val="16"/>
            </w:rPr>
            <w:t xml:space="preserve"> RUA</w:t>
          </w:r>
        </w:p>
      </w:tc>
      <w:tc>
        <w:tcPr>
          <w:tcW w:w="1000" w:type="pct"/>
        </w:tcPr>
        <w:p w14:paraId="40659B30" w14:textId="77777777" w:rsidR="005570C1" w:rsidRPr="003D6AE1" w:rsidRDefault="005570C1" w:rsidP="005570C1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SNALS  CONFSAL</w:t>
          </w:r>
        </w:p>
      </w:tc>
      <w:tc>
        <w:tcPr>
          <w:tcW w:w="1000" w:type="pct"/>
        </w:tcPr>
        <w:p w14:paraId="14FF503D" w14:textId="77777777" w:rsidR="005570C1" w:rsidRPr="003D6AE1" w:rsidRDefault="005570C1" w:rsidP="005570C1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Style w:val="Enfasigrassetto"/>
              <w:rFonts w:ascii="Arial" w:hAnsi="Arial" w:cs="Arial"/>
              <w:sz w:val="16"/>
              <w:szCs w:val="16"/>
            </w:rPr>
            <w:t xml:space="preserve">GILDA </w:t>
          </w:r>
          <w:r>
            <w:rPr>
              <w:rStyle w:val="Enfasigrassetto"/>
              <w:rFonts w:ascii="Arial" w:hAnsi="Arial" w:cs="Arial"/>
              <w:sz w:val="16"/>
              <w:szCs w:val="16"/>
            </w:rPr>
            <w:t xml:space="preserve"> UNAMS</w:t>
          </w:r>
        </w:p>
      </w:tc>
    </w:tr>
    <w:tr w:rsidR="005570C1" w:rsidRPr="003D6AE1" w14:paraId="19ECBEE4" w14:textId="77777777" w:rsidTr="00D554C6">
      <w:tc>
        <w:tcPr>
          <w:tcW w:w="1000" w:type="pct"/>
        </w:tcPr>
        <w:p w14:paraId="5D166C45" w14:textId="77777777" w:rsidR="005570C1" w:rsidRPr="00760888" w:rsidRDefault="005570C1" w:rsidP="005570C1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Via Leopoldo Serra</w:t>
          </w:r>
          <w:r>
            <w:rPr>
              <w:rFonts w:ascii="Arial" w:hAnsi="Arial" w:cs="Arial"/>
              <w:i/>
              <w:sz w:val="14"/>
              <w:szCs w:val="14"/>
            </w:rPr>
            <w:t>,</w:t>
          </w:r>
          <w:r w:rsidRPr="00760888">
            <w:rPr>
              <w:rFonts w:ascii="Arial" w:hAnsi="Arial" w:cs="Arial"/>
              <w:i/>
              <w:sz w:val="14"/>
              <w:szCs w:val="14"/>
            </w:rPr>
            <w:t xml:space="preserve"> 31</w:t>
          </w:r>
        </w:p>
        <w:p w14:paraId="40447BD1" w14:textId="77777777" w:rsidR="005570C1" w:rsidRPr="00760888" w:rsidRDefault="005570C1" w:rsidP="005570C1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00153 Roma</w:t>
          </w:r>
        </w:p>
        <w:p w14:paraId="1E4ED838" w14:textId="77777777" w:rsidR="005570C1" w:rsidRDefault="005570C1" w:rsidP="005570C1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i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tel. 06 83966800</w:t>
          </w:r>
        </w:p>
        <w:p w14:paraId="51C9A745" w14:textId="77777777" w:rsidR="005570C1" w:rsidRPr="00760888" w:rsidRDefault="005570C1" w:rsidP="005570C1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fax 06 5883440</w:t>
          </w:r>
        </w:p>
      </w:tc>
      <w:tc>
        <w:tcPr>
          <w:tcW w:w="1000" w:type="pct"/>
        </w:tcPr>
        <w:p w14:paraId="4022F47B" w14:textId="77777777" w:rsidR="005570C1" w:rsidRPr="00760888" w:rsidRDefault="005570C1" w:rsidP="005570C1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Via Angelo Bargoni</w:t>
          </w:r>
          <w:r>
            <w:rPr>
              <w:rFonts w:ascii="Arial" w:hAnsi="Arial" w:cs="Arial"/>
              <w:i/>
              <w:sz w:val="14"/>
              <w:szCs w:val="14"/>
            </w:rPr>
            <w:t>,</w:t>
          </w:r>
          <w:r w:rsidRPr="00760888">
            <w:rPr>
              <w:rFonts w:ascii="Arial" w:hAnsi="Arial" w:cs="Arial"/>
              <w:i/>
              <w:sz w:val="14"/>
              <w:szCs w:val="14"/>
            </w:rPr>
            <w:t xml:space="preserve"> 8</w:t>
          </w:r>
        </w:p>
        <w:p w14:paraId="1809FA89" w14:textId="77777777" w:rsidR="005570C1" w:rsidRPr="00760888" w:rsidRDefault="005570C1" w:rsidP="005570C1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00153 Roma</w:t>
          </w:r>
        </w:p>
        <w:p w14:paraId="51DD2A2B" w14:textId="77777777" w:rsidR="005570C1" w:rsidRDefault="005570C1" w:rsidP="005570C1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tel. 06 583111</w:t>
          </w:r>
        </w:p>
        <w:p w14:paraId="2CA789A4" w14:textId="77777777" w:rsidR="005570C1" w:rsidRPr="00760888" w:rsidRDefault="005570C1" w:rsidP="005570C1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fax 06 5881713</w:t>
          </w:r>
        </w:p>
      </w:tc>
      <w:tc>
        <w:tcPr>
          <w:tcW w:w="1000" w:type="pct"/>
        </w:tcPr>
        <w:p w14:paraId="32582023" w14:textId="77777777" w:rsidR="005570C1" w:rsidRPr="00760888" w:rsidRDefault="005570C1" w:rsidP="005570C1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Via Marino Laziale</w:t>
          </w:r>
          <w:r>
            <w:rPr>
              <w:rFonts w:ascii="Arial" w:hAnsi="Arial" w:cs="Arial"/>
              <w:i/>
              <w:sz w:val="14"/>
              <w:szCs w:val="14"/>
            </w:rPr>
            <w:t>,</w:t>
          </w:r>
          <w:r w:rsidRPr="00760888">
            <w:rPr>
              <w:rFonts w:ascii="Arial" w:hAnsi="Arial" w:cs="Arial"/>
              <w:i/>
              <w:sz w:val="14"/>
              <w:szCs w:val="14"/>
            </w:rPr>
            <w:t xml:space="preserve"> 44</w:t>
          </w:r>
        </w:p>
        <w:p w14:paraId="79D5A418" w14:textId="77777777" w:rsidR="005570C1" w:rsidRPr="00760888" w:rsidRDefault="005570C1" w:rsidP="005570C1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00179 Roma</w:t>
          </w:r>
        </w:p>
        <w:p w14:paraId="14053491" w14:textId="77777777" w:rsidR="005570C1" w:rsidRDefault="005570C1" w:rsidP="005570C1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tel. 06 7846941</w:t>
          </w:r>
        </w:p>
        <w:p w14:paraId="26BE5E4B" w14:textId="77777777" w:rsidR="005570C1" w:rsidRPr="00760888" w:rsidRDefault="005570C1" w:rsidP="005570C1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fax 06 7842858</w:t>
          </w:r>
        </w:p>
      </w:tc>
      <w:tc>
        <w:tcPr>
          <w:tcW w:w="1000" w:type="pct"/>
        </w:tcPr>
        <w:p w14:paraId="70341EE3" w14:textId="77777777" w:rsidR="005570C1" w:rsidRPr="00760888" w:rsidRDefault="005570C1" w:rsidP="005570C1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 w:rsidRPr="00760888">
            <w:rPr>
              <w:rFonts w:cs="Arial"/>
              <w:i/>
              <w:iCs/>
              <w:sz w:val="14"/>
              <w:szCs w:val="14"/>
            </w:rPr>
            <w:t>Via Leopoldo Serra</w:t>
          </w:r>
          <w:r>
            <w:rPr>
              <w:rFonts w:cs="Arial"/>
              <w:i/>
              <w:iCs/>
              <w:sz w:val="14"/>
              <w:szCs w:val="14"/>
            </w:rPr>
            <w:t>,</w:t>
          </w:r>
          <w:r w:rsidRPr="00760888">
            <w:rPr>
              <w:rFonts w:cs="Arial"/>
              <w:i/>
              <w:iCs/>
              <w:sz w:val="14"/>
              <w:szCs w:val="14"/>
            </w:rPr>
            <w:t xml:space="preserve"> 5</w:t>
          </w:r>
        </w:p>
        <w:p w14:paraId="1A91DAC9" w14:textId="77777777" w:rsidR="005570C1" w:rsidRPr="00760888" w:rsidRDefault="005570C1" w:rsidP="005570C1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 w:rsidRPr="00760888">
            <w:rPr>
              <w:rFonts w:cs="Arial"/>
              <w:i/>
              <w:iCs/>
              <w:sz w:val="14"/>
              <w:szCs w:val="14"/>
            </w:rPr>
            <w:t>00153 Roma</w:t>
          </w:r>
        </w:p>
        <w:p w14:paraId="68830F48" w14:textId="77777777" w:rsidR="005570C1" w:rsidRDefault="005570C1" w:rsidP="005570C1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>
            <w:rPr>
              <w:rFonts w:cs="Arial"/>
              <w:i/>
              <w:iCs/>
              <w:sz w:val="14"/>
              <w:szCs w:val="14"/>
            </w:rPr>
            <w:t>tel. 06 588931</w:t>
          </w:r>
        </w:p>
        <w:p w14:paraId="06EE3B30" w14:textId="77777777" w:rsidR="005570C1" w:rsidRPr="00760888" w:rsidRDefault="005570C1" w:rsidP="005570C1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 w:rsidRPr="00760888">
            <w:rPr>
              <w:rFonts w:cs="Arial"/>
              <w:i/>
              <w:iCs/>
              <w:sz w:val="14"/>
              <w:szCs w:val="14"/>
            </w:rPr>
            <w:t>fax 06 5897251</w:t>
          </w:r>
        </w:p>
      </w:tc>
      <w:tc>
        <w:tcPr>
          <w:tcW w:w="1000" w:type="pct"/>
        </w:tcPr>
        <w:p w14:paraId="7C6167D7" w14:textId="77777777" w:rsidR="005570C1" w:rsidRDefault="005570C1" w:rsidP="005570C1">
          <w:pPr>
            <w:jc w:val="center"/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</w:pPr>
          <w:r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Via Aniene, 14</w:t>
          </w:r>
        </w:p>
        <w:p w14:paraId="3FD9A748" w14:textId="77777777" w:rsidR="005570C1" w:rsidRDefault="005570C1" w:rsidP="005570C1">
          <w:pPr>
            <w:jc w:val="center"/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</w:pP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00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198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 xml:space="preserve"> R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oma</w:t>
          </w:r>
        </w:p>
        <w:p w14:paraId="1BF33885" w14:textId="77777777" w:rsidR="005570C1" w:rsidRDefault="005570C1" w:rsidP="005570C1">
          <w:pPr>
            <w:jc w:val="center"/>
            <w:rPr>
              <w:rFonts w:ascii="Arial" w:hAnsi="Arial" w:cs="Arial"/>
              <w:bCs/>
              <w:i/>
              <w:color w:val="000000"/>
              <w:sz w:val="14"/>
              <w:szCs w:val="14"/>
            </w:rPr>
          </w:pP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 xml:space="preserve">tel. 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06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 xml:space="preserve"> 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8845005</w:t>
          </w:r>
          <w:r w:rsidRPr="003D6AE1">
            <w:rPr>
              <w:rFonts w:ascii="Arial" w:hAnsi="Arial" w:cs="Arial"/>
              <w:b/>
              <w:bCs/>
              <w:i/>
              <w:color w:val="000000"/>
              <w:sz w:val="14"/>
              <w:szCs w:val="14"/>
            </w:rPr>
            <w:t xml:space="preserve"> </w:t>
          </w:r>
        </w:p>
        <w:p w14:paraId="5CCC051B" w14:textId="77777777" w:rsidR="005570C1" w:rsidRPr="003D6AE1" w:rsidRDefault="005570C1" w:rsidP="005570C1">
          <w:pPr>
            <w:jc w:val="center"/>
            <w:rPr>
              <w:rFonts w:cs="Arial"/>
              <w:i/>
              <w:iCs/>
              <w:sz w:val="14"/>
              <w:szCs w:val="14"/>
            </w:rPr>
          </w:pP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fax 06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 xml:space="preserve"> 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84082071</w:t>
          </w:r>
        </w:p>
      </w:tc>
    </w:tr>
  </w:tbl>
  <w:p w14:paraId="3D84D67A" w14:textId="77777777" w:rsidR="00B371A0" w:rsidRDefault="00B371A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4"/>
      <w:gridCol w:w="1814"/>
      <w:gridCol w:w="1814"/>
      <w:gridCol w:w="1814"/>
      <w:gridCol w:w="1814"/>
    </w:tblGrid>
    <w:tr w:rsidR="00B371A0" w:rsidRPr="003D6AE1" w14:paraId="79A40A19" w14:textId="77777777">
      <w:tc>
        <w:tcPr>
          <w:tcW w:w="1000" w:type="pct"/>
        </w:tcPr>
        <w:p w14:paraId="1CA84121" w14:textId="77777777" w:rsidR="00B371A0" w:rsidRPr="003D6AE1" w:rsidRDefault="00C72960" w:rsidP="00B60ABC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hyperlink r:id="rId1" w:history="1"/>
          <w:r w:rsidR="00B371A0" w:rsidRPr="003D6AE1">
            <w:rPr>
              <w:rFonts w:ascii="Arial" w:hAnsi="Arial" w:cs="Arial"/>
              <w:b/>
              <w:bCs/>
              <w:sz w:val="16"/>
              <w:szCs w:val="16"/>
            </w:rPr>
            <w:t>FLC  CGIL</w:t>
          </w:r>
        </w:p>
      </w:tc>
      <w:tc>
        <w:tcPr>
          <w:tcW w:w="1000" w:type="pct"/>
        </w:tcPr>
        <w:p w14:paraId="7DD74F20" w14:textId="77F904F2" w:rsidR="00B371A0" w:rsidRPr="003D6AE1" w:rsidRDefault="00B371A0" w:rsidP="000B7EAF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 xml:space="preserve">CISL  </w:t>
          </w:r>
          <w:r w:rsidR="005570C1">
            <w:rPr>
              <w:rFonts w:ascii="Arial" w:hAnsi="Arial" w:cs="Arial"/>
              <w:b/>
              <w:bCs/>
              <w:sz w:val="16"/>
              <w:szCs w:val="16"/>
            </w:rPr>
            <w:t>FSUR</w:t>
          </w:r>
        </w:p>
      </w:tc>
      <w:tc>
        <w:tcPr>
          <w:tcW w:w="1000" w:type="pct"/>
        </w:tcPr>
        <w:p w14:paraId="48036B0C" w14:textId="77777777" w:rsidR="00B371A0" w:rsidRPr="003D6AE1" w:rsidRDefault="00B371A0" w:rsidP="001A24B9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UIL SCUOLA</w:t>
          </w:r>
          <w:r w:rsidR="001A24B9">
            <w:rPr>
              <w:rFonts w:ascii="Arial" w:hAnsi="Arial" w:cs="Arial"/>
              <w:b/>
              <w:bCs/>
              <w:sz w:val="16"/>
              <w:szCs w:val="16"/>
            </w:rPr>
            <w:t xml:space="preserve"> RUA</w:t>
          </w:r>
        </w:p>
      </w:tc>
      <w:tc>
        <w:tcPr>
          <w:tcW w:w="1000" w:type="pct"/>
        </w:tcPr>
        <w:p w14:paraId="462E7EE8" w14:textId="77777777" w:rsidR="00B371A0" w:rsidRPr="003D6AE1" w:rsidRDefault="00B371A0" w:rsidP="00650BFE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SNALS  CONFSAL</w:t>
          </w:r>
        </w:p>
      </w:tc>
      <w:tc>
        <w:tcPr>
          <w:tcW w:w="1000" w:type="pct"/>
        </w:tcPr>
        <w:p w14:paraId="00C75211" w14:textId="77777777" w:rsidR="00B371A0" w:rsidRPr="003D6AE1" w:rsidRDefault="00B371A0" w:rsidP="00650BFE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Style w:val="Enfasigrassetto"/>
              <w:rFonts w:ascii="Arial" w:hAnsi="Arial" w:cs="Arial"/>
              <w:sz w:val="16"/>
              <w:szCs w:val="16"/>
            </w:rPr>
            <w:t xml:space="preserve">GILDA </w:t>
          </w:r>
          <w:r w:rsidR="00307748">
            <w:rPr>
              <w:rStyle w:val="Enfasigrassetto"/>
              <w:rFonts w:ascii="Arial" w:hAnsi="Arial" w:cs="Arial"/>
              <w:sz w:val="16"/>
              <w:szCs w:val="16"/>
            </w:rPr>
            <w:t xml:space="preserve"> UNAMS</w:t>
          </w:r>
        </w:p>
      </w:tc>
    </w:tr>
    <w:tr w:rsidR="00B371A0" w:rsidRPr="003D6AE1" w14:paraId="02EBFCD9" w14:textId="77777777">
      <w:tc>
        <w:tcPr>
          <w:tcW w:w="1000" w:type="pct"/>
        </w:tcPr>
        <w:p w14:paraId="25245C91" w14:textId="77777777" w:rsidR="00B371A0" w:rsidRPr="00760888" w:rsidRDefault="00B371A0" w:rsidP="00B60ABC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Via Leopoldo Serra</w:t>
          </w:r>
          <w:r>
            <w:rPr>
              <w:rFonts w:ascii="Arial" w:hAnsi="Arial" w:cs="Arial"/>
              <w:i/>
              <w:sz w:val="14"/>
              <w:szCs w:val="14"/>
            </w:rPr>
            <w:t>,</w:t>
          </w:r>
          <w:r w:rsidRPr="00760888">
            <w:rPr>
              <w:rFonts w:ascii="Arial" w:hAnsi="Arial" w:cs="Arial"/>
              <w:i/>
              <w:sz w:val="14"/>
              <w:szCs w:val="14"/>
            </w:rPr>
            <w:t xml:space="preserve"> 31</w:t>
          </w:r>
        </w:p>
        <w:p w14:paraId="7EFFF2E0" w14:textId="77777777" w:rsidR="00B371A0" w:rsidRPr="00760888" w:rsidRDefault="00B371A0" w:rsidP="00B60ABC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00153 Roma</w:t>
          </w:r>
        </w:p>
        <w:p w14:paraId="3C15712A" w14:textId="77777777" w:rsidR="00083ED2" w:rsidRDefault="00083ED2" w:rsidP="00B60ABC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i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tel. 06 83966800</w:t>
          </w:r>
        </w:p>
        <w:p w14:paraId="1DA3206B" w14:textId="77777777" w:rsidR="00B371A0" w:rsidRPr="00760888" w:rsidRDefault="00083ED2" w:rsidP="00B60ABC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fax 06 5883440</w:t>
          </w:r>
        </w:p>
      </w:tc>
      <w:tc>
        <w:tcPr>
          <w:tcW w:w="1000" w:type="pct"/>
        </w:tcPr>
        <w:p w14:paraId="161F5947" w14:textId="77777777" w:rsidR="00B371A0" w:rsidRPr="00760888" w:rsidRDefault="00B371A0" w:rsidP="00B60ABC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Via Angelo Bargoni</w:t>
          </w:r>
          <w:r>
            <w:rPr>
              <w:rFonts w:ascii="Arial" w:hAnsi="Arial" w:cs="Arial"/>
              <w:i/>
              <w:sz w:val="14"/>
              <w:szCs w:val="14"/>
            </w:rPr>
            <w:t>,</w:t>
          </w:r>
          <w:r w:rsidRPr="00760888">
            <w:rPr>
              <w:rFonts w:ascii="Arial" w:hAnsi="Arial" w:cs="Arial"/>
              <w:i/>
              <w:sz w:val="14"/>
              <w:szCs w:val="14"/>
            </w:rPr>
            <w:t xml:space="preserve"> 8</w:t>
          </w:r>
        </w:p>
        <w:p w14:paraId="4BB0B94E" w14:textId="77777777" w:rsidR="00B371A0" w:rsidRPr="00760888" w:rsidRDefault="00B371A0" w:rsidP="00B60ABC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00153 Roma</w:t>
          </w:r>
        </w:p>
        <w:p w14:paraId="55C1CE3C" w14:textId="77777777" w:rsidR="00B371A0" w:rsidRDefault="00B371A0" w:rsidP="00B60ABC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tel. 06 583111</w:t>
          </w:r>
        </w:p>
        <w:p w14:paraId="0711B907" w14:textId="77777777" w:rsidR="00B371A0" w:rsidRPr="00760888" w:rsidRDefault="00B371A0" w:rsidP="00B60ABC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fax 06 5881713</w:t>
          </w:r>
        </w:p>
      </w:tc>
      <w:tc>
        <w:tcPr>
          <w:tcW w:w="1000" w:type="pct"/>
        </w:tcPr>
        <w:p w14:paraId="4DF4043B" w14:textId="77777777" w:rsidR="00B371A0" w:rsidRPr="00760888" w:rsidRDefault="00B371A0" w:rsidP="00B60ABC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Via Marino Laziale</w:t>
          </w:r>
          <w:r>
            <w:rPr>
              <w:rFonts w:ascii="Arial" w:hAnsi="Arial" w:cs="Arial"/>
              <w:i/>
              <w:sz w:val="14"/>
              <w:szCs w:val="14"/>
            </w:rPr>
            <w:t>,</w:t>
          </w:r>
          <w:r w:rsidRPr="00760888">
            <w:rPr>
              <w:rFonts w:ascii="Arial" w:hAnsi="Arial" w:cs="Arial"/>
              <w:i/>
              <w:sz w:val="14"/>
              <w:szCs w:val="14"/>
            </w:rPr>
            <w:t xml:space="preserve"> 44</w:t>
          </w:r>
        </w:p>
        <w:p w14:paraId="2553183D" w14:textId="77777777" w:rsidR="00B371A0" w:rsidRPr="00760888" w:rsidRDefault="00B371A0" w:rsidP="00B60ABC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00179 Roma</w:t>
          </w:r>
        </w:p>
        <w:p w14:paraId="7FD5969A" w14:textId="77777777" w:rsidR="00B371A0" w:rsidRDefault="00B371A0" w:rsidP="00B60ABC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tel. 06 7846941</w:t>
          </w:r>
        </w:p>
        <w:p w14:paraId="3FFF85DC" w14:textId="77777777" w:rsidR="00B371A0" w:rsidRPr="00760888" w:rsidRDefault="00B371A0" w:rsidP="00B60ABC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fax 06 7842858</w:t>
          </w:r>
        </w:p>
      </w:tc>
      <w:tc>
        <w:tcPr>
          <w:tcW w:w="1000" w:type="pct"/>
        </w:tcPr>
        <w:p w14:paraId="48BF22C3" w14:textId="77777777" w:rsidR="00B371A0" w:rsidRPr="00760888" w:rsidRDefault="00B371A0" w:rsidP="00650BFE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 w:rsidRPr="00760888">
            <w:rPr>
              <w:rFonts w:cs="Arial"/>
              <w:i/>
              <w:iCs/>
              <w:sz w:val="14"/>
              <w:szCs w:val="14"/>
            </w:rPr>
            <w:t>Via Leopoldo Serra</w:t>
          </w:r>
          <w:r>
            <w:rPr>
              <w:rFonts w:cs="Arial"/>
              <w:i/>
              <w:iCs/>
              <w:sz w:val="14"/>
              <w:szCs w:val="14"/>
            </w:rPr>
            <w:t>,</w:t>
          </w:r>
          <w:r w:rsidRPr="00760888">
            <w:rPr>
              <w:rFonts w:cs="Arial"/>
              <w:i/>
              <w:iCs/>
              <w:sz w:val="14"/>
              <w:szCs w:val="14"/>
            </w:rPr>
            <w:t xml:space="preserve"> 5</w:t>
          </w:r>
        </w:p>
        <w:p w14:paraId="67A56482" w14:textId="77777777" w:rsidR="00B371A0" w:rsidRPr="00760888" w:rsidRDefault="00B371A0" w:rsidP="00650BFE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 w:rsidRPr="00760888">
            <w:rPr>
              <w:rFonts w:cs="Arial"/>
              <w:i/>
              <w:iCs/>
              <w:sz w:val="14"/>
              <w:szCs w:val="14"/>
            </w:rPr>
            <w:t>00153 Roma</w:t>
          </w:r>
        </w:p>
        <w:p w14:paraId="4F0DCEFB" w14:textId="77777777" w:rsidR="00B371A0" w:rsidRDefault="00B371A0" w:rsidP="00650BFE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>
            <w:rPr>
              <w:rFonts w:cs="Arial"/>
              <w:i/>
              <w:iCs/>
              <w:sz w:val="14"/>
              <w:szCs w:val="14"/>
            </w:rPr>
            <w:t>tel. 06 588931</w:t>
          </w:r>
        </w:p>
        <w:p w14:paraId="5FCA4168" w14:textId="77777777" w:rsidR="00B371A0" w:rsidRPr="00760888" w:rsidRDefault="00B371A0" w:rsidP="00650BFE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 w:rsidRPr="00760888">
            <w:rPr>
              <w:rFonts w:cs="Arial"/>
              <w:i/>
              <w:iCs/>
              <w:sz w:val="14"/>
              <w:szCs w:val="14"/>
            </w:rPr>
            <w:t>fax 06 5897251</w:t>
          </w:r>
        </w:p>
      </w:tc>
      <w:tc>
        <w:tcPr>
          <w:tcW w:w="1000" w:type="pct"/>
        </w:tcPr>
        <w:p w14:paraId="6D3C24E5" w14:textId="77777777" w:rsidR="00B371A0" w:rsidRDefault="00194C11" w:rsidP="003D6AE1">
          <w:pPr>
            <w:jc w:val="center"/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</w:pPr>
          <w:r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 xml:space="preserve">Via </w:t>
          </w:r>
          <w:r w:rsidR="004238CB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Aniene</w:t>
          </w:r>
          <w:r w:rsidR="00B371A0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 xml:space="preserve">, </w:t>
          </w:r>
          <w:r w:rsidR="004238CB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1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4</w:t>
          </w:r>
        </w:p>
        <w:p w14:paraId="37605788" w14:textId="77777777" w:rsidR="00B371A0" w:rsidRDefault="00B371A0" w:rsidP="003D6AE1">
          <w:pPr>
            <w:jc w:val="center"/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</w:pP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00</w:t>
          </w:r>
          <w:r w:rsidR="00194C1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198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 xml:space="preserve"> R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oma</w:t>
          </w:r>
        </w:p>
        <w:p w14:paraId="060ADD71" w14:textId="77777777" w:rsidR="00B371A0" w:rsidRDefault="00B371A0" w:rsidP="003D6AE1">
          <w:pPr>
            <w:jc w:val="center"/>
            <w:rPr>
              <w:rFonts w:ascii="Arial" w:hAnsi="Arial" w:cs="Arial"/>
              <w:bCs/>
              <w:i/>
              <w:color w:val="000000"/>
              <w:sz w:val="14"/>
              <w:szCs w:val="14"/>
            </w:rPr>
          </w:pP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 xml:space="preserve">tel. 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06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 xml:space="preserve"> 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8845005</w:t>
          </w:r>
          <w:r w:rsidRPr="003D6AE1">
            <w:rPr>
              <w:rFonts w:ascii="Arial" w:hAnsi="Arial" w:cs="Arial"/>
              <w:b/>
              <w:bCs/>
              <w:i/>
              <w:color w:val="000000"/>
              <w:sz w:val="14"/>
              <w:szCs w:val="14"/>
            </w:rPr>
            <w:t xml:space="preserve"> </w:t>
          </w:r>
        </w:p>
        <w:p w14:paraId="69DDF424" w14:textId="77777777" w:rsidR="00B371A0" w:rsidRPr="003D6AE1" w:rsidRDefault="00B371A0" w:rsidP="00194C11">
          <w:pPr>
            <w:jc w:val="center"/>
            <w:rPr>
              <w:rFonts w:cs="Arial"/>
              <w:i/>
              <w:iCs/>
              <w:sz w:val="14"/>
              <w:szCs w:val="14"/>
            </w:rPr>
          </w:pP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fax 06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 xml:space="preserve"> 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84082071</w:t>
          </w:r>
        </w:p>
      </w:tc>
    </w:tr>
  </w:tbl>
  <w:p w14:paraId="324FB64C" w14:textId="77777777" w:rsidR="00B371A0" w:rsidRDefault="00B371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798B9" w14:textId="77777777" w:rsidR="00C72960" w:rsidRDefault="00C72960">
      <w:r>
        <w:separator/>
      </w:r>
    </w:p>
  </w:footnote>
  <w:footnote w:type="continuationSeparator" w:id="0">
    <w:p w14:paraId="67EF02BC" w14:textId="77777777" w:rsidR="00C72960" w:rsidRDefault="00C72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0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1868"/>
      <w:gridCol w:w="2385"/>
      <w:gridCol w:w="1843"/>
      <w:gridCol w:w="2267"/>
    </w:tblGrid>
    <w:tr w:rsidR="008A20A4" w14:paraId="306DF5B7" w14:textId="77777777" w:rsidTr="00E77E6D">
      <w:trPr>
        <w:trHeight w:val="773"/>
        <w:jc w:val="center"/>
      </w:trPr>
      <w:tc>
        <w:tcPr>
          <w:tcW w:w="2127" w:type="dxa"/>
          <w:vAlign w:val="center"/>
        </w:tcPr>
        <w:p w14:paraId="25F71883" w14:textId="6ED7FDD9" w:rsidR="008A20A4" w:rsidRPr="00542EF8" w:rsidRDefault="008A20A4" w:rsidP="008A20A4">
          <w:pPr>
            <w:ind w:left="110" w:hanging="110"/>
            <w:jc w:val="center"/>
            <w:rPr>
              <w:rFonts w:ascii="Arial Narrow" w:hAnsi="Arial Narrow" w:cs="Arial"/>
              <w:b/>
              <w:bCs/>
              <w:sz w:val="16"/>
            </w:rPr>
          </w:pPr>
        </w:p>
      </w:tc>
      <w:tc>
        <w:tcPr>
          <w:tcW w:w="1868" w:type="dxa"/>
          <w:vAlign w:val="center"/>
        </w:tcPr>
        <w:p w14:paraId="137417DC" w14:textId="7877695B" w:rsidR="008A20A4" w:rsidRPr="00D31E98" w:rsidRDefault="008A20A4" w:rsidP="008A20A4">
          <w:pPr>
            <w:jc w:val="center"/>
            <w:rPr>
              <w:rFonts w:ascii="Arial Narrow" w:hAnsi="Arial Narrow" w:cs="Arial"/>
              <w:b/>
              <w:bCs/>
              <w:sz w:val="16"/>
            </w:rPr>
          </w:pPr>
        </w:p>
      </w:tc>
      <w:tc>
        <w:tcPr>
          <w:tcW w:w="2385" w:type="dxa"/>
          <w:vAlign w:val="center"/>
        </w:tcPr>
        <w:p w14:paraId="67C40439" w14:textId="125A49CB" w:rsidR="008A20A4" w:rsidRPr="00542EF8" w:rsidRDefault="008A20A4" w:rsidP="008A20A4">
          <w:pPr>
            <w:jc w:val="center"/>
            <w:rPr>
              <w:rFonts w:ascii="Arial Narrow" w:hAnsi="Arial Narrow" w:cs="Arial"/>
              <w:b/>
              <w:bCs/>
              <w:sz w:val="16"/>
            </w:rPr>
          </w:pPr>
        </w:p>
      </w:tc>
      <w:tc>
        <w:tcPr>
          <w:tcW w:w="1843" w:type="dxa"/>
          <w:vAlign w:val="center"/>
        </w:tcPr>
        <w:p w14:paraId="65E2EC7A" w14:textId="4F39E5EC" w:rsidR="008A20A4" w:rsidRPr="00760888" w:rsidRDefault="008A20A4" w:rsidP="008A20A4">
          <w:pPr>
            <w:jc w:val="center"/>
            <w:rPr>
              <w:rFonts w:ascii="Arial Narrow" w:hAnsi="Arial Narrow" w:cs="Arial"/>
              <w:b/>
              <w:bCs/>
              <w:sz w:val="16"/>
            </w:rPr>
          </w:pPr>
        </w:p>
      </w:tc>
      <w:tc>
        <w:tcPr>
          <w:tcW w:w="2267" w:type="dxa"/>
          <w:vAlign w:val="center"/>
        </w:tcPr>
        <w:p w14:paraId="4D96E221" w14:textId="3E180DA8" w:rsidR="008A20A4" w:rsidRPr="00014008" w:rsidRDefault="008A20A4" w:rsidP="008A20A4">
          <w:pPr>
            <w:jc w:val="center"/>
          </w:pPr>
        </w:p>
      </w:tc>
    </w:tr>
    <w:tr w:rsidR="008A20A4" w:rsidRPr="003D6AE1" w14:paraId="759DDAB1" w14:textId="77777777" w:rsidTr="00E77E6D">
      <w:trPr>
        <w:trHeight w:val="130"/>
        <w:jc w:val="center"/>
      </w:trPr>
      <w:tc>
        <w:tcPr>
          <w:tcW w:w="2127" w:type="dxa"/>
        </w:tcPr>
        <w:p w14:paraId="05782C46" w14:textId="60FC616B" w:rsidR="008A20A4" w:rsidRPr="003D6AE1" w:rsidRDefault="008A20A4" w:rsidP="008A20A4">
          <w:pPr>
            <w:ind w:left="110" w:hanging="110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1868" w:type="dxa"/>
        </w:tcPr>
        <w:p w14:paraId="6E473525" w14:textId="1E9BFB17" w:rsidR="008A20A4" w:rsidRPr="003D6AE1" w:rsidRDefault="008A20A4" w:rsidP="008A20A4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2385" w:type="dxa"/>
        </w:tcPr>
        <w:p w14:paraId="3CCEC3BA" w14:textId="296EE6E0" w:rsidR="008A20A4" w:rsidRPr="003D6AE1" w:rsidRDefault="008A20A4" w:rsidP="008A20A4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1843" w:type="dxa"/>
        </w:tcPr>
        <w:p w14:paraId="63379700" w14:textId="30F45BB4" w:rsidR="008A20A4" w:rsidRPr="003D6AE1" w:rsidRDefault="008A20A4" w:rsidP="008A20A4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2267" w:type="dxa"/>
        </w:tcPr>
        <w:p w14:paraId="66A8D26F" w14:textId="18EC0123" w:rsidR="008A20A4" w:rsidRPr="003D6AE1" w:rsidRDefault="008A20A4" w:rsidP="008A20A4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</w:tr>
    <w:tr w:rsidR="008A20A4" w:rsidRPr="00157F1E" w14:paraId="01452CAD" w14:textId="77777777" w:rsidTr="00E77E6D">
      <w:trPr>
        <w:trHeight w:val="231"/>
        <w:jc w:val="center"/>
      </w:trPr>
      <w:tc>
        <w:tcPr>
          <w:tcW w:w="2127" w:type="dxa"/>
        </w:tcPr>
        <w:p w14:paraId="43DBA77F" w14:textId="3624D28E" w:rsidR="008A20A4" w:rsidRPr="00157F1E" w:rsidRDefault="008A20A4" w:rsidP="008A20A4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68" w:type="dxa"/>
        </w:tcPr>
        <w:p w14:paraId="5CB57BE4" w14:textId="2B249996" w:rsidR="008A20A4" w:rsidRPr="00157F1E" w:rsidRDefault="008A20A4" w:rsidP="008A20A4">
          <w:pPr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385" w:type="dxa"/>
        </w:tcPr>
        <w:p w14:paraId="395EC1FB" w14:textId="6F04EDD3" w:rsidR="008A20A4" w:rsidRPr="00157F1E" w:rsidRDefault="008A20A4" w:rsidP="008A20A4">
          <w:pPr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43" w:type="dxa"/>
        </w:tcPr>
        <w:p w14:paraId="03448019" w14:textId="18B4E6BF" w:rsidR="008A20A4" w:rsidRPr="00157F1E" w:rsidRDefault="008A20A4" w:rsidP="008A20A4">
          <w:pPr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267" w:type="dxa"/>
        </w:tcPr>
        <w:p w14:paraId="75F2DE40" w14:textId="4D322B53" w:rsidR="008A20A4" w:rsidRPr="00157F1E" w:rsidRDefault="008A20A4" w:rsidP="008A20A4">
          <w:pPr>
            <w:jc w:val="center"/>
            <w:rPr>
              <w:rFonts w:ascii="Arial" w:hAnsi="Arial" w:cs="Arial"/>
              <w:sz w:val="12"/>
              <w:szCs w:val="12"/>
            </w:rPr>
          </w:pPr>
        </w:p>
      </w:tc>
    </w:tr>
  </w:tbl>
  <w:p w14:paraId="628FA6C2" w14:textId="77777777" w:rsidR="008A20A4" w:rsidRDefault="008A20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0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1868"/>
      <w:gridCol w:w="2385"/>
      <w:gridCol w:w="1843"/>
      <w:gridCol w:w="2267"/>
    </w:tblGrid>
    <w:tr w:rsidR="005570C1" w14:paraId="7E1B14B4" w14:textId="77777777" w:rsidTr="006E5622">
      <w:trPr>
        <w:trHeight w:val="773"/>
        <w:jc w:val="center"/>
      </w:trPr>
      <w:tc>
        <w:tcPr>
          <w:tcW w:w="2127" w:type="dxa"/>
          <w:vAlign w:val="center"/>
        </w:tcPr>
        <w:p w14:paraId="1AD877AD" w14:textId="77777777" w:rsidR="00413BBB" w:rsidRPr="00542EF8" w:rsidRDefault="007E68BF" w:rsidP="00413BBB">
          <w:pPr>
            <w:ind w:left="110" w:hanging="110"/>
            <w:jc w:val="center"/>
            <w:rPr>
              <w:rFonts w:ascii="Arial Narrow" w:hAnsi="Arial Narrow" w:cs="Arial"/>
              <w:b/>
              <w:bCs/>
              <w:sz w:val="16"/>
            </w:rPr>
          </w:pPr>
          <w:r w:rsidRPr="00141AD3">
            <w:rPr>
              <w:noProof/>
              <w:sz w:val="16"/>
              <w:szCs w:val="16"/>
            </w:rPr>
            <w:drawing>
              <wp:inline distT="0" distB="0" distL="0" distR="0" wp14:anchorId="3EEAAB86" wp14:editId="4BC306A0">
                <wp:extent cx="1227455" cy="487045"/>
                <wp:effectExtent l="0" t="0" r="0" b="8255"/>
                <wp:docPr id="25" name="Immagine 25" descr="flccgil_marchio_orizzontale_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lccgil_marchio_orizzontale_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745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8" w:type="dxa"/>
          <w:vAlign w:val="center"/>
        </w:tcPr>
        <w:p w14:paraId="7D73EE0D" w14:textId="09575131" w:rsidR="00413BBB" w:rsidRPr="00D31E98" w:rsidRDefault="005570C1" w:rsidP="00413BBB">
          <w:pPr>
            <w:jc w:val="center"/>
            <w:rPr>
              <w:rFonts w:ascii="Arial Narrow" w:hAnsi="Arial Narrow" w:cs="Arial"/>
              <w:b/>
              <w:bCs/>
              <w:sz w:val="16"/>
            </w:rPr>
          </w:pPr>
          <w:r>
            <w:rPr>
              <w:rFonts w:ascii="Arial Narrow" w:hAnsi="Arial Narrow" w:cs="Arial"/>
              <w:b/>
              <w:bCs/>
              <w:noProof/>
              <w:sz w:val="16"/>
            </w:rPr>
            <w:drawing>
              <wp:inline distT="0" distB="0" distL="0" distR="0" wp14:anchorId="75D28144" wp14:editId="3165C010">
                <wp:extent cx="914400" cy="406893"/>
                <wp:effectExtent l="0" t="0" r="0" b="0"/>
                <wp:docPr id="26" name="Immagin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-FSUR-cisl-scuola-ombr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585" cy="425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5" w:type="dxa"/>
          <w:vAlign w:val="center"/>
        </w:tcPr>
        <w:p w14:paraId="6380707E" w14:textId="77777777" w:rsidR="00413BBB" w:rsidRPr="00542EF8" w:rsidRDefault="007E68BF" w:rsidP="00413BBB">
          <w:pPr>
            <w:jc w:val="center"/>
            <w:rPr>
              <w:rFonts w:ascii="Arial Narrow" w:hAnsi="Arial Narrow" w:cs="Arial"/>
              <w:b/>
              <w:bCs/>
              <w:sz w:val="16"/>
            </w:rPr>
          </w:pPr>
          <w:r w:rsidRPr="00DF0D7F">
            <w:rPr>
              <w:noProof/>
            </w:rPr>
            <w:drawing>
              <wp:inline distT="0" distB="0" distL="0" distR="0" wp14:anchorId="64BE948B" wp14:editId="7E557554">
                <wp:extent cx="1333500" cy="440055"/>
                <wp:effectExtent l="0" t="0" r="0" b="0"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vAlign w:val="center"/>
        </w:tcPr>
        <w:p w14:paraId="516870B5" w14:textId="77777777" w:rsidR="00413BBB" w:rsidRPr="00760888" w:rsidRDefault="007E68BF" w:rsidP="00413BBB">
          <w:pPr>
            <w:jc w:val="center"/>
            <w:rPr>
              <w:rFonts w:ascii="Arial Narrow" w:hAnsi="Arial Narrow" w:cs="Arial"/>
              <w:b/>
              <w:bCs/>
              <w:sz w:val="16"/>
            </w:rPr>
          </w:pPr>
          <w:r w:rsidRPr="00760888">
            <w:rPr>
              <w:rFonts w:ascii="Arial Narrow" w:hAnsi="Arial Narrow" w:cs="Arial"/>
              <w:b/>
              <w:bCs/>
              <w:noProof/>
              <w:sz w:val="16"/>
            </w:rPr>
            <w:drawing>
              <wp:inline distT="0" distB="0" distL="0" distR="0" wp14:anchorId="2F8319BE" wp14:editId="537F5C2C">
                <wp:extent cx="1054100" cy="579755"/>
                <wp:effectExtent l="0" t="0" r="0" b="0"/>
                <wp:docPr id="28" name="Immagine 28" descr="NuovoLogoSnals_13ott_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NuovoLogoSnals_13ott_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7" w:type="dxa"/>
          <w:vAlign w:val="center"/>
        </w:tcPr>
        <w:p w14:paraId="2EB8AEEA" w14:textId="77777777" w:rsidR="00413BBB" w:rsidRPr="00014008" w:rsidRDefault="004238CB" w:rsidP="00413BBB">
          <w:pPr>
            <w:jc w:val="center"/>
          </w:pPr>
          <w:r>
            <w:rPr>
              <w:noProof/>
            </w:rPr>
            <w:drawing>
              <wp:inline distT="0" distB="0" distL="0" distR="0" wp14:anchorId="57FFEF21" wp14:editId="1085BB74">
                <wp:extent cx="948267" cy="439363"/>
                <wp:effectExtent l="0" t="0" r="4445" b="0"/>
                <wp:docPr id="29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-gilda-2019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1982" cy="4642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570C1" w:rsidRPr="003D6AE1" w14:paraId="2411449F" w14:textId="77777777" w:rsidTr="006E5622">
      <w:trPr>
        <w:trHeight w:val="130"/>
        <w:jc w:val="center"/>
      </w:trPr>
      <w:tc>
        <w:tcPr>
          <w:tcW w:w="2127" w:type="dxa"/>
        </w:tcPr>
        <w:p w14:paraId="6FF64B74" w14:textId="77777777" w:rsidR="00B371A0" w:rsidRPr="003D6AE1" w:rsidRDefault="00B371A0">
          <w:pPr>
            <w:ind w:left="110" w:hanging="110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 xml:space="preserve">www.flcgil.it </w:t>
          </w:r>
        </w:p>
      </w:tc>
      <w:tc>
        <w:tcPr>
          <w:tcW w:w="1868" w:type="dxa"/>
        </w:tcPr>
        <w:p w14:paraId="56B989F7" w14:textId="77777777" w:rsidR="00B371A0" w:rsidRPr="003D6AE1" w:rsidRDefault="00B371A0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www.cislscuola.it</w:t>
          </w:r>
        </w:p>
      </w:tc>
      <w:tc>
        <w:tcPr>
          <w:tcW w:w="2385" w:type="dxa"/>
        </w:tcPr>
        <w:p w14:paraId="26EEA711" w14:textId="77777777" w:rsidR="00B371A0" w:rsidRPr="003D6AE1" w:rsidRDefault="00B371A0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www.uilscuola.it</w:t>
          </w:r>
        </w:p>
      </w:tc>
      <w:tc>
        <w:tcPr>
          <w:tcW w:w="1843" w:type="dxa"/>
        </w:tcPr>
        <w:p w14:paraId="2C8C04F4" w14:textId="77777777" w:rsidR="00B371A0" w:rsidRPr="003D6AE1" w:rsidRDefault="00B371A0" w:rsidP="00650BFE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www.snals.it</w:t>
          </w:r>
        </w:p>
      </w:tc>
      <w:tc>
        <w:tcPr>
          <w:tcW w:w="2267" w:type="dxa"/>
        </w:tcPr>
        <w:p w14:paraId="12A6CCF3" w14:textId="77777777" w:rsidR="00B371A0" w:rsidRPr="003D6AE1" w:rsidRDefault="00B371A0" w:rsidP="00A6393B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iCs/>
              <w:sz w:val="16"/>
              <w:szCs w:val="16"/>
            </w:rPr>
            <w:t>www.gilda</w:t>
          </w:r>
          <w:r w:rsidR="00A6393B">
            <w:rPr>
              <w:rFonts w:ascii="Arial" w:hAnsi="Arial" w:cs="Arial"/>
              <w:b/>
              <w:iCs/>
              <w:sz w:val="16"/>
              <w:szCs w:val="16"/>
            </w:rPr>
            <w:t>-unam</w:t>
          </w:r>
          <w:r w:rsidRPr="003D6AE1">
            <w:rPr>
              <w:rFonts w:ascii="Arial" w:hAnsi="Arial" w:cs="Arial"/>
              <w:b/>
              <w:iCs/>
              <w:sz w:val="16"/>
              <w:szCs w:val="16"/>
            </w:rPr>
            <w:t>s.it</w:t>
          </w:r>
        </w:p>
      </w:tc>
    </w:tr>
    <w:tr w:rsidR="005570C1" w:rsidRPr="00157F1E" w14:paraId="34745291" w14:textId="77777777" w:rsidTr="006E5622">
      <w:trPr>
        <w:trHeight w:val="231"/>
        <w:jc w:val="center"/>
      </w:trPr>
      <w:tc>
        <w:tcPr>
          <w:tcW w:w="2127" w:type="dxa"/>
        </w:tcPr>
        <w:p w14:paraId="45824008" w14:textId="77777777" w:rsidR="00B371A0" w:rsidRPr="00157F1E" w:rsidRDefault="00B371A0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sz w:val="12"/>
              <w:szCs w:val="12"/>
            </w:rPr>
          </w:pPr>
          <w:r w:rsidRPr="00157F1E">
            <w:rPr>
              <w:rFonts w:ascii="Arial" w:hAnsi="Arial" w:cs="Arial"/>
              <w:sz w:val="12"/>
              <w:szCs w:val="12"/>
            </w:rPr>
            <w:t>e-mail: organizzazione@flcgil.it</w:t>
          </w:r>
        </w:p>
      </w:tc>
      <w:tc>
        <w:tcPr>
          <w:tcW w:w="1868" w:type="dxa"/>
        </w:tcPr>
        <w:p w14:paraId="30DF5C8E" w14:textId="77777777" w:rsidR="00B371A0" w:rsidRPr="00157F1E" w:rsidRDefault="00B371A0" w:rsidP="00D35225">
          <w:pPr>
            <w:jc w:val="center"/>
            <w:rPr>
              <w:rFonts w:ascii="Arial" w:hAnsi="Arial" w:cs="Arial"/>
              <w:sz w:val="12"/>
              <w:szCs w:val="12"/>
            </w:rPr>
          </w:pPr>
          <w:r w:rsidRPr="00157F1E">
            <w:rPr>
              <w:rFonts w:ascii="Arial" w:hAnsi="Arial" w:cs="Arial"/>
              <w:sz w:val="12"/>
              <w:szCs w:val="12"/>
            </w:rPr>
            <w:t xml:space="preserve">e-mail: </w:t>
          </w:r>
          <w:r w:rsidR="00157F1E">
            <w:rPr>
              <w:rFonts w:ascii="Arial" w:hAnsi="Arial" w:cs="Arial"/>
              <w:sz w:val="12"/>
              <w:szCs w:val="12"/>
            </w:rPr>
            <w:t xml:space="preserve"> </w:t>
          </w:r>
          <w:r w:rsidR="000B7EAF">
            <w:rPr>
              <w:rFonts w:ascii="Arial" w:hAnsi="Arial" w:cs="Arial"/>
              <w:sz w:val="12"/>
              <w:szCs w:val="12"/>
            </w:rPr>
            <w:t>cisl.scuola</w:t>
          </w:r>
          <w:r w:rsidRPr="00157F1E">
            <w:rPr>
              <w:rFonts w:ascii="Arial" w:hAnsi="Arial" w:cs="Arial"/>
              <w:sz w:val="12"/>
              <w:szCs w:val="12"/>
            </w:rPr>
            <w:t>@cisl.it</w:t>
          </w:r>
        </w:p>
      </w:tc>
      <w:tc>
        <w:tcPr>
          <w:tcW w:w="2385" w:type="dxa"/>
        </w:tcPr>
        <w:p w14:paraId="03EE91C6" w14:textId="77777777" w:rsidR="00B371A0" w:rsidRPr="00157F1E" w:rsidRDefault="00B371A0" w:rsidP="00413BBB">
          <w:pPr>
            <w:jc w:val="center"/>
            <w:rPr>
              <w:rFonts w:ascii="Arial" w:hAnsi="Arial" w:cs="Arial"/>
              <w:sz w:val="12"/>
              <w:szCs w:val="12"/>
            </w:rPr>
          </w:pPr>
          <w:r w:rsidRPr="00157F1E">
            <w:rPr>
              <w:rFonts w:ascii="Arial" w:hAnsi="Arial" w:cs="Arial"/>
              <w:sz w:val="12"/>
              <w:szCs w:val="12"/>
            </w:rPr>
            <w:t xml:space="preserve">e-mail: </w:t>
          </w:r>
          <w:r w:rsidR="00413BBB">
            <w:rPr>
              <w:rFonts w:ascii="Arial" w:hAnsi="Arial" w:cs="Arial"/>
              <w:sz w:val="12"/>
              <w:szCs w:val="12"/>
            </w:rPr>
            <w:t>uilscuola</w:t>
          </w:r>
          <w:r w:rsidRPr="00157F1E">
            <w:rPr>
              <w:rFonts w:ascii="Arial" w:hAnsi="Arial" w:cs="Arial"/>
              <w:sz w:val="12"/>
              <w:szCs w:val="12"/>
            </w:rPr>
            <w:t>@uilscuola.it</w:t>
          </w:r>
        </w:p>
      </w:tc>
      <w:tc>
        <w:tcPr>
          <w:tcW w:w="1843" w:type="dxa"/>
        </w:tcPr>
        <w:p w14:paraId="725B18C4" w14:textId="77777777" w:rsidR="00B371A0" w:rsidRPr="00157F1E" w:rsidRDefault="00B371A0" w:rsidP="00650BFE">
          <w:pPr>
            <w:jc w:val="center"/>
            <w:rPr>
              <w:rFonts w:ascii="Arial" w:hAnsi="Arial" w:cs="Arial"/>
              <w:sz w:val="12"/>
              <w:szCs w:val="12"/>
            </w:rPr>
          </w:pPr>
          <w:r w:rsidRPr="00157F1E">
            <w:rPr>
              <w:rFonts w:ascii="Arial" w:hAnsi="Arial" w:cs="Arial"/>
              <w:sz w:val="12"/>
              <w:szCs w:val="12"/>
            </w:rPr>
            <w:t>e-mail:</w:t>
          </w:r>
          <w:r w:rsidR="00157F1E">
            <w:rPr>
              <w:rFonts w:ascii="Arial" w:hAnsi="Arial" w:cs="Arial"/>
              <w:sz w:val="12"/>
              <w:szCs w:val="12"/>
            </w:rPr>
            <w:t xml:space="preserve"> </w:t>
          </w:r>
          <w:r w:rsidRPr="00157F1E">
            <w:rPr>
              <w:rFonts w:ascii="Arial" w:hAnsi="Arial" w:cs="Arial"/>
              <w:sz w:val="12"/>
              <w:szCs w:val="12"/>
            </w:rPr>
            <w:t>info@snals.it</w:t>
          </w:r>
        </w:p>
      </w:tc>
      <w:tc>
        <w:tcPr>
          <w:tcW w:w="2267" w:type="dxa"/>
        </w:tcPr>
        <w:p w14:paraId="2BD20E1E" w14:textId="77777777" w:rsidR="00B371A0" w:rsidRPr="00157F1E" w:rsidRDefault="00B371A0" w:rsidP="000003FF">
          <w:pPr>
            <w:jc w:val="center"/>
            <w:rPr>
              <w:rFonts w:ascii="Arial" w:hAnsi="Arial" w:cs="Arial"/>
              <w:sz w:val="12"/>
              <w:szCs w:val="12"/>
            </w:rPr>
          </w:pPr>
          <w:r w:rsidRPr="00157F1E">
            <w:rPr>
              <w:rFonts w:ascii="Arial" w:hAnsi="Arial" w:cs="Arial"/>
              <w:iCs/>
              <w:sz w:val="12"/>
              <w:szCs w:val="12"/>
            </w:rPr>
            <w:t>e-mail:</w:t>
          </w:r>
          <w:r w:rsidRPr="00157F1E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r w:rsidR="000003FF" w:rsidRPr="000003FF">
            <w:rPr>
              <w:rFonts w:ascii="Arial" w:hAnsi="Arial" w:cs="Arial"/>
              <w:iCs/>
              <w:sz w:val="12"/>
              <w:szCs w:val="12"/>
            </w:rPr>
            <w:t>organizzazione</w:t>
          </w:r>
          <w:r w:rsidRPr="00157F1E">
            <w:rPr>
              <w:rFonts w:ascii="Arial" w:hAnsi="Arial" w:cs="Arial"/>
              <w:iCs/>
              <w:sz w:val="12"/>
              <w:szCs w:val="12"/>
            </w:rPr>
            <w:t>@gilda</w:t>
          </w:r>
          <w:r w:rsidR="00194C11">
            <w:rPr>
              <w:rFonts w:ascii="Arial" w:hAnsi="Arial" w:cs="Arial"/>
              <w:iCs/>
              <w:sz w:val="12"/>
              <w:szCs w:val="12"/>
            </w:rPr>
            <w:t>-unam</w:t>
          </w:r>
          <w:r w:rsidRPr="00157F1E">
            <w:rPr>
              <w:rFonts w:ascii="Arial" w:hAnsi="Arial" w:cs="Arial"/>
              <w:iCs/>
              <w:sz w:val="12"/>
              <w:szCs w:val="12"/>
            </w:rPr>
            <w:t>s.it</w:t>
          </w:r>
        </w:p>
      </w:tc>
    </w:tr>
  </w:tbl>
  <w:p w14:paraId="6D904AF5" w14:textId="77777777" w:rsidR="00B371A0" w:rsidRDefault="00B371A0" w:rsidP="00542E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029AE"/>
    <w:multiLevelType w:val="hybridMultilevel"/>
    <w:tmpl w:val="52784BAE"/>
    <w:lvl w:ilvl="0" w:tplc="0410000B">
      <w:start w:val="1"/>
      <w:numFmt w:val="bullet"/>
      <w:lvlText w:val=""/>
      <w:lvlJc w:val="left"/>
      <w:pPr>
        <w:tabs>
          <w:tab w:val="num" w:pos="1485"/>
        </w:tabs>
        <w:ind w:left="1485" w:hanging="36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B1F290F"/>
    <w:multiLevelType w:val="hybridMultilevel"/>
    <w:tmpl w:val="B58EA64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217E2133"/>
    <w:multiLevelType w:val="hybridMultilevel"/>
    <w:tmpl w:val="9D5436C2"/>
    <w:lvl w:ilvl="0" w:tplc="71BA6180">
      <w:numFmt w:val="bullet"/>
      <w:lvlText w:val="-"/>
      <w:lvlJc w:val="left"/>
      <w:pPr>
        <w:ind w:left="835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" w15:restartNumberingAfterBreak="0">
    <w:nsid w:val="384C696F"/>
    <w:multiLevelType w:val="hybridMultilevel"/>
    <w:tmpl w:val="9F94786A"/>
    <w:lvl w:ilvl="0" w:tplc="FF86636C">
      <w:start w:val="1"/>
      <w:numFmt w:val="decimal"/>
      <w:lvlText w:val="%1)"/>
      <w:lvlJc w:val="left"/>
      <w:pPr>
        <w:ind w:left="375" w:hanging="260"/>
      </w:pPr>
      <w:rPr>
        <w:rFonts w:ascii="Calibri" w:hAnsi="Calibri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3BB28EBA">
      <w:numFmt w:val="bullet"/>
      <w:lvlText w:val="•"/>
      <w:lvlJc w:val="left"/>
      <w:pPr>
        <w:ind w:left="1328" w:hanging="260"/>
      </w:pPr>
      <w:rPr>
        <w:rFonts w:hint="default"/>
        <w:lang w:val="en-US" w:eastAsia="en-US" w:bidi="en-US"/>
      </w:rPr>
    </w:lvl>
    <w:lvl w:ilvl="2" w:tplc="D7B00940">
      <w:numFmt w:val="bullet"/>
      <w:lvlText w:val="•"/>
      <w:lvlJc w:val="left"/>
      <w:pPr>
        <w:ind w:left="2277" w:hanging="260"/>
      </w:pPr>
      <w:rPr>
        <w:rFonts w:hint="default"/>
        <w:lang w:val="en-US" w:eastAsia="en-US" w:bidi="en-US"/>
      </w:rPr>
    </w:lvl>
    <w:lvl w:ilvl="3" w:tplc="55286412">
      <w:numFmt w:val="bullet"/>
      <w:lvlText w:val="•"/>
      <w:lvlJc w:val="left"/>
      <w:pPr>
        <w:ind w:left="3225" w:hanging="260"/>
      </w:pPr>
      <w:rPr>
        <w:rFonts w:hint="default"/>
        <w:lang w:val="en-US" w:eastAsia="en-US" w:bidi="en-US"/>
      </w:rPr>
    </w:lvl>
    <w:lvl w:ilvl="4" w:tplc="7ECCC840">
      <w:numFmt w:val="bullet"/>
      <w:lvlText w:val="•"/>
      <w:lvlJc w:val="left"/>
      <w:pPr>
        <w:ind w:left="4174" w:hanging="260"/>
      </w:pPr>
      <w:rPr>
        <w:rFonts w:hint="default"/>
        <w:lang w:val="en-US" w:eastAsia="en-US" w:bidi="en-US"/>
      </w:rPr>
    </w:lvl>
    <w:lvl w:ilvl="5" w:tplc="DB4A3DD4">
      <w:numFmt w:val="bullet"/>
      <w:lvlText w:val="•"/>
      <w:lvlJc w:val="left"/>
      <w:pPr>
        <w:ind w:left="5122" w:hanging="260"/>
      </w:pPr>
      <w:rPr>
        <w:rFonts w:hint="default"/>
        <w:lang w:val="en-US" w:eastAsia="en-US" w:bidi="en-US"/>
      </w:rPr>
    </w:lvl>
    <w:lvl w:ilvl="6" w:tplc="7A688BBA">
      <w:numFmt w:val="bullet"/>
      <w:lvlText w:val="•"/>
      <w:lvlJc w:val="left"/>
      <w:pPr>
        <w:ind w:left="6071" w:hanging="260"/>
      </w:pPr>
      <w:rPr>
        <w:rFonts w:hint="default"/>
        <w:lang w:val="en-US" w:eastAsia="en-US" w:bidi="en-US"/>
      </w:rPr>
    </w:lvl>
    <w:lvl w:ilvl="7" w:tplc="098ECB74">
      <w:numFmt w:val="bullet"/>
      <w:lvlText w:val="•"/>
      <w:lvlJc w:val="left"/>
      <w:pPr>
        <w:ind w:left="7019" w:hanging="260"/>
      </w:pPr>
      <w:rPr>
        <w:rFonts w:hint="default"/>
        <w:lang w:val="en-US" w:eastAsia="en-US" w:bidi="en-US"/>
      </w:rPr>
    </w:lvl>
    <w:lvl w:ilvl="8" w:tplc="CE1E1104">
      <w:numFmt w:val="bullet"/>
      <w:lvlText w:val="•"/>
      <w:lvlJc w:val="left"/>
      <w:pPr>
        <w:ind w:left="7968" w:hanging="260"/>
      </w:pPr>
      <w:rPr>
        <w:rFonts w:hint="default"/>
        <w:lang w:val="en-US" w:eastAsia="en-US" w:bidi="en-US"/>
      </w:rPr>
    </w:lvl>
  </w:abstractNum>
  <w:abstractNum w:abstractNumId="4" w15:restartNumberingAfterBreak="0">
    <w:nsid w:val="3F665BF9"/>
    <w:multiLevelType w:val="hybridMultilevel"/>
    <w:tmpl w:val="71AEA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54A11"/>
    <w:multiLevelType w:val="hybridMultilevel"/>
    <w:tmpl w:val="45A8BD8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635CA"/>
    <w:multiLevelType w:val="hybridMultilevel"/>
    <w:tmpl w:val="7ECE3368"/>
    <w:lvl w:ilvl="0" w:tplc="71BA6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8114B"/>
    <w:multiLevelType w:val="hybridMultilevel"/>
    <w:tmpl w:val="4532DFBE"/>
    <w:lvl w:ilvl="0" w:tplc="71BA6180">
      <w:numFmt w:val="bullet"/>
      <w:lvlText w:val="-"/>
      <w:lvlJc w:val="left"/>
      <w:pPr>
        <w:ind w:left="835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8" w15:restartNumberingAfterBreak="0">
    <w:nsid w:val="56AC45EC"/>
    <w:multiLevelType w:val="hybridMultilevel"/>
    <w:tmpl w:val="ED68657A"/>
    <w:lvl w:ilvl="0" w:tplc="71BA6180">
      <w:numFmt w:val="bullet"/>
      <w:lvlText w:val="-"/>
      <w:lvlJc w:val="left"/>
      <w:pPr>
        <w:ind w:left="835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9" w15:restartNumberingAfterBreak="0">
    <w:nsid w:val="65F2301B"/>
    <w:multiLevelType w:val="hybridMultilevel"/>
    <w:tmpl w:val="924CE5BE"/>
    <w:lvl w:ilvl="0" w:tplc="71BA6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577FB"/>
    <w:multiLevelType w:val="hybridMultilevel"/>
    <w:tmpl w:val="3112DB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C8C"/>
    <w:rsid w:val="000003FF"/>
    <w:rsid w:val="00004CAD"/>
    <w:rsid w:val="00014008"/>
    <w:rsid w:val="00057163"/>
    <w:rsid w:val="000612C7"/>
    <w:rsid w:val="00061D30"/>
    <w:rsid w:val="00080A55"/>
    <w:rsid w:val="00083ED2"/>
    <w:rsid w:val="0009373C"/>
    <w:rsid w:val="000B7EAF"/>
    <w:rsid w:val="000C471E"/>
    <w:rsid w:val="000D50D3"/>
    <w:rsid w:val="000E5B81"/>
    <w:rsid w:val="00120B1E"/>
    <w:rsid w:val="00157F1E"/>
    <w:rsid w:val="001704F9"/>
    <w:rsid w:val="00194C11"/>
    <w:rsid w:val="001A24B9"/>
    <w:rsid w:val="001A2BA1"/>
    <w:rsid w:val="001C7F66"/>
    <w:rsid w:val="001F0298"/>
    <w:rsid w:val="00204244"/>
    <w:rsid w:val="00222CDC"/>
    <w:rsid w:val="00234AB3"/>
    <w:rsid w:val="00243214"/>
    <w:rsid w:val="00244658"/>
    <w:rsid w:val="0026429F"/>
    <w:rsid w:val="0026462A"/>
    <w:rsid w:val="002B3D57"/>
    <w:rsid w:val="002B57E0"/>
    <w:rsid w:val="00307748"/>
    <w:rsid w:val="00357048"/>
    <w:rsid w:val="0036263F"/>
    <w:rsid w:val="00370530"/>
    <w:rsid w:val="00371036"/>
    <w:rsid w:val="003C43B1"/>
    <w:rsid w:val="003D6AE1"/>
    <w:rsid w:val="003E4BC4"/>
    <w:rsid w:val="003F3114"/>
    <w:rsid w:val="00400577"/>
    <w:rsid w:val="0041122E"/>
    <w:rsid w:val="00413083"/>
    <w:rsid w:val="00413BBB"/>
    <w:rsid w:val="004238CB"/>
    <w:rsid w:val="00451014"/>
    <w:rsid w:val="00483A28"/>
    <w:rsid w:val="004D0E6F"/>
    <w:rsid w:val="005124D7"/>
    <w:rsid w:val="0051326C"/>
    <w:rsid w:val="005161B5"/>
    <w:rsid w:val="00520CD6"/>
    <w:rsid w:val="00521FD6"/>
    <w:rsid w:val="00542EF8"/>
    <w:rsid w:val="005570C1"/>
    <w:rsid w:val="00563E00"/>
    <w:rsid w:val="005A7BCD"/>
    <w:rsid w:val="005B38B3"/>
    <w:rsid w:val="005C0D5C"/>
    <w:rsid w:val="005E7EAB"/>
    <w:rsid w:val="005F390F"/>
    <w:rsid w:val="00615B12"/>
    <w:rsid w:val="0064316E"/>
    <w:rsid w:val="006451E9"/>
    <w:rsid w:val="00650BFE"/>
    <w:rsid w:val="006731D4"/>
    <w:rsid w:val="00687BD5"/>
    <w:rsid w:val="00691819"/>
    <w:rsid w:val="00697477"/>
    <w:rsid w:val="0069747A"/>
    <w:rsid w:val="006E5622"/>
    <w:rsid w:val="006F04A4"/>
    <w:rsid w:val="006F3389"/>
    <w:rsid w:val="00702C8A"/>
    <w:rsid w:val="00714817"/>
    <w:rsid w:val="00715644"/>
    <w:rsid w:val="00741FD8"/>
    <w:rsid w:val="00751D2C"/>
    <w:rsid w:val="00751FBC"/>
    <w:rsid w:val="00754199"/>
    <w:rsid w:val="00760888"/>
    <w:rsid w:val="0076480A"/>
    <w:rsid w:val="00770057"/>
    <w:rsid w:val="007723C7"/>
    <w:rsid w:val="007B437D"/>
    <w:rsid w:val="007B70C0"/>
    <w:rsid w:val="007C7E75"/>
    <w:rsid w:val="007D50C6"/>
    <w:rsid w:val="007D7D4D"/>
    <w:rsid w:val="007E5E05"/>
    <w:rsid w:val="007E68BF"/>
    <w:rsid w:val="0082458C"/>
    <w:rsid w:val="00872D8A"/>
    <w:rsid w:val="0088504C"/>
    <w:rsid w:val="008951FF"/>
    <w:rsid w:val="00896E72"/>
    <w:rsid w:val="008A20A4"/>
    <w:rsid w:val="008C1F30"/>
    <w:rsid w:val="008D1374"/>
    <w:rsid w:val="0096435B"/>
    <w:rsid w:val="00966B5B"/>
    <w:rsid w:val="00974A22"/>
    <w:rsid w:val="00995D1F"/>
    <w:rsid w:val="009A784D"/>
    <w:rsid w:val="009C0BCF"/>
    <w:rsid w:val="009D4A44"/>
    <w:rsid w:val="009E2A0C"/>
    <w:rsid w:val="009F43D7"/>
    <w:rsid w:val="00A237AE"/>
    <w:rsid w:val="00A27933"/>
    <w:rsid w:val="00A565C5"/>
    <w:rsid w:val="00A6393B"/>
    <w:rsid w:val="00A863EA"/>
    <w:rsid w:val="00AC174A"/>
    <w:rsid w:val="00AD0E48"/>
    <w:rsid w:val="00AF03EB"/>
    <w:rsid w:val="00B01AF6"/>
    <w:rsid w:val="00B25240"/>
    <w:rsid w:val="00B371A0"/>
    <w:rsid w:val="00B537B6"/>
    <w:rsid w:val="00B54942"/>
    <w:rsid w:val="00B60ABC"/>
    <w:rsid w:val="00B718BB"/>
    <w:rsid w:val="00B84AA4"/>
    <w:rsid w:val="00B87C5C"/>
    <w:rsid w:val="00B919DA"/>
    <w:rsid w:val="00B94578"/>
    <w:rsid w:val="00B94809"/>
    <w:rsid w:val="00B9586A"/>
    <w:rsid w:val="00BA0190"/>
    <w:rsid w:val="00BD1007"/>
    <w:rsid w:val="00BD7FA3"/>
    <w:rsid w:val="00C009B1"/>
    <w:rsid w:val="00C72960"/>
    <w:rsid w:val="00C84676"/>
    <w:rsid w:val="00CE49BB"/>
    <w:rsid w:val="00D11C60"/>
    <w:rsid w:val="00D22F5C"/>
    <w:rsid w:val="00D27E55"/>
    <w:rsid w:val="00D30E49"/>
    <w:rsid w:val="00D31E98"/>
    <w:rsid w:val="00D35225"/>
    <w:rsid w:val="00D433F8"/>
    <w:rsid w:val="00D625BD"/>
    <w:rsid w:val="00D6666B"/>
    <w:rsid w:val="00D7224A"/>
    <w:rsid w:val="00D97D46"/>
    <w:rsid w:val="00DA1B5D"/>
    <w:rsid w:val="00DA2157"/>
    <w:rsid w:val="00DA76F1"/>
    <w:rsid w:val="00DC65DA"/>
    <w:rsid w:val="00DE2B97"/>
    <w:rsid w:val="00DE3A48"/>
    <w:rsid w:val="00E17A5A"/>
    <w:rsid w:val="00E202A8"/>
    <w:rsid w:val="00E26654"/>
    <w:rsid w:val="00E4437A"/>
    <w:rsid w:val="00E57C8D"/>
    <w:rsid w:val="00E73B80"/>
    <w:rsid w:val="00E76C8C"/>
    <w:rsid w:val="00E92BB9"/>
    <w:rsid w:val="00EC0434"/>
    <w:rsid w:val="00ED0E50"/>
    <w:rsid w:val="00F1334A"/>
    <w:rsid w:val="00F7047A"/>
    <w:rsid w:val="00F80E75"/>
    <w:rsid w:val="00FB03A9"/>
    <w:rsid w:val="00FB0811"/>
    <w:rsid w:val="00FB6684"/>
    <w:rsid w:val="00FC688B"/>
    <w:rsid w:val="00FE54E5"/>
    <w:rsid w:val="00FE6AB1"/>
    <w:rsid w:val="00FE6E53"/>
    <w:rsid w:val="00FF36D6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3EC790"/>
  <w15:chartTrackingRefBased/>
  <w15:docId w15:val="{DCA4F963-8F04-4DCE-B518-103BFCB9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Arial" w:hAnsi="Arial" w:cs="Arial"/>
      <w:b/>
      <w:bCs/>
      <w:sz w:val="3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 w:cs="Arial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customStyle="1" w:styleId="spelle">
    <w:name w:val="spelle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stile11">
    <w:name w:val="stile11"/>
    <w:rPr>
      <w:rFonts w:ascii="Arial" w:hAnsi="Arial" w:cs="Arial" w:hint="defaul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uiPriority w:val="1"/>
    <w:qFormat/>
    <w:pPr>
      <w:jc w:val="both"/>
    </w:pPr>
    <w:rPr>
      <w:rFonts w:ascii="Arial" w:hAnsi="Arial"/>
      <w:sz w:val="24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i/>
      <w:color w:val="808080"/>
      <w:sz w:val="18"/>
      <w:szCs w:val="18"/>
    </w:rPr>
  </w:style>
  <w:style w:type="character" w:styleId="Enfasigrassetto">
    <w:name w:val="Strong"/>
    <w:qFormat/>
    <w:rsid w:val="003D6AE1"/>
    <w:rPr>
      <w:b/>
      <w:bCs/>
    </w:rPr>
  </w:style>
  <w:style w:type="character" w:customStyle="1" w:styleId="apple-converted-space">
    <w:name w:val="apple-converted-space"/>
    <w:rsid w:val="00194C11"/>
  </w:style>
  <w:style w:type="paragraph" w:customStyle="1" w:styleId="Didefault">
    <w:name w:val="Di default"/>
    <w:rsid w:val="00D35225"/>
    <w:rPr>
      <w:rFonts w:ascii="Helvetica" w:eastAsia="Arial Unicode MS" w:hAnsi="Helvetica" w:cs="Arial Unicode MS"/>
      <w:color w:val="000000"/>
      <w:sz w:val="22"/>
      <w:szCs w:val="22"/>
    </w:rPr>
  </w:style>
  <w:style w:type="paragraph" w:styleId="Testonormale">
    <w:name w:val="Plain Text"/>
    <w:basedOn w:val="Normale"/>
    <w:link w:val="TestonormaleCarattere"/>
    <w:uiPriority w:val="99"/>
    <w:unhideWhenUsed/>
    <w:rsid w:val="001A2BA1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A2BA1"/>
    <w:rPr>
      <w:rFonts w:ascii="Consolas" w:eastAsia="Calibri" w:hAnsi="Consolas"/>
      <w:sz w:val="21"/>
      <w:szCs w:val="21"/>
      <w:lang w:val="x-none" w:eastAsia="x-none"/>
    </w:rPr>
  </w:style>
  <w:style w:type="paragraph" w:styleId="Paragrafoelenco">
    <w:name w:val="List Paragraph"/>
    <w:basedOn w:val="Normale"/>
    <w:uiPriority w:val="1"/>
    <w:qFormat/>
    <w:rsid w:val="00E76C8C"/>
    <w:pPr>
      <w:widowControl w:val="0"/>
      <w:autoSpaceDE w:val="0"/>
      <w:autoSpaceDN w:val="0"/>
      <w:ind w:left="375" w:hanging="261"/>
    </w:pPr>
    <w:rPr>
      <w:sz w:val="22"/>
      <w:szCs w:val="22"/>
      <w:lang w:val="en-US" w:eastAsia="en-US" w:bidi="en-US"/>
    </w:rPr>
  </w:style>
  <w:style w:type="paragraph" w:customStyle="1" w:styleId="Corpo">
    <w:name w:val="Corpo"/>
    <w:rsid w:val="0077005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gilscuola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gilscuol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5" Type="http://schemas.openxmlformats.org/officeDocument/2006/relationships/image" Target="media/image10.png"/><Relationship Id="rId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i\Documents\Modelli%20di%20Office%20personalizzati\unitaria_fsu_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unitaria_fsu_5</Template>
  <TotalTime>16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Links>
    <vt:vector size="6" baseType="variant">
      <vt:variant>
        <vt:i4>1114207</vt:i4>
      </vt:variant>
      <vt:variant>
        <vt:i4>5</vt:i4>
      </vt:variant>
      <vt:variant>
        <vt:i4>0</vt:i4>
      </vt:variant>
      <vt:variant>
        <vt:i4>5</vt:i4>
      </vt:variant>
      <vt:variant>
        <vt:lpwstr>http://www.cgilscuola.it/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colaps</cp:lastModifiedBy>
  <cp:revision>11</cp:revision>
  <cp:lastPrinted>2019-12-19T13:49:00Z</cp:lastPrinted>
  <dcterms:created xsi:type="dcterms:W3CDTF">2019-12-19T20:33:00Z</dcterms:created>
  <dcterms:modified xsi:type="dcterms:W3CDTF">2020-01-22T12:45:00Z</dcterms:modified>
</cp:coreProperties>
</file>