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2690E" w14:textId="7ECA2A32" w:rsidR="00D2005C" w:rsidRPr="00D2005C" w:rsidRDefault="00D2005C" w:rsidP="002B359C">
      <w:pPr>
        <w:pStyle w:val="Corpo"/>
        <w:ind w:left="-426" w:right="-428"/>
        <w:rPr>
          <w:b/>
          <w:color w:val="ED7D31" w:themeColor="accent2"/>
          <w:sz w:val="34"/>
          <w:szCs w:val="26"/>
        </w:rPr>
      </w:pPr>
      <w:r w:rsidRPr="00D2005C">
        <w:rPr>
          <w:b/>
          <w:color w:val="ED7D31" w:themeColor="accent2"/>
          <w:sz w:val="34"/>
          <w:szCs w:val="26"/>
        </w:rPr>
        <w:t>La scuola non può attendere i tempi della politica</w:t>
      </w:r>
    </w:p>
    <w:p w14:paraId="760D0A81" w14:textId="3079D6B4" w:rsidR="00E76C8C" w:rsidRPr="001B4BF5" w:rsidRDefault="002B359C" w:rsidP="002B359C">
      <w:pPr>
        <w:pStyle w:val="Corpotesto"/>
        <w:spacing w:before="4"/>
        <w:ind w:left="-426" w:right="-428"/>
        <w:rPr>
          <w:rFonts w:asciiTheme="minorHAnsi" w:hAnsiTheme="minorHAnsi" w:cstheme="minorHAnsi"/>
          <w:i/>
          <w:szCs w:val="24"/>
        </w:rPr>
      </w:pPr>
      <w:r w:rsidRPr="001B4BF5">
        <w:rPr>
          <w:rFonts w:asciiTheme="minorHAnsi" w:hAnsiTheme="minorHAnsi" w:cstheme="minorHAnsi"/>
          <w:i/>
          <w:szCs w:val="24"/>
        </w:rPr>
        <w:t xml:space="preserve">Chiesto l’immediato avvio </w:t>
      </w:r>
      <w:r w:rsidR="00034679" w:rsidRPr="001B4BF5">
        <w:rPr>
          <w:rFonts w:asciiTheme="minorHAnsi" w:hAnsiTheme="minorHAnsi" w:cstheme="minorHAnsi"/>
          <w:i/>
          <w:szCs w:val="24"/>
        </w:rPr>
        <w:t>dei tavoli di confronto previsti dagli accordi sindacati - MIUR</w:t>
      </w:r>
      <w:r w:rsidRPr="001B4BF5">
        <w:rPr>
          <w:rFonts w:asciiTheme="minorHAnsi" w:hAnsiTheme="minorHAnsi" w:cstheme="minorHAnsi"/>
          <w:i/>
          <w:szCs w:val="24"/>
        </w:rPr>
        <w:t xml:space="preserve"> </w:t>
      </w:r>
    </w:p>
    <w:p w14:paraId="3637B6B0" w14:textId="77777777" w:rsidR="00034679" w:rsidRDefault="00034679" w:rsidP="002B359C">
      <w:pPr>
        <w:pStyle w:val="Corpo"/>
        <w:spacing w:after="12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B5BEB6" w14:textId="3F202010" w:rsidR="00D2005C" w:rsidRPr="002B359C" w:rsidRDefault="00D2005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Le segreterie nazionali di </w:t>
      </w:r>
      <w:proofErr w:type="spellStart"/>
      <w:r w:rsidRPr="002B359C">
        <w:rPr>
          <w:rFonts w:asciiTheme="minorHAnsi" w:hAnsiTheme="minorHAnsi" w:cstheme="minorHAnsi"/>
          <w:color w:val="auto"/>
          <w:sz w:val="24"/>
          <w:szCs w:val="24"/>
        </w:rPr>
        <w:t>Flc</w:t>
      </w:r>
      <w:proofErr w:type="spellEnd"/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CGIL, CISL FSUR, UIL Scuola RUA, SNALS </w:t>
      </w:r>
      <w:proofErr w:type="spellStart"/>
      <w:r w:rsidRPr="002B359C">
        <w:rPr>
          <w:rFonts w:asciiTheme="minorHAnsi" w:hAnsiTheme="minorHAnsi" w:cstheme="minorHAnsi"/>
          <w:color w:val="auto"/>
          <w:sz w:val="24"/>
          <w:szCs w:val="24"/>
        </w:rPr>
        <w:t>Confsal</w:t>
      </w:r>
      <w:proofErr w:type="spellEnd"/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e Federazione GILDA-</w:t>
      </w:r>
      <w:proofErr w:type="spellStart"/>
      <w:r w:rsidRPr="002B359C">
        <w:rPr>
          <w:rFonts w:asciiTheme="minorHAnsi" w:hAnsiTheme="minorHAnsi" w:cstheme="minorHAnsi"/>
          <w:color w:val="auto"/>
          <w:sz w:val="24"/>
          <w:szCs w:val="24"/>
        </w:rPr>
        <w:t>Unams</w:t>
      </w:r>
      <w:proofErr w:type="spellEnd"/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, riunite congiuntamente, esprimono forte preoccupazione riguardo </w:t>
      </w:r>
      <w:r w:rsidRPr="001B4BF5">
        <w:rPr>
          <w:rFonts w:asciiTheme="minorHAnsi" w:hAnsiTheme="minorHAnsi" w:cstheme="minorHAnsi"/>
          <w:color w:val="auto"/>
          <w:sz w:val="24"/>
          <w:szCs w:val="24"/>
        </w:rPr>
        <w:t>al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la procedura e </w:t>
      </w:r>
      <w:r w:rsidRPr="001B4BF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i tempi con cui si sta realizzando il passaggio di testimone alla guida del Ministero dell’Istruzione. </w:t>
      </w:r>
    </w:p>
    <w:p w14:paraId="6A6217CB" w14:textId="12AAC125" w:rsidR="00D2005C" w:rsidRPr="002B359C" w:rsidRDefault="00D2005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In un telegramma inviato al presidente del Consiglio e ministro </w:t>
      </w:r>
      <w:r w:rsidRPr="001B4BF5">
        <w:rPr>
          <w:rFonts w:asciiTheme="minorHAnsi" w:hAnsiTheme="minorHAnsi" w:cstheme="minorHAnsi"/>
          <w:i/>
          <w:color w:val="auto"/>
          <w:sz w:val="24"/>
          <w:szCs w:val="24"/>
        </w:rPr>
        <w:t>ad interim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del </w:t>
      </w:r>
      <w:r w:rsidRPr="00034679">
        <w:rPr>
          <w:rFonts w:asciiTheme="minorHAnsi" w:hAnsiTheme="minorHAnsi" w:cstheme="minorHAnsi"/>
          <w:color w:val="auto"/>
          <w:sz w:val="24"/>
          <w:szCs w:val="24"/>
        </w:rPr>
        <w:t>MIUR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>, Giuseppe Conte, hanno chiesto un incontro urgente per l’attivazione dei tavoli previsti dagli accordi sia pure in attesa del giuramento dei nuovi ministri.</w:t>
      </w:r>
    </w:p>
    <w:p w14:paraId="03B90DE8" w14:textId="17C48837" w:rsidR="00D2005C" w:rsidRPr="002B359C" w:rsidRDefault="00D2005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I segretari generali dei cinque sindacati, nel fare il punto della situazione alla luce del cambio al vertice di viale Trastevere e degli impegni presi dall’ex titolare del 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MIUR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>, denunciano la gravità del ritardo che sta incidendo in termini negativi sulle procedure attuative degli accordi sottoscritti tra il Governo e le organizzazioni sindacali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, intese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che hanno determinato la sospensione delle iniziative decise nell’ambito dello stato di agitazione.</w:t>
      </w:r>
    </w:p>
    <w:p w14:paraId="441BDDFA" w14:textId="6BDCEA96" w:rsidR="00D2005C" w:rsidRPr="002B359C" w:rsidRDefault="002B359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>L’</w:t>
      </w:r>
      <w:r w:rsidR="00D2005C" w:rsidRPr="002B359C">
        <w:rPr>
          <w:rFonts w:asciiTheme="minorHAnsi" w:hAnsiTheme="minorHAnsi" w:cstheme="minorHAnsi"/>
          <w:color w:val="auto"/>
          <w:sz w:val="24"/>
          <w:szCs w:val="24"/>
        </w:rPr>
        <w:t>attività di confronto può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essere attivata</w:t>
      </w:r>
      <w:r w:rsidR="00D2005C" w:rsidRPr="002B359C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2005C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a parere 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dei</w:t>
      </w:r>
      <w:r w:rsidR="00D2005C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sindaca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D2005C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i, anche nelle more dell’avvicendamento al vertice del Dicastero, per il rispetto degli impegni e dei tempi di attuazione degli accordo sottoscritti. </w:t>
      </w:r>
    </w:p>
    <w:p w14:paraId="5180576D" w14:textId="6B1AF29B" w:rsidR="00631D52" w:rsidRPr="002B359C" w:rsidRDefault="00D2005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La scuola - affermano i sindacati - non può essere messa in </w:t>
      </w:r>
      <w:r w:rsidRPr="001B4BF5">
        <w:rPr>
          <w:rFonts w:asciiTheme="minorHAnsi" w:hAnsiTheme="minorHAnsi" w:cstheme="minorHAnsi"/>
          <w:i/>
          <w:color w:val="auto"/>
          <w:sz w:val="24"/>
          <w:szCs w:val="24"/>
        </w:rPr>
        <w:t>stand-by</w:t>
      </w:r>
      <w:r w:rsidR="00322696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: è la politica che deve rispettare i tempi della scuola e non viceversa. 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Il ritardo che sta subendo l’iter dei bandi del concorso ordinario e di quello straordinario, che meritano insieme alle procedure di abilitazione un approfondito confronto di merito, rischia di far slittare la stabilizzazione dei precari e far partire il prossimo anno scolastico con un numero di cattedre scoperte ancora più alto. </w:t>
      </w:r>
    </w:p>
    <w:p w14:paraId="344A8779" w14:textId="03DA17DA" w:rsidR="00631D52" w:rsidRPr="002B359C" w:rsidRDefault="00D2005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>È urgente che il Governo si faccia carico concretamente del fenomeno del precariato nella scuola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che sta assumendo dimensioni sempre più allarmanti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: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mortifica migliaia di insegnanti, mina la continuità didattica e </w:t>
      </w:r>
      <w:r w:rsidR="00322696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pregiudica </w:t>
      </w:r>
      <w:r w:rsidR="00631D52" w:rsidRPr="002B359C">
        <w:rPr>
          <w:rFonts w:asciiTheme="minorHAnsi" w:hAnsiTheme="minorHAnsi" w:cstheme="minorHAnsi"/>
          <w:color w:val="auto"/>
          <w:sz w:val="24"/>
          <w:szCs w:val="24"/>
        </w:rPr>
        <w:t>il diritto all’istruzione di studentesse e studenti.</w:t>
      </w:r>
    </w:p>
    <w:p w14:paraId="7D63E1F8" w14:textId="61F26338" w:rsidR="00D2005C" w:rsidRPr="002B359C" w:rsidRDefault="00322696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>Fondamentale, inoltre, accelerare anche la procedura per il rinn</w:t>
      </w:r>
      <w:bookmarkStart w:id="0" w:name="_GoBack"/>
      <w:bookmarkEnd w:id="0"/>
      <w:r w:rsidRPr="002B359C">
        <w:rPr>
          <w:rFonts w:asciiTheme="minorHAnsi" w:hAnsiTheme="minorHAnsi" w:cstheme="minorHAnsi"/>
          <w:color w:val="auto"/>
          <w:sz w:val="24"/>
          <w:szCs w:val="24"/>
        </w:rPr>
        <w:t>ovo del contratto nazionale di lavoro, reperendo le risorse economiche necessarie per colmare il divario tra le retribuzioni del personale del comparto Istruzione e Ricerca e quelle del resto del pubblico impiego, con l’obiettivo strategico di allineare gli stipendi di tutto il personal</w:t>
      </w:r>
      <w:r w:rsidR="002B359C" w:rsidRPr="002B359C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 a partire dai docenti</w:t>
      </w:r>
      <w:r w:rsidR="002B359C" w:rsidRPr="002B359C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2B359C">
        <w:rPr>
          <w:rFonts w:asciiTheme="minorHAnsi" w:hAnsiTheme="minorHAnsi" w:cstheme="minorHAnsi"/>
          <w:color w:val="auto"/>
          <w:sz w:val="24"/>
          <w:szCs w:val="24"/>
        </w:rPr>
        <w:t>a quelli dei loro colleghi europei.</w:t>
      </w:r>
    </w:p>
    <w:p w14:paraId="7C4D14D7" w14:textId="3782C0E6" w:rsidR="00D2005C" w:rsidRPr="002B359C" w:rsidRDefault="002B359C" w:rsidP="00034679">
      <w:pPr>
        <w:pStyle w:val="Corpo"/>
        <w:spacing w:after="60"/>
        <w:ind w:left="-425" w:right="-42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B359C">
        <w:rPr>
          <w:rFonts w:asciiTheme="minorHAnsi" w:hAnsiTheme="minorHAnsi" w:cstheme="minorHAnsi"/>
          <w:color w:val="auto"/>
          <w:sz w:val="24"/>
          <w:szCs w:val="24"/>
        </w:rPr>
        <w:t>I segretari generali dei cinque sindacati più rappresentativi del comparto si dicono pronti, in mancanza di risposte concrete sui temi sopra enunciati come sul concorso riservato ai facenti funzione di DSGA e in mancanza della convocazione immediata dei tavoli previsti dagli accordi, a riprendere le iniziative di mobilitazione di tutto il personale.</w:t>
      </w:r>
    </w:p>
    <w:p w14:paraId="6FD5E406" w14:textId="77777777" w:rsidR="001B4BF5" w:rsidRDefault="001B4BF5" w:rsidP="001B4BF5">
      <w:pPr>
        <w:pStyle w:val="Corpotesto"/>
        <w:ind w:left="-426" w:right="-428"/>
        <w:rPr>
          <w:rFonts w:asciiTheme="minorHAnsi" w:hAnsiTheme="minorHAnsi" w:cstheme="minorHAnsi"/>
          <w:szCs w:val="24"/>
        </w:rPr>
      </w:pPr>
    </w:p>
    <w:p w14:paraId="3630419D" w14:textId="68F0F97D" w:rsidR="00370530" w:rsidRDefault="00E76C8C" w:rsidP="001B4BF5">
      <w:pPr>
        <w:pStyle w:val="Corpotesto"/>
        <w:ind w:left="-426" w:right="-428"/>
        <w:rPr>
          <w:rFonts w:asciiTheme="minorHAnsi" w:hAnsiTheme="minorHAnsi" w:cstheme="minorHAnsi"/>
          <w:szCs w:val="24"/>
        </w:rPr>
      </w:pPr>
      <w:r w:rsidRPr="002B359C">
        <w:rPr>
          <w:rFonts w:asciiTheme="minorHAnsi" w:hAnsiTheme="minorHAnsi" w:cstheme="minorHAnsi"/>
          <w:szCs w:val="24"/>
        </w:rPr>
        <w:t xml:space="preserve">Roma, </w:t>
      </w:r>
      <w:r w:rsidR="002B359C" w:rsidRPr="002B359C">
        <w:rPr>
          <w:rFonts w:asciiTheme="minorHAnsi" w:hAnsiTheme="minorHAnsi" w:cstheme="minorHAnsi"/>
          <w:szCs w:val="24"/>
        </w:rPr>
        <w:t>8 gennaio</w:t>
      </w:r>
      <w:r w:rsidRPr="002B359C">
        <w:rPr>
          <w:rFonts w:asciiTheme="minorHAnsi" w:hAnsiTheme="minorHAnsi" w:cstheme="minorHAnsi"/>
          <w:szCs w:val="24"/>
        </w:rPr>
        <w:t xml:space="preserve"> 20</w:t>
      </w:r>
      <w:r w:rsidR="002B359C" w:rsidRPr="002B359C">
        <w:rPr>
          <w:rFonts w:asciiTheme="minorHAnsi" w:hAnsiTheme="minorHAnsi" w:cstheme="minorHAnsi"/>
          <w:szCs w:val="24"/>
        </w:rPr>
        <w:t>20</w:t>
      </w:r>
    </w:p>
    <w:p w14:paraId="2A3E38EA" w14:textId="77777777" w:rsidR="00034679" w:rsidRPr="002B359C" w:rsidRDefault="00034679" w:rsidP="002B359C">
      <w:pPr>
        <w:pStyle w:val="Corpotesto"/>
        <w:spacing w:before="4"/>
        <w:ind w:left="-426" w:right="-428"/>
        <w:rPr>
          <w:rFonts w:asciiTheme="minorHAnsi" w:hAnsiTheme="minorHAnsi" w:cstheme="minorHAnsi"/>
          <w:sz w:val="22"/>
          <w:szCs w:val="22"/>
        </w:rPr>
      </w:pP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2409"/>
        <w:gridCol w:w="2127"/>
        <w:gridCol w:w="2270"/>
        <w:gridCol w:w="1561"/>
        <w:gridCol w:w="2123"/>
      </w:tblGrid>
      <w:tr w:rsidR="007B70C0" w:rsidRPr="00D625BD" w14:paraId="1F860D8F" w14:textId="77777777" w:rsidTr="0051326C">
        <w:trPr>
          <w:trHeight w:val="574"/>
          <w:jc w:val="center"/>
        </w:trPr>
        <w:tc>
          <w:tcPr>
            <w:tcW w:w="1148" w:type="pct"/>
            <w:vAlign w:val="center"/>
          </w:tcPr>
          <w:p w14:paraId="7451F242" w14:textId="46145C3D" w:rsidR="008951FF" w:rsidRPr="00D625BD" w:rsidRDefault="008951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625BD">
              <w:rPr>
                <w:rFonts w:ascii="Arial" w:hAnsi="Arial" w:cs="Arial"/>
                <w:sz w:val="18"/>
                <w:szCs w:val="18"/>
              </w:rPr>
              <w:t>Flc</w:t>
            </w:r>
            <w:proofErr w:type="spellEnd"/>
            <w:r w:rsidR="002B35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25BD">
              <w:rPr>
                <w:rFonts w:ascii="Arial" w:hAnsi="Arial" w:cs="Arial"/>
                <w:sz w:val="18"/>
                <w:szCs w:val="18"/>
              </w:rPr>
              <w:t>CGIL</w:t>
            </w:r>
          </w:p>
          <w:p w14:paraId="06C7C019" w14:textId="77777777" w:rsidR="008951FF" w:rsidRPr="00D625BD" w:rsidRDefault="00083ED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Francesco Sinopoli</w:t>
            </w:r>
          </w:p>
        </w:tc>
        <w:tc>
          <w:tcPr>
            <w:tcW w:w="1014" w:type="pct"/>
            <w:vAlign w:val="center"/>
          </w:tcPr>
          <w:p w14:paraId="382124C6" w14:textId="7A00DC41" w:rsidR="008951FF" w:rsidRPr="00D625BD" w:rsidRDefault="00D352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 xml:space="preserve">CISL </w:t>
            </w:r>
            <w:r w:rsidR="005570C1">
              <w:rPr>
                <w:rFonts w:ascii="Arial" w:hAnsi="Arial" w:cs="Arial"/>
                <w:sz w:val="18"/>
                <w:szCs w:val="18"/>
              </w:rPr>
              <w:t>FSUR</w:t>
            </w:r>
          </w:p>
          <w:p w14:paraId="6A8C816A" w14:textId="77777777" w:rsidR="00995D1F" w:rsidRPr="00D625BD" w:rsidRDefault="00995D1F" w:rsidP="00995D1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Maddalena Gissi</w:t>
            </w:r>
          </w:p>
        </w:tc>
        <w:tc>
          <w:tcPr>
            <w:tcW w:w="1082" w:type="pct"/>
            <w:vAlign w:val="center"/>
          </w:tcPr>
          <w:p w14:paraId="2B4DB645" w14:textId="77777777" w:rsidR="008951FF" w:rsidRPr="00D625BD" w:rsidRDefault="008951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>UIL Scuola</w:t>
            </w:r>
            <w:r w:rsidR="00413BBB" w:rsidRPr="00D625BD">
              <w:rPr>
                <w:rFonts w:ascii="Arial" w:hAnsi="Arial" w:cs="Arial"/>
                <w:sz w:val="18"/>
                <w:szCs w:val="18"/>
              </w:rPr>
              <w:t xml:space="preserve"> Rua</w:t>
            </w:r>
          </w:p>
          <w:p w14:paraId="5F564B15" w14:textId="77777777" w:rsidR="008951FF" w:rsidRPr="00D625BD" w:rsidRDefault="0041122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Giuseppe Turi</w:t>
            </w:r>
          </w:p>
        </w:tc>
        <w:tc>
          <w:tcPr>
            <w:tcW w:w="744" w:type="pct"/>
            <w:vAlign w:val="center"/>
          </w:tcPr>
          <w:p w14:paraId="0C8B528D" w14:textId="66B7BE67" w:rsidR="008951FF" w:rsidRPr="00D625BD" w:rsidRDefault="008951FF" w:rsidP="00650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25BD">
              <w:rPr>
                <w:rFonts w:ascii="Arial" w:hAnsi="Arial" w:cs="Arial"/>
                <w:sz w:val="18"/>
                <w:szCs w:val="18"/>
              </w:rPr>
              <w:t>SNALS</w:t>
            </w:r>
            <w:r w:rsidR="002B359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625BD">
              <w:rPr>
                <w:rFonts w:ascii="Arial" w:hAnsi="Arial" w:cs="Arial"/>
                <w:sz w:val="18"/>
                <w:szCs w:val="18"/>
              </w:rPr>
              <w:t>Confsal</w:t>
            </w:r>
            <w:proofErr w:type="spellEnd"/>
          </w:p>
          <w:p w14:paraId="57EAB09B" w14:textId="77777777" w:rsidR="008951FF" w:rsidRPr="00D625BD" w:rsidRDefault="00357048" w:rsidP="00650BF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Elvira Serafini</w:t>
            </w:r>
          </w:p>
        </w:tc>
        <w:tc>
          <w:tcPr>
            <w:tcW w:w="1013" w:type="pct"/>
            <w:vAlign w:val="center"/>
          </w:tcPr>
          <w:p w14:paraId="61860BCA" w14:textId="77777777" w:rsidR="008951FF" w:rsidRPr="00D625BD" w:rsidRDefault="008951FF" w:rsidP="005C0D5C">
            <w:pPr>
              <w:pStyle w:val="Titolo5"/>
              <w:rPr>
                <w:rStyle w:val="Enfasigrassetto"/>
                <w:rFonts w:ascii="Arial" w:hAnsi="Arial" w:cs="Arial"/>
                <w:b w:val="0"/>
                <w:sz w:val="18"/>
                <w:szCs w:val="18"/>
              </w:rPr>
            </w:pPr>
            <w:r w:rsidRPr="00D625BD">
              <w:rPr>
                <w:rStyle w:val="Enfasigrassetto"/>
                <w:rFonts w:ascii="Arial" w:hAnsi="Arial" w:cs="Arial"/>
                <w:b w:val="0"/>
                <w:sz w:val="18"/>
                <w:szCs w:val="18"/>
              </w:rPr>
              <w:t xml:space="preserve">GILDA </w:t>
            </w:r>
            <w:proofErr w:type="spellStart"/>
            <w:r w:rsidRPr="00D625BD">
              <w:rPr>
                <w:rStyle w:val="Enfasigrassetto"/>
                <w:rFonts w:ascii="Arial" w:hAnsi="Arial" w:cs="Arial"/>
                <w:b w:val="0"/>
                <w:sz w:val="18"/>
                <w:szCs w:val="18"/>
              </w:rPr>
              <w:t>Unams</w:t>
            </w:r>
            <w:proofErr w:type="spellEnd"/>
          </w:p>
          <w:p w14:paraId="6E7F2A48" w14:textId="77777777" w:rsidR="008951FF" w:rsidRPr="00D625BD" w:rsidRDefault="008951FF" w:rsidP="003C43B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25BD">
              <w:rPr>
                <w:rFonts w:ascii="Arial" w:hAnsi="Arial" w:cs="Arial"/>
                <w:i/>
                <w:szCs w:val="18"/>
              </w:rPr>
              <w:t>Rino Di Meglio</w:t>
            </w:r>
          </w:p>
        </w:tc>
      </w:tr>
      <w:tr w:rsidR="007B70C0" w:rsidRPr="00D625BD" w14:paraId="54524CE7" w14:textId="77777777" w:rsidTr="0051326C">
        <w:trPr>
          <w:jc w:val="center"/>
        </w:trPr>
        <w:tc>
          <w:tcPr>
            <w:tcW w:w="1148" w:type="pct"/>
            <w:vAlign w:val="center"/>
          </w:tcPr>
          <w:p w14:paraId="74C2F519" w14:textId="77777777" w:rsidR="008951FF" w:rsidRPr="00D625BD" w:rsidRDefault="007E68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5B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340D9128" wp14:editId="07866E4C">
                  <wp:extent cx="1045882" cy="420942"/>
                  <wp:effectExtent l="0" t="0" r="1905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14" cy="43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pct"/>
            <w:vAlign w:val="center"/>
          </w:tcPr>
          <w:p w14:paraId="7641AB3A" w14:textId="77777777" w:rsidR="008951FF" w:rsidRPr="00D625BD" w:rsidRDefault="007B70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25BD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B420704" wp14:editId="3F140124">
                  <wp:extent cx="962211" cy="261081"/>
                  <wp:effectExtent l="0" t="0" r="0" b="571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ADDALENA-GISSI TRAS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370" cy="285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pct"/>
            <w:vAlign w:val="center"/>
          </w:tcPr>
          <w:p w14:paraId="5052C6AE" w14:textId="77777777" w:rsidR="008951FF" w:rsidRPr="00D625BD" w:rsidRDefault="001B4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8"/>
                <w:szCs w:val="28"/>
              </w:rPr>
              <w:pict w14:anchorId="7D7C9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pt;height:34.65pt">
                  <v:imagedata r:id="rId9" o:title=""/>
                </v:shape>
              </w:pict>
            </w:r>
          </w:p>
        </w:tc>
        <w:tc>
          <w:tcPr>
            <w:tcW w:w="744" w:type="pct"/>
            <w:vAlign w:val="center"/>
          </w:tcPr>
          <w:p w14:paraId="129CEFBC" w14:textId="77777777" w:rsidR="008951FF" w:rsidRPr="00D625BD" w:rsidRDefault="007E68BF" w:rsidP="00650BFE">
            <w:pPr>
              <w:jc w:val="center"/>
            </w:pPr>
            <w:r w:rsidRPr="00D625BD">
              <w:rPr>
                <w:noProof/>
              </w:rPr>
              <w:drawing>
                <wp:inline distT="0" distB="0" distL="0" distR="0" wp14:anchorId="2EAD4C9B" wp14:editId="4960B2D8">
                  <wp:extent cx="896471" cy="328185"/>
                  <wp:effectExtent l="0" t="0" r="0" b="0"/>
                  <wp:docPr id="9" name="Immagine 9" descr="serafini_sn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rafini_sn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631" cy="339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pct"/>
            <w:vAlign w:val="center"/>
          </w:tcPr>
          <w:p w14:paraId="29A5AFB4" w14:textId="77777777" w:rsidR="008951FF" w:rsidRPr="00D625BD" w:rsidRDefault="007E68BF" w:rsidP="00650BFE">
            <w:pPr>
              <w:jc w:val="center"/>
              <w:rPr>
                <w:rFonts w:ascii="Verdana" w:hAnsi="Verdana"/>
              </w:rPr>
            </w:pPr>
            <w:r w:rsidRPr="00D625BD">
              <w:rPr>
                <w:noProof/>
              </w:rPr>
              <w:drawing>
                <wp:inline distT="0" distB="0" distL="0" distR="0" wp14:anchorId="1DB9EED3" wp14:editId="010BCCC7">
                  <wp:extent cx="810596" cy="357042"/>
                  <wp:effectExtent l="0" t="0" r="8890" b="5080"/>
                  <wp:docPr id="10" name="Immagine 10" descr="RinoDiMeg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inoDiMeg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181" cy="36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5D22D1" w14:textId="77777777" w:rsidR="00687BD5" w:rsidRDefault="00687BD5">
      <w:pPr>
        <w:pStyle w:val="NormaleWeb"/>
        <w:spacing w:before="0" w:beforeAutospacing="0" w:after="0" w:afterAutospacing="0"/>
      </w:pPr>
    </w:p>
    <w:sectPr w:rsidR="00687BD5" w:rsidSect="0003467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843" w:left="1418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20C06" w14:textId="77777777" w:rsidR="0066064C" w:rsidRDefault="0066064C">
      <w:r>
        <w:separator/>
      </w:r>
    </w:p>
  </w:endnote>
  <w:endnote w:type="continuationSeparator" w:id="0">
    <w:p w14:paraId="4CAD3CCD" w14:textId="77777777" w:rsidR="0066064C" w:rsidRDefault="0066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0FE55" w14:textId="77777777" w:rsidR="00B371A0" w:rsidRDefault="00B371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359C93D" w14:textId="77777777" w:rsidR="00B371A0" w:rsidRDefault="00B371A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B25C5" w14:textId="77777777" w:rsidR="00B371A0" w:rsidRDefault="00B371A0">
    <w:pPr>
      <w:pStyle w:val="Pidipagina"/>
      <w:framePr w:wrap="around" w:vAnchor="text" w:hAnchor="page" w:x="5815" w:y="-421"/>
      <w:jc w:val="center"/>
      <w:rPr>
        <w:rStyle w:val="Numeropagina"/>
        <w:rFonts w:ascii="Arial" w:hAnsi="Arial" w:cs="Arial"/>
      </w:rPr>
    </w:pPr>
    <w:r>
      <w:rPr>
        <w:rStyle w:val="Numeropagina"/>
        <w:rFonts w:ascii="Arial" w:hAnsi="Arial" w:cs="Arial"/>
      </w:rPr>
      <w:fldChar w:fldCharType="begin"/>
    </w:r>
    <w:r>
      <w:rPr>
        <w:rStyle w:val="Numeropagina"/>
        <w:rFonts w:ascii="Arial" w:hAnsi="Arial" w:cs="Arial"/>
      </w:rPr>
      <w:instrText xml:space="preserve">PAGE  </w:instrText>
    </w:r>
    <w:r>
      <w:rPr>
        <w:rStyle w:val="Numeropagina"/>
        <w:rFonts w:ascii="Arial" w:hAnsi="Arial" w:cs="Arial"/>
      </w:rPr>
      <w:fldChar w:fldCharType="separate"/>
    </w:r>
    <w:r w:rsidR="001B4BF5">
      <w:rPr>
        <w:rStyle w:val="Numeropagina"/>
        <w:rFonts w:ascii="Arial" w:hAnsi="Arial" w:cs="Arial"/>
        <w:noProof/>
      </w:rPr>
      <w:t>2</w:t>
    </w:r>
    <w:r>
      <w:rPr>
        <w:rStyle w:val="Numeropagina"/>
        <w:rFonts w:ascii="Arial" w:hAnsi="Arial" w:cs="Arial"/>
      </w:rPr>
      <w:fldChar w:fldCharType="end"/>
    </w: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4"/>
      <w:gridCol w:w="1814"/>
      <w:gridCol w:w="1814"/>
      <w:gridCol w:w="1814"/>
      <w:gridCol w:w="1814"/>
    </w:tblGrid>
    <w:tr w:rsidR="005570C1" w:rsidRPr="003D6AE1" w14:paraId="21B5F8CC" w14:textId="77777777" w:rsidTr="00D554C6">
      <w:tc>
        <w:tcPr>
          <w:tcW w:w="1000" w:type="pct"/>
        </w:tcPr>
        <w:p w14:paraId="75A452DF" w14:textId="3BF04CC5" w:rsidR="005570C1" w:rsidRPr="003D6AE1" w:rsidRDefault="0066064C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hyperlink r:id="rId1" w:history="1"/>
          <w:r w:rsidR="005570C1" w:rsidRPr="003D6AE1">
            <w:rPr>
              <w:rFonts w:ascii="Arial" w:hAnsi="Arial" w:cs="Arial"/>
              <w:b/>
              <w:bCs/>
              <w:sz w:val="16"/>
              <w:szCs w:val="16"/>
            </w:rPr>
            <w:t>FLC</w:t>
          </w:r>
          <w:r w:rsidR="002B359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="005570C1" w:rsidRPr="003D6AE1">
            <w:rPr>
              <w:rFonts w:ascii="Arial" w:hAnsi="Arial" w:cs="Arial"/>
              <w:b/>
              <w:bCs/>
              <w:sz w:val="16"/>
              <w:szCs w:val="16"/>
            </w:rPr>
            <w:t>CGIL</w:t>
          </w:r>
        </w:p>
      </w:tc>
      <w:tc>
        <w:tcPr>
          <w:tcW w:w="1000" w:type="pct"/>
        </w:tcPr>
        <w:p w14:paraId="3C0C1E83" w14:textId="70D565C4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CISL</w:t>
          </w:r>
          <w:r w:rsidR="002B359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>FSUR</w:t>
          </w:r>
        </w:p>
      </w:tc>
      <w:tc>
        <w:tcPr>
          <w:tcW w:w="1000" w:type="pct"/>
        </w:tcPr>
        <w:p w14:paraId="37FB57D7" w14:textId="77777777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UIL SCUOLA</w:t>
          </w: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 RUA</w:t>
          </w:r>
        </w:p>
      </w:tc>
      <w:tc>
        <w:tcPr>
          <w:tcW w:w="1000" w:type="pct"/>
        </w:tcPr>
        <w:p w14:paraId="40659B30" w14:textId="4278CEF0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SNALS</w:t>
          </w:r>
          <w:r w:rsidR="002B359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CONFSAL</w:t>
          </w:r>
        </w:p>
      </w:tc>
      <w:tc>
        <w:tcPr>
          <w:tcW w:w="1000" w:type="pct"/>
        </w:tcPr>
        <w:p w14:paraId="14FF503D" w14:textId="4EA29EFF" w:rsidR="005570C1" w:rsidRPr="003D6AE1" w:rsidRDefault="005570C1" w:rsidP="005570C1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Style w:val="Enfasigrassetto"/>
              <w:rFonts w:ascii="Arial" w:hAnsi="Arial" w:cs="Arial"/>
              <w:sz w:val="16"/>
              <w:szCs w:val="16"/>
            </w:rPr>
            <w:t>GILDA</w:t>
          </w:r>
          <w:r w:rsidR="002B359C">
            <w:rPr>
              <w:rStyle w:val="Enfasigrassetto"/>
              <w:rFonts w:ascii="Arial" w:hAnsi="Arial" w:cs="Arial"/>
              <w:sz w:val="16"/>
              <w:szCs w:val="16"/>
            </w:rPr>
            <w:t xml:space="preserve"> </w:t>
          </w:r>
          <w:r>
            <w:rPr>
              <w:rStyle w:val="Enfasigrassetto"/>
              <w:rFonts w:ascii="Arial" w:hAnsi="Arial" w:cs="Arial"/>
              <w:sz w:val="16"/>
              <w:szCs w:val="16"/>
            </w:rPr>
            <w:t>UNAMS</w:t>
          </w:r>
        </w:p>
      </w:tc>
    </w:tr>
    <w:tr w:rsidR="005570C1" w:rsidRPr="003D6AE1" w14:paraId="19ECBEE4" w14:textId="77777777" w:rsidTr="00D554C6">
      <w:tc>
        <w:tcPr>
          <w:tcW w:w="1000" w:type="pct"/>
        </w:tcPr>
        <w:p w14:paraId="5D166C45" w14:textId="77777777" w:rsidR="005570C1" w:rsidRPr="00760888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Leopoldo Serra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31</w:t>
          </w:r>
        </w:p>
        <w:p w14:paraId="40447BD1" w14:textId="77777777" w:rsidR="005570C1" w:rsidRPr="00760888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1E4ED838" w14:textId="77777777" w:rsidR="005570C1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83966800</w:t>
          </w:r>
        </w:p>
        <w:p w14:paraId="51C9A745" w14:textId="77777777" w:rsidR="005570C1" w:rsidRPr="00760888" w:rsidRDefault="005570C1" w:rsidP="005570C1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fax 06 5883440</w:t>
          </w:r>
        </w:p>
      </w:tc>
      <w:tc>
        <w:tcPr>
          <w:tcW w:w="1000" w:type="pct"/>
        </w:tcPr>
        <w:p w14:paraId="4022F47B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 xml:space="preserve">Via Angelo </w:t>
          </w:r>
          <w:proofErr w:type="spellStart"/>
          <w:r w:rsidRPr="00760888">
            <w:rPr>
              <w:rFonts w:ascii="Arial" w:hAnsi="Arial" w:cs="Arial"/>
              <w:i/>
              <w:sz w:val="14"/>
              <w:szCs w:val="14"/>
            </w:rPr>
            <w:t>Bargoni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8</w:t>
          </w:r>
        </w:p>
        <w:p w14:paraId="1809FA89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51DD2A2B" w14:textId="77777777" w:rsidR="005570C1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583111</w:t>
          </w:r>
        </w:p>
        <w:p w14:paraId="2CA789A4" w14:textId="77777777" w:rsidR="005570C1" w:rsidRPr="00760888" w:rsidRDefault="005570C1" w:rsidP="005570C1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5881713</w:t>
          </w:r>
        </w:p>
      </w:tc>
      <w:tc>
        <w:tcPr>
          <w:tcW w:w="1000" w:type="pct"/>
        </w:tcPr>
        <w:p w14:paraId="32582023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Marino Laziale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44</w:t>
          </w:r>
        </w:p>
        <w:p w14:paraId="79D5A418" w14:textId="77777777" w:rsidR="005570C1" w:rsidRPr="00760888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00179 Roma</w:t>
          </w:r>
        </w:p>
        <w:p w14:paraId="14053491" w14:textId="77777777" w:rsidR="005570C1" w:rsidRDefault="005570C1" w:rsidP="005570C1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7846941</w:t>
          </w:r>
        </w:p>
        <w:p w14:paraId="26BE5E4B" w14:textId="77777777" w:rsidR="005570C1" w:rsidRPr="00760888" w:rsidRDefault="005570C1" w:rsidP="005570C1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7842858</w:t>
          </w:r>
        </w:p>
      </w:tc>
      <w:tc>
        <w:tcPr>
          <w:tcW w:w="1000" w:type="pct"/>
        </w:tcPr>
        <w:p w14:paraId="70341EE3" w14:textId="77777777" w:rsidR="005570C1" w:rsidRPr="00760888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Via Leopoldo Serra</w:t>
          </w:r>
          <w:r>
            <w:rPr>
              <w:rFonts w:cs="Arial"/>
              <w:i/>
              <w:iCs/>
              <w:sz w:val="14"/>
              <w:szCs w:val="14"/>
            </w:rPr>
            <w:t>,</w:t>
          </w:r>
          <w:r w:rsidRPr="00760888">
            <w:rPr>
              <w:rFonts w:cs="Arial"/>
              <w:i/>
              <w:iCs/>
              <w:sz w:val="14"/>
              <w:szCs w:val="14"/>
            </w:rPr>
            <w:t xml:space="preserve"> 5</w:t>
          </w:r>
        </w:p>
        <w:p w14:paraId="1A91DAC9" w14:textId="77777777" w:rsidR="005570C1" w:rsidRPr="00760888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00153 Roma</w:t>
          </w:r>
        </w:p>
        <w:p w14:paraId="68830F48" w14:textId="77777777" w:rsidR="005570C1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>
            <w:rPr>
              <w:rFonts w:cs="Arial"/>
              <w:i/>
              <w:iCs/>
              <w:sz w:val="14"/>
              <w:szCs w:val="14"/>
            </w:rPr>
            <w:t>tel. 06 588931</w:t>
          </w:r>
        </w:p>
        <w:p w14:paraId="06EE3B30" w14:textId="77777777" w:rsidR="005570C1" w:rsidRPr="00760888" w:rsidRDefault="005570C1" w:rsidP="005570C1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fax 06 5897251</w:t>
          </w:r>
        </w:p>
      </w:tc>
      <w:tc>
        <w:tcPr>
          <w:tcW w:w="1000" w:type="pct"/>
        </w:tcPr>
        <w:p w14:paraId="7C6167D7" w14:textId="77777777" w:rsidR="005570C1" w:rsidRDefault="005570C1" w:rsidP="005570C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Via Aniene, 14</w:t>
          </w:r>
        </w:p>
        <w:p w14:paraId="3FD9A748" w14:textId="77777777" w:rsidR="005570C1" w:rsidRDefault="005570C1" w:rsidP="005570C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00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198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 R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oma</w:t>
          </w:r>
        </w:p>
        <w:p w14:paraId="1BF33885" w14:textId="77777777" w:rsidR="005570C1" w:rsidRDefault="005570C1" w:rsidP="005570C1">
          <w:pPr>
            <w:jc w:val="center"/>
            <w:rPr>
              <w:rFonts w:ascii="Arial" w:hAnsi="Arial" w:cs="Arial"/>
              <w:bCs/>
              <w:i/>
              <w:color w:val="000000"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tel.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8845005</w:t>
          </w:r>
          <w:r w:rsidRPr="003D6AE1">
            <w:rPr>
              <w:rFonts w:ascii="Arial" w:hAnsi="Arial" w:cs="Arial"/>
              <w:b/>
              <w:bCs/>
              <w:i/>
              <w:color w:val="000000"/>
              <w:sz w:val="14"/>
              <w:szCs w:val="14"/>
            </w:rPr>
            <w:t xml:space="preserve"> </w:t>
          </w:r>
        </w:p>
        <w:p w14:paraId="5CCC051B" w14:textId="77777777" w:rsidR="005570C1" w:rsidRPr="003D6AE1" w:rsidRDefault="005570C1" w:rsidP="005570C1">
          <w:pPr>
            <w:jc w:val="center"/>
            <w:rPr>
              <w:rFonts w:cs="Arial"/>
              <w:i/>
              <w:iCs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fax 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84082071</w:t>
          </w:r>
        </w:p>
      </w:tc>
    </w:tr>
  </w:tbl>
  <w:p w14:paraId="3D84D67A" w14:textId="77777777" w:rsidR="00B371A0" w:rsidRDefault="00B371A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4"/>
      <w:gridCol w:w="1814"/>
      <w:gridCol w:w="1814"/>
      <w:gridCol w:w="1814"/>
      <w:gridCol w:w="1814"/>
    </w:tblGrid>
    <w:tr w:rsidR="00B371A0" w:rsidRPr="003D6AE1" w14:paraId="79A40A19" w14:textId="77777777">
      <w:tc>
        <w:tcPr>
          <w:tcW w:w="1000" w:type="pct"/>
        </w:tcPr>
        <w:p w14:paraId="1CA84121" w14:textId="3F8B6018" w:rsidR="00B371A0" w:rsidRPr="003D6AE1" w:rsidRDefault="0066064C" w:rsidP="00B60ABC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hyperlink r:id="rId1" w:history="1"/>
          <w:r w:rsidR="00B371A0" w:rsidRPr="003D6AE1">
            <w:rPr>
              <w:rFonts w:ascii="Arial" w:hAnsi="Arial" w:cs="Arial"/>
              <w:b/>
              <w:bCs/>
              <w:sz w:val="16"/>
              <w:szCs w:val="16"/>
            </w:rPr>
            <w:t>FLC</w:t>
          </w:r>
          <w:r w:rsidR="002B359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="00B371A0" w:rsidRPr="003D6AE1">
            <w:rPr>
              <w:rFonts w:ascii="Arial" w:hAnsi="Arial" w:cs="Arial"/>
              <w:b/>
              <w:bCs/>
              <w:sz w:val="16"/>
              <w:szCs w:val="16"/>
            </w:rPr>
            <w:t>CGIL</w:t>
          </w:r>
        </w:p>
      </w:tc>
      <w:tc>
        <w:tcPr>
          <w:tcW w:w="1000" w:type="pct"/>
        </w:tcPr>
        <w:p w14:paraId="7DD74F20" w14:textId="4B9266E8" w:rsidR="00B371A0" w:rsidRPr="003D6AE1" w:rsidRDefault="00B371A0" w:rsidP="000B7EAF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CISL</w:t>
          </w:r>
          <w:r w:rsidR="002B359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="005570C1">
            <w:rPr>
              <w:rFonts w:ascii="Arial" w:hAnsi="Arial" w:cs="Arial"/>
              <w:b/>
              <w:bCs/>
              <w:sz w:val="16"/>
              <w:szCs w:val="16"/>
            </w:rPr>
            <w:t>FSUR</w:t>
          </w:r>
        </w:p>
      </w:tc>
      <w:tc>
        <w:tcPr>
          <w:tcW w:w="1000" w:type="pct"/>
        </w:tcPr>
        <w:p w14:paraId="48036B0C" w14:textId="77777777" w:rsidR="00B371A0" w:rsidRPr="003D6AE1" w:rsidRDefault="00B371A0" w:rsidP="001A24B9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UIL SCUOLA</w:t>
          </w:r>
          <w:r w:rsidR="001A24B9">
            <w:rPr>
              <w:rFonts w:ascii="Arial" w:hAnsi="Arial" w:cs="Arial"/>
              <w:b/>
              <w:bCs/>
              <w:sz w:val="16"/>
              <w:szCs w:val="16"/>
            </w:rPr>
            <w:t xml:space="preserve"> RUA</w:t>
          </w:r>
        </w:p>
      </w:tc>
      <w:tc>
        <w:tcPr>
          <w:tcW w:w="1000" w:type="pct"/>
        </w:tcPr>
        <w:p w14:paraId="462E7EE8" w14:textId="108824A8" w:rsidR="00B371A0" w:rsidRPr="003D6AE1" w:rsidRDefault="00B371A0" w:rsidP="00650BFE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SNALS</w:t>
          </w:r>
          <w:r w:rsidR="002B359C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CONFSAL</w:t>
          </w:r>
        </w:p>
      </w:tc>
      <w:tc>
        <w:tcPr>
          <w:tcW w:w="1000" w:type="pct"/>
        </w:tcPr>
        <w:p w14:paraId="00C75211" w14:textId="6EE8E46D" w:rsidR="00B371A0" w:rsidRPr="003D6AE1" w:rsidRDefault="00B371A0" w:rsidP="00650BFE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Style w:val="Enfasigrassetto"/>
              <w:rFonts w:ascii="Arial" w:hAnsi="Arial" w:cs="Arial"/>
              <w:sz w:val="16"/>
              <w:szCs w:val="16"/>
            </w:rPr>
            <w:t>GILDA</w:t>
          </w:r>
          <w:r w:rsidR="002B359C">
            <w:rPr>
              <w:rStyle w:val="Enfasigrassetto"/>
              <w:rFonts w:ascii="Arial" w:hAnsi="Arial" w:cs="Arial"/>
              <w:sz w:val="16"/>
              <w:szCs w:val="16"/>
            </w:rPr>
            <w:t xml:space="preserve"> </w:t>
          </w:r>
          <w:r w:rsidR="00307748">
            <w:rPr>
              <w:rStyle w:val="Enfasigrassetto"/>
              <w:rFonts w:ascii="Arial" w:hAnsi="Arial" w:cs="Arial"/>
              <w:sz w:val="16"/>
              <w:szCs w:val="16"/>
            </w:rPr>
            <w:t>UNAMS</w:t>
          </w:r>
        </w:p>
      </w:tc>
    </w:tr>
    <w:tr w:rsidR="00B371A0" w:rsidRPr="003D6AE1" w14:paraId="02EBFCD9" w14:textId="77777777">
      <w:tc>
        <w:tcPr>
          <w:tcW w:w="1000" w:type="pct"/>
        </w:tcPr>
        <w:p w14:paraId="25245C91" w14:textId="77777777" w:rsidR="00B371A0" w:rsidRPr="00760888" w:rsidRDefault="00B371A0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Leopoldo Serra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31</w:t>
          </w:r>
        </w:p>
        <w:p w14:paraId="7EFFF2E0" w14:textId="77777777" w:rsidR="00B371A0" w:rsidRPr="00760888" w:rsidRDefault="00B371A0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3C15712A" w14:textId="77777777" w:rsidR="00083ED2" w:rsidRDefault="00083ED2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83966800</w:t>
          </w:r>
        </w:p>
        <w:p w14:paraId="1DA3206B" w14:textId="77777777" w:rsidR="00B371A0" w:rsidRPr="00760888" w:rsidRDefault="00083ED2" w:rsidP="00B60ABC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fax 06 5883440</w:t>
          </w:r>
        </w:p>
      </w:tc>
      <w:tc>
        <w:tcPr>
          <w:tcW w:w="1000" w:type="pct"/>
        </w:tcPr>
        <w:p w14:paraId="161F5947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 xml:space="preserve">Via Angelo </w:t>
          </w:r>
          <w:proofErr w:type="spellStart"/>
          <w:r w:rsidRPr="00760888">
            <w:rPr>
              <w:rFonts w:ascii="Arial" w:hAnsi="Arial" w:cs="Arial"/>
              <w:i/>
              <w:sz w:val="14"/>
              <w:szCs w:val="14"/>
            </w:rPr>
            <w:t>Bargoni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8</w:t>
          </w:r>
        </w:p>
        <w:p w14:paraId="4BB0B94E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00153 Roma</w:t>
          </w:r>
        </w:p>
        <w:p w14:paraId="55C1CE3C" w14:textId="77777777" w:rsidR="00B371A0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583111</w:t>
          </w:r>
        </w:p>
        <w:p w14:paraId="0711B907" w14:textId="77777777" w:rsidR="00B371A0" w:rsidRPr="00760888" w:rsidRDefault="00B371A0" w:rsidP="00B60ABC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5881713</w:t>
          </w:r>
        </w:p>
      </w:tc>
      <w:tc>
        <w:tcPr>
          <w:tcW w:w="1000" w:type="pct"/>
        </w:tcPr>
        <w:p w14:paraId="4DF4043B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Via Marino Laziale</w:t>
          </w:r>
          <w:r>
            <w:rPr>
              <w:rFonts w:ascii="Arial" w:hAnsi="Arial" w:cs="Arial"/>
              <w:i/>
              <w:sz w:val="14"/>
              <w:szCs w:val="14"/>
            </w:rPr>
            <w:t>,</w:t>
          </w:r>
          <w:r w:rsidRPr="00760888">
            <w:rPr>
              <w:rFonts w:ascii="Arial" w:hAnsi="Arial" w:cs="Arial"/>
              <w:i/>
              <w:sz w:val="14"/>
              <w:szCs w:val="14"/>
            </w:rPr>
            <w:t xml:space="preserve"> 44</w:t>
          </w:r>
        </w:p>
        <w:p w14:paraId="2553183D" w14:textId="77777777" w:rsidR="00B371A0" w:rsidRPr="00760888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00179 Roma</w:t>
          </w:r>
        </w:p>
        <w:p w14:paraId="7FD5969A" w14:textId="77777777" w:rsidR="00B371A0" w:rsidRDefault="00B371A0" w:rsidP="00B60ABC">
          <w:pPr>
            <w:jc w:val="center"/>
            <w:rPr>
              <w:rFonts w:ascii="Arial" w:hAnsi="Arial" w:cs="Arial"/>
              <w:i/>
              <w:sz w:val="14"/>
              <w:szCs w:val="14"/>
            </w:rPr>
          </w:pPr>
          <w:r>
            <w:rPr>
              <w:rFonts w:ascii="Arial" w:hAnsi="Arial" w:cs="Arial"/>
              <w:i/>
              <w:sz w:val="14"/>
              <w:szCs w:val="14"/>
            </w:rPr>
            <w:t>tel. 06 7846941</w:t>
          </w:r>
        </w:p>
        <w:p w14:paraId="3FFF85DC" w14:textId="77777777" w:rsidR="00B371A0" w:rsidRPr="00760888" w:rsidRDefault="00B371A0" w:rsidP="00B60ABC">
          <w:pPr>
            <w:jc w:val="center"/>
            <w:rPr>
              <w:rFonts w:ascii="Arial" w:hAnsi="Arial" w:cs="Arial"/>
              <w:sz w:val="14"/>
              <w:szCs w:val="14"/>
            </w:rPr>
          </w:pPr>
          <w:r w:rsidRPr="00760888">
            <w:rPr>
              <w:rFonts w:ascii="Arial" w:hAnsi="Arial" w:cs="Arial"/>
              <w:i/>
              <w:sz w:val="14"/>
              <w:szCs w:val="14"/>
            </w:rPr>
            <w:t>fax 06 7842858</w:t>
          </w:r>
        </w:p>
      </w:tc>
      <w:tc>
        <w:tcPr>
          <w:tcW w:w="1000" w:type="pct"/>
        </w:tcPr>
        <w:p w14:paraId="48BF22C3" w14:textId="77777777" w:rsidR="00B371A0" w:rsidRPr="00760888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Via Leopoldo Serra</w:t>
          </w:r>
          <w:r>
            <w:rPr>
              <w:rFonts w:cs="Arial"/>
              <w:i/>
              <w:iCs/>
              <w:sz w:val="14"/>
              <w:szCs w:val="14"/>
            </w:rPr>
            <w:t>,</w:t>
          </w:r>
          <w:r w:rsidRPr="00760888">
            <w:rPr>
              <w:rFonts w:cs="Arial"/>
              <w:i/>
              <w:iCs/>
              <w:sz w:val="14"/>
              <w:szCs w:val="14"/>
            </w:rPr>
            <w:t xml:space="preserve"> 5</w:t>
          </w:r>
        </w:p>
        <w:p w14:paraId="67A56482" w14:textId="77777777" w:rsidR="00B371A0" w:rsidRPr="00760888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00153 Roma</w:t>
          </w:r>
        </w:p>
        <w:p w14:paraId="4F0DCEFB" w14:textId="77777777" w:rsidR="00B371A0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>
            <w:rPr>
              <w:rFonts w:cs="Arial"/>
              <w:i/>
              <w:iCs/>
              <w:sz w:val="14"/>
              <w:szCs w:val="14"/>
            </w:rPr>
            <w:t>tel. 06 588931</w:t>
          </w:r>
        </w:p>
        <w:p w14:paraId="5FCA4168" w14:textId="77777777" w:rsidR="00B371A0" w:rsidRPr="00760888" w:rsidRDefault="00B371A0" w:rsidP="00650BFE">
          <w:pPr>
            <w:pStyle w:val="Corpotesto"/>
            <w:jc w:val="center"/>
            <w:rPr>
              <w:rFonts w:cs="Arial"/>
              <w:i/>
              <w:iCs/>
              <w:sz w:val="14"/>
              <w:szCs w:val="14"/>
            </w:rPr>
          </w:pPr>
          <w:r w:rsidRPr="00760888">
            <w:rPr>
              <w:rFonts w:cs="Arial"/>
              <w:i/>
              <w:iCs/>
              <w:sz w:val="14"/>
              <w:szCs w:val="14"/>
            </w:rPr>
            <w:t>fax 06 5897251</w:t>
          </w:r>
        </w:p>
      </w:tc>
      <w:tc>
        <w:tcPr>
          <w:tcW w:w="1000" w:type="pct"/>
        </w:tcPr>
        <w:p w14:paraId="6D3C24E5" w14:textId="77777777" w:rsidR="00B371A0" w:rsidRDefault="00194C11" w:rsidP="003D6AE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Via </w:t>
          </w:r>
          <w:r w:rsidR="004238CB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Aniene</w:t>
          </w:r>
          <w:r w:rsidR="00B371A0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, </w:t>
          </w:r>
          <w:r w:rsidR="004238CB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1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4</w:t>
          </w:r>
        </w:p>
        <w:p w14:paraId="37605788" w14:textId="77777777" w:rsidR="00B371A0" w:rsidRDefault="00B371A0" w:rsidP="003D6AE1">
          <w:pPr>
            <w:jc w:val="center"/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00</w:t>
          </w:r>
          <w:r w:rsidR="00194C1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198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 R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>oma</w:t>
          </w:r>
        </w:p>
        <w:p w14:paraId="060ADD71" w14:textId="77777777" w:rsidR="00B371A0" w:rsidRDefault="00B371A0" w:rsidP="003D6AE1">
          <w:pPr>
            <w:jc w:val="center"/>
            <w:rPr>
              <w:rFonts w:ascii="Arial" w:hAnsi="Arial" w:cs="Arial"/>
              <w:bCs/>
              <w:i/>
              <w:color w:val="000000"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sz w:val="14"/>
              <w:szCs w:val="14"/>
            </w:rPr>
            <w:t xml:space="preserve">tel.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8845005</w:t>
          </w:r>
          <w:r w:rsidRPr="003D6AE1">
            <w:rPr>
              <w:rFonts w:ascii="Arial" w:hAnsi="Arial" w:cs="Arial"/>
              <w:b/>
              <w:bCs/>
              <w:i/>
              <w:color w:val="000000"/>
              <w:sz w:val="14"/>
              <w:szCs w:val="14"/>
            </w:rPr>
            <w:t xml:space="preserve"> </w:t>
          </w:r>
        </w:p>
        <w:p w14:paraId="69DDF424" w14:textId="77777777" w:rsidR="00B371A0" w:rsidRPr="003D6AE1" w:rsidRDefault="00B371A0" w:rsidP="00194C11">
          <w:pPr>
            <w:jc w:val="center"/>
            <w:rPr>
              <w:rFonts w:cs="Arial"/>
              <w:i/>
              <w:iCs/>
              <w:sz w:val="14"/>
              <w:szCs w:val="14"/>
            </w:rPr>
          </w:pP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fax 06</w:t>
          </w:r>
          <w:r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 xml:space="preserve"> </w:t>
          </w:r>
          <w:r w:rsidRPr="003D6AE1">
            <w:rPr>
              <w:rStyle w:val="Enfasigrassetto"/>
              <w:rFonts w:ascii="Arial" w:hAnsi="Arial" w:cs="Arial"/>
              <w:b w:val="0"/>
              <w:bCs w:val="0"/>
              <w:i/>
              <w:color w:val="000000"/>
              <w:sz w:val="14"/>
              <w:szCs w:val="14"/>
            </w:rPr>
            <w:t>84082071</w:t>
          </w:r>
        </w:p>
      </w:tc>
    </w:tr>
  </w:tbl>
  <w:p w14:paraId="324FB64C" w14:textId="77777777" w:rsidR="00B371A0" w:rsidRDefault="00B371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AE1B5" w14:textId="77777777" w:rsidR="0066064C" w:rsidRDefault="0066064C">
      <w:r>
        <w:separator/>
      </w:r>
    </w:p>
  </w:footnote>
  <w:footnote w:type="continuationSeparator" w:id="0">
    <w:p w14:paraId="02CDE15F" w14:textId="77777777" w:rsidR="0066064C" w:rsidRDefault="00660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1868"/>
      <w:gridCol w:w="2385"/>
      <w:gridCol w:w="1843"/>
      <w:gridCol w:w="2267"/>
    </w:tblGrid>
    <w:tr w:rsidR="008A20A4" w14:paraId="306DF5B7" w14:textId="77777777" w:rsidTr="00E77E6D">
      <w:trPr>
        <w:trHeight w:val="773"/>
        <w:jc w:val="center"/>
      </w:trPr>
      <w:tc>
        <w:tcPr>
          <w:tcW w:w="2127" w:type="dxa"/>
          <w:vAlign w:val="center"/>
        </w:tcPr>
        <w:p w14:paraId="25F71883" w14:textId="6ED7FDD9" w:rsidR="008A20A4" w:rsidRPr="00542EF8" w:rsidRDefault="008A20A4" w:rsidP="008A20A4">
          <w:pPr>
            <w:ind w:left="110" w:hanging="110"/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1868" w:type="dxa"/>
          <w:vAlign w:val="center"/>
        </w:tcPr>
        <w:p w14:paraId="137417DC" w14:textId="7877695B" w:rsidR="008A20A4" w:rsidRPr="00D31E98" w:rsidRDefault="008A20A4" w:rsidP="008A20A4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2385" w:type="dxa"/>
          <w:vAlign w:val="center"/>
        </w:tcPr>
        <w:p w14:paraId="67C40439" w14:textId="125A49CB" w:rsidR="008A20A4" w:rsidRPr="00542EF8" w:rsidRDefault="008A20A4" w:rsidP="008A20A4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1843" w:type="dxa"/>
          <w:vAlign w:val="center"/>
        </w:tcPr>
        <w:p w14:paraId="65E2EC7A" w14:textId="4F39E5EC" w:rsidR="008A20A4" w:rsidRPr="00760888" w:rsidRDefault="008A20A4" w:rsidP="008A20A4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</w:p>
      </w:tc>
      <w:tc>
        <w:tcPr>
          <w:tcW w:w="2267" w:type="dxa"/>
          <w:vAlign w:val="center"/>
        </w:tcPr>
        <w:p w14:paraId="4D96E221" w14:textId="3E180DA8" w:rsidR="008A20A4" w:rsidRPr="00014008" w:rsidRDefault="008A20A4" w:rsidP="008A20A4">
          <w:pPr>
            <w:jc w:val="center"/>
          </w:pPr>
        </w:p>
      </w:tc>
    </w:tr>
    <w:tr w:rsidR="008A20A4" w:rsidRPr="003D6AE1" w14:paraId="759DDAB1" w14:textId="77777777" w:rsidTr="00E77E6D">
      <w:trPr>
        <w:trHeight w:val="130"/>
        <w:jc w:val="center"/>
      </w:trPr>
      <w:tc>
        <w:tcPr>
          <w:tcW w:w="2127" w:type="dxa"/>
        </w:tcPr>
        <w:p w14:paraId="05782C46" w14:textId="60FC616B" w:rsidR="008A20A4" w:rsidRPr="003D6AE1" w:rsidRDefault="008A20A4" w:rsidP="008A20A4">
          <w:pPr>
            <w:ind w:left="110" w:hanging="11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1868" w:type="dxa"/>
        </w:tcPr>
        <w:p w14:paraId="6E473525" w14:textId="1E9BFB17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2385" w:type="dxa"/>
        </w:tcPr>
        <w:p w14:paraId="3CCEC3BA" w14:textId="296EE6E0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1843" w:type="dxa"/>
        </w:tcPr>
        <w:p w14:paraId="63379700" w14:textId="30F45BB4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2267" w:type="dxa"/>
        </w:tcPr>
        <w:p w14:paraId="66A8D26F" w14:textId="18EC0123" w:rsidR="008A20A4" w:rsidRPr="003D6AE1" w:rsidRDefault="008A20A4" w:rsidP="008A20A4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</w:tr>
    <w:tr w:rsidR="008A20A4" w:rsidRPr="00157F1E" w14:paraId="01452CAD" w14:textId="77777777" w:rsidTr="00034679">
      <w:trPr>
        <w:trHeight w:val="47"/>
        <w:jc w:val="center"/>
      </w:trPr>
      <w:tc>
        <w:tcPr>
          <w:tcW w:w="2127" w:type="dxa"/>
        </w:tcPr>
        <w:p w14:paraId="43DBA77F" w14:textId="3624D28E" w:rsidR="008A20A4" w:rsidRPr="00157F1E" w:rsidRDefault="008A20A4" w:rsidP="008A20A4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68" w:type="dxa"/>
        </w:tcPr>
        <w:p w14:paraId="5CB57BE4" w14:textId="2B249996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385" w:type="dxa"/>
        </w:tcPr>
        <w:p w14:paraId="395EC1FB" w14:textId="6F04EDD3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1843" w:type="dxa"/>
        </w:tcPr>
        <w:p w14:paraId="03448019" w14:textId="18B4E6BF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2267" w:type="dxa"/>
        </w:tcPr>
        <w:p w14:paraId="75F2DE40" w14:textId="4D322B53" w:rsidR="008A20A4" w:rsidRPr="00157F1E" w:rsidRDefault="008A20A4" w:rsidP="008A20A4">
          <w:pPr>
            <w:jc w:val="center"/>
            <w:rPr>
              <w:rFonts w:ascii="Arial" w:hAnsi="Arial" w:cs="Arial"/>
              <w:sz w:val="12"/>
              <w:szCs w:val="12"/>
            </w:rPr>
          </w:pPr>
        </w:p>
      </w:tc>
    </w:tr>
  </w:tbl>
  <w:p w14:paraId="628FA6C2" w14:textId="77777777" w:rsidR="008A20A4" w:rsidRDefault="008A20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1868"/>
      <w:gridCol w:w="2385"/>
      <w:gridCol w:w="1843"/>
      <w:gridCol w:w="2267"/>
    </w:tblGrid>
    <w:tr w:rsidR="005570C1" w14:paraId="7E1B14B4" w14:textId="77777777" w:rsidTr="006E5622">
      <w:trPr>
        <w:trHeight w:val="773"/>
        <w:jc w:val="center"/>
      </w:trPr>
      <w:tc>
        <w:tcPr>
          <w:tcW w:w="2127" w:type="dxa"/>
          <w:vAlign w:val="center"/>
        </w:tcPr>
        <w:p w14:paraId="1AD877AD" w14:textId="77777777" w:rsidR="00413BBB" w:rsidRPr="00542EF8" w:rsidRDefault="007E68BF" w:rsidP="00413BBB">
          <w:pPr>
            <w:ind w:left="110" w:hanging="110"/>
            <w:jc w:val="center"/>
            <w:rPr>
              <w:rFonts w:ascii="Arial Narrow" w:hAnsi="Arial Narrow" w:cs="Arial"/>
              <w:b/>
              <w:bCs/>
              <w:sz w:val="16"/>
            </w:rPr>
          </w:pPr>
          <w:r w:rsidRPr="00141AD3">
            <w:rPr>
              <w:noProof/>
              <w:sz w:val="16"/>
              <w:szCs w:val="16"/>
            </w:rPr>
            <w:drawing>
              <wp:inline distT="0" distB="0" distL="0" distR="0" wp14:anchorId="3EEAAB86" wp14:editId="4BC306A0">
                <wp:extent cx="1227455" cy="487045"/>
                <wp:effectExtent l="0" t="0" r="0" b="8255"/>
                <wp:docPr id="25" name="Immagine 25" descr="flccgil_marchio_orizzontale_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ccgil_marchio_orizzontale_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745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8" w:type="dxa"/>
          <w:vAlign w:val="center"/>
        </w:tcPr>
        <w:p w14:paraId="7D73EE0D" w14:textId="09575131" w:rsidR="00413BBB" w:rsidRPr="00D31E98" w:rsidRDefault="005570C1" w:rsidP="00413BBB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  <w:r>
            <w:rPr>
              <w:rFonts w:ascii="Arial Narrow" w:hAnsi="Arial Narrow" w:cs="Arial"/>
              <w:b/>
              <w:bCs/>
              <w:noProof/>
              <w:sz w:val="16"/>
            </w:rPr>
            <w:drawing>
              <wp:inline distT="0" distB="0" distL="0" distR="0" wp14:anchorId="75D28144" wp14:editId="3165C010">
                <wp:extent cx="914400" cy="406893"/>
                <wp:effectExtent l="0" t="0" r="0" b="0"/>
                <wp:docPr id="26" name="Immagin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-FSUR-cisl-scuola-ombr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585" cy="425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5" w:type="dxa"/>
          <w:vAlign w:val="center"/>
        </w:tcPr>
        <w:p w14:paraId="6380707E" w14:textId="77777777" w:rsidR="00413BBB" w:rsidRPr="00542EF8" w:rsidRDefault="007E68BF" w:rsidP="00413BBB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  <w:r w:rsidRPr="00DF0D7F">
            <w:rPr>
              <w:noProof/>
            </w:rPr>
            <w:drawing>
              <wp:inline distT="0" distB="0" distL="0" distR="0" wp14:anchorId="64BE948B" wp14:editId="7E557554">
                <wp:extent cx="1333500" cy="440055"/>
                <wp:effectExtent l="0" t="0" r="0" b="0"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</w:tcPr>
        <w:p w14:paraId="516870B5" w14:textId="77777777" w:rsidR="00413BBB" w:rsidRPr="00760888" w:rsidRDefault="007E68BF" w:rsidP="00413BBB">
          <w:pPr>
            <w:jc w:val="center"/>
            <w:rPr>
              <w:rFonts w:ascii="Arial Narrow" w:hAnsi="Arial Narrow" w:cs="Arial"/>
              <w:b/>
              <w:bCs/>
              <w:sz w:val="16"/>
            </w:rPr>
          </w:pPr>
          <w:r w:rsidRPr="00760888">
            <w:rPr>
              <w:rFonts w:ascii="Arial Narrow" w:hAnsi="Arial Narrow" w:cs="Arial"/>
              <w:b/>
              <w:bCs/>
              <w:noProof/>
              <w:sz w:val="16"/>
            </w:rPr>
            <w:drawing>
              <wp:inline distT="0" distB="0" distL="0" distR="0" wp14:anchorId="2F8319BE" wp14:editId="537F5C2C">
                <wp:extent cx="1054100" cy="579755"/>
                <wp:effectExtent l="0" t="0" r="0" b="0"/>
                <wp:docPr id="28" name="Immagine 28" descr="NuovoLogoSnals_13ott_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NuovoLogoSnals_13ott_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79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7" w:type="dxa"/>
          <w:vAlign w:val="center"/>
        </w:tcPr>
        <w:p w14:paraId="2EB8AEEA" w14:textId="77777777" w:rsidR="00413BBB" w:rsidRPr="00014008" w:rsidRDefault="004238CB" w:rsidP="00413BBB">
          <w:pPr>
            <w:jc w:val="center"/>
          </w:pPr>
          <w:r>
            <w:rPr>
              <w:noProof/>
            </w:rPr>
            <w:drawing>
              <wp:inline distT="0" distB="0" distL="0" distR="0" wp14:anchorId="57FFEF21" wp14:editId="1085BB74">
                <wp:extent cx="948267" cy="439363"/>
                <wp:effectExtent l="0" t="0" r="4445" b="0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-gilda-2019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1982" cy="464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570C1" w:rsidRPr="003D6AE1" w14:paraId="2411449F" w14:textId="77777777" w:rsidTr="006E5622">
      <w:trPr>
        <w:trHeight w:val="130"/>
        <w:jc w:val="center"/>
      </w:trPr>
      <w:tc>
        <w:tcPr>
          <w:tcW w:w="2127" w:type="dxa"/>
        </w:tcPr>
        <w:p w14:paraId="6FF64B74" w14:textId="77777777" w:rsidR="00B371A0" w:rsidRPr="003D6AE1" w:rsidRDefault="00B371A0">
          <w:pPr>
            <w:ind w:left="110" w:hanging="110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 xml:space="preserve">www.flcgil.it </w:t>
          </w:r>
        </w:p>
      </w:tc>
      <w:tc>
        <w:tcPr>
          <w:tcW w:w="1868" w:type="dxa"/>
        </w:tcPr>
        <w:p w14:paraId="56B989F7" w14:textId="77777777" w:rsidR="00B371A0" w:rsidRPr="003D6AE1" w:rsidRDefault="00B371A0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www.cislscuola.it</w:t>
          </w:r>
        </w:p>
      </w:tc>
      <w:tc>
        <w:tcPr>
          <w:tcW w:w="2385" w:type="dxa"/>
        </w:tcPr>
        <w:p w14:paraId="26EEA711" w14:textId="77777777" w:rsidR="00B371A0" w:rsidRPr="003D6AE1" w:rsidRDefault="00B371A0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www.uilscuola.it</w:t>
          </w:r>
        </w:p>
      </w:tc>
      <w:tc>
        <w:tcPr>
          <w:tcW w:w="1843" w:type="dxa"/>
        </w:tcPr>
        <w:p w14:paraId="2C8C04F4" w14:textId="77777777" w:rsidR="00B371A0" w:rsidRPr="003D6AE1" w:rsidRDefault="00B371A0" w:rsidP="00650BFE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bCs/>
              <w:sz w:val="16"/>
              <w:szCs w:val="16"/>
            </w:rPr>
            <w:t>www.snals.it</w:t>
          </w:r>
        </w:p>
      </w:tc>
      <w:tc>
        <w:tcPr>
          <w:tcW w:w="2267" w:type="dxa"/>
        </w:tcPr>
        <w:p w14:paraId="12A6CCF3" w14:textId="77777777" w:rsidR="00B371A0" w:rsidRPr="003D6AE1" w:rsidRDefault="00B371A0" w:rsidP="00A6393B">
          <w:pPr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3D6AE1">
            <w:rPr>
              <w:rFonts w:ascii="Arial" w:hAnsi="Arial" w:cs="Arial"/>
              <w:b/>
              <w:iCs/>
              <w:sz w:val="16"/>
              <w:szCs w:val="16"/>
            </w:rPr>
            <w:t>www.gilda</w:t>
          </w:r>
          <w:r w:rsidR="00A6393B">
            <w:rPr>
              <w:rFonts w:ascii="Arial" w:hAnsi="Arial" w:cs="Arial"/>
              <w:b/>
              <w:iCs/>
              <w:sz w:val="16"/>
              <w:szCs w:val="16"/>
            </w:rPr>
            <w:t>-unam</w:t>
          </w:r>
          <w:r w:rsidRPr="003D6AE1">
            <w:rPr>
              <w:rFonts w:ascii="Arial" w:hAnsi="Arial" w:cs="Arial"/>
              <w:b/>
              <w:iCs/>
              <w:sz w:val="16"/>
              <w:szCs w:val="16"/>
            </w:rPr>
            <w:t>s.it</w:t>
          </w:r>
        </w:p>
      </w:tc>
    </w:tr>
    <w:tr w:rsidR="005570C1" w:rsidRPr="00157F1E" w14:paraId="34745291" w14:textId="77777777" w:rsidTr="006E5622">
      <w:trPr>
        <w:trHeight w:val="231"/>
        <w:jc w:val="center"/>
      </w:trPr>
      <w:tc>
        <w:tcPr>
          <w:tcW w:w="2127" w:type="dxa"/>
        </w:tcPr>
        <w:p w14:paraId="45824008" w14:textId="77777777" w:rsidR="00B371A0" w:rsidRPr="00157F1E" w:rsidRDefault="00B371A0">
          <w:pPr>
            <w:pStyle w:val="NormaleWeb"/>
            <w:spacing w:before="0" w:beforeAutospacing="0" w:after="0" w:afterAutospacing="0"/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>e-mail: organizzazione@flcgil.it</w:t>
          </w:r>
        </w:p>
      </w:tc>
      <w:tc>
        <w:tcPr>
          <w:tcW w:w="1868" w:type="dxa"/>
        </w:tcPr>
        <w:p w14:paraId="30DF5C8E" w14:textId="4242B6C1" w:rsidR="00B371A0" w:rsidRPr="00157F1E" w:rsidRDefault="00B371A0" w:rsidP="00D35225">
          <w:pPr>
            <w:jc w:val="center"/>
            <w:rPr>
              <w:rFonts w:ascii="Arial" w:hAnsi="Arial" w:cs="Arial"/>
              <w:sz w:val="12"/>
              <w:szCs w:val="12"/>
            </w:rPr>
          </w:pPr>
          <w:proofErr w:type="gramStart"/>
          <w:r w:rsidRPr="00157F1E">
            <w:rPr>
              <w:rFonts w:ascii="Arial" w:hAnsi="Arial" w:cs="Arial"/>
              <w:sz w:val="12"/>
              <w:szCs w:val="12"/>
            </w:rPr>
            <w:t>e-mail</w:t>
          </w:r>
          <w:proofErr w:type="gramEnd"/>
          <w:r w:rsidRPr="00157F1E">
            <w:rPr>
              <w:rFonts w:ascii="Arial" w:hAnsi="Arial" w:cs="Arial"/>
              <w:sz w:val="12"/>
              <w:szCs w:val="12"/>
            </w:rPr>
            <w:t>:</w:t>
          </w:r>
          <w:r w:rsidR="002B359C">
            <w:rPr>
              <w:rFonts w:ascii="Arial" w:hAnsi="Arial" w:cs="Arial"/>
              <w:sz w:val="12"/>
              <w:szCs w:val="12"/>
            </w:rPr>
            <w:t xml:space="preserve"> </w:t>
          </w:r>
          <w:r w:rsidR="000B7EAF">
            <w:rPr>
              <w:rFonts w:ascii="Arial" w:hAnsi="Arial" w:cs="Arial"/>
              <w:sz w:val="12"/>
              <w:szCs w:val="12"/>
            </w:rPr>
            <w:t>cisl.scuola</w:t>
          </w:r>
          <w:r w:rsidRPr="00157F1E">
            <w:rPr>
              <w:rFonts w:ascii="Arial" w:hAnsi="Arial" w:cs="Arial"/>
              <w:sz w:val="12"/>
              <w:szCs w:val="12"/>
            </w:rPr>
            <w:t>@cisl.it</w:t>
          </w:r>
        </w:p>
      </w:tc>
      <w:tc>
        <w:tcPr>
          <w:tcW w:w="2385" w:type="dxa"/>
        </w:tcPr>
        <w:p w14:paraId="03EE91C6" w14:textId="77777777" w:rsidR="00B371A0" w:rsidRPr="00157F1E" w:rsidRDefault="00B371A0" w:rsidP="00413BBB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 xml:space="preserve">e-mail: </w:t>
          </w:r>
          <w:r w:rsidR="00413BBB">
            <w:rPr>
              <w:rFonts w:ascii="Arial" w:hAnsi="Arial" w:cs="Arial"/>
              <w:sz w:val="12"/>
              <w:szCs w:val="12"/>
            </w:rPr>
            <w:t>uilscuola</w:t>
          </w:r>
          <w:r w:rsidRPr="00157F1E">
            <w:rPr>
              <w:rFonts w:ascii="Arial" w:hAnsi="Arial" w:cs="Arial"/>
              <w:sz w:val="12"/>
              <w:szCs w:val="12"/>
            </w:rPr>
            <w:t>@uilscuola.it</w:t>
          </w:r>
        </w:p>
      </w:tc>
      <w:tc>
        <w:tcPr>
          <w:tcW w:w="1843" w:type="dxa"/>
        </w:tcPr>
        <w:p w14:paraId="725B18C4" w14:textId="77777777" w:rsidR="00B371A0" w:rsidRPr="00157F1E" w:rsidRDefault="00B371A0" w:rsidP="00650BFE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sz w:val="12"/>
              <w:szCs w:val="12"/>
            </w:rPr>
            <w:t>e-mail:</w:t>
          </w:r>
          <w:r w:rsidR="00157F1E">
            <w:rPr>
              <w:rFonts w:ascii="Arial" w:hAnsi="Arial" w:cs="Arial"/>
              <w:sz w:val="12"/>
              <w:szCs w:val="12"/>
            </w:rPr>
            <w:t xml:space="preserve"> </w:t>
          </w:r>
          <w:r w:rsidRPr="00157F1E">
            <w:rPr>
              <w:rFonts w:ascii="Arial" w:hAnsi="Arial" w:cs="Arial"/>
              <w:sz w:val="12"/>
              <w:szCs w:val="12"/>
            </w:rPr>
            <w:t>info@snals.it</w:t>
          </w:r>
        </w:p>
      </w:tc>
      <w:tc>
        <w:tcPr>
          <w:tcW w:w="2267" w:type="dxa"/>
        </w:tcPr>
        <w:p w14:paraId="2BD20E1E" w14:textId="77777777" w:rsidR="00B371A0" w:rsidRPr="00157F1E" w:rsidRDefault="00B371A0" w:rsidP="000003FF">
          <w:pPr>
            <w:jc w:val="center"/>
            <w:rPr>
              <w:rFonts w:ascii="Arial" w:hAnsi="Arial" w:cs="Arial"/>
              <w:sz w:val="12"/>
              <w:szCs w:val="12"/>
            </w:rPr>
          </w:pPr>
          <w:r w:rsidRPr="00157F1E">
            <w:rPr>
              <w:rFonts w:ascii="Arial" w:hAnsi="Arial" w:cs="Arial"/>
              <w:iCs/>
              <w:sz w:val="12"/>
              <w:szCs w:val="12"/>
            </w:rPr>
            <w:t>e-mail:</w:t>
          </w:r>
          <w:r w:rsidRPr="00157F1E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r w:rsidR="000003FF" w:rsidRPr="000003FF">
            <w:rPr>
              <w:rFonts w:ascii="Arial" w:hAnsi="Arial" w:cs="Arial"/>
              <w:iCs/>
              <w:sz w:val="12"/>
              <w:szCs w:val="12"/>
            </w:rPr>
            <w:t>organizzazione</w:t>
          </w:r>
          <w:r w:rsidRPr="00157F1E">
            <w:rPr>
              <w:rFonts w:ascii="Arial" w:hAnsi="Arial" w:cs="Arial"/>
              <w:iCs/>
              <w:sz w:val="12"/>
              <w:szCs w:val="12"/>
            </w:rPr>
            <w:t>@gilda</w:t>
          </w:r>
          <w:r w:rsidR="00194C11">
            <w:rPr>
              <w:rFonts w:ascii="Arial" w:hAnsi="Arial" w:cs="Arial"/>
              <w:iCs/>
              <w:sz w:val="12"/>
              <w:szCs w:val="12"/>
            </w:rPr>
            <w:t>-unam</w:t>
          </w:r>
          <w:r w:rsidRPr="00157F1E">
            <w:rPr>
              <w:rFonts w:ascii="Arial" w:hAnsi="Arial" w:cs="Arial"/>
              <w:iCs/>
              <w:sz w:val="12"/>
              <w:szCs w:val="12"/>
            </w:rPr>
            <w:t>s.it</w:t>
          </w:r>
        </w:p>
      </w:tc>
    </w:tr>
  </w:tbl>
  <w:p w14:paraId="6D904AF5" w14:textId="77777777" w:rsidR="00B371A0" w:rsidRDefault="00B371A0" w:rsidP="00542E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029AE"/>
    <w:multiLevelType w:val="hybridMultilevel"/>
    <w:tmpl w:val="52784BAE"/>
    <w:lvl w:ilvl="0" w:tplc="0410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B1F290F"/>
    <w:multiLevelType w:val="hybridMultilevel"/>
    <w:tmpl w:val="B58EA64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17E2133"/>
    <w:multiLevelType w:val="hybridMultilevel"/>
    <w:tmpl w:val="9D5436C2"/>
    <w:lvl w:ilvl="0" w:tplc="71BA6180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 w15:restartNumberingAfterBreak="0">
    <w:nsid w:val="384C696F"/>
    <w:multiLevelType w:val="hybridMultilevel"/>
    <w:tmpl w:val="9F94786A"/>
    <w:lvl w:ilvl="0" w:tplc="FF86636C">
      <w:start w:val="1"/>
      <w:numFmt w:val="decimal"/>
      <w:lvlText w:val="%1)"/>
      <w:lvlJc w:val="left"/>
      <w:pPr>
        <w:ind w:left="375" w:hanging="260"/>
      </w:pPr>
      <w:rPr>
        <w:rFonts w:ascii="Calibri" w:hAnsi="Calibri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3BB28EBA">
      <w:numFmt w:val="bullet"/>
      <w:lvlText w:val="•"/>
      <w:lvlJc w:val="left"/>
      <w:pPr>
        <w:ind w:left="1328" w:hanging="260"/>
      </w:pPr>
      <w:rPr>
        <w:rFonts w:hint="default"/>
        <w:lang w:val="en-US" w:eastAsia="en-US" w:bidi="en-US"/>
      </w:rPr>
    </w:lvl>
    <w:lvl w:ilvl="2" w:tplc="D7B00940">
      <w:numFmt w:val="bullet"/>
      <w:lvlText w:val="•"/>
      <w:lvlJc w:val="left"/>
      <w:pPr>
        <w:ind w:left="2277" w:hanging="260"/>
      </w:pPr>
      <w:rPr>
        <w:rFonts w:hint="default"/>
        <w:lang w:val="en-US" w:eastAsia="en-US" w:bidi="en-US"/>
      </w:rPr>
    </w:lvl>
    <w:lvl w:ilvl="3" w:tplc="55286412">
      <w:numFmt w:val="bullet"/>
      <w:lvlText w:val="•"/>
      <w:lvlJc w:val="left"/>
      <w:pPr>
        <w:ind w:left="3225" w:hanging="260"/>
      </w:pPr>
      <w:rPr>
        <w:rFonts w:hint="default"/>
        <w:lang w:val="en-US" w:eastAsia="en-US" w:bidi="en-US"/>
      </w:rPr>
    </w:lvl>
    <w:lvl w:ilvl="4" w:tplc="7ECCC840">
      <w:numFmt w:val="bullet"/>
      <w:lvlText w:val="•"/>
      <w:lvlJc w:val="left"/>
      <w:pPr>
        <w:ind w:left="4174" w:hanging="260"/>
      </w:pPr>
      <w:rPr>
        <w:rFonts w:hint="default"/>
        <w:lang w:val="en-US" w:eastAsia="en-US" w:bidi="en-US"/>
      </w:rPr>
    </w:lvl>
    <w:lvl w:ilvl="5" w:tplc="DB4A3DD4">
      <w:numFmt w:val="bullet"/>
      <w:lvlText w:val="•"/>
      <w:lvlJc w:val="left"/>
      <w:pPr>
        <w:ind w:left="5122" w:hanging="260"/>
      </w:pPr>
      <w:rPr>
        <w:rFonts w:hint="default"/>
        <w:lang w:val="en-US" w:eastAsia="en-US" w:bidi="en-US"/>
      </w:rPr>
    </w:lvl>
    <w:lvl w:ilvl="6" w:tplc="7A688BBA">
      <w:numFmt w:val="bullet"/>
      <w:lvlText w:val="•"/>
      <w:lvlJc w:val="left"/>
      <w:pPr>
        <w:ind w:left="6071" w:hanging="260"/>
      </w:pPr>
      <w:rPr>
        <w:rFonts w:hint="default"/>
        <w:lang w:val="en-US" w:eastAsia="en-US" w:bidi="en-US"/>
      </w:rPr>
    </w:lvl>
    <w:lvl w:ilvl="7" w:tplc="098ECB74">
      <w:numFmt w:val="bullet"/>
      <w:lvlText w:val="•"/>
      <w:lvlJc w:val="left"/>
      <w:pPr>
        <w:ind w:left="7019" w:hanging="260"/>
      </w:pPr>
      <w:rPr>
        <w:rFonts w:hint="default"/>
        <w:lang w:val="en-US" w:eastAsia="en-US" w:bidi="en-US"/>
      </w:rPr>
    </w:lvl>
    <w:lvl w:ilvl="8" w:tplc="CE1E1104">
      <w:numFmt w:val="bullet"/>
      <w:lvlText w:val="•"/>
      <w:lvlJc w:val="left"/>
      <w:pPr>
        <w:ind w:left="7968" w:hanging="260"/>
      </w:pPr>
      <w:rPr>
        <w:rFonts w:hint="default"/>
        <w:lang w:val="en-US" w:eastAsia="en-US" w:bidi="en-US"/>
      </w:rPr>
    </w:lvl>
  </w:abstractNum>
  <w:abstractNum w:abstractNumId="4" w15:restartNumberingAfterBreak="0">
    <w:nsid w:val="3F665BF9"/>
    <w:multiLevelType w:val="hybridMultilevel"/>
    <w:tmpl w:val="71AEA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54A11"/>
    <w:multiLevelType w:val="hybridMultilevel"/>
    <w:tmpl w:val="45A8BD8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635CA"/>
    <w:multiLevelType w:val="hybridMultilevel"/>
    <w:tmpl w:val="7ECE3368"/>
    <w:lvl w:ilvl="0" w:tplc="71BA6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8114B"/>
    <w:multiLevelType w:val="hybridMultilevel"/>
    <w:tmpl w:val="4532DFBE"/>
    <w:lvl w:ilvl="0" w:tplc="71BA6180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8" w15:restartNumberingAfterBreak="0">
    <w:nsid w:val="56AC45EC"/>
    <w:multiLevelType w:val="hybridMultilevel"/>
    <w:tmpl w:val="ED68657A"/>
    <w:lvl w:ilvl="0" w:tplc="71BA6180"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65F2301B"/>
    <w:multiLevelType w:val="hybridMultilevel"/>
    <w:tmpl w:val="924CE5BE"/>
    <w:lvl w:ilvl="0" w:tplc="71BA6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577FB"/>
    <w:multiLevelType w:val="hybridMultilevel"/>
    <w:tmpl w:val="3112DB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8C"/>
    <w:rsid w:val="000003FF"/>
    <w:rsid w:val="00004CAD"/>
    <w:rsid w:val="00014008"/>
    <w:rsid w:val="00034679"/>
    <w:rsid w:val="00057163"/>
    <w:rsid w:val="000612C7"/>
    <w:rsid w:val="00083ED2"/>
    <w:rsid w:val="0009373C"/>
    <w:rsid w:val="000B7EAF"/>
    <w:rsid w:val="000C471E"/>
    <w:rsid w:val="000D50D3"/>
    <w:rsid w:val="000E5B81"/>
    <w:rsid w:val="00120B1E"/>
    <w:rsid w:val="00157F1E"/>
    <w:rsid w:val="001704F9"/>
    <w:rsid w:val="00194C11"/>
    <w:rsid w:val="001A24B9"/>
    <w:rsid w:val="001A2BA1"/>
    <w:rsid w:val="001B4BF5"/>
    <w:rsid w:val="001C7F66"/>
    <w:rsid w:val="00204244"/>
    <w:rsid w:val="00222CDC"/>
    <w:rsid w:val="00243214"/>
    <w:rsid w:val="00244658"/>
    <w:rsid w:val="0026429F"/>
    <w:rsid w:val="002B359C"/>
    <w:rsid w:val="002B57E0"/>
    <w:rsid w:val="00307748"/>
    <w:rsid w:val="00322696"/>
    <w:rsid w:val="00357048"/>
    <w:rsid w:val="0036263F"/>
    <w:rsid w:val="00370530"/>
    <w:rsid w:val="00371036"/>
    <w:rsid w:val="003C43B1"/>
    <w:rsid w:val="003D6AE1"/>
    <w:rsid w:val="003F3114"/>
    <w:rsid w:val="00400577"/>
    <w:rsid w:val="0041122E"/>
    <w:rsid w:val="00413083"/>
    <w:rsid w:val="00413BBB"/>
    <w:rsid w:val="004238CB"/>
    <w:rsid w:val="00483A28"/>
    <w:rsid w:val="004D0E6F"/>
    <w:rsid w:val="0051326C"/>
    <w:rsid w:val="005161B5"/>
    <w:rsid w:val="00520CD6"/>
    <w:rsid w:val="00521FD6"/>
    <w:rsid w:val="00542EF8"/>
    <w:rsid w:val="005570C1"/>
    <w:rsid w:val="00563E00"/>
    <w:rsid w:val="005A7BCD"/>
    <w:rsid w:val="005B38B3"/>
    <w:rsid w:val="005C0D5C"/>
    <w:rsid w:val="005F390F"/>
    <w:rsid w:val="00615B12"/>
    <w:rsid w:val="00631D52"/>
    <w:rsid w:val="006451E9"/>
    <w:rsid w:val="00650BFE"/>
    <w:rsid w:val="0066064C"/>
    <w:rsid w:val="006731D4"/>
    <w:rsid w:val="00687BD5"/>
    <w:rsid w:val="00691819"/>
    <w:rsid w:val="00697477"/>
    <w:rsid w:val="0069747A"/>
    <w:rsid w:val="006E5622"/>
    <w:rsid w:val="006F04A4"/>
    <w:rsid w:val="006F3389"/>
    <w:rsid w:val="00702C8A"/>
    <w:rsid w:val="00714817"/>
    <w:rsid w:val="00715644"/>
    <w:rsid w:val="00741FD8"/>
    <w:rsid w:val="00751D2C"/>
    <w:rsid w:val="00760888"/>
    <w:rsid w:val="0076480A"/>
    <w:rsid w:val="007B70C0"/>
    <w:rsid w:val="007C7E75"/>
    <w:rsid w:val="007D50C6"/>
    <w:rsid w:val="007D7D4D"/>
    <w:rsid w:val="007E68BF"/>
    <w:rsid w:val="0088504C"/>
    <w:rsid w:val="008951FF"/>
    <w:rsid w:val="00896E72"/>
    <w:rsid w:val="008A20A4"/>
    <w:rsid w:val="008C1F30"/>
    <w:rsid w:val="008D1374"/>
    <w:rsid w:val="0096435B"/>
    <w:rsid w:val="00966B5B"/>
    <w:rsid w:val="00974A22"/>
    <w:rsid w:val="00995D1F"/>
    <w:rsid w:val="009C0BCF"/>
    <w:rsid w:val="009D4A44"/>
    <w:rsid w:val="009F43D7"/>
    <w:rsid w:val="00A565C5"/>
    <w:rsid w:val="00A6393B"/>
    <w:rsid w:val="00A863EA"/>
    <w:rsid w:val="00AD0E48"/>
    <w:rsid w:val="00AF03EB"/>
    <w:rsid w:val="00B371A0"/>
    <w:rsid w:val="00B537B6"/>
    <w:rsid w:val="00B60ABC"/>
    <w:rsid w:val="00B718BB"/>
    <w:rsid w:val="00B84AA4"/>
    <w:rsid w:val="00B87C5C"/>
    <w:rsid w:val="00B94578"/>
    <w:rsid w:val="00B94809"/>
    <w:rsid w:val="00B9586A"/>
    <w:rsid w:val="00BA0190"/>
    <w:rsid w:val="00C009B1"/>
    <w:rsid w:val="00C84676"/>
    <w:rsid w:val="00CE49BB"/>
    <w:rsid w:val="00D11C60"/>
    <w:rsid w:val="00D2005C"/>
    <w:rsid w:val="00D22F5C"/>
    <w:rsid w:val="00D31E98"/>
    <w:rsid w:val="00D35225"/>
    <w:rsid w:val="00D433F8"/>
    <w:rsid w:val="00D625BD"/>
    <w:rsid w:val="00D6666B"/>
    <w:rsid w:val="00D7224A"/>
    <w:rsid w:val="00DA1B5D"/>
    <w:rsid w:val="00DA2157"/>
    <w:rsid w:val="00DA76F1"/>
    <w:rsid w:val="00DC4EC9"/>
    <w:rsid w:val="00DE3A48"/>
    <w:rsid w:val="00E17A5A"/>
    <w:rsid w:val="00E202A8"/>
    <w:rsid w:val="00E26654"/>
    <w:rsid w:val="00E73B80"/>
    <w:rsid w:val="00E76C8C"/>
    <w:rsid w:val="00E92BB9"/>
    <w:rsid w:val="00EC0434"/>
    <w:rsid w:val="00ED0E50"/>
    <w:rsid w:val="00F1334A"/>
    <w:rsid w:val="00FB03A9"/>
    <w:rsid w:val="00FB0811"/>
    <w:rsid w:val="00FB6684"/>
    <w:rsid w:val="00FC688B"/>
    <w:rsid w:val="00FE54E5"/>
    <w:rsid w:val="00FE6AB1"/>
    <w:rsid w:val="00FE6E53"/>
    <w:rsid w:val="00FF36D6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EC790"/>
  <w15:chartTrackingRefBased/>
  <w15:docId w15:val="{DCA4F963-8F04-4DCE-B518-103BFCB9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Arial" w:hAnsi="Arial" w:cs="Arial"/>
      <w:b/>
      <w:bCs/>
      <w:sz w:val="3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 w:cs="Arial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customStyle="1" w:styleId="spelle">
    <w:name w:val="spelle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stile11">
    <w:name w:val="stile11"/>
    <w:rPr>
      <w:rFonts w:ascii="Arial" w:hAnsi="Arial" w:cs="Arial" w:hint="defaul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uiPriority w:val="1"/>
    <w:qFormat/>
    <w:pPr>
      <w:jc w:val="both"/>
    </w:pPr>
    <w:rPr>
      <w:rFonts w:ascii="Arial" w:hAnsi="Arial"/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i/>
      <w:color w:val="808080"/>
      <w:sz w:val="18"/>
      <w:szCs w:val="18"/>
    </w:rPr>
  </w:style>
  <w:style w:type="character" w:styleId="Enfasigrassetto">
    <w:name w:val="Strong"/>
    <w:qFormat/>
    <w:rsid w:val="003D6AE1"/>
    <w:rPr>
      <w:b/>
      <w:bCs/>
    </w:rPr>
  </w:style>
  <w:style w:type="character" w:customStyle="1" w:styleId="apple-converted-space">
    <w:name w:val="apple-converted-space"/>
    <w:rsid w:val="00194C11"/>
  </w:style>
  <w:style w:type="paragraph" w:customStyle="1" w:styleId="Didefault">
    <w:name w:val="Di default"/>
    <w:rsid w:val="00D35225"/>
    <w:rPr>
      <w:rFonts w:ascii="Helvetica" w:eastAsia="Arial Unicode MS" w:hAnsi="Helvetica" w:cs="Arial Unicode MS"/>
      <w:color w:val="000000"/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unhideWhenUsed/>
    <w:rsid w:val="001A2BA1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2BA1"/>
    <w:rPr>
      <w:rFonts w:ascii="Consolas" w:eastAsia="Calibri" w:hAnsi="Consolas"/>
      <w:sz w:val="21"/>
      <w:szCs w:val="21"/>
      <w:lang w:val="x-none" w:eastAsia="x-none"/>
    </w:rPr>
  </w:style>
  <w:style w:type="paragraph" w:styleId="Paragrafoelenco">
    <w:name w:val="List Paragraph"/>
    <w:basedOn w:val="Normale"/>
    <w:uiPriority w:val="1"/>
    <w:qFormat/>
    <w:rsid w:val="00E76C8C"/>
    <w:pPr>
      <w:widowControl w:val="0"/>
      <w:autoSpaceDE w:val="0"/>
      <w:autoSpaceDN w:val="0"/>
      <w:ind w:left="375" w:hanging="261"/>
    </w:pPr>
    <w:rPr>
      <w:sz w:val="22"/>
      <w:szCs w:val="22"/>
      <w:lang w:val="en-US" w:eastAsia="en-US" w:bidi="en-US"/>
    </w:rPr>
  </w:style>
  <w:style w:type="paragraph" w:customStyle="1" w:styleId="Corpo">
    <w:name w:val="Corpo"/>
    <w:rsid w:val="00D2005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gilscuola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gilscuol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10.png"/><Relationship Id="rId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ocuments\Modelli%20di%20Office%20personalizzati\unitaria_fsu_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unitaria_fsu_5.dotx</Template>
  <TotalTime>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CGIL SCUOLA</vt:lpstr>
    </vt:vector>
  </TitlesOfParts>
  <Company>Cgil Scuola</Company>
  <LinksUpToDate>false</LinksUpToDate>
  <CharactersWithSpaces>3037</CharactersWithSpaces>
  <SharedDoc>false</SharedDoc>
  <HLinks>
    <vt:vector size="6" baseType="variant">
      <vt:variant>
        <vt:i4>1114207</vt:i4>
      </vt:variant>
      <vt:variant>
        <vt:i4>5</vt:i4>
      </vt:variant>
      <vt:variant>
        <vt:i4>0</vt:i4>
      </vt:variant>
      <vt:variant>
        <vt:i4>5</vt:i4>
      </vt:variant>
      <vt:variant>
        <vt:lpwstr>http://www.cgilscuola.it/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CGIL SCUOLA</dc:title>
  <dc:subject/>
  <dc:creator>Giovanni</dc:creator>
  <cp:keywords/>
  <cp:lastModifiedBy>Gianni Manuzio</cp:lastModifiedBy>
  <cp:revision>4</cp:revision>
  <cp:lastPrinted>2020-01-08T15:26:00Z</cp:lastPrinted>
  <dcterms:created xsi:type="dcterms:W3CDTF">2020-01-08T15:13:00Z</dcterms:created>
  <dcterms:modified xsi:type="dcterms:W3CDTF">2020-01-08T15:26:00Z</dcterms:modified>
</cp:coreProperties>
</file>