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BAD" w:rsidRPr="00C8324E" w:rsidRDefault="009E4BAD" w:rsidP="005110BF"/>
    <w:p w:rsidR="00301528" w:rsidRPr="00C8324E" w:rsidRDefault="00301528" w:rsidP="00301528">
      <w:pPr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 xml:space="preserve">ALLEGATO A                                                                                    </w:t>
      </w:r>
      <w:r w:rsidR="00286A9D" w:rsidRPr="00C8324E">
        <w:rPr>
          <w:rFonts w:eastAsia="Calibri"/>
          <w:sz w:val="22"/>
          <w:szCs w:val="22"/>
          <w:lang w:eastAsia="en-US"/>
        </w:rPr>
        <w:t>Isola Capo Rizzuto</w:t>
      </w:r>
      <w:r w:rsidRPr="00C8324E">
        <w:rPr>
          <w:rFonts w:eastAsia="Calibri"/>
          <w:sz w:val="22"/>
          <w:szCs w:val="22"/>
          <w:lang w:eastAsia="en-US"/>
        </w:rPr>
        <w:t xml:space="preserve"> _________________</w:t>
      </w:r>
    </w:p>
    <w:p w:rsidR="00301528" w:rsidRPr="00C8324E" w:rsidRDefault="00301528" w:rsidP="00301528">
      <w:pPr>
        <w:jc w:val="right"/>
        <w:rPr>
          <w:rFonts w:eastAsia="Calibri"/>
          <w:b/>
          <w:sz w:val="22"/>
          <w:szCs w:val="22"/>
          <w:lang w:eastAsia="en-US"/>
        </w:rPr>
      </w:pPr>
    </w:p>
    <w:p w:rsidR="00301528" w:rsidRPr="00C8324E" w:rsidRDefault="00301528" w:rsidP="00301528">
      <w:pPr>
        <w:jc w:val="right"/>
        <w:rPr>
          <w:rFonts w:eastAsia="Calibri"/>
          <w:b/>
          <w:sz w:val="22"/>
          <w:szCs w:val="22"/>
          <w:lang w:eastAsia="en-US"/>
        </w:rPr>
      </w:pPr>
      <w:r w:rsidRPr="00C8324E">
        <w:rPr>
          <w:rFonts w:eastAsia="Calibri"/>
          <w:b/>
          <w:sz w:val="22"/>
          <w:szCs w:val="22"/>
          <w:lang w:eastAsia="en-US"/>
        </w:rPr>
        <w:t xml:space="preserve">Al Dirigente </w:t>
      </w:r>
      <w:r w:rsidR="0064087C" w:rsidRPr="00C8324E">
        <w:rPr>
          <w:rFonts w:eastAsia="Calibri"/>
          <w:b/>
          <w:sz w:val="22"/>
          <w:szCs w:val="22"/>
          <w:lang w:eastAsia="en-US"/>
        </w:rPr>
        <w:t>S</w:t>
      </w:r>
      <w:r w:rsidRPr="00C8324E">
        <w:rPr>
          <w:rFonts w:eastAsia="Calibri"/>
          <w:b/>
          <w:sz w:val="22"/>
          <w:szCs w:val="22"/>
          <w:lang w:eastAsia="en-US"/>
        </w:rPr>
        <w:t>colastico</w:t>
      </w:r>
    </w:p>
    <w:p w:rsidR="00301528" w:rsidRPr="00C8324E" w:rsidRDefault="00BA44F0" w:rsidP="00301528">
      <w:pPr>
        <w:jc w:val="right"/>
        <w:rPr>
          <w:rFonts w:eastAsia="Calibri"/>
          <w:b/>
          <w:sz w:val="22"/>
          <w:szCs w:val="22"/>
          <w:lang w:eastAsia="en-US"/>
        </w:rPr>
      </w:pPr>
      <w:r w:rsidRPr="00C8324E">
        <w:rPr>
          <w:rFonts w:eastAsia="Calibri"/>
          <w:b/>
          <w:sz w:val="22"/>
          <w:szCs w:val="22"/>
          <w:lang w:eastAsia="en-US"/>
        </w:rPr>
        <w:t>Istituto C</w:t>
      </w:r>
      <w:r w:rsidR="00301528" w:rsidRPr="00C8324E">
        <w:rPr>
          <w:rFonts w:eastAsia="Calibri"/>
          <w:b/>
          <w:sz w:val="22"/>
          <w:szCs w:val="22"/>
          <w:lang w:eastAsia="en-US"/>
        </w:rPr>
        <w:t xml:space="preserve">omprensivo </w:t>
      </w:r>
    </w:p>
    <w:p w:rsidR="00286A9D" w:rsidRPr="00C8324E" w:rsidRDefault="00286A9D" w:rsidP="00301528">
      <w:pPr>
        <w:jc w:val="right"/>
        <w:rPr>
          <w:rFonts w:eastAsia="Calibri"/>
          <w:b/>
          <w:sz w:val="22"/>
          <w:szCs w:val="22"/>
          <w:lang w:eastAsia="en-US"/>
        </w:rPr>
      </w:pPr>
      <w:r w:rsidRPr="00C8324E">
        <w:rPr>
          <w:rFonts w:eastAsia="Calibri"/>
          <w:b/>
          <w:sz w:val="22"/>
          <w:szCs w:val="22"/>
          <w:lang w:eastAsia="en-US"/>
        </w:rPr>
        <w:t>Gioacchino da Fiore</w:t>
      </w:r>
    </w:p>
    <w:p w:rsidR="00301528" w:rsidRPr="00C8324E" w:rsidRDefault="00286A9D" w:rsidP="00301528">
      <w:pPr>
        <w:jc w:val="right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>Isola Capo Rizzuto</w:t>
      </w:r>
    </w:p>
    <w:p w:rsidR="00301528" w:rsidRPr="00C8324E" w:rsidRDefault="00301528" w:rsidP="00301528">
      <w:pPr>
        <w:spacing w:line="480" w:lineRule="auto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>1 Il/La sottoscritto/a ______________________________nato/a _______________________________</w:t>
      </w:r>
    </w:p>
    <w:p w:rsidR="00301528" w:rsidRPr="00C8324E" w:rsidRDefault="00301528" w:rsidP="00301528">
      <w:pPr>
        <w:spacing w:line="480" w:lineRule="auto"/>
        <w:rPr>
          <w:rFonts w:eastAsia="Calibri"/>
          <w:sz w:val="22"/>
          <w:szCs w:val="22"/>
          <w:lang w:eastAsia="en-US"/>
        </w:rPr>
      </w:pPr>
      <w:proofErr w:type="gramStart"/>
      <w:r w:rsidRPr="00C8324E">
        <w:rPr>
          <w:rFonts w:eastAsia="Calibri"/>
          <w:sz w:val="22"/>
          <w:szCs w:val="22"/>
          <w:lang w:eastAsia="en-US"/>
        </w:rPr>
        <w:t>prov._</w:t>
      </w:r>
      <w:proofErr w:type="gramEnd"/>
      <w:r w:rsidRPr="00C8324E">
        <w:rPr>
          <w:rFonts w:eastAsia="Calibri"/>
          <w:sz w:val="22"/>
          <w:szCs w:val="22"/>
          <w:lang w:eastAsia="en-US"/>
        </w:rPr>
        <w:t xml:space="preserve">___ Il_________________________             e residente in ____________________________ </w:t>
      </w:r>
      <w:proofErr w:type="spellStart"/>
      <w:r w:rsidRPr="00C8324E">
        <w:rPr>
          <w:rFonts w:eastAsia="Calibri"/>
          <w:sz w:val="22"/>
          <w:szCs w:val="22"/>
          <w:lang w:eastAsia="en-US"/>
        </w:rPr>
        <w:t>prov._______CAP</w:t>
      </w:r>
      <w:proofErr w:type="spellEnd"/>
      <w:r w:rsidRPr="00C8324E">
        <w:rPr>
          <w:rFonts w:eastAsia="Calibri"/>
          <w:sz w:val="22"/>
          <w:szCs w:val="22"/>
          <w:lang w:eastAsia="en-US"/>
        </w:rPr>
        <w:t xml:space="preserve">_____ Tel. _______________________ Cellulare_______________________________ </w:t>
      </w:r>
    </w:p>
    <w:p w:rsidR="00BA44F0" w:rsidRPr="00C8324E" w:rsidRDefault="00301528" w:rsidP="00002D5B">
      <w:pPr>
        <w:pStyle w:val="Default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C8324E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</w:t>
      </w:r>
      <w:proofErr w:type="gramStart"/>
      <w:r w:rsidRPr="00C8324E">
        <w:rPr>
          <w:rFonts w:ascii="Times New Roman" w:eastAsia="Calibri" w:hAnsi="Times New Roman" w:cs="Times New Roman"/>
          <w:sz w:val="22"/>
          <w:szCs w:val="22"/>
          <w:lang w:eastAsia="en-US"/>
        </w:rPr>
        <w:t>e-mail</w:t>
      </w:r>
      <w:proofErr w:type="gramEnd"/>
      <w:r w:rsidRPr="00C8324E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____________________________________     PEC ______________________________________ </w:t>
      </w:r>
    </w:p>
    <w:p w:rsidR="00BA44F0" w:rsidRPr="00C8324E" w:rsidRDefault="00BA44F0" w:rsidP="00002D5B">
      <w:pPr>
        <w:pStyle w:val="Default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:rsidR="00BA44F0" w:rsidRPr="00C8324E" w:rsidRDefault="00301528" w:rsidP="00002D5B">
      <w:pPr>
        <w:pStyle w:val="Default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C8324E">
        <w:rPr>
          <w:rFonts w:ascii="Times New Roman" w:eastAsia="Calibri" w:hAnsi="Times New Roman" w:cs="Times New Roman"/>
          <w:sz w:val="22"/>
          <w:szCs w:val="22"/>
          <w:lang w:eastAsia="en-US"/>
        </w:rPr>
        <w:t>Cod. Fiscale_______________________________</w:t>
      </w:r>
      <w:proofErr w:type="gramStart"/>
      <w:r w:rsidRPr="00C8324E">
        <w:rPr>
          <w:rFonts w:ascii="Times New Roman" w:eastAsia="Calibri" w:hAnsi="Times New Roman" w:cs="Times New Roman"/>
          <w:sz w:val="22"/>
          <w:szCs w:val="22"/>
          <w:lang w:eastAsia="en-US"/>
        </w:rPr>
        <w:t>_  docente</w:t>
      </w:r>
      <w:proofErr w:type="gramEnd"/>
      <w:r w:rsidRPr="00C8324E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di __________________________________   </w:t>
      </w:r>
    </w:p>
    <w:p w:rsidR="00BA44F0" w:rsidRPr="00C8324E" w:rsidRDefault="00BA44F0" w:rsidP="00002D5B">
      <w:pPr>
        <w:pStyle w:val="Default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:rsidR="00002D5B" w:rsidRPr="00C8324E" w:rsidRDefault="00301528" w:rsidP="00002D5B">
      <w:pPr>
        <w:pStyle w:val="Default"/>
        <w:jc w:val="both"/>
        <w:rPr>
          <w:rFonts w:ascii="Times New Roman" w:hAnsi="Times New Roman" w:cs="Times New Roman"/>
          <w:iCs/>
          <w:color w:val="auto"/>
          <w:sz w:val="22"/>
          <w:szCs w:val="22"/>
        </w:rPr>
      </w:pPr>
      <w:proofErr w:type="gramStart"/>
      <w:r w:rsidRPr="00C8324E">
        <w:rPr>
          <w:rFonts w:ascii="Times New Roman" w:eastAsia="Calibri" w:hAnsi="Times New Roman" w:cs="Times New Roman"/>
          <w:sz w:val="22"/>
          <w:szCs w:val="22"/>
          <w:lang w:eastAsia="en-US"/>
        </w:rPr>
        <w:t>nel</w:t>
      </w:r>
      <w:proofErr w:type="gramEnd"/>
      <w:r w:rsidRPr="00C8324E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plesso di  __________________</w:t>
      </w:r>
      <w:r w:rsidR="00002D5B" w:rsidRPr="00C8324E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_____  </w:t>
      </w:r>
      <w:r w:rsidR="00002D5B" w:rsidRPr="00C8324E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chiede di essere inserito</w:t>
      </w:r>
      <w:r w:rsidRPr="00C8324E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 xml:space="preserve">  nella graduatoria per il bando </w:t>
      </w:r>
      <w:r w:rsidRPr="00C8324E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 xml:space="preserve">Corsi PON FSE  </w:t>
      </w:r>
      <w:r w:rsidR="00002D5B" w:rsidRPr="00C8324E">
        <w:rPr>
          <w:rFonts w:ascii="Times New Roman" w:hAnsi="Times New Roman" w:cs="Times New Roman"/>
          <w:color w:val="auto"/>
          <w:sz w:val="22"/>
          <w:szCs w:val="22"/>
        </w:rPr>
        <w:t>Competenze di base (Piano 37195)</w:t>
      </w:r>
      <w:r w:rsidR="00002D5B" w:rsidRPr="00C8324E">
        <w:rPr>
          <w:rFonts w:ascii="Times New Roman" w:hAnsi="Times New Roman" w:cs="Times New Roman"/>
          <w:iCs/>
          <w:color w:val="auto"/>
          <w:sz w:val="22"/>
          <w:szCs w:val="22"/>
        </w:rPr>
        <w:t xml:space="preserve">. Asse I – Istruzione – Fondo Sociale Europeo (FSE). Obiettivo specifico </w:t>
      </w:r>
      <w:proofErr w:type="gramStart"/>
      <w:r w:rsidR="00002D5B" w:rsidRPr="00C8324E">
        <w:rPr>
          <w:rFonts w:ascii="Times New Roman" w:hAnsi="Times New Roman" w:cs="Times New Roman"/>
          <w:iCs/>
          <w:color w:val="auto"/>
          <w:sz w:val="22"/>
          <w:szCs w:val="22"/>
        </w:rPr>
        <w:t>10.2  –</w:t>
      </w:r>
      <w:proofErr w:type="gramEnd"/>
      <w:r w:rsidR="00002D5B" w:rsidRPr="00C8324E">
        <w:rPr>
          <w:rFonts w:ascii="Times New Roman" w:hAnsi="Times New Roman" w:cs="Times New Roman"/>
          <w:iCs/>
          <w:color w:val="auto"/>
          <w:sz w:val="22"/>
          <w:szCs w:val="22"/>
        </w:rPr>
        <w:t xml:space="preserve"> Miglioramento delle competenze chiave degli allievi, anche mediante il supporto dello sviluppo delle capacità di docenti, formatori e staff. Azione 10.2.1 Azioni specifiche per la scuola dell’Infanzia (Linguaggi e multimedialità – Espressione creativa Espressività corporea); Azione 10.2.2 Azioni di integrazione e potenziamento delle aree disciplinari di base (Lingua italiana, Lingue straniere, Matematica, Scienze, Nuove tecnologie, Nuovi linguaggi, ecc.).</w:t>
      </w:r>
    </w:p>
    <w:p w:rsidR="00301528" w:rsidRPr="00C8324E" w:rsidRDefault="00D42C61" w:rsidP="006E2E0A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proofErr w:type="gramStart"/>
      <w:r w:rsidRPr="00C8324E">
        <w:rPr>
          <w:rFonts w:eastAsia="Calibri"/>
          <w:b/>
          <w:sz w:val="22"/>
          <w:szCs w:val="22"/>
          <w:lang w:eastAsia="en-US"/>
        </w:rPr>
        <w:t>in</w:t>
      </w:r>
      <w:proofErr w:type="gramEnd"/>
      <w:r w:rsidRPr="00C8324E">
        <w:rPr>
          <w:rFonts w:eastAsia="Calibri"/>
          <w:b/>
          <w:sz w:val="22"/>
          <w:szCs w:val="22"/>
          <w:lang w:eastAsia="en-US"/>
        </w:rPr>
        <w:t xml:space="preserve"> </w:t>
      </w:r>
      <w:proofErr w:type="spellStart"/>
      <w:r w:rsidRPr="00C8324E">
        <w:rPr>
          <w:rFonts w:eastAsia="Calibri"/>
          <w:b/>
          <w:sz w:val="22"/>
          <w:szCs w:val="22"/>
          <w:lang w:eastAsia="en-US"/>
        </w:rPr>
        <w:t>qualita’</w:t>
      </w:r>
      <w:proofErr w:type="spellEnd"/>
      <w:r w:rsidRPr="00C8324E">
        <w:rPr>
          <w:rFonts w:eastAsia="Calibri"/>
          <w:b/>
          <w:sz w:val="22"/>
          <w:szCs w:val="22"/>
          <w:lang w:eastAsia="en-US"/>
        </w:rPr>
        <w:t xml:space="preserve"> di </w:t>
      </w:r>
    </w:p>
    <w:p w:rsidR="00301528" w:rsidRPr="00C8324E" w:rsidRDefault="006C68D2" w:rsidP="006C68D2">
      <w:pPr>
        <w:spacing w:after="160" w:line="360" w:lineRule="auto"/>
        <w:jc w:val="center"/>
        <w:rPr>
          <w:rFonts w:eastAsia="Calibri"/>
          <w:b/>
          <w:sz w:val="22"/>
          <w:szCs w:val="22"/>
          <w:lang w:eastAsia="en-US"/>
        </w:rPr>
      </w:pPr>
      <w:r w:rsidRPr="00C8324E">
        <w:rPr>
          <w:rFonts w:eastAsia="Calibri"/>
          <w:b/>
          <w:sz w:val="22"/>
          <w:szCs w:val="22"/>
          <w:lang w:eastAsia="en-US"/>
        </w:rPr>
        <w:t xml:space="preserve">TUTOR </w:t>
      </w:r>
      <w:r w:rsidR="00301528" w:rsidRPr="00C8324E">
        <w:rPr>
          <w:rFonts w:eastAsia="Calibri"/>
          <w:b/>
          <w:sz w:val="22"/>
          <w:szCs w:val="22"/>
          <w:lang w:eastAsia="en-US"/>
        </w:rPr>
        <w:t>INTERNO</w:t>
      </w:r>
    </w:p>
    <w:p w:rsidR="00301528" w:rsidRPr="00C8324E" w:rsidRDefault="00301528" w:rsidP="007267DF">
      <w:pPr>
        <w:spacing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 xml:space="preserve">A tal </w:t>
      </w:r>
      <w:proofErr w:type="gramStart"/>
      <w:r w:rsidRPr="00C8324E">
        <w:rPr>
          <w:rFonts w:eastAsia="Calibri"/>
          <w:sz w:val="22"/>
          <w:szCs w:val="22"/>
          <w:lang w:eastAsia="en-US"/>
        </w:rPr>
        <w:t>fine ,</w:t>
      </w:r>
      <w:proofErr w:type="gramEnd"/>
      <w:r w:rsidRPr="00C8324E">
        <w:rPr>
          <w:rFonts w:eastAsia="Calibri"/>
          <w:sz w:val="22"/>
          <w:szCs w:val="22"/>
          <w:lang w:eastAsia="en-US"/>
        </w:rPr>
        <w:t xml:space="preserve"> il sottoscritto dichiara sotto la propria responsabilità e consapevole della responsabilità penale, previste dagli artt. 75 e 76 del DPR 28.12.2000 n. 445 e successive modificazioni, nel caso di dichiarazioni mendaci, falsità negli atti o uso di atti falsi  DI  (segnare solo le voci che ricorrono):</w:t>
      </w:r>
    </w:p>
    <w:p w:rsidR="00301528" w:rsidRPr="00C8324E" w:rsidRDefault="00301528" w:rsidP="007267DF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lastRenderedPageBreak/>
        <w:t>□ essere in possesso dei titol</w:t>
      </w:r>
      <w:r w:rsidR="0059508F" w:rsidRPr="00C8324E">
        <w:rPr>
          <w:rFonts w:eastAsia="Calibri"/>
          <w:sz w:val="22"/>
          <w:szCs w:val="22"/>
          <w:lang w:eastAsia="en-US"/>
        </w:rPr>
        <w:t>i</w:t>
      </w:r>
      <w:r w:rsidRPr="00C8324E">
        <w:rPr>
          <w:rFonts w:eastAsia="Calibri"/>
          <w:sz w:val="22"/>
          <w:szCs w:val="22"/>
          <w:lang w:eastAsia="en-US"/>
        </w:rPr>
        <w:t xml:space="preserve"> sotto</w:t>
      </w:r>
      <w:r w:rsidR="00BA44F0" w:rsidRPr="00C8324E">
        <w:rPr>
          <w:rFonts w:eastAsia="Calibri"/>
          <w:sz w:val="22"/>
          <w:szCs w:val="22"/>
          <w:lang w:eastAsia="en-US"/>
        </w:rPr>
        <w:t xml:space="preserve"> </w:t>
      </w:r>
      <w:r w:rsidRPr="00C8324E">
        <w:rPr>
          <w:rFonts w:eastAsia="Calibri"/>
          <w:sz w:val="22"/>
          <w:szCs w:val="22"/>
          <w:lang w:eastAsia="en-US"/>
        </w:rPr>
        <w:t xml:space="preserve">riportati </w:t>
      </w:r>
    </w:p>
    <w:p w:rsidR="00002D5B" w:rsidRPr="00C8324E" w:rsidRDefault="00002D5B" w:rsidP="001E37C2">
      <w:pPr>
        <w:spacing w:line="276" w:lineRule="auto"/>
        <w:rPr>
          <w:rFonts w:eastAsia="Calibri"/>
          <w:b/>
          <w:sz w:val="32"/>
          <w:szCs w:val="32"/>
          <w:lang w:eastAsia="en-US"/>
        </w:rPr>
      </w:pPr>
    </w:p>
    <w:p w:rsidR="00301528" w:rsidRPr="00C8324E" w:rsidRDefault="00301528" w:rsidP="00301528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C8324E">
        <w:rPr>
          <w:rFonts w:eastAsia="Calibri"/>
          <w:b/>
          <w:sz w:val="32"/>
          <w:szCs w:val="32"/>
          <w:lang w:eastAsia="en-US"/>
        </w:rPr>
        <w:t>SELEZIONARE IL MODULO DI INTERESSE</w:t>
      </w:r>
    </w:p>
    <w:p w:rsidR="00301528" w:rsidRPr="00C8324E" w:rsidRDefault="00301528" w:rsidP="00301528">
      <w:pPr>
        <w:jc w:val="center"/>
        <w:rPr>
          <w:rFonts w:eastAsia="Calibri"/>
          <w:b/>
          <w:sz w:val="20"/>
          <w:szCs w:val="20"/>
          <w:lang w:eastAsia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58"/>
        <w:gridCol w:w="3061"/>
        <w:gridCol w:w="1446"/>
        <w:gridCol w:w="614"/>
        <w:gridCol w:w="1168"/>
        <w:gridCol w:w="1194"/>
      </w:tblGrid>
      <w:tr w:rsidR="007267DF" w:rsidRPr="00C8324E" w:rsidTr="001877C1">
        <w:tc>
          <w:tcPr>
            <w:tcW w:w="1158" w:type="dxa"/>
          </w:tcPr>
          <w:p w:rsidR="007267DF" w:rsidRPr="00C8324E" w:rsidRDefault="007267DF" w:rsidP="00D42C61">
            <w:pPr>
              <w:rPr>
                <w:b/>
                <w:sz w:val="20"/>
                <w:szCs w:val="20"/>
              </w:rPr>
            </w:pPr>
            <w:r w:rsidRPr="00C8324E">
              <w:rPr>
                <w:b/>
                <w:sz w:val="20"/>
                <w:szCs w:val="20"/>
              </w:rPr>
              <w:t>Codice Progetto</w:t>
            </w:r>
          </w:p>
        </w:tc>
        <w:tc>
          <w:tcPr>
            <w:tcW w:w="3061" w:type="dxa"/>
          </w:tcPr>
          <w:p w:rsidR="007267DF" w:rsidRPr="00C8324E" w:rsidRDefault="007267DF" w:rsidP="00D42C61">
            <w:pPr>
              <w:rPr>
                <w:b/>
                <w:sz w:val="20"/>
                <w:szCs w:val="20"/>
              </w:rPr>
            </w:pPr>
            <w:r w:rsidRPr="00C8324E">
              <w:rPr>
                <w:b/>
                <w:sz w:val="20"/>
                <w:szCs w:val="20"/>
              </w:rPr>
              <w:t>Titolo del Modulo</w:t>
            </w:r>
          </w:p>
        </w:tc>
        <w:tc>
          <w:tcPr>
            <w:tcW w:w="1446" w:type="dxa"/>
          </w:tcPr>
          <w:p w:rsidR="007267DF" w:rsidRPr="00C8324E" w:rsidRDefault="007267DF" w:rsidP="00D42C61">
            <w:pPr>
              <w:rPr>
                <w:b/>
                <w:sz w:val="20"/>
                <w:szCs w:val="20"/>
              </w:rPr>
            </w:pPr>
            <w:r w:rsidRPr="00C8324E">
              <w:rPr>
                <w:b/>
                <w:sz w:val="20"/>
                <w:szCs w:val="20"/>
              </w:rPr>
              <w:t>Destinatari</w:t>
            </w:r>
          </w:p>
        </w:tc>
        <w:tc>
          <w:tcPr>
            <w:tcW w:w="614" w:type="dxa"/>
          </w:tcPr>
          <w:p w:rsidR="007267DF" w:rsidRPr="00C8324E" w:rsidRDefault="007267DF" w:rsidP="00D42C61">
            <w:pPr>
              <w:rPr>
                <w:b/>
                <w:sz w:val="20"/>
                <w:szCs w:val="20"/>
              </w:rPr>
            </w:pPr>
            <w:r w:rsidRPr="00C8324E">
              <w:rPr>
                <w:b/>
                <w:sz w:val="20"/>
                <w:szCs w:val="20"/>
              </w:rPr>
              <w:t>Ore</w:t>
            </w:r>
          </w:p>
        </w:tc>
        <w:tc>
          <w:tcPr>
            <w:tcW w:w="1168" w:type="dxa"/>
          </w:tcPr>
          <w:p w:rsidR="007267DF" w:rsidRPr="00C8324E" w:rsidRDefault="00D42C61" w:rsidP="00D42C61">
            <w:pPr>
              <w:rPr>
                <w:b/>
                <w:sz w:val="20"/>
                <w:szCs w:val="20"/>
              </w:rPr>
            </w:pPr>
            <w:r w:rsidRPr="00C8324E">
              <w:rPr>
                <w:b/>
                <w:sz w:val="20"/>
                <w:szCs w:val="20"/>
              </w:rPr>
              <w:t>Compe</w:t>
            </w:r>
            <w:r w:rsidR="007267DF" w:rsidRPr="00C8324E">
              <w:rPr>
                <w:b/>
                <w:sz w:val="20"/>
                <w:szCs w:val="20"/>
              </w:rPr>
              <w:t>nso orario</w:t>
            </w:r>
          </w:p>
        </w:tc>
        <w:tc>
          <w:tcPr>
            <w:tcW w:w="1194" w:type="dxa"/>
          </w:tcPr>
          <w:p w:rsidR="007267DF" w:rsidRPr="00C8324E" w:rsidRDefault="007267DF" w:rsidP="00D42C61">
            <w:pPr>
              <w:jc w:val="center"/>
              <w:rPr>
                <w:b/>
                <w:sz w:val="20"/>
                <w:szCs w:val="20"/>
              </w:rPr>
            </w:pPr>
            <w:r w:rsidRPr="00C8324E">
              <w:rPr>
                <w:b/>
                <w:sz w:val="20"/>
                <w:szCs w:val="20"/>
              </w:rPr>
              <w:t>Selezionare il modulo</w:t>
            </w:r>
          </w:p>
        </w:tc>
      </w:tr>
      <w:tr w:rsidR="007267DF" w:rsidRPr="00C8324E" w:rsidTr="001877C1">
        <w:tc>
          <w:tcPr>
            <w:tcW w:w="1158" w:type="dxa"/>
          </w:tcPr>
          <w:p w:rsidR="007267DF" w:rsidRPr="00C8324E" w:rsidRDefault="001877C1" w:rsidP="00D42C61">
            <w:pPr>
              <w:rPr>
                <w:sz w:val="20"/>
                <w:szCs w:val="20"/>
              </w:rPr>
            </w:pPr>
            <w:r w:rsidRPr="00C8324E">
              <w:rPr>
                <w:b/>
                <w:sz w:val="16"/>
                <w:szCs w:val="16"/>
              </w:rPr>
              <w:t>10.2.1A-FSEPON-CL-2017- 10</w:t>
            </w:r>
          </w:p>
        </w:tc>
        <w:tc>
          <w:tcPr>
            <w:tcW w:w="3061" w:type="dxa"/>
          </w:tcPr>
          <w:p w:rsidR="001877C1" w:rsidRPr="00C8324E" w:rsidRDefault="001877C1" w:rsidP="001877C1">
            <w:pPr>
              <w:rPr>
                <w:b/>
                <w:sz w:val="20"/>
                <w:szCs w:val="20"/>
              </w:rPr>
            </w:pPr>
            <w:r w:rsidRPr="00C8324E">
              <w:rPr>
                <w:b/>
                <w:sz w:val="20"/>
                <w:szCs w:val="20"/>
              </w:rPr>
              <w:t>LUOGO AMICO: LA CASA</w:t>
            </w:r>
          </w:p>
          <w:p w:rsidR="007267DF" w:rsidRPr="00C8324E" w:rsidRDefault="007267DF" w:rsidP="00D42C61">
            <w:pPr>
              <w:rPr>
                <w:sz w:val="20"/>
                <w:szCs w:val="20"/>
              </w:rPr>
            </w:pPr>
          </w:p>
        </w:tc>
        <w:tc>
          <w:tcPr>
            <w:tcW w:w="1446" w:type="dxa"/>
          </w:tcPr>
          <w:p w:rsidR="007267DF" w:rsidRPr="00C8324E" w:rsidRDefault="007267DF" w:rsidP="00D42C6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 xml:space="preserve">Nr. 20 allievi scuola </w:t>
            </w:r>
            <w:r w:rsidR="001877C1" w:rsidRPr="00C8324E">
              <w:rPr>
                <w:sz w:val="20"/>
                <w:szCs w:val="20"/>
              </w:rPr>
              <w:t>Infanzia</w:t>
            </w:r>
          </w:p>
          <w:p w:rsidR="00126684" w:rsidRPr="00C8324E" w:rsidRDefault="00126684" w:rsidP="00D42C6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Isola Capo Rizzuto</w:t>
            </w:r>
          </w:p>
        </w:tc>
        <w:tc>
          <w:tcPr>
            <w:tcW w:w="614" w:type="dxa"/>
          </w:tcPr>
          <w:p w:rsidR="007267DF" w:rsidRPr="00C8324E" w:rsidRDefault="007267DF" w:rsidP="00D42C6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30</w:t>
            </w:r>
          </w:p>
        </w:tc>
        <w:tc>
          <w:tcPr>
            <w:tcW w:w="1168" w:type="dxa"/>
          </w:tcPr>
          <w:p w:rsidR="007267DF" w:rsidRPr="00C8324E" w:rsidRDefault="005E0EB5" w:rsidP="00D42C6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3</w:t>
            </w:r>
            <w:r w:rsidR="007267DF" w:rsidRPr="00C8324E">
              <w:rPr>
                <w:sz w:val="20"/>
                <w:szCs w:val="20"/>
              </w:rPr>
              <w:t>0,00</w:t>
            </w:r>
          </w:p>
        </w:tc>
        <w:tc>
          <w:tcPr>
            <w:tcW w:w="1194" w:type="dxa"/>
          </w:tcPr>
          <w:p w:rsidR="007267DF" w:rsidRPr="00C8324E" w:rsidRDefault="007267DF" w:rsidP="00D42C61">
            <w:pPr>
              <w:jc w:val="center"/>
              <w:rPr>
                <w:sz w:val="20"/>
                <w:szCs w:val="20"/>
              </w:rPr>
            </w:pPr>
          </w:p>
        </w:tc>
      </w:tr>
      <w:tr w:rsidR="007267DF" w:rsidRPr="00C8324E" w:rsidTr="001877C1">
        <w:tc>
          <w:tcPr>
            <w:tcW w:w="1158" w:type="dxa"/>
          </w:tcPr>
          <w:p w:rsidR="007267DF" w:rsidRPr="00C8324E" w:rsidRDefault="001877C1" w:rsidP="00D42C61">
            <w:pPr>
              <w:rPr>
                <w:sz w:val="20"/>
                <w:szCs w:val="20"/>
              </w:rPr>
            </w:pPr>
            <w:r w:rsidRPr="00C8324E">
              <w:rPr>
                <w:b/>
                <w:sz w:val="16"/>
                <w:szCs w:val="16"/>
              </w:rPr>
              <w:t>10.2.1A-FSEPON-CL-2017- 10</w:t>
            </w:r>
          </w:p>
        </w:tc>
        <w:tc>
          <w:tcPr>
            <w:tcW w:w="3061" w:type="dxa"/>
          </w:tcPr>
          <w:p w:rsidR="001877C1" w:rsidRPr="00C8324E" w:rsidRDefault="001877C1" w:rsidP="001877C1">
            <w:pPr>
              <w:rPr>
                <w:b/>
                <w:sz w:val="20"/>
                <w:szCs w:val="20"/>
              </w:rPr>
            </w:pPr>
            <w:r w:rsidRPr="00C8324E">
              <w:rPr>
                <w:b/>
                <w:sz w:val="20"/>
                <w:szCs w:val="20"/>
              </w:rPr>
              <w:t>LUOGO AMICO: LA SCUOLA</w:t>
            </w:r>
          </w:p>
          <w:p w:rsidR="007267DF" w:rsidRPr="00C8324E" w:rsidRDefault="007267DF" w:rsidP="00D42C61">
            <w:pPr>
              <w:rPr>
                <w:b/>
                <w:sz w:val="20"/>
                <w:szCs w:val="20"/>
              </w:rPr>
            </w:pPr>
          </w:p>
        </w:tc>
        <w:tc>
          <w:tcPr>
            <w:tcW w:w="1446" w:type="dxa"/>
          </w:tcPr>
          <w:p w:rsidR="007267DF" w:rsidRPr="00C8324E" w:rsidRDefault="007267DF" w:rsidP="001877C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 xml:space="preserve">Nr. </w:t>
            </w:r>
            <w:r w:rsidR="001877C1" w:rsidRPr="00C8324E">
              <w:rPr>
                <w:sz w:val="20"/>
                <w:szCs w:val="20"/>
              </w:rPr>
              <w:t>18</w:t>
            </w:r>
            <w:r w:rsidRPr="00C8324E">
              <w:rPr>
                <w:sz w:val="20"/>
                <w:szCs w:val="20"/>
              </w:rPr>
              <w:t xml:space="preserve"> allievi scuola </w:t>
            </w:r>
            <w:r w:rsidR="001877C1" w:rsidRPr="00C8324E">
              <w:rPr>
                <w:sz w:val="20"/>
                <w:szCs w:val="20"/>
              </w:rPr>
              <w:t>Infanzia</w:t>
            </w:r>
          </w:p>
          <w:p w:rsidR="00126684" w:rsidRPr="00C8324E" w:rsidRDefault="00126684" w:rsidP="001877C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Isola Capo Rizzuto</w:t>
            </w:r>
          </w:p>
        </w:tc>
        <w:tc>
          <w:tcPr>
            <w:tcW w:w="614" w:type="dxa"/>
          </w:tcPr>
          <w:p w:rsidR="007267DF" w:rsidRPr="00C8324E" w:rsidRDefault="007267DF" w:rsidP="00D42C6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30</w:t>
            </w:r>
          </w:p>
        </w:tc>
        <w:tc>
          <w:tcPr>
            <w:tcW w:w="1168" w:type="dxa"/>
          </w:tcPr>
          <w:p w:rsidR="007267DF" w:rsidRPr="00C8324E" w:rsidRDefault="005E0EB5" w:rsidP="00D42C6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3</w:t>
            </w:r>
            <w:r w:rsidR="007267DF" w:rsidRPr="00C8324E">
              <w:rPr>
                <w:sz w:val="20"/>
                <w:szCs w:val="20"/>
              </w:rPr>
              <w:t>0,00</w:t>
            </w:r>
          </w:p>
        </w:tc>
        <w:tc>
          <w:tcPr>
            <w:tcW w:w="1194" w:type="dxa"/>
          </w:tcPr>
          <w:p w:rsidR="007267DF" w:rsidRPr="00C8324E" w:rsidRDefault="007267DF" w:rsidP="00D42C61">
            <w:pPr>
              <w:jc w:val="center"/>
              <w:rPr>
                <w:sz w:val="20"/>
                <w:szCs w:val="20"/>
              </w:rPr>
            </w:pPr>
          </w:p>
        </w:tc>
      </w:tr>
      <w:tr w:rsidR="007267DF" w:rsidRPr="00C8324E" w:rsidTr="001877C1">
        <w:tc>
          <w:tcPr>
            <w:tcW w:w="1158" w:type="dxa"/>
          </w:tcPr>
          <w:p w:rsidR="007267DF" w:rsidRPr="00C8324E" w:rsidRDefault="001877C1" w:rsidP="00D42C61">
            <w:pPr>
              <w:rPr>
                <w:sz w:val="20"/>
                <w:szCs w:val="20"/>
              </w:rPr>
            </w:pPr>
            <w:r w:rsidRPr="00C8324E">
              <w:rPr>
                <w:b/>
                <w:sz w:val="16"/>
                <w:szCs w:val="16"/>
              </w:rPr>
              <w:t>10.2.1A-FSEPON-CL-2017- 10</w:t>
            </w:r>
          </w:p>
        </w:tc>
        <w:tc>
          <w:tcPr>
            <w:tcW w:w="3061" w:type="dxa"/>
          </w:tcPr>
          <w:p w:rsidR="001877C1" w:rsidRPr="00C8324E" w:rsidRDefault="001877C1" w:rsidP="001877C1">
            <w:pPr>
              <w:rPr>
                <w:b/>
                <w:sz w:val="20"/>
                <w:szCs w:val="20"/>
              </w:rPr>
            </w:pPr>
            <w:r w:rsidRPr="00C8324E">
              <w:rPr>
                <w:b/>
                <w:sz w:val="20"/>
                <w:szCs w:val="20"/>
              </w:rPr>
              <w:t>LUOGO AMICO: IL MARE</w:t>
            </w:r>
          </w:p>
          <w:p w:rsidR="007267DF" w:rsidRPr="00C8324E" w:rsidRDefault="007267DF" w:rsidP="00D42C61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46" w:type="dxa"/>
          </w:tcPr>
          <w:p w:rsidR="007267DF" w:rsidRPr="00C8324E" w:rsidRDefault="007267DF" w:rsidP="001877C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 xml:space="preserve">Nr. </w:t>
            </w:r>
            <w:r w:rsidR="001877C1" w:rsidRPr="00C8324E">
              <w:rPr>
                <w:sz w:val="20"/>
                <w:szCs w:val="20"/>
              </w:rPr>
              <w:t>18</w:t>
            </w:r>
            <w:r w:rsidRPr="00C8324E">
              <w:rPr>
                <w:sz w:val="20"/>
                <w:szCs w:val="20"/>
              </w:rPr>
              <w:t xml:space="preserve"> allievi scuola </w:t>
            </w:r>
            <w:r w:rsidR="001877C1" w:rsidRPr="00C8324E">
              <w:rPr>
                <w:sz w:val="20"/>
                <w:szCs w:val="20"/>
              </w:rPr>
              <w:t>Infanzia</w:t>
            </w:r>
            <w:r w:rsidRPr="00C8324E">
              <w:rPr>
                <w:sz w:val="20"/>
                <w:szCs w:val="20"/>
              </w:rPr>
              <w:t xml:space="preserve"> </w:t>
            </w:r>
          </w:p>
          <w:p w:rsidR="00126684" w:rsidRPr="00C8324E" w:rsidRDefault="00126684" w:rsidP="001877C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Isola Capo Rizzuto</w:t>
            </w:r>
          </w:p>
        </w:tc>
        <w:tc>
          <w:tcPr>
            <w:tcW w:w="614" w:type="dxa"/>
          </w:tcPr>
          <w:p w:rsidR="007267DF" w:rsidRPr="00C8324E" w:rsidRDefault="007267DF" w:rsidP="00D42C6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30</w:t>
            </w:r>
          </w:p>
        </w:tc>
        <w:tc>
          <w:tcPr>
            <w:tcW w:w="1168" w:type="dxa"/>
          </w:tcPr>
          <w:p w:rsidR="007267DF" w:rsidRPr="00C8324E" w:rsidRDefault="005E0EB5" w:rsidP="00D42C6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3</w:t>
            </w:r>
            <w:r w:rsidR="007267DF" w:rsidRPr="00C8324E">
              <w:rPr>
                <w:sz w:val="20"/>
                <w:szCs w:val="20"/>
              </w:rPr>
              <w:t>0.00</w:t>
            </w:r>
          </w:p>
        </w:tc>
        <w:tc>
          <w:tcPr>
            <w:tcW w:w="1194" w:type="dxa"/>
          </w:tcPr>
          <w:p w:rsidR="007267DF" w:rsidRPr="00C8324E" w:rsidRDefault="007267DF" w:rsidP="00D42C61">
            <w:pPr>
              <w:jc w:val="center"/>
              <w:rPr>
                <w:sz w:val="20"/>
                <w:szCs w:val="20"/>
              </w:rPr>
            </w:pPr>
          </w:p>
        </w:tc>
      </w:tr>
      <w:tr w:rsidR="007267DF" w:rsidRPr="00C8324E" w:rsidTr="001877C1">
        <w:tc>
          <w:tcPr>
            <w:tcW w:w="1158" w:type="dxa"/>
          </w:tcPr>
          <w:p w:rsidR="007267DF" w:rsidRPr="00C8324E" w:rsidRDefault="001877C1" w:rsidP="00D42C61">
            <w:pPr>
              <w:rPr>
                <w:sz w:val="20"/>
                <w:szCs w:val="20"/>
              </w:rPr>
            </w:pPr>
            <w:r w:rsidRPr="00C8324E">
              <w:rPr>
                <w:b/>
                <w:sz w:val="16"/>
                <w:szCs w:val="16"/>
              </w:rPr>
              <w:t>10.2.1A-FSEPON-CL-2017- 10</w:t>
            </w:r>
          </w:p>
        </w:tc>
        <w:tc>
          <w:tcPr>
            <w:tcW w:w="3061" w:type="dxa"/>
          </w:tcPr>
          <w:p w:rsidR="001877C1" w:rsidRPr="00C8324E" w:rsidRDefault="001877C1" w:rsidP="001877C1">
            <w:pPr>
              <w:rPr>
                <w:b/>
                <w:sz w:val="20"/>
                <w:szCs w:val="20"/>
              </w:rPr>
            </w:pPr>
            <w:r w:rsidRPr="00C8324E">
              <w:rPr>
                <w:b/>
                <w:sz w:val="20"/>
                <w:szCs w:val="20"/>
              </w:rPr>
              <w:t>LUOGO AMICO: IL PAESE</w:t>
            </w:r>
          </w:p>
          <w:p w:rsidR="007267DF" w:rsidRPr="00C8324E" w:rsidRDefault="007267DF" w:rsidP="00D42C61">
            <w:pPr>
              <w:rPr>
                <w:b/>
                <w:sz w:val="20"/>
                <w:szCs w:val="20"/>
              </w:rPr>
            </w:pPr>
          </w:p>
        </w:tc>
        <w:tc>
          <w:tcPr>
            <w:tcW w:w="1446" w:type="dxa"/>
          </w:tcPr>
          <w:p w:rsidR="007267DF" w:rsidRPr="00C8324E" w:rsidRDefault="007267DF" w:rsidP="00D42C6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Nr.</w:t>
            </w:r>
            <w:r w:rsidR="001877C1" w:rsidRPr="00C8324E">
              <w:rPr>
                <w:sz w:val="20"/>
                <w:szCs w:val="20"/>
              </w:rPr>
              <w:t>18</w:t>
            </w:r>
            <w:r w:rsidRPr="00C8324E">
              <w:rPr>
                <w:sz w:val="20"/>
                <w:szCs w:val="20"/>
              </w:rPr>
              <w:t xml:space="preserve"> allievi</w:t>
            </w:r>
          </w:p>
          <w:p w:rsidR="007267DF" w:rsidRPr="00C8324E" w:rsidRDefault="007267DF" w:rsidP="001877C1">
            <w:pPr>
              <w:rPr>
                <w:sz w:val="20"/>
                <w:szCs w:val="20"/>
              </w:rPr>
            </w:pPr>
            <w:proofErr w:type="gramStart"/>
            <w:r w:rsidRPr="00C8324E">
              <w:rPr>
                <w:sz w:val="20"/>
                <w:szCs w:val="20"/>
              </w:rPr>
              <w:t>scuola</w:t>
            </w:r>
            <w:proofErr w:type="gramEnd"/>
            <w:r w:rsidRPr="00C8324E">
              <w:rPr>
                <w:sz w:val="20"/>
                <w:szCs w:val="20"/>
              </w:rPr>
              <w:t xml:space="preserve"> </w:t>
            </w:r>
            <w:r w:rsidR="001877C1" w:rsidRPr="00C8324E">
              <w:rPr>
                <w:sz w:val="20"/>
                <w:szCs w:val="20"/>
              </w:rPr>
              <w:t>Infanzia</w:t>
            </w:r>
          </w:p>
          <w:p w:rsidR="00126684" w:rsidRPr="00C8324E" w:rsidRDefault="00126684" w:rsidP="001877C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Le Castella</w:t>
            </w:r>
          </w:p>
        </w:tc>
        <w:tc>
          <w:tcPr>
            <w:tcW w:w="614" w:type="dxa"/>
          </w:tcPr>
          <w:p w:rsidR="007267DF" w:rsidRPr="00C8324E" w:rsidRDefault="007267DF" w:rsidP="00D42C6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30</w:t>
            </w:r>
          </w:p>
        </w:tc>
        <w:tc>
          <w:tcPr>
            <w:tcW w:w="1168" w:type="dxa"/>
          </w:tcPr>
          <w:p w:rsidR="007267DF" w:rsidRPr="00C8324E" w:rsidRDefault="005E0EB5" w:rsidP="00D42C6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3</w:t>
            </w:r>
            <w:r w:rsidR="007267DF" w:rsidRPr="00C8324E">
              <w:rPr>
                <w:sz w:val="20"/>
                <w:szCs w:val="20"/>
              </w:rPr>
              <w:t>0.00</w:t>
            </w:r>
          </w:p>
        </w:tc>
        <w:tc>
          <w:tcPr>
            <w:tcW w:w="1194" w:type="dxa"/>
          </w:tcPr>
          <w:p w:rsidR="007267DF" w:rsidRPr="00C8324E" w:rsidRDefault="007267DF" w:rsidP="00D42C61">
            <w:pPr>
              <w:jc w:val="center"/>
              <w:rPr>
                <w:sz w:val="20"/>
                <w:szCs w:val="20"/>
              </w:rPr>
            </w:pPr>
          </w:p>
        </w:tc>
      </w:tr>
      <w:tr w:rsidR="007267DF" w:rsidRPr="00C8324E" w:rsidTr="001877C1">
        <w:trPr>
          <w:trHeight w:val="732"/>
        </w:trPr>
        <w:tc>
          <w:tcPr>
            <w:tcW w:w="1158" w:type="dxa"/>
          </w:tcPr>
          <w:p w:rsidR="007267DF" w:rsidRPr="00C8324E" w:rsidRDefault="001877C1" w:rsidP="00D42C61">
            <w:pPr>
              <w:rPr>
                <w:sz w:val="20"/>
                <w:szCs w:val="20"/>
              </w:rPr>
            </w:pPr>
            <w:r w:rsidRPr="00C8324E">
              <w:rPr>
                <w:b/>
                <w:sz w:val="16"/>
                <w:szCs w:val="16"/>
              </w:rPr>
              <w:t>10.2.2A-FSEPON-CL-2017- 24</w:t>
            </w:r>
          </w:p>
        </w:tc>
        <w:tc>
          <w:tcPr>
            <w:tcW w:w="3061" w:type="dxa"/>
          </w:tcPr>
          <w:p w:rsidR="007267DF" w:rsidRPr="00C8324E" w:rsidRDefault="001877C1" w:rsidP="001877C1">
            <w:pPr>
              <w:rPr>
                <w:b/>
                <w:sz w:val="20"/>
                <w:szCs w:val="20"/>
              </w:rPr>
            </w:pPr>
            <w:r w:rsidRPr="00C8324E">
              <w:rPr>
                <w:b/>
                <w:sz w:val="20"/>
                <w:szCs w:val="20"/>
              </w:rPr>
              <w:t>LEGGERE E SCRIVERE PER ABBATTERE OGNI BARRIERA</w:t>
            </w:r>
          </w:p>
        </w:tc>
        <w:tc>
          <w:tcPr>
            <w:tcW w:w="1446" w:type="dxa"/>
          </w:tcPr>
          <w:p w:rsidR="007267DF" w:rsidRPr="00C8324E" w:rsidRDefault="007267DF" w:rsidP="00D42C6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Nr. 20 allievi</w:t>
            </w:r>
          </w:p>
          <w:p w:rsidR="007267DF" w:rsidRPr="00C8324E" w:rsidRDefault="007267DF" w:rsidP="001877C1">
            <w:pPr>
              <w:rPr>
                <w:sz w:val="20"/>
                <w:szCs w:val="20"/>
              </w:rPr>
            </w:pPr>
            <w:proofErr w:type="gramStart"/>
            <w:r w:rsidRPr="00C8324E">
              <w:rPr>
                <w:sz w:val="20"/>
                <w:szCs w:val="20"/>
              </w:rPr>
              <w:t>scuola</w:t>
            </w:r>
            <w:proofErr w:type="gramEnd"/>
            <w:r w:rsidRPr="00C8324E">
              <w:rPr>
                <w:sz w:val="20"/>
                <w:szCs w:val="20"/>
              </w:rPr>
              <w:t xml:space="preserve"> </w:t>
            </w:r>
            <w:r w:rsidR="001877C1" w:rsidRPr="00C8324E">
              <w:rPr>
                <w:sz w:val="20"/>
                <w:szCs w:val="20"/>
              </w:rPr>
              <w:t>Primaria</w:t>
            </w:r>
          </w:p>
          <w:p w:rsidR="00126684" w:rsidRPr="00C8324E" w:rsidRDefault="00126684" w:rsidP="001877C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Isola Capo Rizzuto</w:t>
            </w:r>
          </w:p>
        </w:tc>
        <w:tc>
          <w:tcPr>
            <w:tcW w:w="614" w:type="dxa"/>
          </w:tcPr>
          <w:p w:rsidR="007267DF" w:rsidRPr="00C8324E" w:rsidRDefault="001877C1" w:rsidP="00D42C6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6</w:t>
            </w:r>
            <w:r w:rsidR="007267DF" w:rsidRPr="00C8324E">
              <w:rPr>
                <w:sz w:val="20"/>
                <w:szCs w:val="20"/>
              </w:rPr>
              <w:t>0</w:t>
            </w:r>
          </w:p>
        </w:tc>
        <w:tc>
          <w:tcPr>
            <w:tcW w:w="1168" w:type="dxa"/>
          </w:tcPr>
          <w:p w:rsidR="007267DF" w:rsidRPr="00C8324E" w:rsidRDefault="005E0EB5" w:rsidP="00D42C6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3</w:t>
            </w:r>
            <w:r w:rsidR="007267DF" w:rsidRPr="00C8324E">
              <w:rPr>
                <w:sz w:val="20"/>
                <w:szCs w:val="20"/>
              </w:rPr>
              <w:t>0.00</w:t>
            </w:r>
          </w:p>
        </w:tc>
        <w:tc>
          <w:tcPr>
            <w:tcW w:w="1194" w:type="dxa"/>
          </w:tcPr>
          <w:p w:rsidR="007267DF" w:rsidRPr="00C8324E" w:rsidRDefault="007267DF" w:rsidP="00D42C61">
            <w:pPr>
              <w:jc w:val="center"/>
              <w:rPr>
                <w:sz w:val="20"/>
                <w:szCs w:val="20"/>
              </w:rPr>
            </w:pPr>
          </w:p>
        </w:tc>
      </w:tr>
      <w:tr w:rsidR="008007CE" w:rsidRPr="00C8324E" w:rsidTr="001877C1">
        <w:tc>
          <w:tcPr>
            <w:tcW w:w="1158" w:type="dxa"/>
          </w:tcPr>
          <w:p w:rsidR="007267DF" w:rsidRPr="00C8324E" w:rsidRDefault="001877C1" w:rsidP="00D42C61">
            <w:pPr>
              <w:rPr>
                <w:sz w:val="20"/>
                <w:szCs w:val="20"/>
              </w:rPr>
            </w:pPr>
            <w:r w:rsidRPr="00C8324E">
              <w:rPr>
                <w:b/>
                <w:sz w:val="16"/>
                <w:szCs w:val="16"/>
              </w:rPr>
              <w:t>10.2.2A-FSEPON-CL-2017- 24</w:t>
            </w:r>
          </w:p>
        </w:tc>
        <w:tc>
          <w:tcPr>
            <w:tcW w:w="3061" w:type="dxa"/>
          </w:tcPr>
          <w:p w:rsidR="001877C1" w:rsidRPr="00C8324E" w:rsidRDefault="001877C1" w:rsidP="001877C1">
            <w:pPr>
              <w:jc w:val="both"/>
              <w:rPr>
                <w:b/>
                <w:sz w:val="20"/>
                <w:szCs w:val="20"/>
              </w:rPr>
            </w:pPr>
            <w:r w:rsidRPr="00C8324E">
              <w:rPr>
                <w:b/>
                <w:sz w:val="20"/>
                <w:szCs w:val="20"/>
              </w:rPr>
              <w:t>LEGGERE E SCRIVERE PER VOLARE</w:t>
            </w:r>
          </w:p>
          <w:p w:rsidR="007267DF" w:rsidRPr="00C8324E" w:rsidRDefault="007267DF" w:rsidP="00D42C61">
            <w:pPr>
              <w:rPr>
                <w:b/>
                <w:sz w:val="20"/>
                <w:szCs w:val="20"/>
              </w:rPr>
            </w:pPr>
          </w:p>
        </w:tc>
        <w:tc>
          <w:tcPr>
            <w:tcW w:w="1446" w:type="dxa"/>
          </w:tcPr>
          <w:p w:rsidR="007267DF" w:rsidRPr="00C8324E" w:rsidRDefault="007267DF" w:rsidP="00D42C6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Nr. 20 allievi</w:t>
            </w:r>
          </w:p>
          <w:p w:rsidR="007267DF" w:rsidRPr="00C8324E" w:rsidRDefault="007267DF" w:rsidP="00D42C61">
            <w:pPr>
              <w:rPr>
                <w:sz w:val="20"/>
                <w:szCs w:val="20"/>
              </w:rPr>
            </w:pPr>
            <w:proofErr w:type="gramStart"/>
            <w:r w:rsidRPr="00C8324E">
              <w:rPr>
                <w:sz w:val="20"/>
                <w:szCs w:val="20"/>
              </w:rPr>
              <w:t>scuola</w:t>
            </w:r>
            <w:proofErr w:type="gramEnd"/>
            <w:r w:rsidRPr="00C8324E">
              <w:rPr>
                <w:sz w:val="20"/>
                <w:szCs w:val="20"/>
              </w:rPr>
              <w:t xml:space="preserve"> secondaria I grado</w:t>
            </w:r>
          </w:p>
          <w:p w:rsidR="00126684" w:rsidRPr="00C8324E" w:rsidRDefault="00126684" w:rsidP="00D42C6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Isola Capo Rizzuto</w:t>
            </w:r>
          </w:p>
        </w:tc>
        <w:tc>
          <w:tcPr>
            <w:tcW w:w="614" w:type="dxa"/>
          </w:tcPr>
          <w:p w:rsidR="007267DF" w:rsidRPr="00C8324E" w:rsidRDefault="001877C1" w:rsidP="00D42C6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6</w:t>
            </w:r>
            <w:r w:rsidR="007267DF" w:rsidRPr="00C8324E">
              <w:rPr>
                <w:sz w:val="20"/>
                <w:szCs w:val="20"/>
              </w:rPr>
              <w:t>0</w:t>
            </w:r>
          </w:p>
        </w:tc>
        <w:tc>
          <w:tcPr>
            <w:tcW w:w="1168" w:type="dxa"/>
          </w:tcPr>
          <w:p w:rsidR="007267DF" w:rsidRPr="00C8324E" w:rsidRDefault="005E0EB5" w:rsidP="00D42C6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3</w:t>
            </w:r>
            <w:r w:rsidR="007267DF" w:rsidRPr="00C8324E">
              <w:rPr>
                <w:sz w:val="20"/>
                <w:szCs w:val="20"/>
              </w:rPr>
              <w:t>0.00</w:t>
            </w:r>
          </w:p>
        </w:tc>
        <w:tc>
          <w:tcPr>
            <w:tcW w:w="1194" w:type="dxa"/>
          </w:tcPr>
          <w:p w:rsidR="007267DF" w:rsidRPr="00C8324E" w:rsidRDefault="007267DF" w:rsidP="00D42C61">
            <w:pPr>
              <w:jc w:val="center"/>
              <w:rPr>
                <w:sz w:val="20"/>
                <w:szCs w:val="20"/>
              </w:rPr>
            </w:pPr>
          </w:p>
        </w:tc>
      </w:tr>
      <w:tr w:rsidR="008007CE" w:rsidRPr="00C8324E" w:rsidTr="001877C1">
        <w:tc>
          <w:tcPr>
            <w:tcW w:w="1158" w:type="dxa"/>
          </w:tcPr>
          <w:p w:rsidR="007267DF" w:rsidRPr="00C8324E" w:rsidRDefault="001877C1" w:rsidP="00D42C61">
            <w:pPr>
              <w:rPr>
                <w:sz w:val="20"/>
                <w:szCs w:val="20"/>
              </w:rPr>
            </w:pPr>
            <w:r w:rsidRPr="00C8324E">
              <w:rPr>
                <w:b/>
                <w:sz w:val="16"/>
                <w:szCs w:val="16"/>
              </w:rPr>
              <w:t>10.2.2A-FSEPON-CL-2017- 24</w:t>
            </w:r>
          </w:p>
        </w:tc>
        <w:tc>
          <w:tcPr>
            <w:tcW w:w="3061" w:type="dxa"/>
          </w:tcPr>
          <w:p w:rsidR="001877C1" w:rsidRPr="00C8324E" w:rsidRDefault="001877C1" w:rsidP="001877C1">
            <w:pPr>
              <w:rPr>
                <w:b/>
                <w:sz w:val="20"/>
                <w:szCs w:val="20"/>
              </w:rPr>
            </w:pPr>
            <w:r w:rsidRPr="00C8324E">
              <w:rPr>
                <w:b/>
                <w:sz w:val="20"/>
                <w:szCs w:val="20"/>
              </w:rPr>
              <w:t>ALLENA…MENTE</w:t>
            </w:r>
          </w:p>
          <w:p w:rsidR="007267DF" w:rsidRPr="00C8324E" w:rsidRDefault="007267DF" w:rsidP="001877C1">
            <w:pPr>
              <w:rPr>
                <w:b/>
                <w:sz w:val="20"/>
                <w:szCs w:val="20"/>
              </w:rPr>
            </w:pPr>
          </w:p>
        </w:tc>
        <w:tc>
          <w:tcPr>
            <w:tcW w:w="1446" w:type="dxa"/>
          </w:tcPr>
          <w:p w:rsidR="007267DF" w:rsidRPr="00C8324E" w:rsidRDefault="007267DF" w:rsidP="00D42C6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Nr. 20 allievi</w:t>
            </w:r>
          </w:p>
          <w:p w:rsidR="007267DF" w:rsidRPr="00C8324E" w:rsidRDefault="007267DF" w:rsidP="00D42C61">
            <w:pPr>
              <w:rPr>
                <w:sz w:val="20"/>
                <w:szCs w:val="20"/>
              </w:rPr>
            </w:pPr>
            <w:proofErr w:type="gramStart"/>
            <w:r w:rsidRPr="00C8324E">
              <w:rPr>
                <w:sz w:val="20"/>
                <w:szCs w:val="20"/>
              </w:rPr>
              <w:t>scuola</w:t>
            </w:r>
            <w:proofErr w:type="gramEnd"/>
            <w:r w:rsidRPr="00C8324E">
              <w:rPr>
                <w:sz w:val="20"/>
                <w:szCs w:val="20"/>
              </w:rPr>
              <w:t xml:space="preserve"> </w:t>
            </w:r>
            <w:r w:rsidR="001877C1" w:rsidRPr="00C8324E">
              <w:rPr>
                <w:sz w:val="20"/>
                <w:szCs w:val="20"/>
              </w:rPr>
              <w:t>Primaria</w:t>
            </w:r>
          </w:p>
          <w:p w:rsidR="00126684" w:rsidRPr="00C8324E" w:rsidRDefault="00126684" w:rsidP="00D42C6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Isola Capo Rizzuto</w:t>
            </w:r>
          </w:p>
        </w:tc>
        <w:tc>
          <w:tcPr>
            <w:tcW w:w="614" w:type="dxa"/>
          </w:tcPr>
          <w:p w:rsidR="007267DF" w:rsidRPr="00C8324E" w:rsidRDefault="007267DF" w:rsidP="00D42C6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30</w:t>
            </w:r>
          </w:p>
        </w:tc>
        <w:tc>
          <w:tcPr>
            <w:tcW w:w="1168" w:type="dxa"/>
          </w:tcPr>
          <w:p w:rsidR="007267DF" w:rsidRPr="00C8324E" w:rsidRDefault="005E0EB5" w:rsidP="00D42C6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3</w:t>
            </w:r>
            <w:r w:rsidR="007267DF" w:rsidRPr="00C8324E">
              <w:rPr>
                <w:sz w:val="20"/>
                <w:szCs w:val="20"/>
              </w:rPr>
              <w:t>0.00</w:t>
            </w:r>
          </w:p>
        </w:tc>
        <w:tc>
          <w:tcPr>
            <w:tcW w:w="1194" w:type="dxa"/>
          </w:tcPr>
          <w:p w:rsidR="007267DF" w:rsidRPr="00C8324E" w:rsidRDefault="007267DF" w:rsidP="00D42C61">
            <w:pPr>
              <w:jc w:val="center"/>
              <w:rPr>
                <w:sz w:val="20"/>
                <w:szCs w:val="20"/>
              </w:rPr>
            </w:pPr>
          </w:p>
        </w:tc>
      </w:tr>
      <w:tr w:rsidR="007267DF" w:rsidRPr="00C8324E" w:rsidTr="001877C1">
        <w:tc>
          <w:tcPr>
            <w:tcW w:w="1158" w:type="dxa"/>
          </w:tcPr>
          <w:p w:rsidR="007267DF" w:rsidRPr="00C8324E" w:rsidRDefault="001877C1" w:rsidP="00D42C61">
            <w:pPr>
              <w:rPr>
                <w:sz w:val="20"/>
                <w:szCs w:val="20"/>
              </w:rPr>
            </w:pPr>
            <w:r w:rsidRPr="00C8324E">
              <w:rPr>
                <w:b/>
                <w:sz w:val="16"/>
                <w:szCs w:val="16"/>
              </w:rPr>
              <w:t>10.2.2A-FSEPON-CL-2017- 24</w:t>
            </w:r>
          </w:p>
        </w:tc>
        <w:tc>
          <w:tcPr>
            <w:tcW w:w="3061" w:type="dxa"/>
          </w:tcPr>
          <w:p w:rsidR="001877C1" w:rsidRPr="00C8324E" w:rsidRDefault="001877C1" w:rsidP="001877C1">
            <w:pPr>
              <w:rPr>
                <w:b/>
                <w:sz w:val="20"/>
                <w:szCs w:val="20"/>
              </w:rPr>
            </w:pPr>
            <w:r w:rsidRPr="00C8324E">
              <w:rPr>
                <w:b/>
                <w:sz w:val="20"/>
                <w:szCs w:val="20"/>
              </w:rPr>
              <w:t>MATEMATICA? NO PROBLEM</w:t>
            </w:r>
          </w:p>
          <w:p w:rsidR="007267DF" w:rsidRPr="00C8324E" w:rsidRDefault="007267DF" w:rsidP="001877C1">
            <w:pPr>
              <w:rPr>
                <w:b/>
                <w:sz w:val="20"/>
                <w:szCs w:val="20"/>
              </w:rPr>
            </w:pPr>
          </w:p>
        </w:tc>
        <w:tc>
          <w:tcPr>
            <w:tcW w:w="1446" w:type="dxa"/>
          </w:tcPr>
          <w:p w:rsidR="007267DF" w:rsidRPr="00C8324E" w:rsidRDefault="007267DF" w:rsidP="00D42C6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Nr. 20 allievi</w:t>
            </w:r>
          </w:p>
          <w:p w:rsidR="007267DF" w:rsidRPr="00C8324E" w:rsidRDefault="007267DF" w:rsidP="00D42C61">
            <w:pPr>
              <w:rPr>
                <w:sz w:val="20"/>
                <w:szCs w:val="20"/>
              </w:rPr>
            </w:pPr>
            <w:proofErr w:type="gramStart"/>
            <w:r w:rsidRPr="00C8324E">
              <w:rPr>
                <w:sz w:val="20"/>
                <w:szCs w:val="20"/>
              </w:rPr>
              <w:t>scuola</w:t>
            </w:r>
            <w:proofErr w:type="gramEnd"/>
            <w:r w:rsidRPr="00C8324E">
              <w:rPr>
                <w:sz w:val="20"/>
                <w:szCs w:val="20"/>
              </w:rPr>
              <w:t xml:space="preserve"> secondaria I grado</w:t>
            </w:r>
          </w:p>
        </w:tc>
        <w:tc>
          <w:tcPr>
            <w:tcW w:w="614" w:type="dxa"/>
          </w:tcPr>
          <w:p w:rsidR="007267DF" w:rsidRPr="00C8324E" w:rsidRDefault="007267DF" w:rsidP="00D42C6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30</w:t>
            </w:r>
          </w:p>
        </w:tc>
        <w:tc>
          <w:tcPr>
            <w:tcW w:w="1168" w:type="dxa"/>
          </w:tcPr>
          <w:p w:rsidR="007267DF" w:rsidRPr="00C8324E" w:rsidRDefault="005E0EB5" w:rsidP="00D42C61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3</w:t>
            </w:r>
            <w:r w:rsidR="007267DF" w:rsidRPr="00C8324E">
              <w:rPr>
                <w:sz w:val="20"/>
                <w:szCs w:val="20"/>
              </w:rPr>
              <w:t>0.00</w:t>
            </w:r>
          </w:p>
        </w:tc>
        <w:tc>
          <w:tcPr>
            <w:tcW w:w="1194" w:type="dxa"/>
          </w:tcPr>
          <w:p w:rsidR="007267DF" w:rsidRPr="00C8324E" w:rsidRDefault="007267DF" w:rsidP="00D42C61">
            <w:pPr>
              <w:jc w:val="center"/>
              <w:rPr>
                <w:sz w:val="20"/>
                <w:szCs w:val="20"/>
              </w:rPr>
            </w:pPr>
          </w:p>
        </w:tc>
      </w:tr>
      <w:tr w:rsidR="001877C1" w:rsidRPr="00C8324E" w:rsidTr="001877C1">
        <w:tc>
          <w:tcPr>
            <w:tcW w:w="1158" w:type="dxa"/>
          </w:tcPr>
          <w:p w:rsidR="001877C1" w:rsidRPr="00C8324E" w:rsidRDefault="001877C1" w:rsidP="00BA44F0">
            <w:pPr>
              <w:rPr>
                <w:sz w:val="20"/>
                <w:szCs w:val="20"/>
              </w:rPr>
            </w:pPr>
            <w:r w:rsidRPr="00C8324E">
              <w:rPr>
                <w:b/>
                <w:sz w:val="16"/>
                <w:szCs w:val="16"/>
              </w:rPr>
              <w:t>10.2.2A-FSEPON-CL-2017- 24</w:t>
            </w:r>
          </w:p>
        </w:tc>
        <w:tc>
          <w:tcPr>
            <w:tcW w:w="3061" w:type="dxa"/>
          </w:tcPr>
          <w:p w:rsidR="001877C1" w:rsidRPr="00C8324E" w:rsidRDefault="001877C1" w:rsidP="001877C1">
            <w:pPr>
              <w:rPr>
                <w:sz w:val="20"/>
                <w:szCs w:val="20"/>
              </w:rPr>
            </w:pPr>
            <w:r w:rsidRPr="00C8324E">
              <w:rPr>
                <w:b/>
                <w:sz w:val="20"/>
                <w:szCs w:val="20"/>
              </w:rPr>
              <w:t>ENGLISH FOR YOU</w:t>
            </w:r>
            <w:r w:rsidRPr="00C8324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46" w:type="dxa"/>
          </w:tcPr>
          <w:p w:rsidR="001877C1" w:rsidRPr="00C8324E" w:rsidRDefault="001877C1" w:rsidP="00BA44F0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Nr. 20 allievi</w:t>
            </w:r>
          </w:p>
          <w:p w:rsidR="001877C1" w:rsidRPr="00C8324E" w:rsidRDefault="001877C1" w:rsidP="00BA44F0">
            <w:pPr>
              <w:rPr>
                <w:sz w:val="20"/>
                <w:szCs w:val="20"/>
              </w:rPr>
            </w:pPr>
            <w:proofErr w:type="gramStart"/>
            <w:r w:rsidRPr="00C8324E">
              <w:rPr>
                <w:sz w:val="20"/>
                <w:szCs w:val="20"/>
              </w:rPr>
              <w:t>scuola</w:t>
            </w:r>
            <w:proofErr w:type="gramEnd"/>
            <w:r w:rsidRPr="00C8324E">
              <w:rPr>
                <w:sz w:val="20"/>
                <w:szCs w:val="20"/>
              </w:rPr>
              <w:t xml:space="preserve"> Primaria</w:t>
            </w:r>
          </w:p>
          <w:p w:rsidR="00126684" w:rsidRPr="00C8324E" w:rsidRDefault="00126684" w:rsidP="00BA44F0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Isola Capo Rizzuto</w:t>
            </w:r>
          </w:p>
        </w:tc>
        <w:tc>
          <w:tcPr>
            <w:tcW w:w="614" w:type="dxa"/>
          </w:tcPr>
          <w:p w:rsidR="001877C1" w:rsidRPr="00C8324E" w:rsidRDefault="001877C1" w:rsidP="00BA44F0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30</w:t>
            </w:r>
          </w:p>
        </w:tc>
        <w:tc>
          <w:tcPr>
            <w:tcW w:w="1168" w:type="dxa"/>
          </w:tcPr>
          <w:p w:rsidR="001877C1" w:rsidRPr="00C8324E" w:rsidRDefault="005E0EB5" w:rsidP="00BA44F0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3</w:t>
            </w:r>
            <w:r w:rsidR="001877C1" w:rsidRPr="00C8324E">
              <w:rPr>
                <w:sz w:val="20"/>
                <w:szCs w:val="20"/>
              </w:rPr>
              <w:t>0.00</w:t>
            </w:r>
          </w:p>
        </w:tc>
        <w:tc>
          <w:tcPr>
            <w:tcW w:w="1194" w:type="dxa"/>
          </w:tcPr>
          <w:p w:rsidR="001877C1" w:rsidRPr="00C8324E" w:rsidRDefault="001877C1" w:rsidP="00BA44F0">
            <w:pPr>
              <w:jc w:val="center"/>
              <w:rPr>
                <w:sz w:val="20"/>
                <w:szCs w:val="20"/>
              </w:rPr>
            </w:pPr>
          </w:p>
        </w:tc>
      </w:tr>
      <w:tr w:rsidR="001877C1" w:rsidRPr="00C8324E" w:rsidTr="001877C1">
        <w:tc>
          <w:tcPr>
            <w:tcW w:w="1158" w:type="dxa"/>
          </w:tcPr>
          <w:p w:rsidR="001877C1" w:rsidRPr="00C8324E" w:rsidRDefault="001877C1" w:rsidP="00BA44F0">
            <w:pPr>
              <w:rPr>
                <w:sz w:val="20"/>
                <w:szCs w:val="20"/>
              </w:rPr>
            </w:pPr>
            <w:r w:rsidRPr="00C8324E">
              <w:rPr>
                <w:b/>
                <w:sz w:val="16"/>
                <w:szCs w:val="16"/>
              </w:rPr>
              <w:t>10.2.2A-FSEPON-CL-2017- 24</w:t>
            </w:r>
          </w:p>
        </w:tc>
        <w:tc>
          <w:tcPr>
            <w:tcW w:w="3061" w:type="dxa"/>
          </w:tcPr>
          <w:p w:rsidR="001877C1" w:rsidRPr="00C8324E" w:rsidRDefault="001877C1" w:rsidP="001877C1">
            <w:pPr>
              <w:rPr>
                <w:b/>
                <w:sz w:val="20"/>
                <w:szCs w:val="20"/>
              </w:rPr>
            </w:pPr>
            <w:r w:rsidRPr="00C8324E">
              <w:rPr>
                <w:b/>
                <w:sz w:val="20"/>
                <w:szCs w:val="20"/>
              </w:rPr>
              <w:t>ENGLISH FOR LIFE AND FOR GAME</w:t>
            </w:r>
          </w:p>
          <w:p w:rsidR="001877C1" w:rsidRPr="00C8324E" w:rsidRDefault="001877C1" w:rsidP="00BA44F0">
            <w:pPr>
              <w:rPr>
                <w:b/>
                <w:sz w:val="20"/>
                <w:szCs w:val="20"/>
              </w:rPr>
            </w:pPr>
          </w:p>
        </w:tc>
        <w:tc>
          <w:tcPr>
            <w:tcW w:w="1446" w:type="dxa"/>
          </w:tcPr>
          <w:p w:rsidR="001877C1" w:rsidRPr="00C8324E" w:rsidRDefault="001877C1" w:rsidP="00BA44F0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Nr. 20 allievi</w:t>
            </w:r>
          </w:p>
          <w:p w:rsidR="001877C1" w:rsidRPr="00C8324E" w:rsidRDefault="001877C1" w:rsidP="00BA44F0">
            <w:pPr>
              <w:rPr>
                <w:sz w:val="20"/>
                <w:szCs w:val="20"/>
              </w:rPr>
            </w:pPr>
            <w:proofErr w:type="gramStart"/>
            <w:r w:rsidRPr="00C8324E">
              <w:rPr>
                <w:sz w:val="20"/>
                <w:szCs w:val="20"/>
              </w:rPr>
              <w:t>scuola</w:t>
            </w:r>
            <w:proofErr w:type="gramEnd"/>
            <w:r w:rsidRPr="00C8324E">
              <w:rPr>
                <w:sz w:val="20"/>
                <w:szCs w:val="20"/>
              </w:rPr>
              <w:t xml:space="preserve"> secondaria I grado</w:t>
            </w:r>
          </w:p>
          <w:p w:rsidR="00126684" w:rsidRPr="00C8324E" w:rsidRDefault="00126684" w:rsidP="00BA44F0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Isola Capo Rizzuto</w:t>
            </w:r>
          </w:p>
        </w:tc>
        <w:tc>
          <w:tcPr>
            <w:tcW w:w="614" w:type="dxa"/>
          </w:tcPr>
          <w:p w:rsidR="001877C1" w:rsidRPr="00C8324E" w:rsidRDefault="001877C1" w:rsidP="00BA44F0">
            <w:pPr>
              <w:rPr>
                <w:sz w:val="20"/>
                <w:szCs w:val="20"/>
              </w:rPr>
            </w:pPr>
            <w:r w:rsidRPr="00C8324E">
              <w:rPr>
                <w:sz w:val="20"/>
                <w:szCs w:val="20"/>
              </w:rPr>
              <w:t>30</w:t>
            </w:r>
          </w:p>
        </w:tc>
        <w:tc>
          <w:tcPr>
            <w:tcW w:w="1168" w:type="dxa"/>
          </w:tcPr>
          <w:p w:rsidR="001877C1" w:rsidRPr="00C8324E" w:rsidRDefault="00C8324E" w:rsidP="00BA44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1877C1" w:rsidRPr="00C8324E">
              <w:rPr>
                <w:sz w:val="20"/>
                <w:szCs w:val="20"/>
              </w:rPr>
              <w:t>0.00</w:t>
            </w:r>
          </w:p>
        </w:tc>
        <w:tc>
          <w:tcPr>
            <w:tcW w:w="1194" w:type="dxa"/>
          </w:tcPr>
          <w:p w:rsidR="001877C1" w:rsidRPr="00C8324E" w:rsidRDefault="001877C1" w:rsidP="00BA44F0">
            <w:pPr>
              <w:jc w:val="center"/>
              <w:rPr>
                <w:sz w:val="20"/>
                <w:szCs w:val="20"/>
              </w:rPr>
            </w:pPr>
          </w:p>
        </w:tc>
      </w:tr>
    </w:tbl>
    <w:p w:rsidR="00301528" w:rsidRPr="00C8324E" w:rsidRDefault="00301528" w:rsidP="00301528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7267DF" w:rsidRPr="00C8324E" w:rsidRDefault="007267DF" w:rsidP="00D42C61">
      <w:pPr>
        <w:rPr>
          <w:rFonts w:eastAsia="Calibri"/>
          <w:b/>
          <w:sz w:val="20"/>
          <w:szCs w:val="20"/>
          <w:lang w:eastAsia="en-US"/>
        </w:rPr>
      </w:pPr>
    </w:p>
    <w:p w:rsidR="002014CB" w:rsidRPr="00C8324E" w:rsidRDefault="002014CB">
      <w:pPr>
        <w:rPr>
          <w:rFonts w:eastAsia="Calibri"/>
          <w:b/>
          <w:sz w:val="20"/>
          <w:szCs w:val="20"/>
          <w:lang w:eastAsia="en-US"/>
        </w:rPr>
      </w:pPr>
      <w:r w:rsidRPr="00C8324E">
        <w:rPr>
          <w:rFonts w:eastAsia="Calibri"/>
          <w:b/>
          <w:sz w:val="20"/>
          <w:szCs w:val="20"/>
          <w:lang w:eastAsia="en-US"/>
        </w:rPr>
        <w:br w:type="page"/>
      </w:r>
    </w:p>
    <w:p w:rsidR="00AC2D5C" w:rsidRPr="00C8324E" w:rsidRDefault="00AC2D5C" w:rsidP="002014CB">
      <w:pPr>
        <w:spacing w:line="259" w:lineRule="auto"/>
        <w:jc w:val="both"/>
        <w:rPr>
          <w:rFonts w:eastAsia="Calibri"/>
          <w:b/>
          <w:sz w:val="20"/>
          <w:szCs w:val="20"/>
          <w:lang w:eastAsia="en-US"/>
        </w:rPr>
      </w:pPr>
    </w:p>
    <w:p w:rsidR="00AC2D5C" w:rsidRPr="00C8324E" w:rsidRDefault="00AC2D5C" w:rsidP="00AC2D5C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C8324E">
        <w:rPr>
          <w:rFonts w:eastAsia="Calibri"/>
          <w:b/>
          <w:lang w:eastAsia="en-US"/>
        </w:rPr>
        <w:t>Titolo progetto: I.S.O.L.A (Imparare Scoprendo Ogni Luogo Amico)</w:t>
      </w:r>
    </w:p>
    <w:p w:rsidR="00AC2D5C" w:rsidRPr="00C8324E" w:rsidRDefault="00AC2D5C" w:rsidP="00AC2D5C">
      <w:pPr>
        <w:spacing w:after="160" w:line="259" w:lineRule="auto"/>
        <w:jc w:val="center"/>
        <w:rPr>
          <w:b/>
          <w:iCs/>
          <w:color w:val="FF0000"/>
        </w:rPr>
      </w:pPr>
      <w:r w:rsidRPr="00C8324E">
        <w:rPr>
          <w:b/>
        </w:rPr>
        <w:t xml:space="preserve">Codice progetto: 10.2.1A-FSEPON-CL-2017- </w:t>
      </w:r>
      <w:proofErr w:type="gramStart"/>
      <w:r w:rsidRPr="00C8324E">
        <w:rPr>
          <w:b/>
        </w:rPr>
        <w:t>10  CUP</w:t>
      </w:r>
      <w:proofErr w:type="gramEnd"/>
      <w:r w:rsidRPr="00C8324E">
        <w:rPr>
          <w:b/>
        </w:rPr>
        <w:t xml:space="preserve">: </w:t>
      </w:r>
      <w:r w:rsidRPr="00C8324E">
        <w:rPr>
          <w:b/>
          <w:iCs/>
        </w:rPr>
        <w:t>J47I18000310007</w:t>
      </w:r>
    </w:p>
    <w:p w:rsidR="00AC2D5C" w:rsidRPr="00C8324E" w:rsidRDefault="00AC2D5C" w:rsidP="00AC2D5C">
      <w:pPr>
        <w:spacing w:after="160"/>
        <w:jc w:val="center"/>
        <w:rPr>
          <w:rFonts w:eastAsia="Calibri"/>
          <w:sz w:val="28"/>
          <w:szCs w:val="28"/>
          <w:lang w:eastAsia="en-US"/>
        </w:rPr>
      </w:pPr>
      <w:r w:rsidRPr="00C8324E">
        <w:rPr>
          <w:rFonts w:eastAsia="Calibri"/>
          <w:sz w:val="28"/>
          <w:szCs w:val="28"/>
          <w:lang w:eastAsia="en-US"/>
        </w:rPr>
        <w:t>Modulo scuola Infanzia</w:t>
      </w:r>
    </w:p>
    <w:p w:rsidR="002014CB" w:rsidRPr="00C8324E" w:rsidRDefault="00AC2D5C" w:rsidP="00AC2D5C">
      <w:pPr>
        <w:spacing w:after="160"/>
        <w:rPr>
          <w:rFonts w:eastAsia="Calibri"/>
          <w:sz w:val="28"/>
          <w:szCs w:val="28"/>
          <w:lang w:eastAsia="en-US"/>
        </w:rPr>
      </w:pPr>
      <w:r w:rsidRPr="00C8324E">
        <w:rPr>
          <w:rFonts w:eastAsia="Calibri"/>
          <w:sz w:val="28"/>
          <w:szCs w:val="28"/>
          <w:lang w:eastAsia="en-US"/>
        </w:rPr>
        <w:t xml:space="preserve">Titolo  </w:t>
      </w:r>
      <w:proofErr w:type="gramStart"/>
      <w:r w:rsidRPr="00C8324E">
        <w:rPr>
          <w:rFonts w:eastAsia="Calibri"/>
          <w:sz w:val="28"/>
          <w:szCs w:val="28"/>
          <w:lang w:eastAsia="en-US"/>
        </w:rPr>
        <w:t xml:space="preserve">   </w:t>
      </w:r>
      <w:r w:rsidRPr="00C8324E">
        <w:rPr>
          <w:b/>
          <w:sz w:val="28"/>
          <w:szCs w:val="28"/>
        </w:rPr>
        <w:t>“</w:t>
      </w:r>
      <w:proofErr w:type="gramEnd"/>
      <w:r w:rsidRPr="00C8324E">
        <w:rPr>
          <w:b/>
          <w:sz w:val="28"/>
          <w:szCs w:val="28"/>
        </w:rPr>
        <w:t>LUOGO AMICO: LA CASA”</w:t>
      </w:r>
    </w:p>
    <w:p w:rsidR="002014CB" w:rsidRPr="00C8324E" w:rsidRDefault="002014CB" w:rsidP="002014CB">
      <w:pPr>
        <w:spacing w:line="259" w:lineRule="auto"/>
        <w:jc w:val="both"/>
        <w:rPr>
          <w:rFonts w:eastAsia="Calibri"/>
          <w:b/>
          <w:sz w:val="18"/>
          <w:szCs w:val="18"/>
          <w:lang w:eastAsia="en-US"/>
        </w:rPr>
      </w:pPr>
      <w:r w:rsidRPr="00C8324E">
        <w:rPr>
          <w:rFonts w:eastAsia="Calibri"/>
          <w:b/>
          <w:sz w:val="20"/>
          <w:szCs w:val="20"/>
          <w:lang w:eastAsia="en-US"/>
        </w:rPr>
        <w:t>Criterio di valutazione: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4106"/>
        <w:gridCol w:w="2693"/>
        <w:gridCol w:w="987"/>
        <w:gridCol w:w="969"/>
        <w:gridCol w:w="969"/>
      </w:tblGrid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 xml:space="preserve">Voto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 xml:space="preserve">Punteggio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>Calcolo personale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>Riservato scuola</w:t>
            </w: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Diploma / Laurea  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Da 66 a 85 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 85 a 95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 95 a 105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Da105 a 110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110 con lode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Il voto del diploma va rapportato a 110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0EB5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Altro titolo diverso da quello di accesso all’insegnamento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Abilitazione all’insegnamento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Master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I livello 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II livello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Corso di </w:t>
            </w:r>
            <w:proofErr w:type="gramStart"/>
            <w:r w:rsidRPr="00C8324E">
              <w:rPr>
                <w:rFonts w:ascii="Times New Roman" w:hAnsi="Times New Roman"/>
                <w:sz w:val="18"/>
                <w:szCs w:val="18"/>
              </w:rPr>
              <w:t>specializzazione  per</w:t>
            </w:r>
            <w:proofErr w:type="gram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il sostegno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Corsi di perfezionamento universitari di durata almeno annuale inerenti il progetto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Docenza in corsi PON - POR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 per corso Max3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Tutor in corsi PON – POR attinente la disciplina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 per corso Max3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Certificazione informatica ECDL, EIPASS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AC2D5C" w:rsidRPr="00C8324E" w:rsidRDefault="00AC2D5C" w:rsidP="002014CB">
      <w:pPr>
        <w:rPr>
          <w:rFonts w:eastAsia="Calibri"/>
          <w:sz w:val="18"/>
          <w:szCs w:val="18"/>
          <w:lang w:eastAsia="en-US"/>
        </w:rPr>
      </w:pPr>
    </w:p>
    <w:p w:rsidR="00AC2D5C" w:rsidRPr="00C8324E" w:rsidRDefault="00AC2D5C" w:rsidP="002014CB">
      <w:pPr>
        <w:rPr>
          <w:rFonts w:eastAsia="Calibri"/>
          <w:sz w:val="18"/>
          <w:szCs w:val="18"/>
          <w:lang w:eastAsia="en-US"/>
        </w:rPr>
      </w:pPr>
    </w:p>
    <w:p w:rsidR="00AC2D5C" w:rsidRPr="00C8324E" w:rsidRDefault="00AC2D5C" w:rsidP="002014CB">
      <w:pPr>
        <w:rPr>
          <w:rFonts w:eastAsia="Calibri"/>
          <w:sz w:val="18"/>
          <w:szCs w:val="18"/>
          <w:lang w:eastAsia="en-US"/>
        </w:rPr>
      </w:pPr>
    </w:p>
    <w:p w:rsidR="00AC2D5C" w:rsidRPr="00C8324E" w:rsidRDefault="00AC2D5C" w:rsidP="00AC2D5C">
      <w:pPr>
        <w:spacing w:after="160"/>
        <w:jc w:val="center"/>
        <w:rPr>
          <w:rFonts w:eastAsia="Calibri"/>
          <w:sz w:val="28"/>
          <w:szCs w:val="28"/>
          <w:lang w:eastAsia="en-US"/>
        </w:rPr>
      </w:pPr>
      <w:r w:rsidRPr="00C8324E">
        <w:rPr>
          <w:rFonts w:eastAsia="Calibri"/>
          <w:sz w:val="28"/>
          <w:szCs w:val="28"/>
          <w:lang w:eastAsia="en-US"/>
        </w:rPr>
        <w:t>Modulo scuola Infanzia</w:t>
      </w:r>
    </w:p>
    <w:p w:rsidR="00AC2D5C" w:rsidRPr="00C8324E" w:rsidRDefault="00AC2D5C" w:rsidP="00AC2D5C">
      <w:pPr>
        <w:spacing w:after="160"/>
        <w:rPr>
          <w:rFonts w:eastAsia="Calibri"/>
          <w:sz w:val="28"/>
          <w:szCs w:val="28"/>
          <w:lang w:eastAsia="en-US"/>
        </w:rPr>
      </w:pPr>
      <w:r w:rsidRPr="00C8324E">
        <w:rPr>
          <w:rFonts w:eastAsia="Calibri"/>
          <w:sz w:val="28"/>
          <w:szCs w:val="28"/>
          <w:lang w:eastAsia="en-US"/>
        </w:rPr>
        <w:t xml:space="preserve">Titolo  </w:t>
      </w:r>
      <w:proofErr w:type="gramStart"/>
      <w:r w:rsidRPr="00C8324E">
        <w:rPr>
          <w:rFonts w:eastAsia="Calibri"/>
          <w:sz w:val="28"/>
          <w:szCs w:val="28"/>
          <w:lang w:eastAsia="en-US"/>
        </w:rPr>
        <w:t xml:space="preserve">   </w:t>
      </w:r>
      <w:r w:rsidRPr="00C8324E">
        <w:rPr>
          <w:b/>
          <w:sz w:val="28"/>
          <w:szCs w:val="28"/>
        </w:rPr>
        <w:t>“</w:t>
      </w:r>
      <w:proofErr w:type="gramEnd"/>
      <w:r w:rsidRPr="00C8324E">
        <w:rPr>
          <w:b/>
          <w:sz w:val="28"/>
          <w:szCs w:val="28"/>
        </w:rPr>
        <w:t>LUOGO AMICO: LA SCUOLA”</w:t>
      </w:r>
    </w:p>
    <w:p w:rsidR="006C68D2" w:rsidRPr="00C8324E" w:rsidRDefault="00AC2D5C" w:rsidP="00CF0928">
      <w:pPr>
        <w:spacing w:line="259" w:lineRule="auto"/>
        <w:jc w:val="both"/>
        <w:rPr>
          <w:rFonts w:eastAsia="Calibri"/>
          <w:b/>
          <w:sz w:val="18"/>
          <w:szCs w:val="18"/>
          <w:lang w:eastAsia="en-US"/>
        </w:rPr>
      </w:pPr>
      <w:r w:rsidRPr="00C8324E">
        <w:rPr>
          <w:rFonts w:eastAsia="Calibri"/>
          <w:b/>
          <w:sz w:val="20"/>
          <w:szCs w:val="20"/>
          <w:lang w:eastAsia="en-US"/>
        </w:rPr>
        <w:t>Criterio di valutazione: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4106"/>
        <w:gridCol w:w="2693"/>
        <w:gridCol w:w="987"/>
        <w:gridCol w:w="969"/>
        <w:gridCol w:w="969"/>
      </w:tblGrid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 xml:space="preserve">Voto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 xml:space="preserve">Punteggio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>Calcolo personale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>Riservato scuola</w:t>
            </w: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Diploma / Laurea  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Da 66 a 85 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 85 a 95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 95 a 105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Da105 a 110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110 con lode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Il voto del diploma va rapportato a 110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0EB5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Altro titolo diverso da quello di accesso all’insegnamento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Abilitazione all’insegnamento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Master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I livello 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II livello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Corso di </w:t>
            </w:r>
            <w:proofErr w:type="gramStart"/>
            <w:r w:rsidRPr="00C8324E">
              <w:rPr>
                <w:rFonts w:ascii="Times New Roman" w:hAnsi="Times New Roman"/>
                <w:sz w:val="18"/>
                <w:szCs w:val="18"/>
              </w:rPr>
              <w:t>specializzazione  per</w:t>
            </w:r>
            <w:proofErr w:type="gram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il sostegno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Corsi di perfezionamento universitari di durata almeno annuale inerenti il progetto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Docenza in corsi PON - POR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 per corso Max3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Tutor in corsi PON – POR attinente la disciplina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 per corso Max3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Certificazione informatica ECDL, EIPASS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2014CB" w:rsidRPr="00C8324E" w:rsidRDefault="002014CB" w:rsidP="002014CB">
      <w:pPr>
        <w:rPr>
          <w:rFonts w:eastAsia="Calibri"/>
          <w:sz w:val="18"/>
          <w:szCs w:val="18"/>
          <w:lang w:eastAsia="en-US"/>
        </w:rPr>
      </w:pPr>
      <w:r w:rsidRPr="00C8324E">
        <w:rPr>
          <w:rFonts w:eastAsia="Calibri"/>
          <w:sz w:val="18"/>
          <w:szCs w:val="18"/>
          <w:lang w:eastAsia="en-US"/>
        </w:rPr>
        <w:br w:type="page"/>
      </w:r>
    </w:p>
    <w:p w:rsidR="002B38ED" w:rsidRPr="00C8324E" w:rsidRDefault="002B38ED" w:rsidP="002B38ED">
      <w:pPr>
        <w:spacing w:after="160"/>
        <w:jc w:val="center"/>
        <w:rPr>
          <w:rFonts w:eastAsia="Calibri"/>
          <w:sz w:val="28"/>
          <w:szCs w:val="28"/>
          <w:lang w:eastAsia="en-US"/>
        </w:rPr>
      </w:pPr>
      <w:r w:rsidRPr="00C8324E">
        <w:rPr>
          <w:rFonts w:eastAsia="Calibri"/>
          <w:sz w:val="28"/>
          <w:szCs w:val="28"/>
          <w:lang w:eastAsia="en-US"/>
        </w:rPr>
        <w:lastRenderedPageBreak/>
        <w:t>Modulo scuola Infanzia</w:t>
      </w:r>
    </w:p>
    <w:p w:rsidR="002B38ED" w:rsidRPr="00C8324E" w:rsidRDefault="002B38ED" w:rsidP="002B38ED">
      <w:pPr>
        <w:spacing w:after="160"/>
        <w:rPr>
          <w:b/>
          <w:sz w:val="28"/>
          <w:szCs w:val="28"/>
        </w:rPr>
      </w:pPr>
      <w:r w:rsidRPr="00C8324E">
        <w:rPr>
          <w:rFonts w:eastAsia="Calibri"/>
          <w:sz w:val="28"/>
          <w:szCs w:val="28"/>
          <w:lang w:eastAsia="en-US"/>
        </w:rPr>
        <w:t xml:space="preserve">Titolo  </w:t>
      </w:r>
      <w:proofErr w:type="gramStart"/>
      <w:r w:rsidRPr="00C8324E">
        <w:rPr>
          <w:rFonts w:eastAsia="Calibri"/>
          <w:sz w:val="28"/>
          <w:szCs w:val="28"/>
          <w:lang w:eastAsia="en-US"/>
        </w:rPr>
        <w:t xml:space="preserve">   </w:t>
      </w:r>
      <w:r w:rsidRPr="00C8324E">
        <w:rPr>
          <w:b/>
          <w:sz w:val="28"/>
          <w:szCs w:val="28"/>
        </w:rPr>
        <w:t>“</w:t>
      </w:r>
      <w:proofErr w:type="gramEnd"/>
      <w:r w:rsidRPr="00C8324E">
        <w:rPr>
          <w:b/>
          <w:sz w:val="28"/>
          <w:szCs w:val="28"/>
        </w:rPr>
        <w:t>LUOGO AMICO: IL MARE”</w:t>
      </w:r>
    </w:p>
    <w:p w:rsidR="002B38ED" w:rsidRPr="00C8324E" w:rsidRDefault="002B38ED" w:rsidP="002B38ED">
      <w:pPr>
        <w:spacing w:line="259" w:lineRule="auto"/>
        <w:jc w:val="both"/>
        <w:rPr>
          <w:rFonts w:eastAsia="Calibri"/>
          <w:b/>
          <w:sz w:val="18"/>
          <w:szCs w:val="18"/>
          <w:lang w:eastAsia="en-US"/>
        </w:rPr>
      </w:pPr>
      <w:r w:rsidRPr="00C8324E">
        <w:rPr>
          <w:rFonts w:eastAsia="Calibri"/>
          <w:b/>
          <w:sz w:val="20"/>
          <w:szCs w:val="20"/>
          <w:lang w:eastAsia="en-US"/>
        </w:rPr>
        <w:t>Criterio di valutazione: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4106"/>
        <w:gridCol w:w="2693"/>
        <w:gridCol w:w="987"/>
        <w:gridCol w:w="969"/>
        <w:gridCol w:w="969"/>
      </w:tblGrid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 xml:space="preserve">Voto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 xml:space="preserve">Punteggio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>Calcolo personale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>Riservato scuola</w:t>
            </w: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Diploma / Laurea  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Da 66 a 85 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 85 a 95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 95 a 105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Da105 a 110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110 con lode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Il voto del diploma va rapportato a 110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0EB5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Altro titolo diverso da quello di accesso all’insegnamento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Abilitazione all’insegnamento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Master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I livello 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II livello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Corso di </w:t>
            </w:r>
            <w:proofErr w:type="gramStart"/>
            <w:r w:rsidRPr="00C8324E">
              <w:rPr>
                <w:rFonts w:ascii="Times New Roman" w:hAnsi="Times New Roman"/>
                <w:sz w:val="18"/>
                <w:szCs w:val="18"/>
              </w:rPr>
              <w:t>specializzazione  per</w:t>
            </w:r>
            <w:proofErr w:type="gram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il sostegno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Corsi di perfezionamento universitari di durata almeno annuale inerenti il progetto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Docenza in corsi PON - POR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 per corso Max3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Tutor in corsi PON – POR attinente la disciplina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 per corso Max3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Certificazione informatica ECDL, EIPASS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2B38ED" w:rsidRPr="00C8324E" w:rsidRDefault="002B38ED" w:rsidP="002014CB">
      <w:pPr>
        <w:rPr>
          <w:rFonts w:eastAsia="Calibri"/>
          <w:sz w:val="18"/>
          <w:szCs w:val="18"/>
          <w:lang w:eastAsia="en-US"/>
        </w:rPr>
      </w:pPr>
    </w:p>
    <w:p w:rsidR="00F113D7" w:rsidRPr="00C8324E" w:rsidRDefault="00F113D7" w:rsidP="002014CB">
      <w:pPr>
        <w:rPr>
          <w:rFonts w:eastAsia="Calibri"/>
          <w:sz w:val="18"/>
          <w:szCs w:val="18"/>
          <w:lang w:eastAsia="en-US"/>
        </w:rPr>
      </w:pPr>
    </w:p>
    <w:p w:rsidR="002B38ED" w:rsidRPr="00C8324E" w:rsidRDefault="002B38ED" w:rsidP="002014CB">
      <w:pPr>
        <w:rPr>
          <w:rFonts w:eastAsia="Calibri"/>
          <w:sz w:val="18"/>
          <w:szCs w:val="18"/>
          <w:lang w:eastAsia="en-US"/>
        </w:rPr>
      </w:pPr>
    </w:p>
    <w:p w:rsidR="002B38ED" w:rsidRPr="00C8324E" w:rsidRDefault="00F113D7" w:rsidP="00F113D7">
      <w:pPr>
        <w:spacing w:after="160"/>
        <w:jc w:val="center"/>
        <w:rPr>
          <w:rFonts w:eastAsia="Calibri"/>
          <w:sz w:val="28"/>
          <w:szCs w:val="28"/>
          <w:lang w:eastAsia="en-US"/>
        </w:rPr>
      </w:pPr>
      <w:r w:rsidRPr="00C8324E">
        <w:rPr>
          <w:rFonts w:eastAsia="Calibri"/>
          <w:sz w:val="28"/>
          <w:szCs w:val="28"/>
          <w:lang w:eastAsia="en-US"/>
        </w:rPr>
        <w:t>Modulo scuola Infanzia</w:t>
      </w:r>
    </w:p>
    <w:p w:rsidR="00F113D7" w:rsidRPr="00C8324E" w:rsidRDefault="00F113D7" w:rsidP="00F113D7">
      <w:pPr>
        <w:rPr>
          <w:rFonts w:eastAsia="Calibri"/>
          <w:sz w:val="18"/>
          <w:szCs w:val="18"/>
          <w:lang w:eastAsia="en-US"/>
        </w:rPr>
      </w:pPr>
    </w:p>
    <w:p w:rsidR="00F113D7" w:rsidRPr="00C8324E" w:rsidRDefault="00F113D7" w:rsidP="00F113D7">
      <w:pPr>
        <w:spacing w:after="160"/>
        <w:rPr>
          <w:rFonts w:eastAsia="Calibri"/>
          <w:sz w:val="28"/>
          <w:szCs w:val="28"/>
          <w:lang w:eastAsia="en-US"/>
        </w:rPr>
      </w:pPr>
      <w:r w:rsidRPr="00C8324E">
        <w:rPr>
          <w:rFonts w:eastAsia="Calibri"/>
          <w:sz w:val="28"/>
          <w:szCs w:val="28"/>
          <w:lang w:eastAsia="en-US"/>
        </w:rPr>
        <w:t xml:space="preserve">Titolo  </w:t>
      </w:r>
      <w:proofErr w:type="gramStart"/>
      <w:r w:rsidRPr="00C8324E">
        <w:rPr>
          <w:rFonts w:eastAsia="Calibri"/>
          <w:sz w:val="28"/>
          <w:szCs w:val="28"/>
          <w:lang w:eastAsia="en-US"/>
        </w:rPr>
        <w:t xml:space="preserve">   </w:t>
      </w:r>
      <w:r w:rsidRPr="00C8324E">
        <w:rPr>
          <w:b/>
          <w:sz w:val="28"/>
          <w:szCs w:val="28"/>
        </w:rPr>
        <w:t>“</w:t>
      </w:r>
      <w:proofErr w:type="gramEnd"/>
      <w:r w:rsidRPr="00C8324E">
        <w:rPr>
          <w:b/>
          <w:sz w:val="28"/>
          <w:szCs w:val="28"/>
        </w:rPr>
        <w:t xml:space="preserve">LUOGO AMICO: IL PAESE” </w:t>
      </w:r>
    </w:p>
    <w:p w:rsidR="002B38ED" w:rsidRPr="00C8324E" w:rsidRDefault="00F113D7" w:rsidP="00F113D7">
      <w:pPr>
        <w:spacing w:line="259" w:lineRule="auto"/>
        <w:jc w:val="both"/>
        <w:rPr>
          <w:rFonts w:eastAsia="Calibri"/>
          <w:b/>
          <w:sz w:val="18"/>
          <w:szCs w:val="18"/>
          <w:lang w:eastAsia="en-US"/>
        </w:rPr>
      </w:pPr>
      <w:r w:rsidRPr="00C8324E">
        <w:rPr>
          <w:rFonts w:eastAsia="Calibri"/>
          <w:b/>
          <w:sz w:val="20"/>
          <w:szCs w:val="20"/>
          <w:lang w:eastAsia="en-US"/>
        </w:rPr>
        <w:t>Criterio di valutazione: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4106"/>
        <w:gridCol w:w="2693"/>
        <w:gridCol w:w="987"/>
        <w:gridCol w:w="969"/>
        <w:gridCol w:w="969"/>
      </w:tblGrid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 xml:space="preserve">Voto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 xml:space="preserve">Punteggio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>Calcolo personale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>Riservato scuola</w:t>
            </w: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Diploma / Laurea  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Da 66 a 85 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 85 a 95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 95 a 105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Da105 a 110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110 con lode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Il voto del diploma va rapportato a 110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0EB5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Altro titolo diverso da quello di accesso all’insegnamento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Abilitazione all’insegnamento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Master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I livello 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II livello 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Corso di </w:t>
            </w:r>
            <w:proofErr w:type="gramStart"/>
            <w:r w:rsidRPr="00C8324E">
              <w:rPr>
                <w:rFonts w:ascii="Times New Roman" w:hAnsi="Times New Roman"/>
                <w:sz w:val="18"/>
                <w:szCs w:val="18"/>
              </w:rPr>
              <w:t>specializzazione  per</w:t>
            </w:r>
            <w:proofErr w:type="gram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il sostegno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Corsi di perfezionamento universitari di durata almeno annuale inerenti il progetto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Docenza in corsi PON - POR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 per corso Max3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Tutor in corsi PON – POR attinente la disciplina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 per corso Max3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Certificazione informatica ECDL, EIPASS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2014CB" w:rsidRPr="00C8324E" w:rsidRDefault="002014CB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2B38ED" w:rsidRPr="00C8324E" w:rsidRDefault="002B38ED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2B38ED" w:rsidRPr="00C8324E" w:rsidRDefault="002B38ED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2B38ED" w:rsidRPr="00C8324E" w:rsidRDefault="002B38ED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2B38ED" w:rsidRPr="00C8324E" w:rsidRDefault="002B38ED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852C82" w:rsidRPr="00C8324E" w:rsidRDefault="00852C82" w:rsidP="00852C82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C8324E">
        <w:rPr>
          <w:rFonts w:eastAsia="Calibri"/>
          <w:b/>
          <w:lang w:eastAsia="en-US"/>
        </w:rPr>
        <w:t>Titolo progetto: I TESORI DELL’ISOLA</w:t>
      </w:r>
    </w:p>
    <w:p w:rsidR="00852C82" w:rsidRPr="00C8324E" w:rsidRDefault="00852C82" w:rsidP="00852C82">
      <w:pPr>
        <w:spacing w:after="160" w:line="259" w:lineRule="auto"/>
        <w:jc w:val="center"/>
        <w:rPr>
          <w:b/>
          <w:iCs/>
        </w:rPr>
      </w:pPr>
      <w:r w:rsidRPr="00C8324E">
        <w:rPr>
          <w:b/>
        </w:rPr>
        <w:t xml:space="preserve">Codice progetto: 10.2.2A-FSEPON-CL-2017- 24 CUP: </w:t>
      </w:r>
      <w:r w:rsidRPr="00C8324E">
        <w:rPr>
          <w:b/>
          <w:iCs/>
        </w:rPr>
        <w:t>J47I18000300007</w:t>
      </w:r>
    </w:p>
    <w:p w:rsidR="00852C82" w:rsidRPr="00C8324E" w:rsidRDefault="00852C82" w:rsidP="00852C82">
      <w:pPr>
        <w:jc w:val="center"/>
        <w:rPr>
          <w:b/>
          <w:sz w:val="20"/>
          <w:szCs w:val="20"/>
        </w:rPr>
      </w:pPr>
      <w:r w:rsidRPr="00C8324E">
        <w:rPr>
          <w:b/>
          <w:sz w:val="20"/>
          <w:szCs w:val="20"/>
        </w:rPr>
        <w:t>Modulo scuola Primaria</w:t>
      </w:r>
    </w:p>
    <w:p w:rsidR="00852C82" w:rsidRPr="00C8324E" w:rsidRDefault="00852C82" w:rsidP="00852C82">
      <w:pPr>
        <w:jc w:val="center"/>
        <w:rPr>
          <w:b/>
          <w:sz w:val="28"/>
          <w:szCs w:val="28"/>
        </w:rPr>
      </w:pPr>
      <w:r w:rsidRPr="00C8324E">
        <w:rPr>
          <w:b/>
          <w:sz w:val="28"/>
          <w:szCs w:val="28"/>
        </w:rPr>
        <w:t>Titolo: LEGGERE E SCRIVERE PER ABBATTERE OGNI BARRIERA</w:t>
      </w:r>
    </w:p>
    <w:p w:rsidR="002B38ED" w:rsidRPr="00C8324E" w:rsidRDefault="00852C82" w:rsidP="00852C82">
      <w:pPr>
        <w:spacing w:line="259" w:lineRule="auto"/>
        <w:jc w:val="both"/>
        <w:rPr>
          <w:rFonts w:eastAsia="Calibri"/>
          <w:b/>
          <w:sz w:val="18"/>
          <w:szCs w:val="18"/>
          <w:lang w:eastAsia="en-US"/>
        </w:rPr>
      </w:pPr>
      <w:r w:rsidRPr="00C8324E">
        <w:rPr>
          <w:rFonts w:eastAsia="Calibri"/>
          <w:b/>
          <w:sz w:val="20"/>
          <w:szCs w:val="20"/>
          <w:lang w:eastAsia="en-US"/>
        </w:rPr>
        <w:t>Criterio di valutazione:</w:t>
      </w:r>
    </w:p>
    <w:tbl>
      <w:tblPr>
        <w:tblStyle w:val="Grigliatabella1"/>
        <w:tblW w:w="9747" w:type="dxa"/>
        <w:tblLook w:val="04A0" w:firstRow="1" w:lastRow="0" w:firstColumn="1" w:lastColumn="0" w:noHBand="0" w:noVBand="1"/>
      </w:tblPr>
      <w:tblGrid>
        <w:gridCol w:w="4077"/>
        <w:gridCol w:w="2694"/>
        <w:gridCol w:w="992"/>
        <w:gridCol w:w="992"/>
        <w:gridCol w:w="992"/>
      </w:tblGrid>
      <w:tr w:rsidR="00CF092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 xml:space="preserve">Voto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 xml:space="preserve">Punteggio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>Calcolo personale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>Riservato scuola</w:t>
            </w:r>
          </w:p>
        </w:tc>
      </w:tr>
      <w:tr w:rsidR="00CF092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CF0928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Diploma o Laurea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Da 66 a 85 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 85 a 95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 95 a 105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Da105 a 110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110 con lode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0EB5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CF0928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Altro titolo diverso da quello di accesso all’insegnamento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E96158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Abilitazione all’insegnamento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Master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I livello 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II livello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Corso di </w:t>
            </w:r>
            <w:proofErr w:type="gramStart"/>
            <w:r w:rsidRPr="00C8324E">
              <w:rPr>
                <w:rFonts w:ascii="Times New Roman" w:hAnsi="Times New Roman"/>
                <w:sz w:val="18"/>
                <w:szCs w:val="18"/>
              </w:rPr>
              <w:t>specializzazione  per</w:t>
            </w:r>
            <w:proofErr w:type="gram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il sostegno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Corsi di perfezionamento universitari di durata </w:t>
            </w:r>
            <w:r w:rsidR="00E96158" w:rsidRPr="00C8324E">
              <w:rPr>
                <w:rFonts w:ascii="Times New Roman" w:hAnsi="Times New Roman"/>
                <w:sz w:val="18"/>
                <w:szCs w:val="18"/>
              </w:rPr>
              <w:t xml:space="preserve">almeno </w:t>
            </w:r>
            <w:r w:rsidRPr="00C8324E">
              <w:rPr>
                <w:rFonts w:ascii="Times New Roman" w:hAnsi="Times New Roman"/>
                <w:sz w:val="18"/>
                <w:szCs w:val="18"/>
              </w:rPr>
              <w:t xml:space="preserve">annuale inerenti il progetto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Docenza in corsi PON </w:t>
            </w:r>
            <w:r w:rsidR="00E96158" w:rsidRPr="00C8324E">
              <w:rPr>
                <w:rFonts w:ascii="Times New Roman" w:hAnsi="Times New Roman"/>
                <w:sz w:val="18"/>
                <w:szCs w:val="18"/>
              </w:rPr>
              <w:t>- POR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E96158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1 per corso </w:t>
            </w:r>
            <w:proofErr w:type="spellStart"/>
            <w:r w:rsidRPr="00C8324E"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96158"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Esperienza di insegnamento nel ruolo di pertinenza del modulo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 punto per ogni anno (</w:t>
            </w:r>
            <w:proofErr w:type="spellStart"/>
            <w:r w:rsidRPr="00C8324E"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Tutor in corsi PON </w:t>
            </w:r>
            <w:r w:rsidR="00E96158" w:rsidRPr="00C8324E">
              <w:rPr>
                <w:rFonts w:ascii="Times New Roman" w:hAnsi="Times New Roman"/>
                <w:sz w:val="18"/>
                <w:szCs w:val="18"/>
              </w:rPr>
              <w:t>- POR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1 per corso </w:t>
            </w:r>
            <w:proofErr w:type="spellStart"/>
            <w:r w:rsidRPr="00C8324E"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092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Certificazione informatica ECDL, EIPASS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28" w:rsidRPr="00C8324E" w:rsidRDefault="00CF092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52C82" w:rsidRPr="00C8324E" w:rsidRDefault="00852C82" w:rsidP="00852C82">
      <w:pPr>
        <w:jc w:val="center"/>
        <w:rPr>
          <w:b/>
          <w:sz w:val="20"/>
          <w:szCs w:val="20"/>
        </w:rPr>
      </w:pPr>
    </w:p>
    <w:p w:rsidR="00852C82" w:rsidRPr="00C8324E" w:rsidRDefault="00852C82" w:rsidP="00852C82">
      <w:pPr>
        <w:jc w:val="center"/>
        <w:rPr>
          <w:b/>
          <w:sz w:val="20"/>
          <w:szCs w:val="20"/>
        </w:rPr>
      </w:pPr>
    </w:p>
    <w:p w:rsidR="00852C82" w:rsidRPr="00C8324E" w:rsidRDefault="00852C82" w:rsidP="00852C82">
      <w:pPr>
        <w:jc w:val="center"/>
        <w:rPr>
          <w:b/>
          <w:sz w:val="20"/>
          <w:szCs w:val="20"/>
        </w:rPr>
      </w:pPr>
    </w:p>
    <w:p w:rsidR="00852C82" w:rsidRPr="00C8324E" w:rsidRDefault="00852C82" w:rsidP="00852C82">
      <w:pPr>
        <w:jc w:val="center"/>
        <w:rPr>
          <w:b/>
          <w:sz w:val="20"/>
          <w:szCs w:val="20"/>
        </w:rPr>
      </w:pPr>
      <w:r w:rsidRPr="00C8324E">
        <w:rPr>
          <w:b/>
          <w:sz w:val="20"/>
          <w:szCs w:val="20"/>
        </w:rPr>
        <w:t>Modulo scuola Secondaria di Primo Grado</w:t>
      </w:r>
    </w:p>
    <w:p w:rsidR="00852C82" w:rsidRPr="00C8324E" w:rsidRDefault="00852C82" w:rsidP="00852C82">
      <w:pPr>
        <w:jc w:val="center"/>
        <w:rPr>
          <w:b/>
          <w:sz w:val="28"/>
          <w:szCs w:val="28"/>
        </w:rPr>
      </w:pPr>
      <w:r w:rsidRPr="00C8324E">
        <w:rPr>
          <w:b/>
          <w:sz w:val="28"/>
          <w:szCs w:val="28"/>
        </w:rPr>
        <w:t>Titolo: LEGGERE E SCRIVERE PER VOLARE</w:t>
      </w:r>
    </w:p>
    <w:p w:rsidR="00852C82" w:rsidRPr="00C8324E" w:rsidRDefault="00C01F59" w:rsidP="00C01F59">
      <w:pPr>
        <w:spacing w:line="259" w:lineRule="auto"/>
        <w:jc w:val="both"/>
        <w:rPr>
          <w:rFonts w:eastAsia="Calibri"/>
          <w:b/>
          <w:sz w:val="18"/>
          <w:szCs w:val="18"/>
          <w:lang w:eastAsia="en-US"/>
        </w:rPr>
      </w:pPr>
      <w:r w:rsidRPr="00C8324E">
        <w:rPr>
          <w:rFonts w:eastAsia="Calibri"/>
          <w:b/>
          <w:sz w:val="20"/>
          <w:szCs w:val="20"/>
          <w:lang w:eastAsia="en-US"/>
        </w:rPr>
        <w:t>Criterio di valutazione:</w:t>
      </w:r>
    </w:p>
    <w:tbl>
      <w:tblPr>
        <w:tblStyle w:val="Grigliatabella1"/>
        <w:tblW w:w="9747" w:type="dxa"/>
        <w:tblLook w:val="04A0" w:firstRow="1" w:lastRow="0" w:firstColumn="1" w:lastColumn="0" w:noHBand="0" w:noVBand="1"/>
      </w:tblPr>
      <w:tblGrid>
        <w:gridCol w:w="4077"/>
        <w:gridCol w:w="2694"/>
        <w:gridCol w:w="992"/>
        <w:gridCol w:w="992"/>
        <w:gridCol w:w="992"/>
      </w:tblGrid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 xml:space="preserve">Voto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 xml:space="preserve">Punteggio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>Calcolo personale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>Riservato scuola</w:t>
            </w: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Laurea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Da 66 a 85 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 85 a 95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 95 a 105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Da105 a 110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110 con lode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0EB5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Altro titolo diverso da quello di accesso all’insegnamento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Abilitazione all’insegnamento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Master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I livello 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II livello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Corso di </w:t>
            </w:r>
            <w:proofErr w:type="gramStart"/>
            <w:r w:rsidRPr="00C8324E">
              <w:rPr>
                <w:rFonts w:ascii="Times New Roman" w:hAnsi="Times New Roman"/>
                <w:sz w:val="18"/>
                <w:szCs w:val="18"/>
              </w:rPr>
              <w:t>specializzazione  per</w:t>
            </w:r>
            <w:proofErr w:type="gram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il sostegno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Corsi di perfezionamento universitari di durata almeno annuale inerenti il progetto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Docenza in corsi PON - POR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1 per corso </w:t>
            </w:r>
            <w:proofErr w:type="spellStart"/>
            <w:r w:rsidRPr="00C8324E"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Esperienza di insegnamento nel ruolo di pertinenza del modulo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 punto per ogni anno (</w:t>
            </w:r>
            <w:proofErr w:type="spellStart"/>
            <w:r w:rsidRPr="00C8324E"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Tutor in corsi PON - POR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1 per corso </w:t>
            </w:r>
            <w:proofErr w:type="spellStart"/>
            <w:r w:rsidRPr="00C8324E"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8324E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lastRenderedPageBreak/>
              <w:t>Certificazione informatica ECDL, EIPASS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A86E2D" w:rsidRPr="00C8324E" w:rsidRDefault="00A86E2D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6A72A7" w:rsidRPr="00C8324E" w:rsidRDefault="006A72A7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6A72A7" w:rsidRPr="00C8324E" w:rsidRDefault="006A72A7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A86E2D" w:rsidRPr="00C8324E" w:rsidRDefault="00A86E2D" w:rsidP="00A86E2D">
      <w:pPr>
        <w:jc w:val="center"/>
        <w:rPr>
          <w:b/>
          <w:sz w:val="20"/>
          <w:szCs w:val="20"/>
        </w:rPr>
      </w:pPr>
      <w:r w:rsidRPr="00C8324E">
        <w:rPr>
          <w:b/>
          <w:sz w:val="20"/>
          <w:szCs w:val="20"/>
        </w:rPr>
        <w:t>Modulo scuola Primaria</w:t>
      </w:r>
    </w:p>
    <w:p w:rsidR="00A86E2D" w:rsidRPr="00C8324E" w:rsidRDefault="00A86E2D" w:rsidP="00A86E2D">
      <w:pPr>
        <w:jc w:val="center"/>
        <w:rPr>
          <w:b/>
          <w:sz w:val="28"/>
          <w:szCs w:val="28"/>
        </w:rPr>
      </w:pPr>
      <w:r w:rsidRPr="00C8324E">
        <w:rPr>
          <w:b/>
          <w:sz w:val="28"/>
          <w:szCs w:val="28"/>
        </w:rPr>
        <w:t>Titolo: ALLENA…MENTE</w:t>
      </w:r>
    </w:p>
    <w:p w:rsidR="00A86E2D" w:rsidRPr="00C8324E" w:rsidRDefault="00A86E2D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2B38ED" w:rsidRPr="00C8324E" w:rsidRDefault="00A86E2D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  <w:r w:rsidRPr="00C8324E">
        <w:rPr>
          <w:rFonts w:eastAsia="Calibri"/>
          <w:b/>
          <w:sz w:val="20"/>
          <w:szCs w:val="20"/>
          <w:lang w:eastAsia="en-US"/>
        </w:rPr>
        <w:t>Criterio di valutazione:</w:t>
      </w:r>
    </w:p>
    <w:tbl>
      <w:tblPr>
        <w:tblStyle w:val="Grigliatabella1"/>
        <w:tblW w:w="9747" w:type="dxa"/>
        <w:tblLook w:val="04A0" w:firstRow="1" w:lastRow="0" w:firstColumn="1" w:lastColumn="0" w:noHBand="0" w:noVBand="1"/>
      </w:tblPr>
      <w:tblGrid>
        <w:gridCol w:w="4077"/>
        <w:gridCol w:w="2694"/>
        <w:gridCol w:w="992"/>
        <w:gridCol w:w="992"/>
        <w:gridCol w:w="992"/>
      </w:tblGrid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 xml:space="preserve">Voto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 xml:space="preserve">Punteggio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>Calcolo personale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>Riservato scuola</w:t>
            </w: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Diploma o Laurea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Da 66 a 85 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 85 a 95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 95 a 105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Da105 a 110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110 con lode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0EB5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Altro titolo diverso da quello di accesso all’insegnamento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Abilitazione all’insegnamento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Master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I livello 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II livello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Corso di </w:t>
            </w:r>
            <w:proofErr w:type="gramStart"/>
            <w:r w:rsidRPr="00C8324E">
              <w:rPr>
                <w:rFonts w:ascii="Times New Roman" w:hAnsi="Times New Roman"/>
                <w:sz w:val="18"/>
                <w:szCs w:val="18"/>
              </w:rPr>
              <w:t>specializzazione  per</w:t>
            </w:r>
            <w:proofErr w:type="gram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il sostegno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Corsi di perfezionamento universitari di durata almeno annuale inerenti il progetto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Docenza in corsi PON - POR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1 per corso </w:t>
            </w:r>
            <w:proofErr w:type="spellStart"/>
            <w:r w:rsidRPr="00C8324E"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Esperienza di insegnamento nel ruolo di pertinenza del modulo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 punto per ogni anno (</w:t>
            </w:r>
            <w:proofErr w:type="spellStart"/>
            <w:r w:rsidRPr="00C8324E"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Tutor in corsi PON - POR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1 per corso </w:t>
            </w:r>
            <w:proofErr w:type="spellStart"/>
            <w:r w:rsidRPr="00C8324E"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Certificazione informatica ECDL, EIPASS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2B38ED" w:rsidRPr="00C8324E" w:rsidRDefault="002B38ED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E96158" w:rsidRPr="00C8324E" w:rsidRDefault="00E96158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A86E2D" w:rsidRPr="00C8324E" w:rsidRDefault="00A86E2D" w:rsidP="00A86E2D">
      <w:pPr>
        <w:jc w:val="center"/>
        <w:rPr>
          <w:b/>
          <w:sz w:val="20"/>
          <w:szCs w:val="20"/>
        </w:rPr>
      </w:pPr>
      <w:r w:rsidRPr="00C8324E">
        <w:rPr>
          <w:b/>
          <w:sz w:val="20"/>
          <w:szCs w:val="20"/>
        </w:rPr>
        <w:t>Modulo scuola Secondaria di Primo Grado</w:t>
      </w:r>
    </w:p>
    <w:p w:rsidR="00A86E2D" w:rsidRPr="00C8324E" w:rsidRDefault="00A86E2D" w:rsidP="00A86E2D">
      <w:pPr>
        <w:jc w:val="center"/>
        <w:rPr>
          <w:b/>
          <w:sz w:val="28"/>
          <w:szCs w:val="28"/>
        </w:rPr>
      </w:pPr>
      <w:r w:rsidRPr="00C8324E">
        <w:rPr>
          <w:b/>
          <w:sz w:val="28"/>
          <w:szCs w:val="28"/>
        </w:rPr>
        <w:t>Titolo: MATEMATICA? NO PROBLEM</w:t>
      </w:r>
    </w:p>
    <w:p w:rsidR="00A86E2D" w:rsidRPr="00C8324E" w:rsidRDefault="00A86E2D" w:rsidP="00A86E2D">
      <w:pPr>
        <w:jc w:val="center"/>
        <w:rPr>
          <w:b/>
          <w:sz w:val="28"/>
          <w:szCs w:val="28"/>
        </w:rPr>
      </w:pPr>
    </w:p>
    <w:p w:rsidR="00A86E2D" w:rsidRPr="00C8324E" w:rsidRDefault="00A86E2D" w:rsidP="00A86E2D">
      <w:pPr>
        <w:spacing w:after="160" w:line="256" w:lineRule="auto"/>
        <w:rPr>
          <w:rFonts w:eastAsia="Calibri"/>
          <w:sz w:val="18"/>
          <w:szCs w:val="18"/>
          <w:lang w:eastAsia="en-US"/>
        </w:rPr>
      </w:pPr>
      <w:r w:rsidRPr="00C8324E">
        <w:rPr>
          <w:rFonts w:eastAsia="Calibri"/>
          <w:b/>
          <w:sz w:val="20"/>
          <w:szCs w:val="20"/>
          <w:lang w:eastAsia="en-US"/>
        </w:rPr>
        <w:t>Criterio di valutazione:</w:t>
      </w:r>
    </w:p>
    <w:tbl>
      <w:tblPr>
        <w:tblStyle w:val="Grigliatabella1"/>
        <w:tblW w:w="9747" w:type="dxa"/>
        <w:tblLook w:val="04A0" w:firstRow="1" w:lastRow="0" w:firstColumn="1" w:lastColumn="0" w:noHBand="0" w:noVBand="1"/>
      </w:tblPr>
      <w:tblGrid>
        <w:gridCol w:w="4077"/>
        <w:gridCol w:w="2694"/>
        <w:gridCol w:w="992"/>
        <w:gridCol w:w="992"/>
        <w:gridCol w:w="992"/>
      </w:tblGrid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 xml:space="preserve">Voto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 xml:space="preserve">Punteggio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>Calcolo personale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>Riservato scuola</w:t>
            </w: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Laurea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Da 66 a 85 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 85 a 95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 95 a 105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Da105 a 110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110 con lode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0EB5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Altro titolo diverso da quello di accesso all’insegnamento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Abilitazione all’insegnamento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Master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I livello 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II livello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Corso di </w:t>
            </w:r>
            <w:proofErr w:type="gramStart"/>
            <w:r w:rsidRPr="00C8324E">
              <w:rPr>
                <w:rFonts w:ascii="Times New Roman" w:hAnsi="Times New Roman"/>
                <w:sz w:val="18"/>
                <w:szCs w:val="18"/>
              </w:rPr>
              <w:t>specializzazione  per</w:t>
            </w:r>
            <w:proofErr w:type="gram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il sostegno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Corsi di perfezionamento universitari di durata almeno annuale inerenti il progetto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Docenza in corsi PON - POR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1 per corso </w:t>
            </w:r>
            <w:proofErr w:type="spellStart"/>
            <w:r w:rsidRPr="00C8324E"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Esperienza di insegnamento nel ruolo di pertinenza </w:t>
            </w:r>
            <w:r w:rsidRPr="00C8324E">
              <w:rPr>
                <w:rFonts w:ascii="Times New Roman" w:hAnsi="Times New Roman"/>
                <w:sz w:val="18"/>
                <w:szCs w:val="18"/>
              </w:rPr>
              <w:lastRenderedPageBreak/>
              <w:t>del modulo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1 punto </w:t>
            </w:r>
            <w:r w:rsidRPr="00C8324E">
              <w:rPr>
                <w:rFonts w:ascii="Times New Roman" w:hAnsi="Times New Roman"/>
                <w:sz w:val="18"/>
                <w:szCs w:val="18"/>
              </w:rPr>
              <w:lastRenderedPageBreak/>
              <w:t>per ogni anno (</w:t>
            </w:r>
            <w:proofErr w:type="spellStart"/>
            <w:r w:rsidRPr="00C8324E"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lastRenderedPageBreak/>
              <w:t>Tutor in corsi PON - POR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1 per corso </w:t>
            </w:r>
            <w:proofErr w:type="spellStart"/>
            <w:r w:rsidRPr="00C8324E"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Certificazione informatica ECDL, EIPASS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52C82" w:rsidRPr="00C8324E" w:rsidRDefault="00852C82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852C82" w:rsidRPr="00C8324E" w:rsidRDefault="00852C82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A86E2D" w:rsidRPr="00C8324E" w:rsidRDefault="00A86E2D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A86E2D" w:rsidRPr="00C8324E" w:rsidRDefault="00A86E2D" w:rsidP="00A86E2D">
      <w:pPr>
        <w:spacing w:after="160"/>
        <w:jc w:val="center"/>
        <w:rPr>
          <w:rFonts w:eastAsia="Calibri"/>
          <w:b/>
          <w:sz w:val="20"/>
          <w:szCs w:val="20"/>
          <w:lang w:eastAsia="en-US"/>
        </w:rPr>
      </w:pPr>
      <w:r w:rsidRPr="00C8324E">
        <w:rPr>
          <w:rFonts w:eastAsia="Calibri"/>
          <w:b/>
          <w:sz w:val="20"/>
          <w:szCs w:val="20"/>
          <w:lang w:eastAsia="en-US"/>
        </w:rPr>
        <w:t>Modulo Inglese scuola Primaria</w:t>
      </w:r>
    </w:p>
    <w:p w:rsidR="00A86E2D" w:rsidRPr="00C8324E" w:rsidRDefault="00A86E2D" w:rsidP="00A86E2D">
      <w:pPr>
        <w:spacing w:after="160"/>
        <w:jc w:val="center"/>
        <w:rPr>
          <w:b/>
          <w:sz w:val="28"/>
          <w:szCs w:val="28"/>
        </w:rPr>
      </w:pPr>
      <w:r w:rsidRPr="00C8324E">
        <w:rPr>
          <w:b/>
          <w:sz w:val="28"/>
          <w:szCs w:val="28"/>
        </w:rPr>
        <w:t>Titolo: ENGLISH FOR YOU</w:t>
      </w:r>
    </w:p>
    <w:p w:rsidR="00A86E2D" w:rsidRPr="00C8324E" w:rsidRDefault="00A86E2D" w:rsidP="00A86E2D">
      <w:pPr>
        <w:rPr>
          <w:sz w:val="20"/>
          <w:szCs w:val="20"/>
        </w:rPr>
      </w:pPr>
      <w:r w:rsidRPr="00C8324E">
        <w:rPr>
          <w:rFonts w:eastAsia="Calibri"/>
          <w:b/>
          <w:sz w:val="20"/>
          <w:szCs w:val="20"/>
          <w:lang w:eastAsia="en-US"/>
        </w:rPr>
        <w:t>Criterio di valutazione:</w:t>
      </w:r>
    </w:p>
    <w:tbl>
      <w:tblPr>
        <w:tblStyle w:val="Grigliatabella1"/>
        <w:tblW w:w="9747" w:type="dxa"/>
        <w:tblLook w:val="04A0" w:firstRow="1" w:lastRow="0" w:firstColumn="1" w:lastColumn="0" w:noHBand="0" w:noVBand="1"/>
      </w:tblPr>
      <w:tblGrid>
        <w:gridCol w:w="4077"/>
        <w:gridCol w:w="2694"/>
        <w:gridCol w:w="992"/>
        <w:gridCol w:w="992"/>
        <w:gridCol w:w="992"/>
      </w:tblGrid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 xml:space="preserve">Voto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 xml:space="preserve">Punteggio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>Calcolo personale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>Riservato scuola</w:t>
            </w: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Diploma o Laurea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Da 66 a 85 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 85 a 95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 95 a 105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Da105 a 110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110 con lode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0EB5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Altro titolo diverso da quello di accesso all’insegnamento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Abilitazione all’insegnamento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Master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I livello 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II livello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Corso di </w:t>
            </w:r>
            <w:proofErr w:type="gramStart"/>
            <w:r w:rsidRPr="00C8324E">
              <w:rPr>
                <w:rFonts w:ascii="Times New Roman" w:hAnsi="Times New Roman"/>
                <w:sz w:val="18"/>
                <w:szCs w:val="18"/>
              </w:rPr>
              <w:t>specializzazione  per</w:t>
            </w:r>
            <w:proofErr w:type="gram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il sostegno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Corsi di perfezionamento universitari di durata almeno annuale inerenti il progetto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Docenza in corsi PON - POR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1 per corso </w:t>
            </w:r>
            <w:proofErr w:type="spellStart"/>
            <w:r w:rsidRPr="00C8324E"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Esperienza di insegnamento nel ruolo di pertinenza del modulo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 punto per ogni anno (</w:t>
            </w:r>
            <w:proofErr w:type="spellStart"/>
            <w:r w:rsidRPr="00C8324E"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Tutor in corsi PON - POR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1 per corso </w:t>
            </w:r>
            <w:proofErr w:type="spellStart"/>
            <w:r w:rsidRPr="00C8324E"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Certificazione informatica ECDL, EIPASS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A86E2D" w:rsidRPr="00C8324E" w:rsidRDefault="00A86E2D" w:rsidP="00A86E2D">
      <w:pPr>
        <w:spacing w:after="160"/>
        <w:jc w:val="center"/>
        <w:rPr>
          <w:rFonts w:eastAsia="Calibri"/>
          <w:b/>
          <w:sz w:val="28"/>
          <w:szCs w:val="28"/>
          <w:lang w:eastAsia="en-US"/>
        </w:rPr>
      </w:pPr>
    </w:p>
    <w:p w:rsidR="00A86E2D" w:rsidRPr="00C8324E" w:rsidRDefault="00A86E2D" w:rsidP="00A86E2D">
      <w:pPr>
        <w:jc w:val="center"/>
        <w:rPr>
          <w:b/>
          <w:sz w:val="20"/>
          <w:szCs w:val="20"/>
        </w:rPr>
      </w:pPr>
      <w:r w:rsidRPr="00C8324E">
        <w:rPr>
          <w:rFonts w:eastAsia="Calibri"/>
          <w:b/>
          <w:sz w:val="20"/>
          <w:szCs w:val="20"/>
          <w:lang w:eastAsia="en-US"/>
        </w:rPr>
        <w:t xml:space="preserve">Modulo Inglese scuola </w:t>
      </w:r>
      <w:r w:rsidRPr="00C8324E">
        <w:rPr>
          <w:b/>
          <w:sz w:val="20"/>
          <w:szCs w:val="20"/>
        </w:rPr>
        <w:t>Secondaria di Primo Grado</w:t>
      </w:r>
    </w:p>
    <w:p w:rsidR="00A86E2D" w:rsidRPr="00C8324E" w:rsidRDefault="00A86E2D" w:rsidP="00A86E2D">
      <w:pPr>
        <w:jc w:val="center"/>
        <w:rPr>
          <w:b/>
          <w:sz w:val="28"/>
          <w:szCs w:val="28"/>
        </w:rPr>
      </w:pPr>
      <w:r w:rsidRPr="00C8324E">
        <w:rPr>
          <w:b/>
          <w:sz w:val="28"/>
          <w:szCs w:val="28"/>
        </w:rPr>
        <w:t>Titolo: ENGLISH FOR LIFE AND FOR GAME</w:t>
      </w:r>
    </w:p>
    <w:p w:rsidR="00A86E2D" w:rsidRPr="00C8324E" w:rsidRDefault="00A86E2D" w:rsidP="00A86E2D">
      <w:pPr>
        <w:jc w:val="center"/>
        <w:rPr>
          <w:b/>
          <w:sz w:val="28"/>
          <w:szCs w:val="28"/>
        </w:rPr>
      </w:pPr>
    </w:p>
    <w:p w:rsidR="00A86E2D" w:rsidRPr="00C8324E" w:rsidRDefault="00A86E2D" w:rsidP="00A86E2D">
      <w:pPr>
        <w:rPr>
          <w:sz w:val="20"/>
          <w:szCs w:val="20"/>
        </w:rPr>
      </w:pPr>
      <w:r w:rsidRPr="00C8324E">
        <w:rPr>
          <w:rFonts w:eastAsia="Calibri"/>
          <w:b/>
          <w:sz w:val="20"/>
          <w:szCs w:val="20"/>
          <w:lang w:eastAsia="en-US"/>
        </w:rPr>
        <w:t>Criterio di valutazione:</w:t>
      </w:r>
    </w:p>
    <w:tbl>
      <w:tblPr>
        <w:tblStyle w:val="Grigliatabella1"/>
        <w:tblW w:w="9747" w:type="dxa"/>
        <w:tblLook w:val="04A0" w:firstRow="1" w:lastRow="0" w:firstColumn="1" w:lastColumn="0" w:noHBand="0" w:noVBand="1"/>
      </w:tblPr>
      <w:tblGrid>
        <w:gridCol w:w="4077"/>
        <w:gridCol w:w="2694"/>
        <w:gridCol w:w="992"/>
        <w:gridCol w:w="992"/>
        <w:gridCol w:w="992"/>
      </w:tblGrid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 xml:space="preserve">Voto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 xml:space="preserve">Punteggio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>Calcolo personale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8324E">
              <w:rPr>
                <w:rFonts w:ascii="Times New Roman" w:hAnsi="Times New Roman"/>
                <w:b/>
                <w:sz w:val="18"/>
                <w:szCs w:val="18"/>
              </w:rPr>
              <w:t>Riservato scuola</w:t>
            </w: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Laurea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Da 66 a 85 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 85 a 95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 95 a 105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Da105 a 110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110 con lode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E0EB5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Altro titolo diverso da quello di accesso all’insegnamento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EB5" w:rsidRPr="00C8324E" w:rsidRDefault="005E0EB5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Abilitazione all’insegnamento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Master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I livello 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II livello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Corso di </w:t>
            </w:r>
            <w:proofErr w:type="gramStart"/>
            <w:r w:rsidRPr="00C8324E">
              <w:rPr>
                <w:rFonts w:ascii="Times New Roman" w:hAnsi="Times New Roman"/>
                <w:sz w:val="18"/>
                <w:szCs w:val="18"/>
              </w:rPr>
              <w:t>specializzazione  per</w:t>
            </w:r>
            <w:proofErr w:type="gram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il sostegno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Corsi di perfezionamento universitari di durata almeno annuale inerenti il progetto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Docenza in corsi PON - POR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1 per corso </w:t>
            </w:r>
            <w:proofErr w:type="spellStart"/>
            <w:r w:rsidRPr="00C8324E"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8324E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lastRenderedPageBreak/>
              <w:t>Esperienza di insegnamento nel ruolo di pertinenza del modulo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1 punto per ogni anno (</w:t>
            </w:r>
            <w:proofErr w:type="spellStart"/>
            <w:r w:rsidRPr="00C8324E"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Tutor in corsi PON - POR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 xml:space="preserve">1 per corso </w:t>
            </w:r>
            <w:proofErr w:type="spellStart"/>
            <w:r w:rsidRPr="00C8324E"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 w:rsidRPr="00C8324E">
              <w:rPr>
                <w:rFonts w:ascii="Times New Roman" w:hAnsi="Times New Roman"/>
                <w:sz w:val="18"/>
                <w:szCs w:val="18"/>
              </w:rPr>
              <w:t xml:space="preserve">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96158" w:rsidRPr="00C8324E" w:rsidTr="005F3E4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Certificazione informatica ECDL, EIPASS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  <w:r w:rsidRPr="00C8324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158" w:rsidRPr="00C8324E" w:rsidRDefault="00E96158" w:rsidP="005F3E42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2014CB" w:rsidRPr="00D7304F" w:rsidRDefault="002014CB" w:rsidP="00D42C61">
      <w:pPr>
        <w:rPr>
          <w:rFonts w:eastAsia="Calibri"/>
          <w:b/>
          <w:sz w:val="18"/>
          <w:szCs w:val="18"/>
          <w:lang w:eastAsia="en-US"/>
        </w:rPr>
      </w:pPr>
      <w:bookmarkStart w:id="0" w:name="_GoBack"/>
      <w:bookmarkEnd w:id="0"/>
    </w:p>
    <w:p w:rsidR="002014CB" w:rsidRPr="00C8324E" w:rsidRDefault="005178BF" w:rsidP="00D42C61">
      <w:pPr>
        <w:rPr>
          <w:rFonts w:eastAsia="Calibri"/>
          <w:lang w:eastAsia="en-US"/>
        </w:rPr>
      </w:pPr>
      <w:r w:rsidRPr="00C8324E">
        <w:rPr>
          <w:rFonts w:eastAsia="Calibri"/>
          <w:lang w:eastAsia="en-US"/>
        </w:rPr>
        <w:t>Dichiara inoltre:</w:t>
      </w:r>
    </w:p>
    <w:p w:rsidR="00301528" w:rsidRPr="00C8324E" w:rsidRDefault="00301528" w:rsidP="005D4ADE">
      <w:pPr>
        <w:rPr>
          <w:rFonts w:eastAsia="Calibri"/>
          <w:b/>
          <w:sz w:val="20"/>
          <w:szCs w:val="20"/>
          <w:lang w:eastAsia="en-US"/>
        </w:rPr>
      </w:pPr>
    </w:p>
    <w:p w:rsidR="00301528" w:rsidRPr="00C8324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bookmarkStart w:id="1" w:name="_Hlk500836422"/>
      <w:r w:rsidRPr="00C8324E">
        <w:rPr>
          <w:rFonts w:eastAsia="Calibri"/>
          <w:sz w:val="22"/>
          <w:szCs w:val="22"/>
          <w:lang w:eastAsia="en-US"/>
        </w:rPr>
        <w:t xml:space="preserve">□ </w:t>
      </w:r>
      <w:bookmarkEnd w:id="1"/>
      <w:r w:rsidRPr="00C8324E">
        <w:rPr>
          <w:rFonts w:eastAsia="Calibri"/>
          <w:sz w:val="22"/>
          <w:szCs w:val="22"/>
          <w:lang w:eastAsia="en-US"/>
        </w:rPr>
        <w:t>che i suddetti dati anagrafici corrispondono al sottoscrittore della presente istanza;</w:t>
      </w:r>
    </w:p>
    <w:p w:rsidR="007E27DE" w:rsidRPr="00C8324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>□ che i recapiti indicati sono quelli che il sottoscritto intende utilizzare per ricevere eventuali comunicazioni da parte dell’Istituto Scolastico in merito alla presente procedura concorsuale;</w:t>
      </w:r>
    </w:p>
    <w:p w:rsidR="00301528" w:rsidRPr="00C8324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>□ di essere in possesso della cittadinanza italiana;</w:t>
      </w:r>
    </w:p>
    <w:p w:rsidR="00301528" w:rsidRPr="00C8324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 xml:space="preserve"> □ di essere in possesso della cittadinanza del seguente Stato ____________________________ facente parte della UE e di godere dei diritti civili e politici dello Stato di appartenenza;</w:t>
      </w:r>
    </w:p>
    <w:p w:rsidR="00301528" w:rsidRPr="00C8324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 xml:space="preserve"> □ di non aver riportato condanne penali;</w:t>
      </w:r>
    </w:p>
    <w:p w:rsidR="00301528" w:rsidRPr="00C8324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bookmarkStart w:id="2" w:name="_Hlk500836458"/>
      <w:r w:rsidRPr="00C8324E">
        <w:rPr>
          <w:rFonts w:eastAsia="Calibri"/>
          <w:sz w:val="22"/>
          <w:szCs w:val="22"/>
          <w:lang w:eastAsia="en-US"/>
        </w:rPr>
        <w:t xml:space="preserve">□ </w:t>
      </w:r>
      <w:bookmarkEnd w:id="2"/>
      <w:r w:rsidRPr="00C8324E">
        <w:rPr>
          <w:rFonts w:eastAsia="Calibri"/>
          <w:sz w:val="22"/>
          <w:szCs w:val="22"/>
          <w:lang w:eastAsia="en-US"/>
        </w:rPr>
        <w:t>di non aver procedimenti penali pendenti;</w:t>
      </w:r>
    </w:p>
    <w:p w:rsidR="00301528" w:rsidRPr="00C8324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 xml:space="preserve"> □ di aver riportato condanne penali passate in giudicato per le seguenti fattispecie di reato _______________________________________________________________________; </w:t>
      </w:r>
    </w:p>
    <w:p w:rsidR="00301528" w:rsidRPr="00C8324E" w:rsidRDefault="00301528" w:rsidP="00B2146B">
      <w:pPr>
        <w:spacing w:line="480" w:lineRule="auto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>□ di avere i seguenti procedimenti penali in corso _______________________________________________________________________;</w:t>
      </w:r>
    </w:p>
    <w:p w:rsidR="00301528" w:rsidRPr="00C8324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 xml:space="preserve"> □ di accettare tutte le indicazioni contenute nel bando e di dare espresso assenso al trattamento dei dati personali finalizzato alla gestione della procedura concorsuale e degli adempimenti conseguenti ai sensi della vigente legislazione in materia. </w:t>
      </w:r>
    </w:p>
    <w:p w:rsidR="00301528" w:rsidRPr="00C8324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>Il/La sottoscritto/a dichiara, sotto la propria responsabilità, di essere in possesso del seguente titolo di ammissione LAUREA / DIPLOMA IN _________________________________, di avere preso visione del bando e di essere a conoscenza che le dichiarazioni dei requisiti, qualità e titoli riportati nella domanda e nel curriculum vitae allegato sono soggette alle disposizioni del Testo Unico in materia di documentazione amministrativa emanate con DPR 28.12.2000 n. 445.</w:t>
      </w:r>
    </w:p>
    <w:p w:rsidR="00301528" w:rsidRPr="00C8324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 xml:space="preserve"> Il/La sottoscritto/a, ai sensi dell’articolo 13 del </w:t>
      </w:r>
      <w:proofErr w:type="spellStart"/>
      <w:r w:rsidRPr="00C8324E">
        <w:rPr>
          <w:rFonts w:eastAsia="Calibri"/>
          <w:sz w:val="22"/>
          <w:szCs w:val="22"/>
          <w:lang w:eastAsia="en-US"/>
        </w:rPr>
        <w:t>D.Lgs.</w:t>
      </w:r>
      <w:proofErr w:type="spellEnd"/>
      <w:r w:rsidRPr="00C8324E">
        <w:rPr>
          <w:rFonts w:eastAsia="Calibri"/>
          <w:sz w:val="22"/>
          <w:szCs w:val="22"/>
          <w:lang w:eastAsia="en-US"/>
        </w:rPr>
        <w:t xml:space="preserve"> 196/2003, esprime il consenso al trattamento, alla comunicazione e alla diffusione dei dati personali contenuti nella presente autocertificazione in relazione alle finalità istituzionali o ad attività ad essa strumentali. </w:t>
      </w:r>
    </w:p>
    <w:p w:rsidR="00301528" w:rsidRPr="00C8324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lastRenderedPageBreak/>
        <w:t>A tal fine autocertifica i seg</w:t>
      </w:r>
      <w:r w:rsidR="00B2146B" w:rsidRPr="00C8324E">
        <w:rPr>
          <w:rFonts w:eastAsia="Calibri"/>
          <w:sz w:val="22"/>
          <w:szCs w:val="22"/>
          <w:lang w:eastAsia="en-US"/>
        </w:rPr>
        <w:t>uenti punteggi di cui al bando</w:t>
      </w:r>
      <w:r w:rsidRPr="00C8324E">
        <w:rPr>
          <w:rFonts w:eastAsia="Calibri"/>
          <w:sz w:val="22"/>
          <w:szCs w:val="22"/>
          <w:lang w:eastAsia="en-US"/>
        </w:rPr>
        <w:t xml:space="preserve"> debitamente compilato nella colonna Punti attribuiti dal candidato_______________ </w:t>
      </w:r>
    </w:p>
    <w:p w:rsidR="00301528" w:rsidRPr="00C8324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 xml:space="preserve">ALLEGA ALLA DOMANDA </w:t>
      </w:r>
    </w:p>
    <w:p w:rsidR="00301528" w:rsidRPr="00C8324E" w:rsidRDefault="00301528" w:rsidP="006E2E0A">
      <w:pPr>
        <w:pStyle w:val="Paragrafoelenco"/>
        <w:numPr>
          <w:ilvl w:val="0"/>
          <w:numId w:val="1"/>
        </w:num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 xml:space="preserve">Curriculum vitae su modello europeo sottoscritto </w:t>
      </w:r>
    </w:p>
    <w:p w:rsidR="006E2E0A" w:rsidRPr="00C8324E" w:rsidRDefault="006E2E0A" w:rsidP="006E2E0A">
      <w:pPr>
        <w:pStyle w:val="Paragrafoelenco"/>
        <w:numPr>
          <w:ilvl w:val="0"/>
          <w:numId w:val="1"/>
        </w:num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>Copia di un</w:t>
      </w:r>
      <w:r w:rsidR="00002D5B" w:rsidRPr="00C8324E">
        <w:rPr>
          <w:rFonts w:eastAsia="Calibri"/>
          <w:sz w:val="22"/>
          <w:szCs w:val="22"/>
          <w:lang w:eastAsia="en-US"/>
        </w:rPr>
        <w:t xml:space="preserve"> </w:t>
      </w:r>
      <w:r w:rsidRPr="00C8324E">
        <w:rPr>
          <w:rFonts w:eastAsia="Calibri"/>
          <w:sz w:val="22"/>
          <w:szCs w:val="22"/>
          <w:lang w:eastAsia="en-US"/>
        </w:rPr>
        <w:t>documento di identità</w:t>
      </w:r>
    </w:p>
    <w:p w:rsidR="00301528" w:rsidRPr="00C8324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C8324E">
        <w:rPr>
          <w:rFonts w:eastAsia="Calibri"/>
          <w:sz w:val="22"/>
          <w:szCs w:val="22"/>
          <w:lang w:eastAsia="en-US"/>
        </w:rPr>
        <w:t xml:space="preserve"> Data _______________________                                                          Firma ___________________</w:t>
      </w:r>
    </w:p>
    <w:p w:rsidR="00301528" w:rsidRPr="00C8324E" w:rsidRDefault="00301528" w:rsidP="00B2146B">
      <w:pPr>
        <w:spacing w:line="480" w:lineRule="auto"/>
        <w:jc w:val="both"/>
      </w:pPr>
    </w:p>
    <w:p w:rsidR="00C5653C" w:rsidRPr="00C8324E" w:rsidRDefault="00301528" w:rsidP="005D4ADE">
      <w:pPr>
        <w:spacing w:after="160" w:line="256" w:lineRule="auto"/>
        <w:contextualSpacing/>
        <w:jc w:val="both"/>
        <w:rPr>
          <w:rFonts w:eastAsia="Calibri"/>
          <w:b/>
          <w:lang w:eastAsia="en-US"/>
        </w:rPr>
      </w:pPr>
      <w:r w:rsidRPr="00C8324E">
        <w:rPr>
          <w:rFonts w:eastAsia="Calibri"/>
          <w:b/>
          <w:lang w:eastAsia="en-US"/>
        </w:rPr>
        <w:t xml:space="preserve">NOTA: I docenti interessati </w:t>
      </w:r>
      <w:proofErr w:type="gramStart"/>
      <w:r w:rsidRPr="00C8324E">
        <w:rPr>
          <w:rFonts w:eastAsia="Calibri"/>
          <w:b/>
          <w:lang w:eastAsia="en-US"/>
        </w:rPr>
        <w:t>a  più</w:t>
      </w:r>
      <w:proofErr w:type="gramEnd"/>
      <w:r w:rsidRPr="00C8324E">
        <w:rPr>
          <w:rFonts w:eastAsia="Calibri"/>
          <w:b/>
          <w:lang w:eastAsia="en-US"/>
        </w:rPr>
        <w:t xml:space="preserve"> moduli devono presentare una  domanda per ogni modulo  </w:t>
      </w:r>
    </w:p>
    <w:p w:rsidR="00C5653C" w:rsidRPr="008007CE" w:rsidRDefault="00C5653C" w:rsidP="005110BF"/>
    <w:p w:rsidR="00C5653C" w:rsidRPr="008007CE" w:rsidRDefault="00C5653C" w:rsidP="005110BF"/>
    <w:sectPr w:rsidR="00C5653C" w:rsidRPr="008007CE" w:rsidSect="00904658">
      <w:footerReference w:type="default" r:id="rId8"/>
      <w:headerReference w:type="first" r:id="rId9"/>
      <w:footerReference w:type="first" r:id="rId10"/>
      <w:pgSz w:w="11907" w:h="16840"/>
      <w:pgMar w:top="993" w:right="1134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6D0" w:rsidRDefault="00A726D0">
      <w:r>
        <w:separator/>
      </w:r>
    </w:p>
  </w:endnote>
  <w:endnote w:type="continuationSeparator" w:id="0">
    <w:p w:rsidR="00A726D0" w:rsidRDefault="00A72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68319893"/>
      <w:docPartObj>
        <w:docPartGallery w:val="Page Numbers (Bottom of Page)"/>
        <w:docPartUnique/>
      </w:docPartObj>
    </w:sdtPr>
    <w:sdtEndPr/>
    <w:sdtContent>
      <w:p w:rsidR="006C68D2" w:rsidRDefault="00A726D0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304F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6C68D2" w:rsidRPr="009E4BAD" w:rsidRDefault="006C68D2" w:rsidP="009E4BAD">
    <w:pPr>
      <w:pStyle w:val="Pidipagina"/>
      <w:rPr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8D2" w:rsidRPr="0036622C" w:rsidRDefault="006C68D2" w:rsidP="008A20BD">
    <w:pPr>
      <w:pStyle w:val="Pidipagina"/>
      <w:jc w:val="center"/>
      <w:rPr>
        <w:rFonts w:ascii="Verdana" w:hAnsi="Verdana"/>
        <w:color w:val="3366F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6D0" w:rsidRDefault="00A726D0">
      <w:r>
        <w:separator/>
      </w:r>
    </w:p>
  </w:footnote>
  <w:footnote w:type="continuationSeparator" w:id="0">
    <w:p w:rsidR="00A726D0" w:rsidRDefault="00A726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8D2" w:rsidRDefault="006C68D2" w:rsidP="00FA614B">
    <w:pPr>
      <w:pStyle w:val="Intestazione"/>
      <w:rPr>
        <w:sz w:val="36"/>
        <w:szCs w:val="36"/>
      </w:rPr>
    </w:pPr>
    <w:r w:rsidRPr="001E37C2">
      <w:rPr>
        <w:noProof/>
        <w:sz w:val="36"/>
        <w:szCs w:val="36"/>
      </w:rPr>
      <w:drawing>
        <wp:inline distT="0" distB="0" distL="0" distR="0">
          <wp:extent cx="6120765" cy="1051784"/>
          <wp:effectExtent l="1905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1051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68D2" w:rsidRDefault="006C68D2" w:rsidP="00FA614B">
    <w:pPr>
      <w:pStyle w:val="Intestazione"/>
      <w:rPr>
        <w:sz w:val="36"/>
        <w:szCs w:val="36"/>
      </w:rPr>
    </w:pPr>
  </w:p>
  <w:p w:rsidR="006C68D2" w:rsidRPr="002C5908" w:rsidRDefault="006C68D2" w:rsidP="00B20924">
    <w:pPr>
      <w:jc w:val="center"/>
    </w:pPr>
    <w:r>
      <w:rPr>
        <w:rFonts w:eastAsia="Batang"/>
      </w:rPr>
      <w:t xml:space="preserve">MIUR - </w:t>
    </w:r>
    <w:r w:rsidRPr="002C5908">
      <w:t>UFFICIO SCOLASTICO REGIONALE PER LA CALABRIA</w:t>
    </w:r>
  </w:p>
  <w:p w:rsidR="006C68D2" w:rsidRDefault="006C68D2" w:rsidP="00B20924">
    <w:pPr>
      <w:pStyle w:val="Intestazione"/>
      <w:pBdr>
        <w:top w:val="single" w:sz="4" w:space="0" w:color="auto"/>
      </w:pBdr>
      <w:rPr>
        <w:b/>
        <w:sz w:val="12"/>
        <w:szCs w:val="12"/>
      </w:rPr>
    </w:pPr>
  </w:p>
  <w:p w:rsidR="006C68D2" w:rsidRDefault="006C68D2" w:rsidP="00B20924">
    <w:pPr>
      <w:pStyle w:val="Intestazione"/>
      <w:pBdr>
        <w:top w:val="single" w:sz="4" w:space="0" w:color="auto"/>
      </w:pBdr>
      <w:rPr>
        <w:b/>
        <w:sz w:val="12"/>
        <w:szCs w:val="12"/>
      </w:rPr>
    </w:pPr>
  </w:p>
  <w:p w:rsidR="006C68D2" w:rsidRDefault="006C68D2" w:rsidP="00B20924">
    <w:pPr>
      <w:pStyle w:val="Intestazione"/>
      <w:pBdr>
        <w:top w:val="single" w:sz="4" w:space="0" w:color="auto"/>
      </w:pBdr>
      <w:rPr>
        <w:b/>
        <w:sz w:val="12"/>
        <w:szCs w:val="12"/>
      </w:rPr>
    </w:pPr>
    <w:r w:rsidRPr="00002D5B">
      <w:rPr>
        <w:b/>
        <w:noProof/>
        <w:sz w:val="12"/>
        <w:szCs w:val="12"/>
      </w:rPr>
      <w:drawing>
        <wp:inline distT="0" distB="0" distL="0" distR="0">
          <wp:extent cx="6120765" cy="1912159"/>
          <wp:effectExtent l="19050" t="0" r="0" b="0"/>
          <wp:docPr id="1" name="Immagine 1" descr="C:\Users\Gabriella Bonsignore\Desktop\defnitvo giugno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briella Bonsignore\Desktop\defnitvo giugno 2018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19121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C68D2" w:rsidRDefault="006C68D2" w:rsidP="00B20924">
    <w:pPr>
      <w:pStyle w:val="Intestazione"/>
      <w:pBdr>
        <w:top w:val="single" w:sz="4" w:space="0" w:color="auto"/>
      </w:pBdr>
      <w:rPr>
        <w:b/>
        <w:sz w:val="12"/>
        <w:szCs w:val="12"/>
      </w:rPr>
    </w:pPr>
  </w:p>
  <w:p w:rsidR="006C68D2" w:rsidRPr="00002D5B" w:rsidRDefault="006C68D2" w:rsidP="00002D5B">
    <w:pPr>
      <w:autoSpaceDE w:val="0"/>
      <w:autoSpaceDN w:val="0"/>
      <w:adjustRightInd w:val="0"/>
      <w:jc w:val="center"/>
      <w:rPr>
        <w:sz w:val="22"/>
        <w:szCs w:val="22"/>
      </w:rPr>
    </w:pPr>
    <w:r w:rsidRPr="00002D5B">
      <w:rPr>
        <w:sz w:val="22"/>
        <w:szCs w:val="22"/>
      </w:rPr>
      <w:t xml:space="preserve">Avviso pubblico rivolto alle Istituzioni Scolastiche statali per “Per la scuola – Competenze e ambienti per l’apprendimento” prot. </w:t>
    </w:r>
    <w:proofErr w:type="gramStart"/>
    <w:r w:rsidRPr="00002D5B">
      <w:rPr>
        <w:sz w:val="22"/>
        <w:szCs w:val="22"/>
      </w:rPr>
      <w:t>n</w:t>
    </w:r>
    <w:proofErr w:type="gramEnd"/>
    <w:r w:rsidRPr="00002D5B">
      <w:rPr>
        <w:sz w:val="22"/>
        <w:szCs w:val="22"/>
      </w:rPr>
      <w:t>° AOODGEFID/1953 del 21 Febbraio 2017</w:t>
    </w:r>
  </w:p>
  <w:p w:rsidR="006C68D2" w:rsidRPr="00002D5B" w:rsidRDefault="006C68D2" w:rsidP="00002D5B">
    <w:pPr>
      <w:pStyle w:val="Default"/>
      <w:jc w:val="center"/>
      <w:rPr>
        <w:rFonts w:ascii="Times New Roman" w:hAnsi="Times New Roman" w:cs="Times New Roman"/>
        <w:b/>
        <w:iCs/>
        <w:color w:val="auto"/>
        <w:sz w:val="23"/>
        <w:szCs w:val="23"/>
      </w:rPr>
    </w:pPr>
    <w:r w:rsidRPr="00002D5B">
      <w:rPr>
        <w:rFonts w:ascii="Times New Roman" w:hAnsi="Times New Roman" w:cs="Times New Roman"/>
        <w:b/>
        <w:color w:val="auto"/>
        <w:sz w:val="22"/>
        <w:szCs w:val="22"/>
      </w:rPr>
      <w:t xml:space="preserve">Codice identificativo progetti: 10.2.1A-FSEPON-CL-2017- 10 CUP: </w:t>
    </w:r>
    <w:r w:rsidRPr="00002D5B">
      <w:rPr>
        <w:rFonts w:ascii="Times New Roman" w:hAnsi="Times New Roman" w:cs="Times New Roman"/>
        <w:b/>
        <w:iCs/>
        <w:color w:val="auto"/>
        <w:sz w:val="23"/>
        <w:szCs w:val="23"/>
      </w:rPr>
      <w:t>J47I18000310007</w:t>
    </w:r>
  </w:p>
  <w:p w:rsidR="006C68D2" w:rsidRPr="00002D5B" w:rsidRDefault="006C68D2" w:rsidP="00002D5B">
    <w:pPr>
      <w:pStyle w:val="Default"/>
      <w:rPr>
        <w:color w:val="auto"/>
        <w:sz w:val="36"/>
        <w:szCs w:val="36"/>
      </w:rPr>
    </w:pPr>
    <w:r w:rsidRPr="00002D5B">
      <w:rPr>
        <w:rFonts w:ascii="Times New Roman" w:hAnsi="Times New Roman" w:cs="Times New Roman"/>
        <w:b/>
        <w:color w:val="auto"/>
        <w:sz w:val="22"/>
        <w:szCs w:val="22"/>
      </w:rPr>
      <w:t xml:space="preserve">                                                               </w:t>
    </w:r>
    <w:r>
      <w:rPr>
        <w:rFonts w:ascii="Times New Roman" w:hAnsi="Times New Roman" w:cs="Times New Roman"/>
        <w:b/>
        <w:color w:val="auto"/>
        <w:sz w:val="22"/>
        <w:szCs w:val="22"/>
      </w:rPr>
      <w:t xml:space="preserve"> </w:t>
    </w:r>
    <w:r w:rsidRPr="00002D5B">
      <w:rPr>
        <w:rFonts w:ascii="Times New Roman" w:hAnsi="Times New Roman" w:cs="Times New Roman"/>
        <w:b/>
        <w:color w:val="auto"/>
        <w:sz w:val="22"/>
        <w:szCs w:val="22"/>
      </w:rPr>
      <w:t xml:space="preserve"> 10.2.2A-FSEPON-CL-2017- 24 CUP: </w:t>
    </w:r>
    <w:r w:rsidRPr="00002D5B">
      <w:rPr>
        <w:rFonts w:ascii="Times New Roman" w:hAnsi="Times New Roman" w:cs="Times New Roman"/>
        <w:b/>
        <w:iCs/>
        <w:color w:val="auto"/>
        <w:sz w:val="23"/>
        <w:szCs w:val="23"/>
      </w:rPr>
      <w:t>J47I18000300007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640161"/>
    <w:multiLevelType w:val="hybridMultilevel"/>
    <w:tmpl w:val="311089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301528"/>
    <w:rsid w:val="00002D5B"/>
    <w:rsid w:val="000532E0"/>
    <w:rsid w:val="00057F14"/>
    <w:rsid w:val="00065839"/>
    <w:rsid w:val="00090F89"/>
    <w:rsid w:val="0009734A"/>
    <w:rsid w:val="000C4CFC"/>
    <w:rsid w:val="001039AF"/>
    <w:rsid w:val="0012420B"/>
    <w:rsid w:val="00126684"/>
    <w:rsid w:val="00127DB9"/>
    <w:rsid w:val="001877C1"/>
    <w:rsid w:val="001A42D6"/>
    <w:rsid w:val="001C64B5"/>
    <w:rsid w:val="001D59A8"/>
    <w:rsid w:val="001D7F78"/>
    <w:rsid w:val="001E37C2"/>
    <w:rsid w:val="001F0F8F"/>
    <w:rsid w:val="002014CB"/>
    <w:rsid w:val="002239FA"/>
    <w:rsid w:val="00233A40"/>
    <w:rsid w:val="002412CA"/>
    <w:rsid w:val="002655F8"/>
    <w:rsid w:val="00286A9D"/>
    <w:rsid w:val="00290A51"/>
    <w:rsid w:val="002A3E0A"/>
    <w:rsid w:val="002A6577"/>
    <w:rsid w:val="002A7E39"/>
    <w:rsid w:val="002B0215"/>
    <w:rsid w:val="002B176A"/>
    <w:rsid w:val="002B38ED"/>
    <w:rsid w:val="002C5908"/>
    <w:rsid w:val="002E200D"/>
    <w:rsid w:val="00301528"/>
    <w:rsid w:val="00353149"/>
    <w:rsid w:val="0036472D"/>
    <w:rsid w:val="0036622C"/>
    <w:rsid w:val="0037721B"/>
    <w:rsid w:val="00393E50"/>
    <w:rsid w:val="00401D28"/>
    <w:rsid w:val="0043781F"/>
    <w:rsid w:val="004445BE"/>
    <w:rsid w:val="004B223A"/>
    <w:rsid w:val="004B379C"/>
    <w:rsid w:val="00510545"/>
    <w:rsid w:val="005110BF"/>
    <w:rsid w:val="005178BF"/>
    <w:rsid w:val="00534DDB"/>
    <w:rsid w:val="00552847"/>
    <w:rsid w:val="00574053"/>
    <w:rsid w:val="005777DC"/>
    <w:rsid w:val="00586426"/>
    <w:rsid w:val="0059508F"/>
    <w:rsid w:val="005D4ADE"/>
    <w:rsid w:val="005E0EB5"/>
    <w:rsid w:val="005E701A"/>
    <w:rsid w:val="005F70AC"/>
    <w:rsid w:val="00620E3F"/>
    <w:rsid w:val="0064087C"/>
    <w:rsid w:val="00663BFB"/>
    <w:rsid w:val="00677823"/>
    <w:rsid w:val="006A32FF"/>
    <w:rsid w:val="006A72A7"/>
    <w:rsid w:val="006A7CDA"/>
    <w:rsid w:val="006B1D63"/>
    <w:rsid w:val="006B5380"/>
    <w:rsid w:val="006C4665"/>
    <w:rsid w:val="006C68D2"/>
    <w:rsid w:val="006D3EAA"/>
    <w:rsid w:val="006E2E0A"/>
    <w:rsid w:val="006E63EF"/>
    <w:rsid w:val="00710539"/>
    <w:rsid w:val="00717205"/>
    <w:rsid w:val="00723672"/>
    <w:rsid w:val="007267DF"/>
    <w:rsid w:val="00733C7D"/>
    <w:rsid w:val="00736CD7"/>
    <w:rsid w:val="0074601C"/>
    <w:rsid w:val="00747D5D"/>
    <w:rsid w:val="00762549"/>
    <w:rsid w:val="007A3683"/>
    <w:rsid w:val="007B506D"/>
    <w:rsid w:val="007D2B70"/>
    <w:rsid w:val="007E27DE"/>
    <w:rsid w:val="007F00EB"/>
    <w:rsid w:val="008007CE"/>
    <w:rsid w:val="00822013"/>
    <w:rsid w:val="0082534F"/>
    <w:rsid w:val="00830EBB"/>
    <w:rsid w:val="00835A48"/>
    <w:rsid w:val="00852C82"/>
    <w:rsid w:val="00857ADC"/>
    <w:rsid w:val="00864EFD"/>
    <w:rsid w:val="008655D2"/>
    <w:rsid w:val="008834C7"/>
    <w:rsid w:val="00895FCE"/>
    <w:rsid w:val="008A20BD"/>
    <w:rsid w:val="008D28A7"/>
    <w:rsid w:val="00904658"/>
    <w:rsid w:val="00957511"/>
    <w:rsid w:val="009873FA"/>
    <w:rsid w:val="009B3740"/>
    <w:rsid w:val="009E4BAD"/>
    <w:rsid w:val="00A023BD"/>
    <w:rsid w:val="00A445D7"/>
    <w:rsid w:val="00A524F2"/>
    <w:rsid w:val="00A5461A"/>
    <w:rsid w:val="00A54B91"/>
    <w:rsid w:val="00A573EC"/>
    <w:rsid w:val="00A60B69"/>
    <w:rsid w:val="00A726D0"/>
    <w:rsid w:val="00A840C0"/>
    <w:rsid w:val="00A86E2D"/>
    <w:rsid w:val="00AC2D5C"/>
    <w:rsid w:val="00AC6BB7"/>
    <w:rsid w:val="00AE504B"/>
    <w:rsid w:val="00B20924"/>
    <w:rsid w:val="00B2146B"/>
    <w:rsid w:val="00B31342"/>
    <w:rsid w:val="00B43E0C"/>
    <w:rsid w:val="00B51190"/>
    <w:rsid w:val="00B848CB"/>
    <w:rsid w:val="00B8795C"/>
    <w:rsid w:val="00BA44F0"/>
    <w:rsid w:val="00C01F59"/>
    <w:rsid w:val="00C16D88"/>
    <w:rsid w:val="00C2459F"/>
    <w:rsid w:val="00C32341"/>
    <w:rsid w:val="00C4482B"/>
    <w:rsid w:val="00C4659D"/>
    <w:rsid w:val="00C5653C"/>
    <w:rsid w:val="00C72F43"/>
    <w:rsid w:val="00C8324E"/>
    <w:rsid w:val="00CB0F9E"/>
    <w:rsid w:val="00CB7C9C"/>
    <w:rsid w:val="00CF0928"/>
    <w:rsid w:val="00D10FAC"/>
    <w:rsid w:val="00D30BE7"/>
    <w:rsid w:val="00D3497F"/>
    <w:rsid w:val="00D42C61"/>
    <w:rsid w:val="00D50401"/>
    <w:rsid w:val="00D7304F"/>
    <w:rsid w:val="00D73F6F"/>
    <w:rsid w:val="00DA6223"/>
    <w:rsid w:val="00DB32E1"/>
    <w:rsid w:val="00DD5C98"/>
    <w:rsid w:val="00DF7315"/>
    <w:rsid w:val="00E06465"/>
    <w:rsid w:val="00E16E18"/>
    <w:rsid w:val="00E304F0"/>
    <w:rsid w:val="00E55D03"/>
    <w:rsid w:val="00E856A1"/>
    <w:rsid w:val="00E93A14"/>
    <w:rsid w:val="00E96158"/>
    <w:rsid w:val="00EA0AAA"/>
    <w:rsid w:val="00EB0DB6"/>
    <w:rsid w:val="00EC3265"/>
    <w:rsid w:val="00ED5184"/>
    <w:rsid w:val="00F04113"/>
    <w:rsid w:val="00F113D7"/>
    <w:rsid w:val="00F11C68"/>
    <w:rsid w:val="00F46D5B"/>
    <w:rsid w:val="00F510F3"/>
    <w:rsid w:val="00F60F6F"/>
    <w:rsid w:val="00F66542"/>
    <w:rsid w:val="00F73471"/>
    <w:rsid w:val="00FA614B"/>
    <w:rsid w:val="00FB7682"/>
    <w:rsid w:val="00FE00C5"/>
    <w:rsid w:val="00FF23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8FC4969-82F7-4020-A9A8-03DBD7639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A20BD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2655F8"/>
    <w:pPr>
      <w:tabs>
        <w:tab w:val="center" w:pos="4819"/>
        <w:tab w:val="right" w:pos="9638"/>
      </w:tabs>
      <w:overflowPunct w:val="0"/>
      <w:autoSpaceDE w:val="0"/>
      <w:autoSpaceDN w:val="0"/>
      <w:adjustRightInd w:val="0"/>
    </w:pPr>
    <w:rPr>
      <w:szCs w:val="20"/>
    </w:rPr>
  </w:style>
  <w:style w:type="paragraph" w:styleId="Pidipagina">
    <w:name w:val="footer"/>
    <w:basedOn w:val="Normale"/>
    <w:link w:val="PidipaginaCarattere"/>
    <w:uiPriority w:val="99"/>
    <w:rsid w:val="002655F8"/>
    <w:pPr>
      <w:tabs>
        <w:tab w:val="center" w:pos="4819"/>
        <w:tab w:val="right" w:pos="9638"/>
      </w:tabs>
      <w:overflowPunct w:val="0"/>
      <w:autoSpaceDE w:val="0"/>
      <w:autoSpaceDN w:val="0"/>
      <w:adjustRightInd w:val="0"/>
    </w:pPr>
    <w:rPr>
      <w:szCs w:val="20"/>
    </w:rPr>
  </w:style>
  <w:style w:type="character" w:styleId="Collegamentoipertestuale">
    <w:name w:val="Hyperlink"/>
    <w:basedOn w:val="Carpredefinitoparagrafo"/>
    <w:rsid w:val="002A3E0A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4445B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445B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45B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Grigliatabella11">
    <w:name w:val="Griglia tabella11"/>
    <w:basedOn w:val="Tabellanormale"/>
    <w:next w:val="Grigliatabella"/>
    <w:uiPriority w:val="39"/>
    <w:rsid w:val="0030152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39"/>
    <w:rsid w:val="003015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508F"/>
    <w:rPr>
      <w:sz w:val="24"/>
    </w:rPr>
  </w:style>
  <w:style w:type="table" w:customStyle="1" w:styleId="Grigliatabella1">
    <w:name w:val="Griglia tabella1"/>
    <w:basedOn w:val="Tabellanormale"/>
    <w:next w:val="Grigliatabella"/>
    <w:uiPriority w:val="39"/>
    <w:rsid w:val="007267D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6E2E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2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Desktop\0.Carta%20intestata%20PON%202015.10862%20Inclusione%20sociale%20Lotta%20disagi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55394E-4BC1-4F01-BA13-54AADE474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0.Carta intestata PON 2015.10862 Inclusione sociale Lotta disagio</Template>
  <TotalTime>111</TotalTime>
  <Pages>9</Pages>
  <Words>1950</Words>
  <Characters>11118</Characters>
  <Application>Microsoft Office Word</Application>
  <DocSecurity>0</DocSecurity>
  <Lines>92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REGISTRO LAVORO STRAORDINARIO</vt:lpstr>
    </vt:vector>
  </TitlesOfParts>
  <Company>Ministero Pubblica Istruzione</Company>
  <LinksUpToDate>false</LinksUpToDate>
  <CharactersWithSpaces>13042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REGISTRO LAVORO STRAORDINARIO</dc:title>
  <dc:creator>UTENTE</dc:creator>
  <cp:lastModifiedBy>francesco talarico</cp:lastModifiedBy>
  <cp:revision>16</cp:revision>
  <cp:lastPrinted>2017-12-13T08:50:00Z</cp:lastPrinted>
  <dcterms:created xsi:type="dcterms:W3CDTF">2018-01-20T19:09:00Z</dcterms:created>
  <dcterms:modified xsi:type="dcterms:W3CDTF">2019-01-24T10:17:00Z</dcterms:modified>
</cp:coreProperties>
</file>