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BAD" w:rsidRPr="007267DF" w:rsidRDefault="009E4BAD" w:rsidP="005110BF"/>
    <w:p w:rsidR="00301528" w:rsidRPr="00002D5B" w:rsidRDefault="00301528" w:rsidP="00301528">
      <w:pPr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 xml:space="preserve">ALLEGATO A                                                    </w:t>
      </w:r>
      <w:r w:rsidR="00CF6F56">
        <w:rPr>
          <w:rFonts w:eastAsia="Calibri"/>
          <w:sz w:val="22"/>
          <w:szCs w:val="22"/>
          <w:lang w:eastAsia="en-US"/>
        </w:rPr>
        <w:t xml:space="preserve">                               </w:t>
      </w: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002D5B">
        <w:rPr>
          <w:rFonts w:eastAsia="Calibri"/>
          <w:b/>
          <w:sz w:val="22"/>
          <w:szCs w:val="22"/>
          <w:lang w:eastAsia="en-US"/>
        </w:rPr>
        <w:t>S</w:t>
      </w:r>
      <w:r w:rsidRPr="00002D5B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002D5B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002D5B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002D5B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002D5B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1F5C37" w:rsidRDefault="00301528" w:rsidP="00301528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Il/La sottoscritto/a ______________________________nato/a _______________________________</w:t>
      </w:r>
    </w:p>
    <w:p w:rsidR="00301528" w:rsidRPr="001F5C37" w:rsidRDefault="00301528" w:rsidP="00301528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prov.____ Il_________________________             e residente in ____________________________ prov._______CAP_____ Tel. _______________________ Cellulare_______________________________ </w:t>
      </w:r>
    </w:p>
    <w:p w:rsidR="00BA44F0" w:rsidRPr="001F5C37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F5C3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e-mail____________________________________     PEC ______________________________________ </w:t>
      </w:r>
    </w:p>
    <w:p w:rsidR="00BA44F0" w:rsidRPr="001F5C37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BA44F0" w:rsidRPr="001F5C37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F5C3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Cod. Fiscale________________________________  docente di __________________________________   </w:t>
      </w:r>
    </w:p>
    <w:p w:rsidR="00D45D45" w:rsidRDefault="00D45D45" w:rsidP="001F5C37">
      <w:pPr>
        <w:suppressAutoHyphens/>
        <w:spacing w:line="256" w:lineRule="auto"/>
        <w:ind w:left="284"/>
        <w:jc w:val="both"/>
        <w:rPr>
          <w:rFonts w:eastAsia="Calibri"/>
          <w:color w:val="000000"/>
          <w:sz w:val="20"/>
          <w:szCs w:val="20"/>
          <w:lang w:eastAsia="en-US"/>
        </w:rPr>
      </w:pPr>
    </w:p>
    <w:p w:rsidR="001F5C37" w:rsidRDefault="00301528" w:rsidP="00D45D45">
      <w:pPr>
        <w:suppressAutoHyphens/>
        <w:spacing w:line="256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nel plesso di  __________________</w:t>
      </w:r>
      <w:r w:rsidR="00002D5B" w:rsidRPr="001F5C37">
        <w:rPr>
          <w:rFonts w:eastAsia="Calibri"/>
          <w:sz w:val="20"/>
          <w:szCs w:val="20"/>
          <w:lang w:eastAsia="en-US"/>
        </w:rPr>
        <w:t xml:space="preserve">_____  </w:t>
      </w:r>
    </w:p>
    <w:p w:rsidR="00D45D45" w:rsidRDefault="00D45D45" w:rsidP="001F5C37">
      <w:pPr>
        <w:suppressAutoHyphens/>
        <w:spacing w:line="256" w:lineRule="auto"/>
        <w:ind w:left="284"/>
        <w:jc w:val="both"/>
        <w:rPr>
          <w:rFonts w:eastAsia="Calibri"/>
          <w:sz w:val="20"/>
          <w:szCs w:val="20"/>
          <w:lang w:eastAsia="en-US"/>
        </w:rPr>
      </w:pPr>
    </w:p>
    <w:p w:rsidR="001F5C37" w:rsidRDefault="001F5C37" w:rsidP="001F5C37">
      <w:pPr>
        <w:suppressAutoHyphens/>
        <w:spacing w:line="256" w:lineRule="auto"/>
        <w:ind w:left="284"/>
        <w:jc w:val="center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CHIEDE</w:t>
      </w:r>
    </w:p>
    <w:p w:rsidR="00012770" w:rsidRDefault="00012770" w:rsidP="001F5C37">
      <w:pPr>
        <w:suppressAutoHyphens/>
        <w:spacing w:line="256" w:lineRule="auto"/>
        <w:ind w:left="284"/>
        <w:jc w:val="center"/>
        <w:rPr>
          <w:rFonts w:eastAsia="Calibri"/>
          <w:sz w:val="20"/>
          <w:szCs w:val="20"/>
          <w:lang w:eastAsia="en-US"/>
        </w:rPr>
      </w:pPr>
    </w:p>
    <w:p w:rsidR="00835EAF" w:rsidRPr="001F5C37" w:rsidRDefault="00002D5B" w:rsidP="001F5C37">
      <w:pPr>
        <w:suppressAutoHyphens/>
        <w:spacing w:line="256" w:lineRule="auto"/>
        <w:ind w:left="284"/>
        <w:jc w:val="both"/>
        <w:rPr>
          <w:sz w:val="20"/>
          <w:szCs w:val="20"/>
        </w:rPr>
      </w:pPr>
      <w:r w:rsidRPr="001F5C37">
        <w:rPr>
          <w:rFonts w:eastAsia="Calibri"/>
          <w:sz w:val="20"/>
          <w:szCs w:val="20"/>
          <w:lang w:eastAsia="en-US"/>
        </w:rPr>
        <w:t>di essere inserito</w:t>
      </w:r>
      <w:r w:rsidR="00301528" w:rsidRPr="001F5C37">
        <w:rPr>
          <w:rFonts w:eastAsia="Calibri"/>
          <w:sz w:val="20"/>
          <w:szCs w:val="20"/>
          <w:lang w:eastAsia="en-US"/>
        </w:rPr>
        <w:t xml:space="preserve">  nella graduatoria per il bando </w:t>
      </w:r>
      <w:r w:rsidR="00301528" w:rsidRPr="001F5C37">
        <w:rPr>
          <w:rFonts w:eastAsia="Calibri"/>
          <w:b/>
          <w:sz w:val="20"/>
          <w:szCs w:val="20"/>
          <w:lang w:eastAsia="en-US"/>
        </w:rPr>
        <w:t xml:space="preserve">Corsi PON FSE  </w:t>
      </w:r>
      <w:r w:rsidR="00835EAF" w:rsidRPr="001F5C37">
        <w:rPr>
          <w:sz w:val="20"/>
          <w:szCs w:val="20"/>
        </w:rPr>
        <w:t>“Per la scuola</w:t>
      </w:r>
      <w:r w:rsidR="00CF6F56">
        <w:rPr>
          <w:sz w:val="20"/>
          <w:szCs w:val="20"/>
        </w:rPr>
        <w:t xml:space="preserve"> </w:t>
      </w:r>
      <w:r w:rsidR="00835EAF" w:rsidRPr="001F5C37">
        <w:rPr>
          <w:sz w:val="20"/>
          <w:szCs w:val="20"/>
        </w:rPr>
        <w:t xml:space="preserve">– competenze e ambienti per l’apprendimento” 2014-2020. Avviso protocollo AOODGEFID/2669del 03/03/2017 Asse I – Istruzione – Fondo Sociale Europeo (FSE). Obiettivo specifico 10.2 Azione 10.2.2.A Azioni di integrazione e potenziamento delle aree disciplinari di base (lingua italiana, lingue straniere, matematica, scienze, nuove tecnologie e nuovi linguaggi, ecc.). Avviso AOODGEFID/2669del 03/03/2017. Competenze di base. </w:t>
      </w:r>
    </w:p>
    <w:p w:rsidR="00835EAF" w:rsidRPr="001F5C37" w:rsidRDefault="00835EAF" w:rsidP="00835EAF">
      <w:pPr>
        <w:suppressAutoHyphens/>
        <w:spacing w:line="256" w:lineRule="auto"/>
        <w:ind w:left="284"/>
        <w:jc w:val="both"/>
        <w:rPr>
          <w:sz w:val="20"/>
          <w:szCs w:val="20"/>
        </w:rPr>
      </w:pPr>
      <w:r w:rsidRPr="001F5C37">
        <w:rPr>
          <w:sz w:val="20"/>
          <w:szCs w:val="20"/>
        </w:rPr>
        <w:t xml:space="preserve">Avviso pubblico prot. n° AOODGEFID prot. n° 2669  del 03/03/2017 per lo sviluppo del pensiero logico e computazionale e della creatività digitale e delle competenze di “cittadinanza digitale”, a supporto dell’offerta formativa. Asse I – Istruzione – Fondo Sociale Europeo (FSE). Obiettivo specifico 10.2. – </w:t>
      </w:r>
      <w:r w:rsidRPr="001F5C37">
        <w:rPr>
          <w:iCs/>
          <w:sz w:val="20"/>
          <w:szCs w:val="20"/>
        </w:rPr>
        <w:t>Azione 10.2.2 – Sotto – azione 10.2.2° - Competenze di base.</w:t>
      </w:r>
    </w:p>
    <w:p w:rsidR="00835EAF" w:rsidRPr="001F5C37" w:rsidRDefault="00835EAF" w:rsidP="00835EAF">
      <w:pPr>
        <w:pStyle w:val="Default"/>
        <w:jc w:val="both"/>
        <w:rPr>
          <w:rFonts w:ascii="Times New Roman" w:hAnsi="Times New Roman" w:cs="Times New Roman"/>
          <w:b/>
          <w:iCs/>
          <w:color w:val="auto"/>
          <w:sz w:val="20"/>
          <w:szCs w:val="20"/>
        </w:rPr>
      </w:pPr>
      <w:r w:rsidRPr="001F5C37">
        <w:rPr>
          <w:rFonts w:ascii="Times New Roman" w:hAnsi="Times New Roman" w:cs="Times New Roman"/>
          <w:b/>
          <w:color w:val="auto"/>
          <w:sz w:val="20"/>
          <w:szCs w:val="20"/>
        </w:rPr>
        <w:t xml:space="preserve">Codice identificativo progetto: 10.2.2A-FSEPON-CL-2018 - 423 CUP: </w:t>
      </w:r>
      <w:r w:rsidRPr="001F5C37">
        <w:rPr>
          <w:rFonts w:ascii="Times New Roman" w:hAnsi="Times New Roman" w:cs="Times New Roman"/>
          <w:b/>
          <w:iCs/>
          <w:color w:val="auto"/>
          <w:sz w:val="20"/>
          <w:szCs w:val="20"/>
        </w:rPr>
        <w:t>J47I19000000007</w:t>
      </w:r>
    </w:p>
    <w:p w:rsidR="00002D5B" w:rsidRPr="00002D5B" w:rsidRDefault="00002D5B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</w:p>
    <w:p w:rsidR="00301528" w:rsidRPr="00002D5B" w:rsidRDefault="00835EAF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I</w:t>
      </w:r>
      <w:r w:rsidR="00D42C61" w:rsidRPr="00002D5B">
        <w:rPr>
          <w:rFonts w:eastAsia="Calibri"/>
          <w:b/>
          <w:sz w:val="22"/>
          <w:szCs w:val="22"/>
          <w:lang w:eastAsia="en-US"/>
        </w:rPr>
        <w:t>n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="00D42C61" w:rsidRPr="00002D5B">
        <w:rPr>
          <w:rFonts w:eastAsia="Calibri"/>
          <w:b/>
          <w:sz w:val="22"/>
          <w:szCs w:val="22"/>
          <w:lang w:eastAsia="en-US"/>
        </w:rPr>
        <w:t xml:space="preserve">qualita’ di </w:t>
      </w:r>
    </w:p>
    <w:p w:rsidR="00301528" w:rsidRPr="001F5C37" w:rsidRDefault="002D2872" w:rsidP="00301528">
      <w:pPr>
        <w:spacing w:after="160" w:line="360" w:lineRule="auto"/>
        <w:rPr>
          <w:rFonts w:eastAsia="Calibri"/>
          <w:b/>
          <w:sz w:val="20"/>
          <w:szCs w:val="20"/>
          <w:lang w:eastAsia="en-US"/>
        </w:rPr>
      </w:pPr>
      <w:r w:rsidRPr="002D2872">
        <w:rPr>
          <w:rFonts w:eastAsia="Calibri"/>
          <w:b/>
          <w:noProof/>
          <w:sz w:val="22"/>
          <w:szCs w:val="22"/>
        </w:rPr>
        <w:pict>
          <v:shape id="Rettangolo con angoli ritagliati in alto 1" o:spid="_x0000_s1026" style="position:absolute;margin-left:124.55pt;margin-top:.35pt;width:9.75pt;height:9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" path="m20638,r82549,l123825,20638r,103187l123825,123825,,123825r,l,20638,20638,xe" fillcolor="window" strokecolor="#ed7d31" strokeweight="1pt">
            <v:stroke joinstyle="miter"/>
            <v:path arrowok="t" o:connecttype="custom" o:connectlocs="20638,0;103187,0;123825,20638;123825,123825;123825,123825;0,123825;0,123825;0,20638;20638,0" o:connectangles="0,0,0,0,0,0,0,0,0"/>
          </v:shape>
        </w:pict>
      </w:r>
      <w:r w:rsidR="00301528" w:rsidRPr="00127DB9">
        <w:rPr>
          <w:rFonts w:eastAsia="Calibri"/>
          <w:b/>
          <w:sz w:val="22"/>
          <w:szCs w:val="22"/>
          <w:lang w:eastAsia="en-US"/>
        </w:rPr>
        <w:t>ESPERTO INTERNO</w:t>
      </w:r>
      <w:r w:rsidR="00835EAF">
        <w:rPr>
          <w:rFonts w:eastAsia="Calibri"/>
          <w:b/>
          <w:sz w:val="22"/>
          <w:szCs w:val="22"/>
          <w:lang w:eastAsia="en-US"/>
        </w:rPr>
        <w:t xml:space="preserve">                                </w:t>
      </w:r>
    </w:p>
    <w:p w:rsidR="00301528" w:rsidRPr="001F5C37" w:rsidRDefault="00301528" w:rsidP="007267DF">
      <w:pPr>
        <w:spacing w:line="360" w:lineRule="auto"/>
        <w:jc w:val="both"/>
        <w:rPr>
          <w:rFonts w:eastAsia="Calibri"/>
          <w:b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lastRenderedPageBreak/>
        <w:t>A tal fine ,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002D5B" w:rsidRPr="001F5C37" w:rsidRDefault="00301528" w:rsidP="001F5C37">
      <w:pPr>
        <w:spacing w:line="36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essere in possesso dei titol</w:t>
      </w:r>
      <w:r w:rsidR="0059508F" w:rsidRPr="001F5C37">
        <w:rPr>
          <w:rFonts w:eastAsia="Calibri"/>
          <w:sz w:val="20"/>
          <w:szCs w:val="20"/>
          <w:lang w:eastAsia="en-US"/>
        </w:rPr>
        <w:t>i</w:t>
      </w:r>
      <w:r w:rsidRPr="001F5C37">
        <w:rPr>
          <w:rFonts w:eastAsia="Calibri"/>
          <w:sz w:val="20"/>
          <w:szCs w:val="20"/>
          <w:lang w:eastAsia="en-US"/>
        </w:rPr>
        <w:t xml:space="preserve"> sottoriportati </w:t>
      </w:r>
    </w:p>
    <w:p w:rsidR="00301528" w:rsidRPr="00127DB9" w:rsidRDefault="00301528" w:rsidP="0030152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127DB9">
        <w:rPr>
          <w:rFonts w:eastAsia="Calibri"/>
          <w:b/>
          <w:sz w:val="32"/>
          <w:szCs w:val="32"/>
          <w:lang w:eastAsia="en-US"/>
        </w:rPr>
        <w:t>SELEZIONARE IL MODULO DI INTERESSE</w:t>
      </w:r>
    </w:p>
    <w:p w:rsidR="00301528" w:rsidRPr="00127DB9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Grigliatabella"/>
        <w:tblW w:w="0" w:type="auto"/>
        <w:tblLook w:val="04A0"/>
      </w:tblPr>
      <w:tblGrid>
        <w:gridCol w:w="1243"/>
        <w:gridCol w:w="3195"/>
        <w:gridCol w:w="1227"/>
        <w:gridCol w:w="709"/>
        <w:gridCol w:w="1073"/>
        <w:gridCol w:w="1592"/>
      </w:tblGrid>
      <w:tr w:rsidR="00835EAF" w:rsidRPr="00192179" w:rsidTr="00835EAF">
        <w:tc>
          <w:tcPr>
            <w:tcW w:w="1243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Codice Progetto</w:t>
            </w:r>
          </w:p>
        </w:tc>
        <w:tc>
          <w:tcPr>
            <w:tcW w:w="3195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Titolo del Modulo</w:t>
            </w:r>
          </w:p>
        </w:tc>
        <w:tc>
          <w:tcPr>
            <w:tcW w:w="1227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Destinatari</w:t>
            </w:r>
          </w:p>
        </w:tc>
        <w:tc>
          <w:tcPr>
            <w:tcW w:w="709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Ore</w:t>
            </w:r>
          </w:p>
        </w:tc>
        <w:tc>
          <w:tcPr>
            <w:tcW w:w="1073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Compenso orario</w:t>
            </w:r>
          </w:p>
        </w:tc>
        <w:tc>
          <w:tcPr>
            <w:tcW w:w="1592" w:type="dxa"/>
          </w:tcPr>
          <w:p w:rsidR="00835EAF" w:rsidRPr="00192179" w:rsidRDefault="00835EAF" w:rsidP="00FB7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MODULO</w:t>
            </w: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3B5B55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CODICE</w:t>
            </w: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Plesso Le Castella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592" w:type="dxa"/>
          </w:tcPr>
          <w:p w:rsidR="00835EAF" w:rsidRPr="00544FAB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503334" w:rsidRDefault="00835EAF" w:rsidP="00FB745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DELLA PROGRAMMAZIONE</w:t>
            </w:r>
          </w:p>
          <w:p w:rsidR="00835EAF" w:rsidRPr="00900643" w:rsidRDefault="00835EAF" w:rsidP="00FB745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592" w:type="dxa"/>
          </w:tcPr>
          <w:p w:rsidR="00835EAF" w:rsidRPr="00544FAB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A242BB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CODING</w:t>
            </w: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592" w:type="dxa"/>
          </w:tcPr>
          <w:p w:rsidR="00835EAF" w:rsidRPr="00D416D3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503334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CULTURA DIGITALE</w:t>
            </w:r>
          </w:p>
          <w:p w:rsidR="00835EAF" w:rsidRPr="00192179" w:rsidRDefault="00835EAF" w:rsidP="00FB74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592" w:type="dxa"/>
          </w:tcPr>
          <w:p w:rsidR="00835EAF" w:rsidRPr="00D416D3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</w:tbl>
    <w:p w:rsidR="007267DF" w:rsidRDefault="007267DF" w:rsidP="00D42C61">
      <w:pPr>
        <w:rPr>
          <w:rFonts w:eastAsia="Calibri"/>
          <w:b/>
          <w:sz w:val="20"/>
          <w:szCs w:val="20"/>
          <w:lang w:eastAsia="en-US"/>
        </w:rPr>
      </w:pPr>
    </w:p>
    <w:p w:rsidR="00835EAF" w:rsidRDefault="00835EAF" w:rsidP="001F5C3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CRITERI DI VALUTAZIONE</w:t>
      </w:r>
    </w:p>
    <w:p w:rsidR="00835EAF" w:rsidRDefault="00835EAF" w:rsidP="00835EAF">
      <w:pPr>
        <w:jc w:val="both"/>
        <w:rPr>
          <w:b/>
          <w:sz w:val="20"/>
          <w:szCs w:val="20"/>
        </w:rPr>
      </w:pPr>
    </w:p>
    <w:p w:rsidR="00835EAF" w:rsidRDefault="00835EAF" w:rsidP="0035193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Titolo</w:t>
      </w:r>
      <w:r w:rsidR="001F5C37">
        <w:rPr>
          <w:b/>
          <w:sz w:val="20"/>
          <w:szCs w:val="20"/>
        </w:rPr>
        <w:t xml:space="preserve"> progetto</w:t>
      </w:r>
    </w:p>
    <w:p w:rsidR="00280918" w:rsidRDefault="00280918" w:rsidP="00351935">
      <w:pPr>
        <w:jc w:val="center"/>
        <w:rPr>
          <w:b/>
          <w:sz w:val="20"/>
          <w:szCs w:val="20"/>
        </w:rPr>
      </w:pPr>
    </w:p>
    <w:p w:rsidR="00351935" w:rsidRDefault="00351935" w:rsidP="00351935">
      <w:pPr>
        <w:rPr>
          <w:sz w:val="20"/>
          <w:szCs w:val="20"/>
        </w:rPr>
      </w:pPr>
      <w:r w:rsidRPr="00351935">
        <w:rPr>
          <w:sz w:val="20"/>
          <w:szCs w:val="20"/>
        </w:rPr>
        <w:t>Selezionare il Progetto:</w:t>
      </w:r>
    </w:p>
    <w:p w:rsidR="00351935" w:rsidRPr="00351935" w:rsidRDefault="002D2872" w:rsidP="00351935">
      <w:pPr>
        <w:rPr>
          <w:sz w:val="20"/>
          <w:szCs w:val="20"/>
        </w:rPr>
      </w:pPr>
      <w:r w:rsidRPr="002D2872">
        <w:rPr>
          <w:b/>
          <w:noProof/>
          <w:sz w:val="20"/>
          <w:szCs w:val="20"/>
        </w:rPr>
        <w:pict>
          <v:rect id="_x0000_s1028" style="position:absolute;margin-left:3.15pt;margin-top:7.4pt;width:14.2pt;height:14.2pt;z-index:251661312"/>
        </w:pic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835EAF">
        <w:rPr>
          <w:b/>
          <w:sz w:val="20"/>
          <w:szCs w:val="20"/>
        </w:rPr>
        <w:t xml:space="preserve">L’ORA DEL CODICE </w:t>
      </w:r>
    </w:p>
    <w:p w:rsidR="00351935" w:rsidRDefault="002D2872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029" style="position:absolute;left:0;text-align:left;margin-left:3.15pt;margin-top:7.55pt;width:14.2pt;height:14.2pt;z-index:251662336"/>
        </w:pic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35EA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</w:t>
      </w:r>
      <w:r w:rsidR="00835EAF">
        <w:rPr>
          <w:b/>
          <w:sz w:val="20"/>
          <w:szCs w:val="20"/>
        </w:rPr>
        <w:t xml:space="preserve">L’ORA DELLA PROGRAMMAZIONE </w:t>
      </w:r>
    </w:p>
    <w:p w:rsidR="00351935" w:rsidRDefault="002D2872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030" style="position:absolute;left:0;text-align:left;margin-left:3.15pt;margin-top:7.4pt;width:14.2pt;height:14.2pt;z-index:251663360"/>
        </w:pic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35EA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</w:t>
      </w:r>
      <w:r w:rsidR="00835EAF">
        <w:rPr>
          <w:b/>
          <w:sz w:val="20"/>
          <w:szCs w:val="20"/>
        </w:rPr>
        <w:t xml:space="preserve">L’ORA DEL CODING </w:t>
      </w:r>
    </w:p>
    <w:p w:rsidR="00351935" w:rsidRDefault="002D2872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031" style="position:absolute;left:0;text-align:left;margin-left:3.15pt;margin-top:6.9pt;width:14.2pt;height:14.2pt;z-index:251664384"/>
        </w:pic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835EAF">
        <w:rPr>
          <w:b/>
          <w:sz w:val="20"/>
          <w:szCs w:val="20"/>
        </w:rPr>
        <w:t>CULTURA DIGITALE</w:t>
      </w:r>
    </w:p>
    <w:tbl>
      <w:tblPr>
        <w:tblStyle w:val="Grigliatabella1"/>
        <w:tblpPr w:leftFromText="141" w:rightFromText="141" w:vertAnchor="text" w:horzAnchor="page" w:tblpX="1773" w:tblpY="149"/>
        <w:tblOverlap w:val="never"/>
        <w:tblW w:w="0" w:type="auto"/>
        <w:tblLook w:val="04A0"/>
      </w:tblPr>
      <w:tblGrid>
        <w:gridCol w:w="3510"/>
        <w:gridCol w:w="1134"/>
        <w:gridCol w:w="1134"/>
        <w:gridCol w:w="1134"/>
        <w:gridCol w:w="1134"/>
      </w:tblGrid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1 ESPERTO (30 ORE)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N° 1 esperto - Laurea in discipline matematiche, tecnico – scientifiche, informatiche.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Da 66 a 85 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Da 85 a 95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Da 95 a 105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Da105 a 110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110 con lode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2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Master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I livello 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II livello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2</w:t>
            </w:r>
          </w:p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Corso di specializzazione  per il sostegno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Corsi di perfezionamento universitari di durata almeno annuale inerenti il progetto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Docenza in corsi PON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 per corso (max 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Esperienza di insegnamento nel ruolo di pertinenza del modulo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 per anno max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Pubblicazioni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1 punto per ogni pubblicazione Max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Comprovata esperienza in campo digitale (team digitale per la scuola, Animatore digitale)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 xml:space="preserve">1 per ogni anno di esperienza (max 3 anni)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Certificazione informatica ECDL, EIPASS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CF6F56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CF6F5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CF6F56" w:rsidRDefault="001F5C37" w:rsidP="001F5C37">
            <w:pPr>
              <w:rPr>
                <w:sz w:val="16"/>
                <w:szCs w:val="16"/>
              </w:rPr>
            </w:pPr>
          </w:p>
        </w:tc>
      </w:tr>
    </w:tbl>
    <w:p w:rsidR="002B38ED" w:rsidRPr="00835EAF" w:rsidRDefault="002B38ED" w:rsidP="00835EAF">
      <w:pPr>
        <w:rPr>
          <w:rFonts w:eastAsia="Calibri"/>
          <w:b/>
          <w:sz w:val="20"/>
          <w:szCs w:val="20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1F5C37" w:rsidRDefault="001F5C3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1F5C37" w:rsidRDefault="001F5C3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CF6F56" w:rsidRDefault="00CF6F56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014CB" w:rsidRPr="001F5C37" w:rsidRDefault="005178BF" w:rsidP="00D42C61">
      <w:pPr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lastRenderedPageBreak/>
        <w:t>Dichiara inoltre:</w:t>
      </w:r>
    </w:p>
    <w:p w:rsidR="00301528" w:rsidRPr="001F5C37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bookmarkStart w:id="0" w:name="_Hlk500836422"/>
      <w:r w:rsidRPr="001F5C37">
        <w:rPr>
          <w:rFonts w:eastAsia="Calibri"/>
          <w:sz w:val="20"/>
          <w:szCs w:val="20"/>
          <w:lang w:eastAsia="en-US"/>
        </w:rPr>
        <w:t xml:space="preserve">□ </w:t>
      </w:r>
      <w:bookmarkEnd w:id="0"/>
      <w:r w:rsidRPr="001F5C37">
        <w:rPr>
          <w:rFonts w:eastAsia="Calibri"/>
          <w:sz w:val="20"/>
          <w:szCs w:val="20"/>
          <w:lang w:eastAsia="en-US"/>
        </w:rPr>
        <w:t>che i suddetti dati anagrafici corrispondono al sottoscrittore della presente istanza;</w:t>
      </w:r>
    </w:p>
    <w:p w:rsidR="007E27DE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di essere in possesso della cittadinanza italiana;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non aver riportato condanne penali;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bookmarkStart w:id="1" w:name="_Hlk500836458"/>
      <w:r w:rsidRPr="001F5C37">
        <w:rPr>
          <w:rFonts w:eastAsia="Calibri"/>
          <w:sz w:val="20"/>
          <w:szCs w:val="20"/>
          <w:lang w:eastAsia="en-US"/>
        </w:rPr>
        <w:t xml:space="preserve">□ </w:t>
      </w:r>
      <w:bookmarkEnd w:id="1"/>
      <w:r w:rsidRPr="001F5C37">
        <w:rPr>
          <w:rFonts w:eastAsia="Calibri"/>
          <w:sz w:val="20"/>
          <w:szCs w:val="20"/>
          <w:lang w:eastAsia="en-US"/>
        </w:rPr>
        <w:t>di non aver procedimenti penali pendenti;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aver riportato condanne penali passate in giudicato per le seguenti fattispecie di reato _______________________________________________________________________; </w:t>
      </w:r>
    </w:p>
    <w:p w:rsidR="00301528" w:rsidRPr="001F5C37" w:rsidRDefault="00301528" w:rsidP="00B2146B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di avere i seguenti procedimenti penali in corso _______________________________________________________________________;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Il/La sottoscritto/a, ai sensi dell’articolo 13 del D.Lgs. 196/2003, esprime il consenso al trattamento, alla comunicazione e alla diffusione dei dati personali contenuti nella presente autocertificazione in relazione alle finalità istituzionali o ad attività ad essa strumentali. A tal fine autocertifica i seg</w:t>
      </w:r>
      <w:r w:rsidR="00B2146B" w:rsidRPr="001F5C37">
        <w:rPr>
          <w:rFonts w:eastAsia="Calibri"/>
          <w:sz w:val="20"/>
          <w:szCs w:val="20"/>
          <w:lang w:eastAsia="en-US"/>
        </w:rPr>
        <w:t>uenti punteggi di cui al bando</w:t>
      </w:r>
      <w:r w:rsidRPr="001F5C37">
        <w:rPr>
          <w:rFonts w:eastAsia="Calibri"/>
          <w:sz w:val="20"/>
          <w:szCs w:val="20"/>
          <w:lang w:eastAsia="en-US"/>
        </w:rPr>
        <w:t xml:space="preserve"> debitamente compilato nella colonna Punti attribuiti dal candidato_______________ 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ALLEGA ALLA DOMANDA </w:t>
      </w:r>
    </w:p>
    <w:p w:rsidR="00301528" w:rsidRPr="001F5C37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Curriculum vitae su modello europeo sottoscritto </w:t>
      </w:r>
    </w:p>
    <w:p w:rsidR="006E2E0A" w:rsidRPr="001F5C37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Copia di un</w:t>
      </w:r>
      <w:r w:rsidR="0076531A">
        <w:rPr>
          <w:rFonts w:eastAsia="Calibri"/>
          <w:sz w:val="20"/>
          <w:szCs w:val="20"/>
          <w:lang w:eastAsia="en-US"/>
        </w:rPr>
        <w:t xml:space="preserve"> </w:t>
      </w:r>
      <w:r w:rsidRPr="001F5C37">
        <w:rPr>
          <w:rFonts w:eastAsia="Calibri"/>
          <w:sz w:val="20"/>
          <w:szCs w:val="20"/>
          <w:lang w:eastAsia="en-US"/>
        </w:rPr>
        <w:t>documento di identità</w:t>
      </w:r>
    </w:p>
    <w:p w:rsidR="00301528" w:rsidRPr="00CF6F56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Data _______________________                                                          Firma __________________</w:t>
      </w:r>
    </w:p>
    <w:p w:rsidR="00C5653C" w:rsidRPr="001F5C37" w:rsidRDefault="003F5F54" w:rsidP="001F5C37">
      <w:pPr>
        <w:spacing w:after="160" w:line="256" w:lineRule="auto"/>
        <w:contextualSpacing/>
        <w:jc w:val="both"/>
        <w:rPr>
          <w:rFonts w:eastAsia="Calibri"/>
          <w:b/>
          <w:sz w:val="20"/>
          <w:szCs w:val="20"/>
          <w:lang w:eastAsia="en-US"/>
        </w:rPr>
      </w:pPr>
      <w:r w:rsidRPr="001F5C37">
        <w:rPr>
          <w:rFonts w:eastAsia="Calibri"/>
          <w:b/>
          <w:sz w:val="20"/>
          <w:szCs w:val="20"/>
          <w:lang w:eastAsia="en-US"/>
        </w:rPr>
        <w:t>NOTA: I docenti interessati a</w:t>
      </w:r>
      <w:r w:rsidR="00301528" w:rsidRPr="001F5C37">
        <w:rPr>
          <w:rFonts w:eastAsia="Calibri"/>
          <w:b/>
          <w:sz w:val="20"/>
          <w:szCs w:val="20"/>
          <w:lang w:eastAsia="en-US"/>
        </w:rPr>
        <w:t xml:space="preserve"> pi</w:t>
      </w:r>
      <w:r w:rsidR="00DF2F3D" w:rsidRPr="001F5C37">
        <w:rPr>
          <w:rFonts w:eastAsia="Calibri"/>
          <w:b/>
          <w:sz w:val="20"/>
          <w:szCs w:val="20"/>
          <w:lang w:eastAsia="en-US"/>
        </w:rPr>
        <w:t xml:space="preserve">ù moduli devono presentare una </w:t>
      </w:r>
      <w:r w:rsidR="001F5C37">
        <w:rPr>
          <w:rFonts w:eastAsia="Calibri"/>
          <w:b/>
          <w:sz w:val="20"/>
          <w:szCs w:val="20"/>
          <w:lang w:eastAsia="en-US"/>
        </w:rPr>
        <w:t>domanda per ogni modulo</w:t>
      </w:r>
      <w:bookmarkStart w:id="2" w:name="_GoBack"/>
      <w:bookmarkEnd w:id="2"/>
    </w:p>
    <w:sectPr w:rsidR="00C5653C" w:rsidRPr="001F5C37" w:rsidSect="00CF6F56">
      <w:footerReference w:type="default" r:id="rId8"/>
      <w:headerReference w:type="first" r:id="rId9"/>
      <w:footerReference w:type="first" r:id="rId10"/>
      <w:pgSz w:w="11907" w:h="16840"/>
      <w:pgMar w:top="709" w:right="1134" w:bottom="851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7CD" w:rsidRDefault="001547CD">
      <w:r>
        <w:separator/>
      </w:r>
    </w:p>
  </w:endnote>
  <w:endnote w:type="continuationSeparator" w:id="1">
    <w:p w:rsidR="001547CD" w:rsidRDefault="00154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8319893"/>
      <w:docPartObj>
        <w:docPartGallery w:val="Page Numbers (Bottom of Page)"/>
        <w:docPartUnique/>
      </w:docPartObj>
    </w:sdtPr>
    <w:sdtContent>
      <w:p w:rsidR="00361029" w:rsidRDefault="002D2872">
        <w:pPr>
          <w:pStyle w:val="Pidipagina"/>
          <w:jc w:val="center"/>
        </w:pPr>
        <w:r>
          <w:fldChar w:fldCharType="begin"/>
        </w:r>
        <w:r w:rsidR="00494606">
          <w:instrText>PAGE   \* MERGEFORMAT</w:instrText>
        </w:r>
        <w:r>
          <w:fldChar w:fldCharType="separate"/>
        </w:r>
        <w:r w:rsidR="00CF6F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1029" w:rsidRPr="009E4BAD" w:rsidRDefault="00361029" w:rsidP="009E4BAD">
    <w:pPr>
      <w:pStyle w:val="Pidipagina"/>
      <w:rPr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29" w:rsidRPr="0036622C" w:rsidRDefault="00361029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7CD" w:rsidRDefault="001547CD">
      <w:r>
        <w:separator/>
      </w:r>
    </w:p>
  </w:footnote>
  <w:footnote w:type="continuationSeparator" w:id="1">
    <w:p w:rsidR="001547CD" w:rsidRDefault="001547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029" w:rsidRDefault="00361029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029" w:rsidRDefault="00361029" w:rsidP="00FA614B">
    <w:pPr>
      <w:pStyle w:val="Intestazione"/>
      <w:rPr>
        <w:sz w:val="36"/>
        <w:szCs w:val="36"/>
      </w:rPr>
    </w:pPr>
  </w:p>
  <w:p w:rsidR="00361029" w:rsidRPr="002C5908" w:rsidRDefault="00361029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5447C" w:rsidRPr="005B4786" w:rsidRDefault="0035447C" w:rsidP="0035447C">
    <w:pPr>
      <w:autoSpaceDE w:val="0"/>
      <w:autoSpaceDN w:val="0"/>
      <w:adjustRightInd w:val="0"/>
      <w:jc w:val="center"/>
      <w:rPr>
        <w:sz w:val="22"/>
        <w:szCs w:val="22"/>
      </w:rPr>
    </w:pPr>
    <w:r w:rsidRPr="005B4786">
      <w:rPr>
        <w:sz w:val="22"/>
        <w:szCs w:val="22"/>
      </w:rPr>
      <w:t xml:space="preserve">Avviso pubblico rivolto alle Istituzioni Scolastiche statali per “Per la scuola – Competenze e ambienti per l’apprendimento” </w:t>
    </w:r>
    <w:r w:rsidRPr="00F44946">
      <w:rPr>
        <w:sz w:val="20"/>
        <w:szCs w:val="20"/>
      </w:rPr>
      <w:t>AOODGEFID prot. n° 2669  del 03/03/2017</w:t>
    </w:r>
  </w:p>
  <w:p w:rsidR="00361029" w:rsidRPr="0035447C" w:rsidRDefault="0035447C" w:rsidP="0035447C">
    <w:pPr>
      <w:pStyle w:val="Default"/>
      <w:jc w:val="center"/>
      <w:rPr>
        <w:rFonts w:ascii="Times New Roman" w:hAnsi="Times New Roman" w:cs="Times New Roman"/>
        <w:b/>
        <w:iCs/>
        <w:color w:val="auto"/>
        <w:sz w:val="20"/>
        <w:szCs w:val="20"/>
      </w:rPr>
    </w:pPr>
    <w:r w:rsidRPr="00F44946">
      <w:rPr>
        <w:rFonts w:ascii="Times New Roman" w:hAnsi="Times New Roman" w:cs="Times New Roman"/>
        <w:b/>
        <w:color w:val="auto"/>
        <w:sz w:val="20"/>
        <w:szCs w:val="20"/>
      </w:rPr>
      <w:t xml:space="preserve">Codice identificativo progetto: 10.2.2A-FSEPON-CL-2018 - 423 </w:t>
    </w:r>
    <w:r w:rsidRPr="00F44946">
      <w:rPr>
        <w:rFonts w:ascii="Times New Roman" w:hAnsi="Times New Roman" w:cs="Times New Roman"/>
        <w:b/>
        <w:color w:val="auto"/>
      </w:rPr>
      <w:t xml:space="preserve">CUP: </w:t>
    </w:r>
    <w:r w:rsidRPr="00F44946">
      <w:rPr>
        <w:rFonts w:ascii="Times New Roman" w:hAnsi="Times New Roman" w:cs="Times New Roman"/>
        <w:b/>
        <w:iCs/>
        <w:color w:val="auto"/>
      </w:rPr>
      <w:t>J47I19000000007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attachedTemplate r:id="rId1"/>
  <w:stylePaneFormatFilter w:val="3F01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301528"/>
    <w:rsid w:val="00002D5B"/>
    <w:rsid w:val="00012770"/>
    <w:rsid w:val="000168AD"/>
    <w:rsid w:val="000532E0"/>
    <w:rsid w:val="00057F14"/>
    <w:rsid w:val="00065839"/>
    <w:rsid w:val="00090F89"/>
    <w:rsid w:val="0009734A"/>
    <w:rsid w:val="000C4CFC"/>
    <w:rsid w:val="001039AF"/>
    <w:rsid w:val="0012420B"/>
    <w:rsid w:val="00127DB9"/>
    <w:rsid w:val="001547CD"/>
    <w:rsid w:val="001877C1"/>
    <w:rsid w:val="001A42D6"/>
    <w:rsid w:val="001D59A8"/>
    <w:rsid w:val="001D7F78"/>
    <w:rsid w:val="001E37C2"/>
    <w:rsid w:val="001F0F8F"/>
    <w:rsid w:val="001F5C37"/>
    <w:rsid w:val="002014CB"/>
    <w:rsid w:val="002239FA"/>
    <w:rsid w:val="00233A40"/>
    <w:rsid w:val="002412CA"/>
    <w:rsid w:val="00260408"/>
    <w:rsid w:val="002655F8"/>
    <w:rsid w:val="0028091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D2872"/>
    <w:rsid w:val="002E200D"/>
    <w:rsid w:val="00301528"/>
    <w:rsid w:val="00350E13"/>
    <w:rsid w:val="00351935"/>
    <w:rsid w:val="00353149"/>
    <w:rsid w:val="0035447C"/>
    <w:rsid w:val="00361029"/>
    <w:rsid w:val="0036472D"/>
    <w:rsid w:val="0036622C"/>
    <w:rsid w:val="0037721B"/>
    <w:rsid w:val="00393E50"/>
    <w:rsid w:val="003E1DE5"/>
    <w:rsid w:val="003F4359"/>
    <w:rsid w:val="003F5F54"/>
    <w:rsid w:val="00401D28"/>
    <w:rsid w:val="0043781F"/>
    <w:rsid w:val="004445BE"/>
    <w:rsid w:val="00494606"/>
    <w:rsid w:val="004B223A"/>
    <w:rsid w:val="004B379C"/>
    <w:rsid w:val="00510545"/>
    <w:rsid w:val="005110BF"/>
    <w:rsid w:val="005178BF"/>
    <w:rsid w:val="00534DDB"/>
    <w:rsid w:val="00552847"/>
    <w:rsid w:val="00561DD4"/>
    <w:rsid w:val="005777DC"/>
    <w:rsid w:val="00586426"/>
    <w:rsid w:val="005949FC"/>
    <w:rsid w:val="0059508F"/>
    <w:rsid w:val="005D4ADE"/>
    <w:rsid w:val="005E701A"/>
    <w:rsid w:val="005F70AC"/>
    <w:rsid w:val="00620E3F"/>
    <w:rsid w:val="0064087C"/>
    <w:rsid w:val="0065152E"/>
    <w:rsid w:val="0065783E"/>
    <w:rsid w:val="00663BFB"/>
    <w:rsid w:val="00677823"/>
    <w:rsid w:val="006A32FF"/>
    <w:rsid w:val="006A7CDA"/>
    <w:rsid w:val="006B1D63"/>
    <w:rsid w:val="006B5380"/>
    <w:rsid w:val="006C4665"/>
    <w:rsid w:val="006D3EAA"/>
    <w:rsid w:val="006E2E0A"/>
    <w:rsid w:val="006E63EF"/>
    <w:rsid w:val="006F07C3"/>
    <w:rsid w:val="00710539"/>
    <w:rsid w:val="00716E9C"/>
    <w:rsid w:val="00717205"/>
    <w:rsid w:val="00723672"/>
    <w:rsid w:val="007267DF"/>
    <w:rsid w:val="00733C7D"/>
    <w:rsid w:val="00736CD7"/>
    <w:rsid w:val="0074601C"/>
    <w:rsid w:val="00747D5D"/>
    <w:rsid w:val="00762549"/>
    <w:rsid w:val="0076531A"/>
    <w:rsid w:val="00765AE9"/>
    <w:rsid w:val="0078624C"/>
    <w:rsid w:val="007A3683"/>
    <w:rsid w:val="007B506D"/>
    <w:rsid w:val="007D2B70"/>
    <w:rsid w:val="007E27DE"/>
    <w:rsid w:val="007E28A0"/>
    <w:rsid w:val="007F00EB"/>
    <w:rsid w:val="008007CE"/>
    <w:rsid w:val="00822013"/>
    <w:rsid w:val="0082534F"/>
    <w:rsid w:val="00830EBB"/>
    <w:rsid w:val="00835A48"/>
    <w:rsid w:val="00835EAF"/>
    <w:rsid w:val="00852C82"/>
    <w:rsid w:val="00857ADC"/>
    <w:rsid w:val="00864EFD"/>
    <w:rsid w:val="008655D2"/>
    <w:rsid w:val="008754DB"/>
    <w:rsid w:val="008834C7"/>
    <w:rsid w:val="00895FCE"/>
    <w:rsid w:val="008A20BD"/>
    <w:rsid w:val="008D28A7"/>
    <w:rsid w:val="00904658"/>
    <w:rsid w:val="00957511"/>
    <w:rsid w:val="00974C2E"/>
    <w:rsid w:val="009873FA"/>
    <w:rsid w:val="00996813"/>
    <w:rsid w:val="009B3740"/>
    <w:rsid w:val="009E4BAD"/>
    <w:rsid w:val="009E7DE7"/>
    <w:rsid w:val="00A023BD"/>
    <w:rsid w:val="00A445D7"/>
    <w:rsid w:val="00A524F2"/>
    <w:rsid w:val="00A54B91"/>
    <w:rsid w:val="00A573EC"/>
    <w:rsid w:val="00A60B69"/>
    <w:rsid w:val="00A651F3"/>
    <w:rsid w:val="00A840C0"/>
    <w:rsid w:val="00A86E2D"/>
    <w:rsid w:val="00A941AD"/>
    <w:rsid w:val="00AC2D5C"/>
    <w:rsid w:val="00AC6BB7"/>
    <w:rsid w:val="00B20924"/>
    <w:rsid w:val="00B2146B"/>
    <w:rsid w:val="00B31342"/>
    <w:rsid w:val="00B43E0C"/>
    <w:rsid w:val="00B51190"/>
    <w:rsid w:val="00B848CB"/>
    <w:rsid w:val="00B8795C"/>
    <w:rsid w:val="00BA44F0"/>
    <w:rsid w:val="00BD494D"/>
    <w:rsid w:val="00C01F59"/>
    <w:rsid w:val="00C2459F"/>
    <w:rsid w:val="00C32341"/>
    <w:rsid w:val="00C4482B"/>
    <w:rsid w:val="00C4659D"/>
    <w:rsid w:val="00C5653C"/>
    <w:rsid w:val="00C72F43"/>
    <w:rsid w:val="00C73055"/>
    <w:rsid w:val="00CB0F9E"/>
    <w:rsid w:val="00CB7C9C"/>
    <w:rsid w:val="00CF6F56"/>
    <w:rsid w:val="00D10FAC"/>
    <w:rsid w:val="00D30BE7"/>
    <w:rsid w:val="00D3497F"/>
    <w:rsid w:val="00D42C61"/>
    <w:rsid w:val="00D45D45"/>
    <w:rsid w:val="00D50401"/>
    <w:rsid w:val="00D73F6F"/>
    <w:rsid w:val="00DA6223"/>
    <w:rsid w:val="00DB32E1"/>
    <w:rsid w:val="00DB4E99"/>
    <w:rsid w:val="00DC0235"/>
    <w:rsid w:val="00DD5C98"/>
    <w:rsid w:val="00DF2F3D"/>
    <w:rsid w:val="00E06465"/>
    <w:rsid w:val="00E16E18"/>
    <w:rsid w:val="00E304F0"/>
    <w:rsid w:val="00E553AA"/>
    <w:rsid w:val="00E55D03"/>
    <w:rsid w:val="00E66920"/>
    <w:rsid w:val="00E856A1"/>
    <w:rsid w:val="00EA0AAA"/>
    <w:rsid w:val="00EB0DB6"/>
    <w:rsid w:val="00EC3265"/>
    <w:rsid w:val="00ED5184"/>
    <w:rsid w:val="00EF101B"/>
    <w:rsid w:val="00F04113"/>
    <w:rsid w:val="00F113D7"/>
    <w:rsid w:val="00F11C68"/>
    <w:rsid w:val="00F46D5B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301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00D68-15B5-44A0-AF8A-13C0C5F5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137</TotalTime>
  <Pages>3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Gabriella Bonsignore</cp:lastModifiedBy>
  <cp:revision>33</cp:revision>
  <cp:lastPrinted>2019-01-24T09:20:00Z</cp:lastPrinted>
  <dcterms:created xsi:type="dcterms:W3CDTF">2018-01-20T19:09:00Z</dcterms:created>
  <dcterms:modified xsi:type="dcterms:W3CDTF">2019-02-21T09:52:00Z</dcterms:modified>
</cp:coreProperties>
</file>