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7585" w14:textId="77777777" w:rsidR="00087B7D" w:rsidRDefault="00087B7D" w:rsidP="00087B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087B7D">
        <w:rPr>
          <w:rFonts w:ascii="Arial MT" w:eastAsia="Arial MT" w:hAnsi="Arial MT" w:cs="Arial MT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531BF37" wp14:editId="70817187">
            <wp:simplePos x="0" y="0"/>
            <wp:positionH relativeFrom="column">
              <wp:posOffset>-48895</wp:posOffset>
            </wp:positionH>
            <wp:positionV relativeFrom="paragraph">
              <wp:posOffset>167005</wp:posOffset>
            </wp:positionV>
            <wp:extent cx="6096000" cy="561340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243A05" w14:textId="77777777" w:rsidR="00087B7D" w:rsidRDefault="00087B7D" w:rsidP="00087B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00D2AF55" w14:textId="77777777" w:rsidR="00087B7D" w:rsidRDefault="00087B7D" w:rsidP="00087B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2D9CF75E" w14:textId="77777777" w:rsidR="00087B7D" w:rsidRDefault="00087B7D" w:rsidP="00087B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79CAA06C" w14:textId="77777777" w:rsidR="00087B7D" w:rsidRDefault="00087B7D" w:rsidP="00087B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804"/>
        <w:gridCol w:w="1559"/>
      </w:tblGrid>
      <w:tr w:rsidR="00843F16" w:rsidRPr="00E63B22" w14:paraId="151ACE16" w14:textId="77777777" w:rsidTr="000133E6">
        <w:trPr>
          <w:trHeight w:val="1595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93B51" w14:textId="77777777" w:rsidR="00843F16" w:rsidRPr="00E63B22" w:rsidRDefault="00843F16" w:rsidP="009357CA">
            <w:pPr>
              <w:jc w:val="center"/>
            </w:pPr>
            <w:r w:rsidRPr="00E63B22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FFBAD88" wp14:editId="18C7FA70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85725</wp:posOffset>
                  </wp:positionV>
                  <wp:extent cx="1033145" cy="996315"/>
                  <wp:effectExtent l="0" t="0" r="0" b="0"/>
                  <wp:wrapSquare wrapText="bothSides"/>
                  <wp:docPr id="204932225" name="Immagine 2" descr="Logo ICS Alessandro Volta_Test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ICS Alessandro Volta_Testo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8" t="8388" r="8089" b="9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8032" w14:textId="77777777" w:rsidR="00843F16" w:rsidRDefault="00843F16" w:rsidP="00843F16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2573DC0D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E63B22">
              <w:rPr>
                <w:rFonts w:ascii="Verdana" w:hAnsi="Verdana"/>
                <w:b/>
                <w:i/>
                <w:sz w:val="18"/>
                <w:szCs w:val="18"/>
              </w:rPr>
              <w:t>Ministero dell’Istruzione e del Merito</w:t>
            </w:r>
          </w:p>
          <w:p w14:paraId="68CDA90D" w14:textId="77777777" w:rsidR="00843F16" w:rsidRPr="00E63B22" w:rsidRDefault="00843F16" w:rsidP="00843F16">
            <w:pPr>
              <w:spacing w:after="0" w:line="240" w:lineRule="auto"/>
              <w:ind w:left="-249" w:right="-393"/>
              <w:jc w:val="center"/>
              <w:rPr>
                <w:rFonts w:ascii="Verdana" w:hAnsi="Verdana"/>
                <w:sz w:val="18"/>
                <w:szCs w:val="18"/>
              </w:rPr>
            </w:pPr>
            <w:r w:rsidRPr="00E63B22">
              <w:rPr>
                <w:rFonts w:ascii="Verdana" w:hAnsi="Verdana" w:cs="Arial"/>
                <w:b/>
                <w:bCs/>
                <w:sz w:val="18"/>
                <w:szCs w:val="18"/>
              </w:rPr>
              <w:t>ISTITUTO COMPRENSIVO STATALE "ALESSANDRO VOLTA"</w:t>
            </w:r>
          </w:p>
          <w:p w14:paraId="34DB38C1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63B22">
              <w:rPr>
                <w:rFonts w:ascii="Verdana" w:hAnsi="Verdana" w:cs="Arial"/>
                <w:sz w:val="18"/>
                <w:szCs w:val="18"/>
              </w:rPr>
              <w:t xml:space="preserve">di scuola primaria e secondaria di </w:t>
            </w:r>
            <w:proofErr w:type="gramStart"/>
            <w:r w:rsidRPr="00E63B22">
              <w:rPr>
                <w:rFonts w:ascii="Verdana" w:hAnsi="Verdana" w:cs="Arial"/>
                <w:sz w:val="18"/>
                <w:szCs w:val="18"/>
              </w:rPr>
              <w:t>1°</w:t>
            </w:r>
            <w:proofErr w:type="gramEnd"/>
            <w:r w:rsidRPr="00E63B22">
              <w:rPr>
                <w:rFonts w:ascii="Verdana" w:hAnsi="Verdana" w:cs="Arial"/>
                <w:sz w:val="18"/>
                <w:szCs w:val="18"/>
              </w:rPr>
              <w:t xml:space="preserve"> grado </w:t>
            </w:r>
          </w:p>
          <w:p w14:paraId="591D2691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63B22">
              <w:rPr>
                <w:rFonts w:ascii="Verdana" w:hAnsi="Verdana" w:cs="Arial"/>
                <w:sz w:val="18"/>
                <w:szCs w:val="18"/>
              </w:rPr>
              <w:t xml:space="preserve"> C. F. 83007980135 - C. M. LCIC80400L</w:t>
            </w:r>
          </w:p>
          <w:p w14:paraId="4E5D7C70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63B22">
              <w:rPr>
                <w:rFonts w:ascii="Verdana" w:hAnsi="Verdana" w:cs="Arial"/>
                <w:sz w:val="18"/>
                <w:szCs w:val="18"/>
              </w:rPr>
              <w:t>Via Risorgimento 33 -23826 Mandello del Lario (LC) - tel. 0341-730459</w:t>
            </w:r>
          </w:p>
          <w:p w14:paraId="737BC6E0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63B22">
              <w:rPr>
                <w:rFonts w:ascii="Verdana" w:hAnsi="Verdana" w:cs="Arial"/>
                <w:sz w:val="18"/>
                <w:szCs w:val="18"/>
              </w:rPr>
              <w:t xml:space="preserve">Mail: </w:t>
            </w:r>
            <w:hyperlink r:id="rId7" w:history="1">
              <w:r w:rsidRPr="00E63B22">
                <w:rPr>
                  <w:rStyle w:val="Collegamentoipertestuale"/>
                  <w:rFonts w:ascii="Verdana" w:hAnsi="Verdana" w:cs="Arial"/>
                  <w:sz w:val="18"/>
                  <w:szCs w:val="18"/>
                </w:rPr>
                <w:t>LCIC80400L@istruzione.it</w:t>
              </w:r>
            </w:hyperlink>
            <w:r w:rsidRPr="00E63B22">
              <w:rPr>
                <w:rFonts w:ascii="Verdana" w:hAnsi="Verdana" w:cs="Arial"/>
                <w:sz w:val="18"/>
                <w:szCs w:val="18"/>
              </w:rPr>
              <w:t xml:space="preserve"> – PEC </w:t>
            </w:r>
            <w:hyperlink r:id="rId8" w:history="1">
              <w:r w:rsidRPr="00E63B22">
                <w:rPr>
                  <w:rStyle w:val="Collegamentoipertestuale"/>
                  <w:rFonts w:ascii="Verdana" w:hAnsi="Verdana"/>
                  <w:sz w:val="18"/>
                  <w:szCs w:val="18"/>
                </w:rPr>
                <w:t>LCIC80400L@pec.istruzione.it</w:t>
              </w:r>
            </w:hyperlink>
          </w:p>
          <w:p w14:paraId="6E8978AE" w14:textId="77777777" w:rsidR="00843F16" w:rsidRPr="00E63B22" w:rsidRDefault="00843F16" w:rsidP="00843F16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3B22">
              <w:rPr>
                <w:rFonts w:ascii="Verdana" w:hAnsi="Verdana"/>
                <w:sz w:val="18"/>
                <w:szCs w:val="18"/>
              </w:rPr>
              <w:t xml:space="preserve">Sito: </w:t>
            </w:r>
            <w:hyperlink r:id="rId9" w:history="1">
              <w:r w:rsidRPr="00E63B22">
                <w:rPr>
                  <w:rStyle w:val="Collegamentoipertestuale"/>
                  <w:rFonts w:ascii="Verdana" w:hAnsi="Verdana"/>
                  <w:sz w:val="18"/>
                  <w:szCs w:val="18"/>
                </w:rPr>
                <w:t>www.icmandellolario.edu.it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AE69" w14:textId="77777777" w:rsidR="00843F16" w:rsidRPr="00E63B22" w:rsidRDefault="00843F16" w:rsidP="009357CA">
            <w:pPr>
              <w:jc w:val="center"/>
            </w:pPr>
            <w:r w:rsidRPr="00E63B22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53D09D5" wp14:editId="57AB26DD">
                  <wp:simplePos x="0" y="0"/>
                  <wp:positionH relativeFrom="margin">
                    <wp:posOffset>-17145</wp:posOffset>
                  </wp:positionH>
                  <wp:positionV relativeFrom="margin">
                    <wp:posOffset>109220</wp:posOffset>
                  </wp:positionV>
                  <wp:extent cx="909320" cy="933450"/>
                  <wp:effectExtent l="0" t="0" r="5080" b="0"/>
                  <wp:wrapSquare wrapText="bothSides"/>
                  <wp:docPr id="1496332489" name="Immagine 1" descr="Ritter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Ritte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89" t="-1114" r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2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60D099" w14:textId="77777777" w:rsidR="00843F16" w:rsidRDefault="00843F16" w:rsidP="00087B7D">
      <w:pPr>
        <w:widowControl w:val="0"/>
        <w:autoSpaceDE w:val="0"/>
        <w:autoSpaceDN w:val="0"/>
        <w:spacing w:after="0" w:line="240" w:lineRule="auto"/>
        <w:ind w:right="12"/>
        <w:jc w:val="center"/>
        <w:rPr>
          <w:rFonts w:ascii="Calibri" w:eastAsia="Arial MT" w:hAnsi="Calibri" w:cs="Calibri"/>
          <w:sz w:val="24"/>
          <w:szCs w:val="24"/>
        </w:rPr>
      </w:pPr>
    </w:p>
    <w:p w14:paraId="5D2F56AC" w14:textId="77777777" w:rsidR="00C13A2F" w:rsidRDefault="00C13A2F" w:rsidP="004B791A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6F5EB8CE" w14:textId="77777777" w:rsidR="005E715B" w:rsidRPr="005E715B" w:rsidRDefault="005E715B" w:rsidP="005E715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E715B">
        <w:rPr>
          <w:rFonts w:cstheme="minorHAnsi"/>
          <w:b/>
          <w:bCs/>
          <w:sz w:val="24"/>
          <w:szCs w:val="24"/>
        </w:rPr>
        <w:t>ALLEGATO B.3 – DICHIARAZIONE SOSTITUTIVA RESA AI SENSI DEGLI ARTT. 46 E 47 D.P.R. 445/2000</w:t>
      </w:r>
    </w:p>
    <w:p w14:paraId="2FB897FA" w14:textId="77777777" w:rsid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</w:p>
    <w:p w14:paraId="1FE4B52B" w14:textId="2FA38881" w:rsidR="005E715B" w:rsidRP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Il/La sottoscritto/a_________________________________________________________________</w:t>
      </w:r>
      <w:r>
        <w:rPr>
          <w:rFonts w:cstheme="minorHAnsi"/>
          <w:sz w:val="24"/>
          <w:szCs w:val="24"/>
        </w:rPr>
        <w:t xml:space="preserve"> </w:t>
      </w:r>
      <w:r w:rsidRPr="005E715B">
        <w:rPr>
          <w:rFonts w:cstheme="minorHAnsi"/>
          <w:sz w:val="24"/>
          <w:szCs w:val="24"/>
        </w:rPr>
        <w:t xml:space="preserve">Nato/a </w:t>
      </w:r>
      <w:proofErr w:type="spellStart"/>
      <w:r w:rsidRPr="005E715B">
        <w:rPr>
          <w:rFonts w:cstheme="minorHAnsi"/>
          <w:sz w:val="24"/>
          <w:szCs w:val="24"/>
        </w:rPr>
        <w:t>a</w:t>
      </w:r>
      <w:proofErr w:type="spellEnd"/>
      <w:r w:rsidRPr="005E715B">
        <w:rPr>
          <w:rFonts w:cstheme="minorHAnsi"/>
          <w:sz w:val="24"/>
          <w:szCs w:val="24"/>
        </w:rPr>
        <w:t xml:space="preserve"> ________________________________________ (</w:t>
      </w:r>
      <w:r w:rsidRPr="005E715B">
        <w:rPr>
          <w:rFonts w:cstheme="minorHAnsi"/>
          <w:i/>
          <w:iCs/>
          <w:sz w:val="24"/>
          <w:szCs w:val="24"/>
        </w:rPr>
        <w:t>) il</w:t>
      </w:r>
      <w:r>
        <w:rPr>
          <w:rFonts w:cstheme="minorHAnsi"/>
          <w:i/>
          <w:iCs/>
          <w:sz w:val="24"/>
          <w:szCs w:val="24"/>
        </w:rPr>
        <w:t>__</w:t>
      </w:r>
      <w:r w:rsidRPr="005E715B">
        <w:rPr>
          <w:rFonts w:cstheme="minorHAnsi"/>
          <w:i/>
          <w:iCs/>
          <w:sz w:val="24"/>
          <w:szCs w:val="24"/>
        </w:rPr>
        <w:t xml:space="preserve"> /</w:t>
      </w:r>
      <w:r>
        <w:rPr>
          <w:rFonts w:cstheme="minorHAnsi"/>
          <w:i/>
          <w:iCs/>
          <w:sz w:val="24"/>
          <w:szCs w:val="24"/>
        </w:rPr>
        <w:t>__</w:t>
      </w:r>
      <w:r w:rsidRPr="005E715B">
        <w:rPr>
          <w:rFonts w:cstheme="minorHAnsi"/>
          <w:i/>
          <w:iCs/>
          <w:sz w:val="24"/>
          <w:szCs w:val="24"/>
        </w:rPr>
        <w:t>/</w:t>
      </w:r>
      <w:r w:rsidRPr="005E715B">
        <w:rPr>
          <w:rFonts w:cstheme="minorHAnsi"/>
          <w:sz w:val="24"/>
          <w:szCs w:val="24"/>
        </w:rPr>
        <w:t>______ Residente a ____________________________ (___) Via/Piazza ___________________________ n. ___ Codice Fiscale ___________________________________________________________________ In relazione all'istanza di partecipazione per il ruolo di [ ] ESPERTO / [ ] TUTOR relativamente al Progetto FSE+ ESO4.5.A2.B-FSEPN-LO-2026-226 (CUP: E54D26002580007):</w:t>
      </w:r>
    </w:p>
    <w:p w14:paraId="2406EFB1" w14:textId="77777777" w:rsidR="005E715B" w:rsidRPr="005E715B" w:rsidRDefault="005E715B" w:rsidP="005E715B">
      <w:pPr>
        <w:spacing w:after="120" w:line="276" w:lineRule="auto"/>
        <w:jc w:val="center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DICHIARA</w:t>
      </w:r>
    </w:p>
    <w:p w14:paraId="39260E33" w14:textId="77777777" w:rsidR="005E715B" w:rsidRP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ai sensi dell'art. 75 del D.P.R. 445/2000, consapevole delle sanzioni penali richiamate dall'art. 76 del medesimo D.P.R. in caso di dichiarazioni mendaci:</w:t>
      </w:r>
    </w:p>
    <w:p w14:paraId="03FB9D83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 xml:space="preserve">Di non trovarsi in alcuna situazione di incompatibilità, ai sensi di quanto previsto dal </w:t>
      </w:r>
      <w:proofErr w:type="spellStart"/>
      <w:r w:rsidRPr="005E715B">
        <w:rPr>
          <w:rFonts w:cstheme="minorHAnsi"/>
          <w:sz w:val="24"/>
          <w:szCs w:val="24"/>
        </w:rPr>
        <w:t>D.Lgs.</w:t>
      </w:r>
      <w:proofErr w:type="spellEnd"/>
      <w:r w:rsidRPr="005E715B">
        <w:rPr>
          <w:rFonts w:cstheme="minorHAnsi"/>
          <w:sz w:val="24"/>
          <w:szCs w:val="24"/>
        </w:rPr>
        <w:t xml:space="preserve"> n. 39/2013 e dall'art. 53 del </w:t>
      </w:r>
      <w:proofErr w:type="spellStart"/>
      <w:r w:rsidRPr="005E715B">
        <w:rPr>
          <w:rFonts w:cstheme="minorHAnsi"/>
          <w:sz w:val="24"/>
          <w:szCs w:val="24"/>
        </w:rPr>
        <w:t>D.Lgs.</w:t>
      </w:r>
      <w:proofErr w:type="spellEnd"/>
      <w:r w:rsidRPr="005E715B">
        <w:rPr>
          <w:rFonts w:cstheme="minorHAnsi"/>
          <w:sz w:val="24"/>
          <w:szCs w:val="24"/>
        </w:rPr>
        <w:t xml:space="preserve"> n. 165/2001;</w:t>
      </w:r>
    </w:p>
    <w:p w14:paraId="66D65C0A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esame;</w:t>
      </w:r>
    </w:p>
    <w:p w14:paraId="4895E757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Che la propria candidatura non coinvolge:</w:t>
      </w:r>
    </w:p>
    <w:p w14:paraId="39D8CA2D" w14:textId="77777777" w:rsidR="005E715B" w:rsidRPr="005E715B" w:rsidRDefault="005E715B" w:rsidP="005E715B">
      <w:pPr>
        <w:numPr>
          <w:ilvl w:val="1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interessi propri;</w:t>
      </w:r>
    </w:p>
    <w:p w14:paraId="4CD0E475" w14:textId="77777777" w:rsidR="005E715B" w:rsidRPr="005E715B" w:rsidRDefault="005E715B" w:rsidP="005E715B">
      <w:pPr>
        <w:numPr>
          <w:ilvl w:val="1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interessi di parenti, affini entro il secondo grado, del coniuge o di conviventi, o di persone con le quali abbia rapporti di frequentazione abituale;</w:t>
      </w:r>
    </w:p>
    <w:p w14:paraId="04D93A9E" w14:textId="77777777" w:rsidR="005E715B" w:rsidRPr="005E715B" w:rsidRDefault="005E715B" w:rsidP="005E715B">
      <w:pPr>
        <w:numPr>
          <w:ilvl w:val="1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interessi di soggetti od organizzazioni con cui egli o il coniuge abbia causa pendente o grave inimicizia o rapporti di credito/debito significativi;</w:t>
      </w:r>
    </w:p>
    <w:p w14:paraId="1CAA7846" w14:textId="77777777" w:rsidR="005E715B" w:rsidRPr="005E715B" w:rsidRDefault="005E715B" w:rsidP="005E715B">
      <w:pPr>
        <w:numPr>
          <w:ilvl w:val="1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interessi di soggetti od organizzazioni di cui sia tutore, curatore, procuratore o agente, titolare effettivo, o di enti/società di cui sia amministratore o gerente;</w:t>
      </w:r>
    </w:p>
    <w:p w14:paraId="52D4C3BC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Che non sussistono diverse ragioni di opportunità che si frappongano al conferimento dell'incarico;</w:t>
      </w:r>
    </w:p>
    <w:p w14:paraId="4765E6E0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Di aver preso piena cognizione del D.M. 26 aprile 2022, n. 105 (Codice di Comportamento dei dipendenti del Ministero dell'Istruzione e del Merito);</w:t>
      </w:r>
    </w:p>
    <w:p w14:paraId="2B570893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lastRenderedPageBreak/>
        <w:t>Di impegnarsi a comunicare tempestivamente all'Istituzione Scolastica eventuali variazioni o circostanze ostative sopravvenute nel corso dell'incarico;</w:t>
      </w:r>
    </w:p>
    <w:p w14:paraId="44F0CA24" w14:textId="77777777" w:rsidR="005E715B" w:rsidRPr="005E715B" w:rsidRDefault="005E715B" w:rsidP="005E715B">
      <w:pPr>
        <w:numPr>
          <w:ilvl w:val="0"/>
          <w:numId w:val="10"/>
        </w:num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 xml:space="preserve">Di essere stato informato/a ai sensi dell'art. 13 del Regolamento (UE) 2016/679 (GDPR) e del </w:t>
      </w:r>
      <w:proofErr w:type="spellStart"/>
      <w:r w:rsidRPr="005E715B">
        <w:rPr>
          <w:rFonts w:cstheme="minorHAnsi"/>
          <w:sz w:val="24"/>
          <w:szCs w:val="24"/>
        </w:rPr>
        <w:t>D.Lgs.</w:t>
      </w:r>
      <w:proofErr w:type="spellEnd"/>
      <w:r w:rsidRPr="005E715B">
        <w:rPr>
          <w:rFonts w:cstheme="minorHAnsi"/>
          <w:sz w:val="24"/>
          <w:szCs w:val="24"/>
        </w:rPr>
        <w:t xml:space="preserve"> 196/2003 che i dati personali raccolti saranno trattati, anche con strumenti informatici, esclusivamente per le finalità legate alla presente procedura selettiva e alla gestione del progetto.</w:t>
      </w:r>
    </w:p>
    <w:p w14:paraId="4E643C50" w14:textId="77777777" w:rsid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</w:p>
    <w:p w14:paraId="64879FA4" w14:textId="326456D7" w:rsidR="005E715B" w:rsidRP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Data:</w:t>
      </w:r>
      <w:r>
        <w:rPr>
          <w:rFonts w:cstheme="minorHAnsi"/>
          <w:sz w:val="24"/>
          <w:szCs w:val="24"/>
        </w:rPr>
        <w:t xml:space="preserve"> __</w:t>
      </w:r>
      <w:r w:rsidRPr="005E715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t>/__/</w:t>
      </w:r>
      <w:r w:rsidRPr="005E715B">
        <w:rPr>
          <w:rFonts w:cstheme="minorHAnsi"/>
          <w:sz w:val="24"/>
          <w:szCs w:val="24"/>
        </w:rPr>
        <w:t>_________</w:t>
      </w:r>
    </w:p>
    <w:p w14:paraId="751A9C86" w14:textId="77777777" w:rsid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</w:p>
    <w:p w14:paraId="42044B3E" w14:textId="766AAA77" w:rsidR="005E715B" w:rsidRPr="005E715B" w:rsidRDefault="005E715B" w:rsidP="005E715B">
      <w:pPr>
        <w:spacing w:after="120" w:line="276" w:lineRule="auto"/>
        <w:rPr>
          <w:rFonts w:cstheme="minorHAnsi"/>
          <w:sz w:val="24"/>
          <w:szCs w:val="24"/>
        </w:rPr>
      </w:pPr>
      <w:r w:rsidRPr="005E715B">
        <w:rPr>
          <w:rFonts w:cstheme="minorHAnsi"/>
          <w:sz w:val="24"/>
          <w:szCs w:val="24"/>
        </w:rPr>
        <w:t>Firma autografa/digitale del dichiarante: ____________________________________</w:t>
      </w:r>
    </w:p>
    <w:p w14:paraId="77415461" w14:textId="77777777" w:rsidR="004B791A" w:rsidRDefault="004B791A" w:rsidP="004B791A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sectPr w:rsidR="004B791A" w:rsidSect="00AC16B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i/>
        <w:sz w:val="20"/>
        <w:szCs w:val="20"/>
        <w:lang w:eastAsia="zh-C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i/>
        <w:sz w:val="20"/>
        <w:szCs w:val="20"/>
        <w:lang w:eastAsia="zh-C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i/>
        <w:sz w:val="20"/>
        <w:szCs w:val="20"/>
        <w:lang w:eastAsia="zh-C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  <w:i/>
        <w:sz w:val="20"/>
        <w:szCs w:val="20"/>
        <w:lang w:eastAsia="zh-C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  <w:i/>
        <w:sz w:val="20"/>
        <w:szCs w:val="20"/>
        <w:lang w:eastAsia="zh-C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  <w:i/>
        <w:sz w:val="20"/>
        <w:szCs w:val="20"/>
        <w:lang w:eastAsia="zh-C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  <w:i/>
        <w:sz w:val="20"/>
        <w:szCs w:val="20"/>
        <w:lang w:eastAsia="zh-C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  <w:i/>
        <w:sz w:val="20"/>
        <w:szCs w:val="2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  <w:i/>
        <w:sz w:val="20"/>
        <w:szCs w:val="20"/>
        <w:lang w:eastAsia="zh-CN"/>
      </w:rPr>
    </w:lvl>
  </w:abstractNum>
  <w:abstractNum w:abstractNumId="1" w15:restartNumberingAfterBreak="0">
    <w:nsid w:val="03686D14"/>
    <w:multiLevelType w:val="multilevel"/>
    <w:tmpl w:val="EF82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363CB"/>
    <w:multiLevelType w:val="multilevel"/>
    <w:tmpl w:val="6BDE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92455"/>
    <w:multiLevelType w:val="multilevel"/>
    <w:tmpl w:val="0EC2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3B656E"/>
    <w:multiLevelType w:val="multilevel"/>
    <w:tmpl w:val="E470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77604"/>
    <w:multiLevelType w:val="multilevel"/>
    <w:tmpl w:val="8286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356EB7"/>
    <w:multiLevelType w:val="multilevel"/>
    <w:tmpl w:val="53CA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C0C07"/>
    <w:multiLevelType w:val="multilevel"/>
    <w:tmpl w:val="59C8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80CD8"/>
    <w:multiLevelType w:val="multilevel"/>
    <w:tmpl w:val="C256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D635B8"/>
    <w:multiLevelType w:val="multilevel"/>
    <w:tmpl w:val="4430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912853">
    <w:abstractNumId w:val="0"/>
  </w:num>
  <w:num w:numId="2" w16cid:durableId="364645313">
    <w:abstractNumId w:val="2"/>
  </w:num>
  <w:num w:numId="3" w16cid:durableId="805314176">
    <w:abstractNumId w:val="4"/>
  </w:num>
  <w:num w:numId="4" w16cid:durableId="2100246297">
    <w:abstractNumId w:val="7"/>
  </w:num>
  <w:num w:numId="5" w16cid:durableId="2033408944">
    <w:abstractNumId w:val="9"/>
  </w:num>
  <w:num w:numId="6" w16cid:durableId="1057972269">
    <w:abstractNumId w:val="6"/>
  </w:num>
  <w:num w:numId="7" w16cid:durableId="78720879">
    <w:abstractNumId w:val="8"/>
  </w:num>
  <w:num w:numId="8" w16cid:durableId="1557812605">
    <w:abstractNumId w:val="1"/>
  </w:num>
  <w:num w:numId="9" w16cid:durableId="2086417770">
    <w:abstractNumId w:val="5"/>
  </w:num>
  <w:num w:numId="10" w16cid:durableId="207323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DD"/>
    <w:rsid w:val="00004EC4"/>
    <w:rsid w:val="000133E6"/>
    <w:rsid w:val="00087B7D"/>
    <w:rsid w:val="000A1C4B"/>
    <w:rsid w:val="002A6798"/>
    <w:rsid w:val="002C43DD"/>
    <w:rsid w:val="00311F2E"/>
    <w:rsid w:val="003C05BA"/>
    <w:rsid w:val="004B791A"/>
    <w:rsid w:val="00532E77"/>
    <w:rsid w:val="005E715B"/>
    <w:rsid w:val="006158AB"/>
    <w:rsid w:val="006241B9"/>
    <w:rsid w:val="00783A3A"/>
    <w:rsid w:val="00843F16"/>
    <w:rsid w:val="009E3123"/>
    <w:rsid w:val="009F7B09"/>
    <w:rsid w:val="00A306F5"/>
    <w:rsid w:val="00AC16B2"/>
    <w:rsid w:val="00AE4C56"/>
    <w:rsid w:val="00C13A2F"/>
    <w:rsid w:val="00CE1CBC"/>
    <w:rsid w:val="00D716BC"/>
    <w:rsid w:val="00E419D7"/>
    <w:rsid w:val="00E4299E"/>
    <w:rsid w:val="00F207F9"/>
    <w:rsid w:val="00F6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537C"/>
  <w15:chartTrackingRefBased/>
  <w15:docId w15:val="{1F4E0FFC-8362-4E8F-B951-1700FB9F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29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43F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0400L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IC80400L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icmandellolario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PN2127 Mandello.dotx</Template>
  <TotalTime>4</TotalTime>
  <Pages>2</Pages>
  <Words>372</Words>
  <Characters>2490</Characters>
  <Application>Microsoft Office Word</Application>
  <DocSecurity>0</DocSecurity>
  <Lines>55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Massimiliano Craia</cp:lastModifiedBy>
  <cp:revision>2</cp:revision>
  <dcterms:created xsi:type="dcterms:W3CDTF">2026-08-04T14:07:00Z</dcterms:created>
  <dcterms:modified xsi:type="dcterms:W3CDTF">2026-08-04T14:07:00Z</dcterms:modified>
</cp:coreProperties>
</file>