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423CE" w14:textId="77777777" w:rsidR="00EF365F" w:rsidRDefault="00EF365F" w:rsidP="00876075">
      <w:pPr>
        <w:jc w:val="center"/>
        <w:rPr>
          <w:rFonts w:ascii="Calibri" w:hAnsi="Calibri" w:cs="Calibri"/>
        </w:rPr>
      </w:pPr>
    </w:p>
    <w:p w14:paraId="14BE6CFA" w14:textId="77777777" w:rsidR="00EF365F" w:rsidRDefault="00EF365F" w:rsidP="00EF365F">
      <w:pPr>
        <w:jc w:val="right"/>
        <w:rPr>
          <w:rFonts w:ascii="Calibri" w:hAnsi="Calibri" w:cs="Calibri"/>
        </w:rPr>
      </w:pPr>
    </w:p>
    <w:p w14:paraId="16D2911F" w14:textId="77777777" w:rsidR="008C01AF" w:rsidRDefault="008C01AF" w:rsidP="00C075BD">
      <w:pPr>
        <w:spacing w:line="0" w:lineRule="atLeast"/>
        <w:jc w:val="right"/>
        <w:rPr>
          <w:sz w:val="22"/>
        </w:rPr>
      </w:pPr>
      <w:r>
        <w:rPr>
          <w:sz w:val="22"/>
        </w:rPr>
        <w:t>Al Dirigente scolastico</w:t>
      </w:r>
    </w:p>
    <w:p w14:paraId="27160D3B" w14:textId="77777777" w:rsidR="008C01AF" w:rsidRDefault="008C01AF" w:rsidP="00C075BD">
      <w:pPr>
        <w:spacing w:line="1" w:lineRule="exact"/>
      </w:pPr>
    </w:p>
    <w:p w14:paraId="14066867" w14:textId="619FCDFF" w:rsidR="008C01AF" w:rsidRDefault="008C01AF" w:rsidP="00C075BD">
      <w:pPr>
        <w:spacing w:line="0" w:lineRule="atLeast"/>
        <w:jc w:val="right"/>
        <w:rPr>
          <w:sz w:val="22"/>
        </w:rPr>
      </w:pPr>
      <w:r>
        <w:rPr>
          <w:sz w:val="22"/>
        </w:rPr>
        <w:t>ISIS Val di Cornia</w:t>
      </w:r>
    </w:p>
    <w:p w14:paraId="68F13FEB" w14:textId="77777777" w:rsidR="008C01AF" w:rsidRDefault="008C01AF" w:rsidP="00C075BD">
      <w:pPr>
        <w:spacing w:line="273" w:lineRule="auto"/>
        <w:jc w:val="right"/>
        <w:rPr>
          <w:b/>
          <w:sz w:val="22"/>
        </w:rPr>
      </w:pPr>
      <w:r>
        <w:rPr>
          <w:b/>
          <w:sz w:val="22"/>
        </w:rPr>
        <w:t xml:space="preserve">Allegato A – Domanda di partecipazione </w:t>
      </w:r>
    </w:p>
    <w:p w14:paraId="7ED42C7A" w14:textId="77777777" w:rsidR="00810079" w:rsidRPr="00432E64" w:rsidRDefault="00810079" w:rsidP="00810079">
      <w:pPr>
        <w:spacing w:before="120" w:after="120" w:line="276" w:lineRule="auto"/>
        <w:jc w:val="both"/>
        <w:rPr>
          <w:rFonts w:asciiTheme="minorHAnsi" w:hAnsiTheme="minorHAnsi" w:cstheme="minorHAnsi"/>
          <w:b/>
          <w:bCs/>
        </w:rPr>
      </w:pPr>
      <w:r w:rsidRPr="00432E64">
        <w:rPr>
          <w:rFonts w:asciiTheme="minorHAnsi" w:hAnsiTheme="minorHAnsi" w:cstheme="minorHAnsi"/>
          <w:b/>
          <w:bCs/>
        </w:rPr>
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</w:t>
      </w:r>
      <w:bookmarkStart w:id="0" w:name="_Hlk134287912"/>
      <w:r w:rsidRPr="00432E64">
        <w:rPr>
          <w:rFonts w:asciiTheme="minorHAnsi" w:hAnsiTheme="minorHAnsi" w:cstheme="minorHAnsi"/>
          <w:b/>
          <w:bCs/>
        </w:rPr>
        <w:t>Azioni di prevenzione e contrasto della dispersione scolastica (D.M. 170/2022). Progetto “</w:t>
      </w:r>
      <w:r>
        <w:rPr>
          <w:rFonts w:asciiTheme="minorHAnsi" w:hAnsiTheme="minorHAnsi" w:cstheme="minorHAnsi"/>
          <w:b/>
          <w:bCs/>
        </w:rPr>
        <w:t>Come non Perdersi</w:t>
      </w:r>
      <w:r w:rsidRPr="00432E64">
        <w:rPr>
          <w:rFonts w:asciiTheme="minorHAnsi" w:hAnsiTheme="minorHAnsi" w:cstheme="minorHAnsi"/>
          <w:b/>
          <w:bCs/>
        </w:rPr>
        <w:t>”.</w:t>
      </w:r>
    </w:p>
    <w:bookmarkEnd w:id="0"/>
    <w:p w14:paraId="2CBB4E1D" w14:textId="77777777" w:rsidR="00810079" w:rsidRPr="00432E64" w:rsidRDefault="00810079" w:rsidP="00810079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28B089E0" w14:textId="77777777" w:rsidR="00810079" w:rsidRDefault="00810079" w:rsidP="00810079">
      <w:pPr>
        <w:spacing w:before="120" w:line="276" w:lineRule="auto"/>
        <w:jc w:val="center"/>
        <w:rPr>
          <w:rFonts w:asciiTheme="minorHAnsi" w:hAnsiTheme="minorHAnsi" w:cstheme="minorHAnsi"/>
          <w:b/>
          <w:bCs/>
        </w:rPr>
      </w:pPr>
      <w:r w:rsidRPr="00432E64">
        <w:rPr>
          <w:rFonts w:asciiTheme="minorHAnsi" w:hAnsiTheme="minorHAnsi" w:cstheme="minorHAnsi"/>
          <w:b/>
          <w:bCs/>
        </w:rPr>
        <w:t xml:space="preserve">AVVISO </w:t>
      </w:r>
      <w:bookmarkStart w:id="1" w:name="_Hlk101432316"/>
      <w:r w:rsidRPr="00432E64">
        <w:rPr>
          <w:rFonts w:asciiTheme="minorHAnsi" w:hAnsiTheme="minorHAnsi" w:cstheme="minorHAnsi"/>
          <w:b/>
          <w:bCs/>
        </w:rPr>
        <w:t xml:space="preserve">DI SELEZIONE PER IL CONFERIMENTO DI INCARICHI </w:t>
      </w:r>
      <w:bookmarkStart w:id="2" w:name="_Hlk102060679"/>
      <w:r>
        <w:rPr>
          <w:rFonts w:asciiTheme="minorHAnsi" w:hAnsiTheme="minorHAnsi" w:cstheme="minorHAnsi"/>
          <w:b/>
          <w:bCs/>
        </w:rPr>
        <w:t>NOMINALI</w:t>
      </w:r>
    </w:p>
    <w:p w14:paraId="17A619F7" w14:textId="77777777" w:rsidR="00810079" w:rsidRPr="00432E64" w:rsidRDefault="00810079" w:rsidP="00810079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 FAVORE DI SOGGETTI INDIVIDUATI</w:t>
      </w:r>
      <w:r w:rsidRPr="00432E64">
        <w:rPr>
          <w:rFonts w:asciiTheme="minorHAnsi" w:hAnsiTheme="minorHAnsi" w:cstheme="minorHAnsi"/>
          <w:b/>
          <w:bCs/>
        </w:rPr>
        <w:t xml:space="preserve">, </w:t>
      </w:r>
      <w:r w:rsidRPr="00432E64">
        <w:rPr>
          <w:rFonts w:asciiTheme="minorHAnsi" w:hAnsiTheme="minorHAnsi" w:cstheme="minorHAnsi"/>
          <w:b/>
          <w:bCs/>
        </w:rPr>
        <w:br/>
        <w:t xml:space="preserve">AVENTE AD OGGETTO </w:t>
      </w:r>
    </w:p>
    <w:bookmarkEnd w:id="1"/>
    <w:bookmarkEnd w:id="2"/>
    <w:p w14:paraId="5A3EC610" w14:textId="2AD7D318" w:rsidR="00810079" w:rsidRPr="00F145C3" w:rsidRDefault="00810079" w:rsidP="00810079">
      <w:pPr>
        <w:pStyle w:val="Articolo"/>
        <w:spacing w:before="120" w:line="276" w:lineRule="auto"/>
        <w:contextualSpacing w:val="0"/>
      </w:pPr>
      <w:r>
        <w:t>Attività formativa in favore degli studenti che mostrano particolari fragilità nelle discipline di studio, a rischio di abbandono o che abbiano interrotto la frequenza scolastica, che prevede l'erogazione di percorsi di potenziamento delle competenze di base</w:t>
      </w:r>
      <w:r w:rsidR="009E1C40">
        <w:t xml:space="preserve"> di lingua tedesca da parte di docente madrelingua e</w:t>
      </w:r>
      <w:r>
        <w:t>, di motivazione e ri-motivazione e di accompagnamento ad una maggiore capacità di attenzione e impegno, erogati a piccoli gruppi di almeno 3 destinatari.</w:t>
      </w:r>
    </w:p>
    <w:p w14:paraId="35412988" w14:textId="77777777" w:rsidR="00810079" w:rsidRPr="00432E64" w:rsidRDefault="00810079" w:rsidP="00810079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32E64">
        <w:rPr>
          <w:rFonts w:asciiTheme="minorHAnsi" w:hAnsiTheme="minorHAnsi" w:cstheme="minorHAnsi"/>
          <w:b/>
          <w:bCs/>
          <w:sz w:val="24"/>
          <w:szCs w:val="24"/>
        </w:rPr>
        <w:t xml:space="preserve">Titolo del Progetto </w:t>
      </w:r>
      <w:r w:rsidRPr="00F10093">
        <w:rPr>
          <w:rFonts w:asciiTheme="minorHAnsi" w:hAnsiTheme="minorHAnsi" w:cstheme="minorHAnsi"/>
          <w:b/>
          <w:bCs/>
          <w:sz w:val="24"/>
          <w:szCs w:val="24"/>
        </w:rPr>
        <w:t>Come non Perdersi</w:t>
      </w:r>
      <w:r w:rsidRPr="00432E64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F10093">
        <w:rPr>
          <w:rFonts w:asciiTheme="minorHAnsi" w:hAnsiTheme="minorHAnsi" w:cstheme="minorHAnsi"/>
          <w:b/>
          <w:bCs/>
          <w:sz w:val="24"/>
          <w:szCs w:val="24"/>
        </w:rPr>
        <w:t>M4C1I1.4-2022-981-P-11743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432E64">
        <w:rPr>
          <w:rFonts w:asciiTheme="minorHAnsi" w:hAnsiTheme="minorHAnsi" w:cstheme="minorHAnsi"/>
          <w:b/>
          <w:bCs/>
          <w:sz w:val="24"/>
          <w:szCs w:val="24"/>
        </w:rPr>
        <w:t xml:space="preserve">- C.U.P. </w:t>
      </w:r>
      <w:r w:rsidRPr="00F10093">
        <w:rPr>
          <w:rFonts w:asciiTheme="minorHAnsi" w:hAnsiTheme="minorHAnsi" w:cstheme="minorHAnsi"/>
          <w:b/>
          <w:bCs/>
          <w:sz w:val="24"/>
          <w:szCs w:val="24"/>
        </w:rPr>
        <w:t>F74D22002830006</w:t>
      </w:r>
    </w:p>
    <w:p w14:paraId="78222B77" w14:textId="71B54423" w:rsidR="00876075" w:rsidRDefault="00876075" w:rsidP="00B0743F">
      <w:pPr>
        <w:spacing w:before="120"/>
        <w:rPr>
          <w:sz w:val="22"/>
        </w:rPr>
      </w:pPr>
      <w:r>
        <w:rPr>
          <w:sz w:val="22"/>
        </w:rPr>
        <w:t>Il/La sottoscritto/a ________________</w:t>
      </w:r>
      <w:r w:rsidR="008D5426">
        <w:rPr>
          <w:sz w:val="22"/>
        </w:rPr>
        <w:t>____________________________</w:t>
      </w:r>
      <w:r>
        <w:rPr>
          <w:sz w:val="22"/>
        </w:rPr>
        <w:t xml:space="preserve">______________________________ </w:t>
      </w:r>
    </w:p>
    <w:p w14:paraId="66D58B49" w14:textId="7A4C0CFB" w:rsidR="00876075" w:rsidRDefault="00876075" w:rsidP="00B0743F">
      <w:pPr>
        <w:spacing w:before="120"/>
        <w:rPr>
          <w:sz w:val="22"/>
        </w:rPr>
      </w:pPr>
      <w:r>
        <w:rPr>
          <w:sz w:val="22"/>
        </w:rPr>
        <w:t>nato/a a ______________________________</w:t>
      </w:r>
      <w:r w:rsidR="008D5426">
        <w:rPr>
          <w:sz w:val="22"/>
        </w:rPr>
        <w:t>_____</w:t>
      </w:r>
      <w:r>
        <w:rPr>
          <w:sz w:val="22"/>
        </w:rPr>
        <w:t xml:space="preserve">__________________________ </w:t>
      </w:r>
      <w:r>
        <w:rPr>
          <w:sz w:val="22"/>
        </w:rPr>
        <w:softHyphen/>
        <w:t>il____________________</w:t>
      </w:r>
    </w:p>
    <w:p w14:paraId="7B4E88A4" w14:textId="4B6BD26D" w:rsidR="00876075" w:rsidRDefault="00876075" w:rsidP="00B0743F">
      <w:pPr>
        <w:spacing w:before="120"/>
        <w:rPr>
          <w:sz w:val="22"/>
        </w:rPr>
      </w:pPr>
      <w:r>
        <w:rPr>
          <w:sz w:val="22"/>
        </w:rPr>
        <w:t>residente a____________</w:t>
      </w:r>
      <w:r w:rsidR="008D5426">
        <w:rPr>
          <w:sz w:val="22"/>
        </w:rPr>
        <w:t>___________________________________</w:t>
      </w:r>
      <w:r>
        <w:rPr>
          <w:sz w:val="22"/>
        </w:rPr>
        <w:t>_______________</w:t>
      </w:r>
      <w:r>
        <w:rPr>
          <w:sz w:val="22"/>
        </w:rPr>
        <w:tab/>
        <w:t>Prov. (__</w:t>
      </w:r>
      <w:r w:rsidR="008D5426">
        <w:rPr>
          <w:sz w:val="22"/>
        </w:rPr>
        <w:t>____</w:t>
      </w:r>
      <w:r>
        <w:rPr>
          <w:sz w:val="22"/>
        </w:rPr>
        <w:t>_______)</w:t>
      </w:r>
    </w:p>
    <w:p w14:paraId="53FAA69A" w14:textId="0274759F" w:rsidR="00876075" w:rsidRDefault="00876075" w:rsidP="00B0743F">
      <w:pPr>
        <w:tabs>
          <w:tab w:val="left" w:pos="1320"/>
          <w:tab w:val="left" w:pos="7060"/>
          <w:tab w:val="left" w:pos="8440"/>
          <w:tab w:val="left" w:pos="9440"/>
        </w:tabs>
        <w:spacing w:before="120"/>
        <w:rPr>
          <w:sz w:val="22"/>
        </w:rPr>
      </w:pPr>
      <w:r>
        <w:rPr>
          <w:sz w:val="22"/>
        </w:rPr>
        <w:t>Via/Piazza</w:t>
      </w:r>
      <w:r>
        <w:t xml:space="preserve"> </w:t>
      </w:r>
      <w:r>
        <w:rPr>
          <w:sz w:val="22"/>
        </w:rPr>
        <w:t>_____________________________________________ n._____</w:t>
      </w:r>
      <w:r w:rsidR="00C075BD">
        <w:rPr>
          <w:sz w:val="22"/>
        </w:rPr>
        <w:t xml:space="preserve">   </w:t>
      </w:r>
      <w:r>
        <w:rPr>
          <w:sz w:val="22"/>
        </w:rPr>
        <w:t>C.F.__________</w:t>
      </w:r>
      <w:r w:rsidR="008D5426">
        <w:rPr>
          <w:sz w:val="22"/>
        </w:rPr>
        <w:t>___</w:t>
      </w:r>
      <w:r>
        <w:rPr>
          <w:sz w:val="22"/>
        </w:rPr>
        <w:t>___________</w:t>
      </w:r>
    </w:p>
    <w:p w14:paraId="3493BF5F" w14:textId="78B29DAE" w:rsidR="00876075" w:rsidRDefault="00876075" w:rsidP="00B0743F">
      <w:pPr>
        <w:tabs>
          <w:tab w:val="left" w:pos="1320"/>
          <w:tab w:val="left" w:pos="7060"/>
          <w:tab w:val="left" w:pos="8440"/>
          <w:tab w:val="left" w:pos="9440"/>
        </w:tabs>
        <w:spacing w:before="120"/>
        <w:jc w:val="both"/>
        <w:rPr>
          <w:sz w:val="22"/>
        </w:rPr>
      </w:pPr>
      <w:r>
        <w:rPr>
          <w:sz w:val="22"/>
        </w:rPr>
        <w:t>in</w:t>
      </w:r>
      <w:r>
        <w:t xml:space="preserve"> </w:t>
      </w:r>
      <w:r>
        <w:rPr>
          <w:sz w:val="22"/>
        </w:rPr>
        <w:t>qualità</w:t>
      </w:r>
      <w:r>
        <w:t xml:space="preserve"> di</w:t>
      </w:r>
      <w:r>
        <w:rPr>
          <w:sz w:val="22"/>
        </w:rPr>
        <w:t xml:space="preserve"> ______________________________________________ [</w:t>
      </w:r>
      <w:r>
        <w:rPr>
          <w:i/>
          <w:sz w:val="22"/>
        </w:rPr>
        <w:t>indicare se il partecipante rientra tra</w:t>
      </w:r>
      <w:r w:rsidR="00B535EF">
        <w:rPr>
          <w:i/>
          <w:sz w:val="22"/>
        </w:rPr>
        <w:t xml:space="preserve"> </w:t>
      </w:r>
      <w:r>
        <w:rPr>
          <w:i/>
          <w:sz w:val="22"/>
        </w:rPr>
        <w:t>il personale</w:t>
      </w:r>
      <w:r>
        <w:rPr>
          <w:sz w:val="22"/>
        </w:rPr>
        <w:t xml:space="preserve"> </w:t>
      </w:r>
      <w:r>
        <w:rPr>
          <w:i/>
          <w:sz w:val="22"/>
        </w:rPr>
        <w:t>interno alla Istituzione scolastica, se appartiene ad altra Istituzione scolastica, ovvero se è dipendente di altra P.A., o se è esperto esterno</w:t>
      </w:r>
      <w:r>
        <w:rPr>
          <w:sz w:val="22"/>
        </w:rPr>
        <w:t>],</w:t>
      </w:r>
    </w:p>
    <w:p w14:paraId="261F11D6" w14:textId="0B1EB85F" w:rsidR="00876075" w:rsidRDefault="00876075" w:rsidP="00B0743F">
      <w:pPr>
        <w:tabs>
          <w:tab w:val="left" w:pos="1320"/>
          <w:tab w:val="left" w:pos="7060"/>
          <w:tab w:val="left" w:pos="8440"/>
          <w:tab w:val="left" w:pos="9440"/>
        </w:tabs>
        <w:spacing w:before="120"/>
        <w:jc w:val="both"/>
        <w:rPr>
          <w:sz w:val="22"/>
        </w:rPr>
      </w:pPr>
      <w:r>
        <w:rPr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0BE0F85" w14:textId="77777777" w:rsidR="00876075" w:rsidRDefault="00876075" w:rsidP="00C075BD">
      <w:pPr>
        <w:spacing w:before="240" w:after="120" w:line="0" w:lineRule="atLeast"/>
        <w:jc w:val="center"/>
        <w:rPr>
          <w:b/>
          <w:sz w:val="22"/>
        </w:rPr>
      </w:pPr>
      <w:r>
        <w:rPr>
          <w:b/>
          <w:sz w:val="22"/>
        </w:rPr>
        <w:t>CHIEDE</w:t>
      </w:r>
    </w:p>
    <w:p w14:paraId="194632BC" w14:textId="1C76F4F0" w:rsidR="00876075" w:rsidRDefault="00876075" w:rsidP="00C075BD">
      <w:pPr>
        <w:spacing w:line="0" w:lineRule="atLeast"/>
        <w:rPr>
          <w:sz w:val="22"/>
        </w:rPr>
      </w:pPr>
      <w:r>
        <w:rPr>
          <w:sz w:val="22"/>
        </w:rPr>
        <w:t xml:space="preserve">di essere ammesso/a a partecipare </w:t>
      </w:r>
      <w:r w:rsidR="00810079">
        <w:rPr>
          <w:sz w:val="22"/>
        </w:rPr>
        <w:t>come candidato/a alla/e seguente/i /e</w:t>
      </w:r>
      <w:r>
        <w:rPr>
          <w:sz w:val="22"/>
        </w:rPr>
        <w:t xml:space="preserve"> procedura</w:t>
      </w:r>
      <w:r w:rsidR="00810079">
        <w:rPr>
          <w:sz w:val="22"/>
        </w:rPr>
        <w:t>/e</w:t>
      </w:r>
      <w:r w:rsidR="00AA75FD">
        <w:rPr>
          <w:sz w:val="22"/>
        </w:rPr>
        <w:t xml:space="preserve"> (indicare con una crocetta)</w:t>
      </w:r>
      <w:r w:rsidR="00C075BD">
        <w:rPr>
          <w:sz w:val="22"/>
        </w:rPr>
        <w:t>:</w:t>
      </w:r>
    </w:p>
    <w:p w14:paraId="0FCD1430" w14:textId="7E3E6D20" w:rsidR="00810079" w:rsidRPr="008D5426" w:rsidRDefault="00810079" w:rsidP="008D5426">
      <w:pPr>
        <w:spacing w:after="40" w:line="259" w:lineRule="auto"/>
        <w:ind w:left="567" w:hanging="567"/>
        <w:jc w:val="both"/>
        <w:rPr>
          <w:rFonts w:asciiTheme="minorHAnsi" w:hAnsiTheme="minorHAnsi" w:cstheme="minorHAnsi"/>
        </w:rPr>
      </w:pPr>
      <w:r w:rsidRPr="008D5426">
        <w:rPr>
          <w:rFonts w:asciiTheme="minorHAnsi" w:hAnsiTheme="minorHAnsi" w:cstheme="minorHAnsi"/>
        </w:rPr>
        <w:lastRenderedPageBreak/>
        <w:sym w:font="Webdings" w:char="F063"/>
      </w:r>
      <w:r w:rsidRPr="008D5426">
        <w:rPr>
          <w:rFonts w:asciiTheme="minorHAnsi" w:hAnsiTheme="minorHAnsi" w:cstheme="minorHAnsi"/>
        </w:rPr>
        <w:tab/>
        <w:t>Selezione per il conferimento di</w:t>
      </w:r>
      <w:r w:rsidR="009E1C40">
        <w:rPr>
          <w:rFonts w:asciiTheme="minorHAnsi" w:hAnsiTheme="minorHAnsi" w:cstheme="minorHAnsi"/>
        </w:rPr>
        <w:t xml:space="preserve"> 1 incarico di 18 ore</w:t>
      </w:r>
      <w:r w:rsidRPr="008D5426">
        <w:rPr>
          <w:rFonts w:asciiTheme="minorHAnsi" w:hAnsiTheme="minorHAnsi" w:cstheme="minorHAnsi"/>
        </w:rPr>
        <w:t xml:space="preserve"> per l'erogazione di percorsi di rafforzamento a piccoli gruppi di studenti attraverso supporto alle competenze disciplinari di </w:t>
      </w:r>
      <w:r w:rsidRPr="008D5426">
        <w:rPr>
          <w:rFonts w:asciiTheme="minorHAnsi" w:hAnsiTheme="minorHAnsi" w:cstheme="minorHAnsi"/>
          <w:b/>
        </w:rPr>
        <w:t>Lingua Tedesca</w:t>
      </w:r>
      <w:r w:rsidR="009E1C40">
        <w:rPr>
          <w:rFonts w:asciiTheme="minorHAnsi" w:hAnsiTheme="minorHAnsi" w:cstheme="minorHAnsi"/>
          <w:b/>
        </w:rPr>
        <w:t xml:space="preserve"> (madrelingua)</w:t>
      </w:r>
    </w:p>
    <w:p w14:paraId="17D30DE7" w14:textId="77777777" w:rsidR="00810079" w:rsidRDefault="00810079" w:rsidP="008D5426">
      <w:pPr>
        <w:spacing w:after="40" w:line="259" w:lineRule="auto"/>
        <w:ind w:left="567" w:hanging="567"/>
        <w:jc w:val="both"/>
        <w:rPr>
          <w:sz w:val="22"/>
        </w:rPr>
      </w:pPr>
    </w:p>
    <w:p w14:paraId="14645E2C" w14:textId="7E3379C2" w:rsidR="00876075" w:rsidRDefault="00876075" w:rsidP="00C075BD">
      <w:pPr>
        <w:spacing w:line="0" w:lineRule="atLeast"/>
        <w:rPr>
          <w:sz w:val="22"/>
        </w:rPr>
      </w:pPr>
      <w:r>
        <w:rPr>
          <w:sz w:val="22"/>
        </w:rPr>
        <w:t xml:space="preserve">A tal fine, </w:t>
      </w:r>
      <w:r>
        <w:rPr>
          <w:b/>
          <w:sz w:val="22"/>
          <w:u w:val="single"/>
        </w:rPr>
        <w:t>dichiara</w:t>
      </w:r>
      <w:r>
        <w:rPr>
          <w:sz w:val="22"/>
        </w:rPr>
        <w:t>, sotto la propria responsabilità:</w:t>
      </w:r>
    </w:p>
    <w:p w14:paraId="697D852A" w14:textId="77777777" w:rsidR="00876075" w:rsidRDefault="00876075" w:rsidP="00C075BD">
      <w:pPr>
        <w:spacing w:line="233" w:lineRule="exact"/>
      </w:pPr>
    </w:p>
    <w:p w14:paraId="0F6A8B88" w14:textId="77777777" w:rsidR="00876075" w:rsidRDefault="00876075" w:rsidP="00C075BD">
      <w:pPr>
        <w:numPr>
          <w:ilvl w:val="0"/>
          <w:numId w:val="1"/>
        </w:numPr>
        <w:tabs>
          <w:tab w:val="left" w:pos="421"/>
        </w:tabs>
        <w:spacing w:line="0" w:lineRule="atLeast"/>
        <w:ind w:left="426" w:hanging="421"/>
        <w:rPr>
          <w:sz w:val="22"/>
        </w:rPr>
      </w:pPr>
      <w:r>
        <w:rPr>
          <w:sz w:val="22"/>
        </w:rPr>
        <w:t>che i recapiti presso i quali si intendono ricevere le comunicazioni sono i seguenti:</w:t>
      </w:r>
    </w:p>
    <w:p w14:paraId="5E20DEF0" w14:textId="77777777" w:rsidR="00876075" w:rsidRDefault="00876075" w:rsidP="00C075BD">
      <w:pPr>
        <w:tabs>
          <w:tab w:val="left" w:pos="421"/>
        </w:tabs>
        <w:spacing w:line="0" w:lineRule="atLeast"/>
        <w:rPr>
          <w:sz w:val="22"/>
        </w:rPr>
      </w:pPr>
    </w:p>
    <w:p w14:paraId="057789C5" w14:textId="77777777" w:rsidR="00876075" w:rsidRDefault="00876075" w:rsidP="00C075BD">
      <w:pPr>
        <w:spacing w:line="8" w:lineRule="exact"/>
        <w:rPr>
          <w:sz w:val="22"/>
        </w:rPr>
      </w:pPr>
    </w:p>
    <w:p w14:paraId="55ED083B" w14:textId="3E1650A5" w:rsidR="00876075" w:rsidRPr="00876075" w:rsidRDefault="00876075" w:rsidP="00C075BD">
      <w:pPr>
        <w:numPr>
          <w:ilvl w:val="1"/>
          <w:numId w:val="1"/>
        </w:numPr>
        <w:tabs>
          <w:tab w:val="left" w:pos="701"/>
        </w:tabs>
        <w:spacing w:line="218" w:lineRule="auto"/>
        <w:ind w:left="284" w:hanging="273"/>
        <w:rPr>
          <w:sz w:val="22"/>
        </w:rPr>
      </w:pPr>
      <w:r>
        <w:rPr>
          <w:sz w:val="22"/>
        </w:rPr>
        <w:t>residenza: ________________________________________________</w:t>
      </w:r>
      <w:r w:rsidR="008D5426">
        <w:rPr>
          <w:sz w:val="22"/>
        </w:rPr>
        <w:t>__________________</w:t>
      </w:r>
      <w:r>
        <w:rPr>
          <w:sz w:val="22"/>
        </w:rPr>
        <w:t>_____________</w:t>
      </w:r>
    </w:p>
    <w:p w14:paraId="0161AC15" w14:textId="77777777" w:rsidR="00876075" w:rsidRDefault="00876075" w:rsidP="00C075BD">
      <w:pPr>
        <w:spacing w:line="231" w:lineRule="exact"/>
        <w:ind w:left="284"/>
        <w:rPr>
          <w:rFonts w:ascii="Arial" w:eastAsia="Arial" w:hAnsi="Arial"/>
          <w:sz w:val="48"/>
          <w:vertAlign w:val="superscript"/>
        </w:rPr>
      </w:pPr>
    </w:p>
    <w:p w14:paraId="1B1363A5" w14:textId="7920B0F7" w:rsidR="00876075" w:rsidRPr="00876075" w:rsidRDefault="00876075" w:rsidP="00C075BD">
      <w:pPr>
        <w:numPr>
          <w:ilvl w:val="1"/>
          <w:numId w:val="1"/>
        </w:numPr>
        <w:tabs>
          <w:tab w:val="left" w:pos="701"/>
        </w:tabs>
        <w:spacing w:line="218" w:lineRule="auto"/>
        <w:ind w:left="284" w:hanging="273"/>
        <w:rPr>
          <w:sz w:val="22"/>
        </w:rPr>
      </w:pPr>
      <w:r w:rsidRPr="00876075">
        <w:rPr>
          <w:sz w:val="22"/>
        </w:rPr>
        <w:t>indirizzo posta elettronica ordinaria: ________________</w:t>
      </w:r>
      <w:r w:rsidR="008D5426">
        <w:rPr>
          <w:sz w:val="22"/>
        </w:rPr>
        <w:t>__________________</w:t>
      </w:r>
      <w:r w:rsidRPr="00876075">
        <w:rPr>
          <w:sz w:val="22"/>
        </w:rPr>
        <w:t>________________________</w:t>
      </w:r>
    </w:p>
    <w:p w14:paraId="51E26564" w14:textId="77777777" w:rsidR="00876075" w:rsidRPr="00876075" w:rsidRDefault="00876075" w:rsidP="00C075BD">
      <w:pPr>
        <w:tabs>
          <w:tab w:val="left" w:pos="701"/>
        </w:tabs>
        <w:spacing w:line="218" w:lineRule="auto"/>
        <w:ind w:left="284"/>
        <w:rPr>
          <w:sz w:val="22"/>
        </w:rPr>
      </w:pPr>
    </w:p>
    <w:p w14:paraId="7558985C" w14:textId="2E0341A7" w:rsidR="00876075" w:rsidRPr="00876075" w:rsidRDefault="00876075" w:rsidP="00C075BD">
      <w:pPr>
        <w:numPr>
          <w:ilvl w:val="1"/>
          <w:numId w:val="1"/>
        </w:numPr>
        <w:tabs>
          <w:tab w:val="left" w:pos="701"/>
        </w:tabs>
        <w:spacing w:line="218" w:lineRule="auto"/>
        <w:ind w:left="284" w:hanging="273"/>
        <w:rPr>
          <w:sz w:val="22"/>
        </w:rPr>
      </w:pPr>
      <w:r w:rsidRPr="00876075">
        <w:rPr>
          <w:sz w:val="22"/>
        </w:rPr>
        <w:t xml:space="preserve">indirizzo posta elettronica certificata (PEC): </w:t>
      </w:r>
      <w:r w:rsidR="008D5426">
        <w:rPr>
          <w:sz w:val="22"/>
        </w:rPr>
        <w:t xml:space="preserve"> </w:t>
      </w:r>
      <w:r w:rsidRPr="00876075">
        <w:rPr>
          <w:sz w:val="22"/>
        </w:rPr>
        <w:t>________</w:t>
      </w:r>
      <w:r w:rsidR="008D5426">
        <w:rPr>
          <w:sz w:val="22"/>
        </w:rPr>
        <w:t>_________________</w:t>
      </w:r>
      <w:r w:rsidRPr="00876075">
        <w:rPr>
          <w:sz w:val="22"/>
        </w:rPr>
        <w:t>__________________________</w:t>
      </w:r>
    </w:p>
    <w:p w14:paraId="62DA00A6" w14:textId="77777777" w:rsidR="00876075" w:rsidRPr="00876075" w:rsidRDefault="00876075" w:rsidP="00C075BD">
      <w:pPr>
        <w:tabs>
          <w:tab w:val="left" w:pos="701"/>
        </w:tabs>
        <w:spacing w:line="218" w:lineRule="auto"/>
        <w:ind w:left="284"/>
        <w:rPr>
          <w:sz w:val="22"/>
        </w:rPr>
      </w:pPr>
    </w:p>
    <w:p w14:paraId="6057CAA0" w14:textId="7DA8E4A9" w:rsidR="00876075" w:rsidRPr="00876075" w:rsidRDefault="00876075" w:rsidP="00C075BD">
      <w:pPr>
        <w:numPr>
          <w:ilvl w:val="1"/>
          <w:numId w:val="1"/>
        </w:numPr>
        <w:tabs>
          <w:tab w:val="left" w:pos="701"/>
        </w:tabs>
        <w:spacing w:line="218" w:lineRule="auto"/>
        <w:ind w:left="284" w:hanging="273"/>
        <w:rPr>
          <w:sz w:val="22"/>
        </w:rPr>
      </w:pPr>
      <w:r w:rsidRPr="00876075">
        <w:rPr>
          <w:sz w:val="22"/>
        </w:rPr>
        <w:t>numero di telefono: ________________________________________________</w:t>
      </w:r>
      <w:r w:rsidR="008D5426">
        <w:rPr>
          <w:sz w:val="22"/>
        </w:rPr>
        <w:t>_________________</w:t>
      </w:r>
      <w:r w:rsidRPr="00876075">
        <w:rPr>
          <w:sz w:val="22"/>
        </w:rPr>
        <w:t>_____,</w:t>
      </w:r>
    </w:p>
    <w:p w14:paraId="230552AA" w14:textId="77777777" w:rsidR="00876075" w:rsidRDefault="00876075" w:rsidP="00C075BD">
      <w:pPr>
        <w:spacing w:line="260" w:lineRule="exact"/>
      </w:pPr>
    </w:p>
    <w:p w14:paraId="1E4104DF" w14:textId="07E8E034" w:rsidR="00876075" w:rsidRDefault="00876075" w:rsidP="00C075BD">
      <w:pPr>
        <w:spacing w:line="348" w:lineRule="auto"/>
        <w:jc w:val="both"/>
        <w:rPr>
          <w:sz w:val="22"/>
        </w:rPr>
      </w:pPr>
      <w:r>
        <w:rPr>
          <w:sz w:val="22"/>
        </w:rPr>
        <w:t>autorizzando espressamente l’Istituzione scolastica all’utilizzo dei suddetti mezzi per effettuare le comunicazioni;</w:t>
      </w:r>
    </w:p>
    <w:p w14:paraId="3F64B2EF" w14:textId="77777777" w:rsidR="00876075" w:rsidRDefault="00876075" w:rsidP="00C075BD">
      <w:pPr>
        <w:spacing w:line="147" w:lineRule="exact"/>
      </w:pPr>
    </w:p>
    <w:p w14:paraId="15313F16" w14:textId="77777777" w:rsidR="00876075" w:rsidRDefault="00876075" w:rsidP="00C075BD">
      <w:pPr>
        <w:numPr>
          <w:ilvl w:val="0"/>
          <w:numId w:val="2"/>
        </w:numPr>
        <w:tabs>
          <w:tab w:val="left" w:pos="421"/>
        </w:tabs>
        <w:spacing w:line="344" w:lineRule="auto"/>
        <w:ind w:left="426" w:hanging="421"/>
        <w:jc w:val="both"/>
        <w:rPr>
          <w:sz w:val="22"/>
        </w:rPr>
      </w:pPr>
      <w:r>
        <w:rPr>
          <w:sz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D4DF4AE" w14:textId="77777777" w:rsidR="00876075" w:rsidRDefault="00876075" w:rsidP="00C075BD">
      <w:pPr>
        <w:spacing w:line="125" w:lineRule="exact"/>
        <w:ind w:left="426"/>
        <w:rPr>
          <w:sz w:val="22"/>
        </w:rPr>
      </w:pPr>
    </w:p>
    <w:p w14:paraId="52B067D7" w14:textId="77777777" w:rsidR="00876075" w:rsidRDefault="00876075" w:rsidP="00C075BD">
      <w:pPr>
        <w:numPr>
          <w:ilvl w:val="0"/>
          <w:numId w:val="2"/>
        </w:numPr>
        <w:tabs>
          <w:tab w:val="left" w:pos="421"/>
        </w:tabs>
        <w:spacing w:line="0" w:lineRule="atLeast"/>
        <w:ind w:left="426" w:hanging="421"/>
        <w:rPr>
          <w:sz w:val="22"/>
        </w:rPr>
      </w:pPr>
      <w:r>
        <w:rPr>
          <w:sz w:val="22"/>
        </w:rPr>
        <w:t>di aver preso visione del Decreto e dell’Avviso e di accettare tutte le condizioni ivi contenute;</w:t>
      </w:r>
    </w:p>
    <w:p w14:paraId="548C7886" w14:textId="77777777" w:rsidR="00876075" w:rsidRDefault="00876075" w:rsidP="00C075BD">
      <w:pPr>
        <w:spacing w:line="235" w:lineRule="exact"/>
        <w:ind w:left="426"/>
        <w:rPr>
          <w:sz w:val="22"/>
        </w:rPr>
      </w:pPr>
    </w:p>
    <w:p w14:paraId="2BF88938" w14:textId="77777777" w:rsidR="00876075" w:rsidRDefault="00876075" w:rsidP="00C075BD">
      <w:pPr>
        <w:numPr>
          <w:ilvl w:val="0"/>
          <w:numId w:val="2"/>
        </w:numPr>
        <w:tabs>
          <w:tab w:val="left" w:pos="421"/>
        </w:tabs>
        <w:spacing w:line="0" w:lineRule="atLeast"/>
        <w:ind w:left="426" w:hanging="421"/>
        <w:rPr>
          <w:sz w:val="22"/>
        </w:rPr>
      </w:pPr>
      <w:r>
        <w:rPr>
          <w:sz w:val="22"/>
        </w:rPr>
        <w:t>di aver preso visione dell’informativa di cui all’art. 10 dell’Avviso;</w:t>
      </w:r>
    </w:p>
    <w:p w14:paraId="78B4E954" w14:textId="77777777" w:rsidR="00876075" w:rsidRDefault="00876075" w:rsidP="00C075BD">
      <w:pPr>
        <w:spacing w:line="262" w:lineRule="exact"/>
        <w:ind w:left="426"/>
        <w:rPr>
          <w:sz w:val="22"/>
        </w:rPr>
      </w:pPr>
    </w:p>
    <w:p w14:paraId="4F68405D" w14:textId="77777777" w:rsidR="00876075" w:rsidRDefault="00876075" w:rsidP="00C075BD">
      <w:pPr>
        <w:numPr>
          <w:ilvl w:val="0"/>
          <w:numId w:val="2"/>
        </w:numPr>
        <w:tabs>
          <w:tab w:val="left" w:pos="421"/>
        </w:tabs>
        <w:spacing w:line="336" w:lineRule="auto"/>
        <w:ind w:left="426" w:hanging="421"/>
        <w:jc w:val="both"/>
        <w:rPr>
          <w:sz w:val="22"/>
        </w:rPr>
      </w:pPr>
      <w:r>
        <w:rPr>
          <w:sz w:val="22"/>
        </w:rPr>
        <w:t>di prestare il proprio consenso, ai fini dell’espletamento della procedura in oggetto e del successivo conferimento dell’incarico, al trattamento dei propri dati personali ai sensi dell’art. 13 del Regolamento (UE)</w:t>
      </w:r>
    </w:p>
    <w:p w14:paraId="6D7A0B92" w14:textId="77777777" w:rsidR="00876075" w:rsidRDefault="00876075" w:rsidP="00C075BD">
      <w:pPr>
        <w:spacing w:line="19" w:lineRule="exact"/>
        <w:ind w:left="426"/>
        <w:rPr>
          <w:sz w:val="22"/>
        </w:rPr>
      </w:pPr>
    </w:p>
    <w:p w14:paraId="7E1ACD6E" w14:textId="77777777" w:rsidR="00876075" w:rsidRDefault="00876075" w:rsidP="00C075BD">
      <w:pPr>
        <w:spacing w:line="0" w:lineRule="atLeast"/>
        <w:ind w:left="426"/>
        <w:rPr>
          <w:sz w:val="22"/>
        </w:rPr>
      </w:pPr>
      <w:r>
        <w:rPr>
          <w:sz w:val="22"/>
        </w:rPr>
        <w:t>2016/679 e del d.lgs. 30 giugno 2003, n. 196;</w:t>
      </w:r>
    </w:p>
    <w:p w14:paraId="4B2E49C9" w14:textId="77777777" w:rsidR="00876075" w:rsidRDefault="00876075" w:rsidP="009E1C40">
      <w:pPr>
        <w:spacing w:line="247" w:lineRule="exact"/>
        <w:rPr>
          <w:sz w:val="22"/>
        </w:rPr>
      </w:pPr>
      <w:bookmarkStart w:id="3" w:name="_GoBack"/>
      <w:bookmarkEnd w:id="3"/>
    </w:p>
    <w:p w14:paraId="49D19396" w14:textId="77777777" w:rsidR="00876075" w:rsidRDefault="00876075" w:rsidP="00C075BD">
      <w:pPr>
        <w:numPr>
          <w:ilvl w:val="0"/>
          <w:numId w:val="2"/>
        </w:numPr>
        <w:tabs>
          <w:tab w:val="left" w:pos="421"/>
        </w:tabs>
        <w:spacing w:line="0" w:lineRule="atLeast"/>
        <w:ind w:left="426" w:hanging="421"/>
        <w:rPr>
          <w:sz w:val="21"/>
        </w:rPr>
      </w:pPr>
      <w:r>
        <w:rPr>
          <w:sz w:val="21"/>
        </w:rPr>
        <w:t>Ai fini della partecipazione alla procedura in oggetto, il sottoscritto/a _________________________________</w:t>
      </w:r>
    </w:p>
    <w:p w14:paraId="0817CD18" w14:textId="77777777" w:rsidR="00876075" w:rsidRDefault="00876075" w:rsidP="00C075BD">
      <w:pPr>
        <w:spacing w:line="246" w:lineRule="exact"/>
        <w:rPr>
          <w:sz w:val="21"/>
        </w:rPr>
      </w:pPr>
    </w:p>
    <w:p w14:paraId="1423BEE7" w14:textId="77777777" w:rsidR="00876075" w:rsidRDefault="00876075" w:rsidP="008D5426">
      <w:pPr>
        <w:spacing w:line="0" w:lineRule="atLeast"/>
        <w:jc w:val="center"/>
        <w:rPr>
          <w:b/>
          <w:sz w:val="22"/>
        </w:rPr>
      </w:pPr>
      <w:r>
        <w:rPr>
          <w:b/>
          <w:sz w:val="22"/>
        </w:rPr>
        <w:t>DICHIARA ALTRESÌ</w:t>
      </w:r>
    </w:p>
    <w:p w14:paraId="3A5F6BB3" w14:textId="77777777" w:rsidR="00876075" w:rsidRDefault="00876075" w:rsidP="00C075BD">
      <w:pPr>
        <w:spacing w:line="249" w:lineRule="exact"/>
      </w:pPr>
    </w:p>
    <w:p w14:paraId="79B38C50" w14:textId="77777777" w:rsidR="00876075" w:rsidRDefault="00876075" w:rsidP="00C075BD">
      <w:pPr>
        <w:spacing w:line="0" w:lineRule="atLeast"/>
        <w:jc w:val="both"/>
        <w:rPr>
          <w:sz w:val="22"/>
        </w:rPr>
      </w:pPr>
      <w:r>
        <w:rPr>
          <w:sz w:val="22"/>
        </w:rPr>
        <w:t>di possedere i requisiti di ammissione alla selezione in oggetto di cui all’art. 2 dell’Avviso, nello specifico, di:</w:t>
      </w:r>
    </w:p>
    <w:p w14:paraId="3FB8483A" w14:textId="6117C181" w:rsidR="00876075" w:rsidRPr="00E0504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avere la cittadinanza italiana o di uno degli Stati membri dell’Unione europea;</w:t>
      </w:r>
    </w:p>
    <w:p w14:paraId="1BB7BD07" w14:textId="77777777" w:rsidR="0087607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avere il godimento dei diritti civili e politici;</w:t>
      </w:r>
    </w:p>
    <w:p w14:paraId="681EE20D" w14:textId="77777777" w:rsidR="0087607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non essere stato escluso/a dall’elettorato politico attivo;</w:t>
      </w:r>
    </w:p>
    <w:p w14:paraId="5F1AFB14" w14:textId="026A1730" w:rsidR="00876075" w:rsidRPr="00E0504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possedere l’idoneità fisica allo svolgimento delle funzioni cui la presente procedura di selezione si riferisce;</w:t>
      </w:r>
    </w:p>
    <w:p w14:paraId="7E6993F7" w14:textId="77777777" w:rsidR="0087607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14FE1D2E" w14:textId="77777777" w:rsidR="00C075BD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lastRenderedPageBreak/>
        <w:t>non essere sottoposto/a a procedimenti penali [</w:t>
      </w:r>
      <w:r w:rsidRPr="00E05045">
        <w:rPr>
          <w:sz w:val="22"/>
        </w:rPr>
        <w:t>o se sì a quali</w:t>
      </w:r>
      <w:r>
        <w:rPr>
          <w:sz w:val="22"/>
        </w:rPr>
        <w:t>];</w:t>
      </w:r>
    </w:p>
    <w:p w14:paraId="501CE8FF" w14:textId="1531079F" w:rsidR="00876075" w:rsidRPr="00C075BD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 w:rsidRPr="00C075BD">
        <w:rPr>
          <w:sz w:val="22"/>
        </w:rPr>
        <w:t>non essere stato/a destituito/a o dispensato/a dall’impiego presso una Pubblica Amministrazione;</w:t>
      </w:r>
    </w:p>
    <w:p w14:paraId="66ACF600" w14:textId="77777777" w:rsidR="0087607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possesso delle qualità morali e di condotta previste dall’articolo 35, comma 6, del decreto legislativo 30 marzo 2001, n. 165;</w:t>
      </w:r>
    </w:p>
    <w:p w14:paraId="324D9E16" w14:textId="77777777" w:rsidR="0087607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non essere stato/a dichiarato/a decaduto/a o licenziato/a da un impiego statale;</w:t>
      </w:r>
    </w:p>
    <w:p w14:paraId="0F8202C4" w14:textId="77777777" w:rsidR="00E0504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non trovarsi in situazione di incompatibilità, ai sensi di quanto previsto dal d.lgs. n. 39/2013 e dall’art.</w:t>
      </w:r>
      <w:r w:rsidR="00E05045">
        <w:rPr>
          <w:sz w:val="22"/>
        </w:rPr>
        <w:t xml:space="preserve"> </w:t>
      </w:r>
      <w:r w:rsidRPr="00E05045">
        <w:rPr>
          <w:sz w:val="22"/>
        </w:rPr>
        <w:t>53, del d.lgs. n. 165/2001;</w:t>
      </w:r>
      <w:r w:rsidR="00E05045" w:rsidRPr="00E05045">
        <w:rPr>
          <w:sz w:val="22"/>
        </w:rPr>
        <w:t xml:space="preserve"> </w:t>
      </w:r>
      <w:r w:rsidRPr="00E05045">
        <w:rPr>
          <w:sz w:val="22"/>
        </w:rPr>
        <w:t>ovvero, nel caso in cui sussistano situazioni di incompatibilità, che le stesse sono le</w:t>
      </w:r>
      <w:r w:rsidR="00E05045" w:rsidRPr="00E05045">
        <w:rPr>
          <w:sz w:val="22"/>
        </w:rPr>
        <w:t xml:space="preserve"> </w:t>
      </w:r>
      <w:r w:rsidRPr="00E05045">
        <w:rPr>
          <w:sz w:val="22"/>
        </w:rPr>
        <w:t>seguenti:</w:t>
      </w:r>
      <w:r w:rsidR="00E05045" w:rsidRPr="00E05045">
        <w:rPr>
          <w:sz w:val="22"/>
        </w:rPr>
        <w:t xml:space="preserve"> </w:t>
      </w:r>
    </w:p>
    <w:p w14:paraId="08C13A56" w14:textId="65EC54A8" w:rsidR="00876075" w:rsidRPr="00E05045" w:rsidRDefault="00876075" w:rsidP="00C075BD">
      <w:pPr>
        <w:tabs>
          <w:tab w:val="left" w:pos="426"/>
          <w:tab w:val="left" w:pos="1660"/>
        </w:tabs>
        <w:ind w:left="426"/>
        <w:jc w:val="both"/>
        <w:rPr>
          <w:sz w:val="22"/>
        </w:rPr>
      </w:pPr>
      <w:r w:rsidRPr="00E05045">
        <w:rPr>
          <w:sz w:val="22"/>
        </w:rPr>
        <w:t>_______________________________________________</w:t>
      </w:r>
      <w:r w:rsidR="008D5426">
        <w:rPr>
          <w:sz w:val="22"/>
        </w:rPr>
        <w:t>_____</w:t>
      </w:r>
      <w:r w:rsidRPr="00E05045">
        <w:rPr>
          <w:sz w:val="22"/>
        </w:rPr>
        <w:t>___________________________</w:t>
      </w:r>
      <w:r w:rsidR="00E05045" w:rsidRPr="00E05045">
        <w:rPr>
          <w:sz w:val="22"/>
        </w:rPr>
        <w:t>_______</w:t>
      </w:r>
    </w:p>
    <w:p w14:paraId="77E7B7ED" w14:textId="77777777" w:rsidR="00876075" w:rsidRDefault="00876075" w:rsidP="00C075BD">
      <w:pPr>
        <w:tabs>
          <w:tab w:val="left" w:pos="426"/>
        </w:tabs>
        <w:ind w:left="426"/>
        <w:rPr>
          <w:sz w:val="22"/>
        </w:rPr>
      </w:pPr>
    </w:p>
    <w:p w14:paraId="0F87F244" w14:textId="3678A1B9" w:rsidR="00876075" w:rsidRDefault="00876075" w:rsidP="00C075BD">
      <w:pPr>
        <w:tabs>
          <w:tab w:val="left" w:pos="426"/>
        </w:tabs>
        <w:ind w:left="426"/>
        <w:rPr>
          <w:sz w:val="22"/>
        </w:rPr>
      </w:pPr>
      <w:r>
        <w:rPr>
          <w:sz w:val="22"/>
        </w:rPr>
        <w:t>________________________________________</w:t>
      </w:r>
      <w:r w:rsidR="008D5426">
        <w:rPr>
          <w:sz w:val="22"/>
        </w:rPr>
        <w:t>_____</w:t>
      </w:r>
      <w:r>
        <w:rPr>
          <w:sz w:val="22"/>
        </w:rPr>
        <w:t>_________________________________________</w:t>
      </w:r>
    </w:p>
    <w:p w14:paraId="6D65D538" w14:textId="77777777" w:rsidR="00876075" w:rsidRDefault="00876075" w:rsidP="00C075BD">
      <w:pPr>
        <w:tabs>
          <w:tab w:val="left" w:pos="426"/>
        </w:tabs>
        <w:ind w:left="426"/>
        <w:rPr>
          <w:sz w:val="22"/>
        </w:rPr>
      </w:pPr>
    </w:p>
    <w:p w14:paraId="1C2846B7" w14:textId="6ABEB7CC" w:rsidR="00876075" w:rsidRDefault="00876075" w:rsidP="00C075BD">
      <w:pPr>
        <w:tabs>
          <w:tab w:val="left" w:pos="426"/>
        </w:tabs>
        <w:ind w:left="426"/>
        <w:rPr>
          <w:sz w:val="22"/>
        </w:rPr>
      </w:pPr>
      <w:r>
        <w:rPr>
          <w:sz w:val="22"/>
        </w:rPr>
        <w:t>_________________________________________________</w:t>
      </w:r>
      <w:r w:rsidR="008D5426">
        <w:rPr>
          <w:sz w:val="22"/>
        </w:rPr>
        <w:t>_____</w:t>
      </w:r>
      <w:r>
        <w:rPr>
          <w:sz w:val="22"/>
        </w:rPr>
        <w:t>____________________</w:t>
      </w:r>
      <w:r w:rsidR="00E05045">
        <w:rPr>
          <w:sz w:val="22"/>
        </w:rPr>
        <w:t>___________</w:t>
      </w:r>
      <w:r>
        <w:rPr>
          <w:sz w:val="22"/>
        </w:rPr>
        <w:t>;</w:t>
      </w:r>
    </w:p>
    <w:p w14:paraId="023818D0" w14:textId="0413F917" w:rsidR="00876075" w:rsidRPr="00E0504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non trovarsi in situazioni di conflitto di interessi, anche potenziale, ai sensi dell’art. 53, comma 14, del d.lgs. n. 165/2001, che possano interferire con l’esercizio dell’incarico;</w:t>
      </w:r>
    </w:p>
    <w:p w14:paraId="0D1A6977" w14:textId="529E54AE" w:rsidR="00876075" w:rsidRPr="00E0504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di godere dei diritti politici e civili in Italia e/o nello Stato europeo di appartenenza;</w:t>
      </w:r>
    </w:p>
    <w:p w14:paraId="1EFB5B8E" w14:textId="06C13737" w:rsidR="00876075" w:rsidRPr="00E0504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essere in possesso del requisito della particolare e comprovata specializzazione anche universitaria strettamente correlata al contenuto della prestazione;</w:t>
      </w:r>
    </w:p>
    <w:p w14:paraId="2BF4226A" w14:textId="01E4D488" w:rsidR="00876075" w:rsidRDefault="00876075" w:rsidP="00C075BD">
      <w:pPr>
        <w:numPr>
          <w:ilvl w:val="0"/>
          <w:numId w:val="3"/>
        </w:num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>
        <w:rPr>
          <w:sz w:val="22"/>
        </w:rPr>
        <w:t>possedere il seguente titolo accademico o di studio</w:t>
      </w:r>
      <w:r w:rsidRPr="00E05045">
        <w:rPr>
          <w:sz w:val="22"/>
        </w:rPr>
        <w:t>:</w:t>
      </w:r>
    </w:p>
    <w:p w14:paraId="4FD90F74" w14:textId="77777777" w:rsidR="00876075" w:rsidRDefault="00876075" w:rsidP="00C075BD">
      <w:pPr>
        <w:tabs>
          <w:tab w:val="left" w:pos="426"/>
        </w:tabs>
        <w:spacing w:line="126" w:lineRule="exact"/>
        <w:ind w:left="426" w:hanging="426"/>
        <w:rPr>
          <w:sz w:val="22"/>
        </w:rPr>
      </w:pPr>
    </w:p>
    <w:p w14:paraId="36E1099C" w14:textId="2E1F1AE7" w:rsidR="009B4BFE" w:rsidRPr="009B4BFE" w:rsidRDefault="009B4BFE" w:rsidP="00C075BD">
      <w:pPr>
        <w:tabs>
          <w:tab w:val="left" w:pos="426"/>
        </w:tabs>
        <w:spacing w:before="60"/>
        <w:ind w:left="426" w:hanging="426"/>
        <w:jc w:val="both"/>
        <w:rPr>
          <w:sz w:val="22"/>
        </w:rPr>
      </w:pPr>
      <w:r w:rsidRPr="009B4BFE">
        <w:rPr>
          <w:sz w:val="22"/>
        </w:rPr>
        <w:t>…………………………………………………………………</w:t>
      </w:r>
      <w:r>
        <w:rPr>
          <w:sz w:val="22"/>
        </w:rPr>
        <w:t>………………</w:t>
      </w:r>
      <w:r w:rsidR="008D5426">
        <w:rPr>
          <w:sz w:val="22"/>
        </w:rPr>
        <w:t>…………</w:t>
      </w:r>
      <w:r>
        <w:rPr>
          <w:sz w:val="22"/>
        </w:rPr>
        <w:t>…………………………</w:t>
      </w:r>
    </w:p>
    <w:p w14:paraId="522ADB8B" w14:textId="3EEA9005" w:rsidR="00475318" w:rsidRDefault="00475318">
      <w:pPr>
        <w:spacing w:after="160" w:line="259" w:lineRule="auto"/>
        <w:rPr>
          <w:b/>
          <w:bCs/>
          <w:i/>
          <w:sz w:val="22"/>
        </w:rPr>
      </w:pPr>
      <w:r>
        <w:rPr>
          <w:b/>
          <w:bCs/>
          <w:i/>
          <w:sz w:val="22"/>
        </w:rPr>
        <w:br w:type="page"/>
      </w:r>
    </w:p>
    <w:p w14:paraId="361DEC02" w14:textId="50C289BC" w:rsidR="00FB289D" w:rsidRDefault="00876075" w:rsidP="00C075BD">
      <w:pPr>
        <w:spacing w:before="120" w:line="0" w:lineRule="atLeast"/>
        <w:rPr>
          <w:i/>
          <w:sz w:val="22"/>
        </w:rPr>
      </w:pPr>
      <w:r w:rsidRPr="00FB289D">
        <w:rPr>
          <w:b/>
          <w:bCs/>
          <w:i/>
          <w:sz w:val="22"/>
        </w:rPr>
        <w:lastRenderedPageBreak/>
        <w:t>GRIGLIA DI AUTOVALUTAZIONE</w:t>
      </w:r>
      <w:r w:rsidR="00E607A8">
        <w:rPr>
          <w:i/>
          <w:sz w:val="22"/>
        </w:rPr>
        <w:t xml:space="preserve"> </w:t>
      </w:r>
      <w:bookmarkStart w:id="4" w:name="page5"/>
      <w:bookmarkEnd w:id="4"/>
      <w:r w:rsidR="00FB289D" w:rsidRPr="00FB289D">
        <w:rPr>
          <w:i/>
          <w:sz w:val="22"/>
        </w:rPr>
        <w:t>(punteggio massimo: 100 punti)</w:t>
      </w:r>
    </w:p>
    <w:p w14:paraId="61176CB9" w14:textId="0E62A304" w:rsidR="00C075BD" w:rsidRPr="00FB289D" w:rsidRDefault="00FB289D" w:rsidP="00B2012E">
      <w:pPr>
        <w:spacing w:after="60"/>
        <w:rPr>
          <w:rFonts w:ascii="Arial" w:eastAsia="Arial" w:hAnsi="Arial" w:cs="Arial"/>
          <w:sz w:val="24"/>
          <w:szCs w:val="16"/>
        </w:rPr>
      </w:pPr>
      <w:bookmarkStart w:id="5" w:name="page1"/>
      <w:bookmarkEnd w:id="5"/>
      <w:r w:rsidRPr="00FB289D">
        <w:rPr>
          <w:rFonts w:ascii="Calibri" w:eastAsia="Arial" w:hAnsi="Calibri" w:cs="Calibri"/>
          <w:szCs w:val="12"/>
        </w:rPr>
        <w:t>Estratto d</w:t>
      </w:r>
      <w:r>
        <w:rPr>
          <w:rFonts w:ascii="Calibri" w:eastAsia="Arial" w:hAnsi="Calibri" w:cs="Calibri"/>
          <w:szCs w:val="12"/>
        </w:rPr>
        <w:t>e</w:t>
      </w:r>
      <w:r w:rsidRPr="00FB289D">
        <w:rPr>
          <w:rFonts w:ascii="Calibri" w:eastAsia="Arial" w:hAnsi="Calibri" w:cs="Calibri"/>
          <w:szCs w:val="12"/>
        </w:rPr>
        <w:t>lla scheda approvata dal Consiglio d’Istituto</w:t>
      </w:r>
    </w:p>
    <w:tbl>
      <w:tblPr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1"/>
        <w:gridCol w:w="1710"/>
        <w:gridCol w:w="284"/>
        <w:gridCol w:w="985"/>
        <w:gridCol w:w="7"/>
        <w:gridCol w:w="992"/>
        <w:gridCol w:w="1701"/>
        <w:gridCol w:w="1843"/>
      </w:tblGrid>
      <w:tr w:rsidR="00FB289D" w:rsidRPr="00FB289D" w14:paraId="14B3519F" w14:textId="77777777" w:rsidTr="00C075BD">
        <w:trPr>
          <w:trHeight w:val="579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C5E7"/>
            <w:vAlign w:val="center"/>
          </w:tcPr>
          <w:p w14:paraId="6257A578" w14:textId="77777777" w:rsidR="00FB289D" w:rsidRPr="00FB289D" w:rsidRDefault="00FB289D" w:rsidP="00B0743F">
            <w:pPr>
              <w:spacing w:line="0" w:lineRule="atLeast"/>
              <w:jc w:val="center"/>
              <w:rPr>
                <w:rFonts w:cs="Arial"/>
                <w:sz w:val="24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TITOLI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C5E7"/>
            <w:vAlign w:val="center"/>
          </w:tcPr>
          <w:p w14:paraId="5773E980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</w:pPr>
            <w:r w:rsidRPr="00FB289D"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  <w:t>Punti per ogni</w:t>
            </w:r>
          </w:p>
          <w:p w14:paraId="14D1A579" w14:textId="77777777" w:rsidR="00FB289D" w:rsidRPr="00FB289D" w:rsidRDefault="00FB289D" w:rsidP="00B0743F">
            <w:pPr>
              <w:spacing w:line="0" w:lineRule="atLeast"/>
              <w:jc w:val="center"/>
              <w:rPr>
                <w:rFonts w:cs="Arial"/>
                <w:sz w:val="24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titolo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C5E7"/>
            <w:vAlign w:val="center"/>
          </w:tcPr>
          <w:p w14:paraId="49C5E1DB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</w:pPr>
            <w:r w:rsidRPr="00FB289D"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  <w:t>Max titoli</w:t>
            </w:r>
          </w:p>
          <w:p w14:paraId="477672AA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</w:pPr>
            <w:r w:rsidRPr="00FB289D"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  <w:t>valutabili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C5E7"/>
            <w:vAlign w:val="center"/>
          </w:tcPr>
          <w:p w14:paraId="2619B103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</w:pPr>
            <w:r w:rsidRPr="00FB289D"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  <w:t>Autovalutazione</w:t>
            </w:r>
          </w:p>
          <w:p w14:paraId="42A87DFB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  <w:shd w:val="clear" w:color="auto" w:fill="B3C5E7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del candidato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C5E7"/>
            <w:vAlign w:val="center"/>
          </w:tcPr>
          <w:p w14:paraId="54F5E15F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Riservato</w:t>
            </w:r>
          </w:p>
          <w:p w14:paraId="77D3D585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all’amministrazione</w:t>
            </w:r>
          </w:p>
        </w:tc>
      </w:tr>
      <w:tr w:rsidR="00FB289D" w:rsidRPr="00FB289D" w14:paraId="7544A21B" w14:textId="77777777" w:rsidTr="00C075BD">
        <w:trPr>
          <w:trHeight w:val="272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3E4EEF7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3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TITOLI DI STUDIO (Punteggio max 26) -</w:t>
            </w: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 xml:space="preserve"> per tutte le figure professionali</w:t>
            </w:r>
          </w:p>
        </w:tc>
      </w:tr>
      <w:tr w:rsidR="00FB289D" w:rsidRPr="00FB289D" w14:paraId="00F082A1" w14:textId="77777777" w:rsidTr="00C075BD">
        <w:trPr>
          <w:trHeight w:val="272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E0C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Laurea vecchio</w:t>
            </w:r>
          </w:p>
          <w:p w14:paraId="13BA9BE4" w14:textId="77777777" w:rsidR="00FB289D" w:rsidRPr="00FB289D" w:rsidRDefault="00FB289D" w:rsidP="00B0743F">
            <w:pPr>
              <w:spacing w:line="220" w:lineRule="exac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Ordinamento</w:t>
            </w:r>
          </w:p>
          <w:p w14:paraId="78FB47C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nelle discipline indicate dal bando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C8D5B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Lode: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B899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8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859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1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108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CC078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4D027E71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157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017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Da 105 a 110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9475F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7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09E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256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3B56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34B8DEAF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88F8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7CB8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1"/>
              </w:rPr>
              <w:t>Da 100 a 104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5649A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1"/>
              </w:rPr>
              <w:t>6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45E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A69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A58AD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613F1077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3A08A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941E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Da 95 a 99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0F66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5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A75A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105BA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5AF3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02BC811E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965F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9EFD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Fino a 94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4002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4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360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EE2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5189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41BFFDF6" w14:textId="77777777" w:rsidTr="00C075BD">
        <w:trPr>
          <w:trHeight w:val="272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1AD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Laurea</w:t>
            </w:r>
          </w:p>
          <w:p w14:paraId="0FBC73C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Magistrale nelle discipline indicate dal bando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DF8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Lode: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8EFCD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8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2FF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1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DBD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DBD9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438EB4F3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E9C9B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E92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Da 105 a 110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9CE3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7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7AB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1BEE8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5B0D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6EC50DC0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09DA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EAA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1"/>
              </w:rPr>
              <w:t>Da 100 a 104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6C9BC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1"/>
              </w:rPr>
              <w:t>6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617E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B96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B73C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74377324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D800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669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Da 95 a 99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08CB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5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231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5374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62CF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415AF568" w14:textId="77777777" w:rsidTr="00C075BD">
        <w:trPr>
          <w:trHeight w:val="272"/>
        </w:trPr>
        <w:tc>
          <w:tcPr>
            <w:tcW w:w="2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9188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DBA0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Fino a 94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2624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4</w:t>
            </w: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0D5E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0A44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AABB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</w:p>
        </w:tc>
      </w:tr>
      <w:tr w:rsidR="00FB289D" w:rsidRPr="00FB289D" w14:paraId="76B96029" w14:textId="77777777" w:rsidTr="00C075BD">
        <w:trPr>
          <w:trHeight w:val="25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73C4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Diploma di laurea triennale </w:t>
            </w:r>
            <w:r w:rsidRPr="00FB289D">
              <w:rPr>
                <w:rFonts w:ascii="Calibri" w:eastAsia="Calibri" w:hAnsi="Calibri" w:cs="Arial"/>
                <w:i/>
                <w:iCs/>
                <w:szCs w:val="18"/>
              </w:rPr>
              <w:t>(da inserire solo in mancanza di laurea magistrale)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1000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3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BC1F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6CF4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B6EE0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59E79F3D" w14:textId="77777777" w:rsidTr="00C075BD">
        <w:trPr>
          <w:trHeight w:val="25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B0E77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Corso di specializzazione post- laurea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6B196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B6D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E0696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F6FF9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6BB67486" w14:textId="77777777" w:rsidTr="00C075BD">
        <w:trPr>
          <w:trHeight w:val="25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C3B3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Corso di perfezionamento e/o formazione/aggiornamento biennale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6A03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3F9F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847F9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E08D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5C44BC4F" w14:textId="77777777" w:rsidTr="00C075BD">
        <w:trPr>
          <w:trHeight w:val="25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13702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Master 1° o 2° livello 60 CFU </w:t>
            </w:r>
            <w:r w:rsidRPr="00FB289D">
              <w:rPr>
                <w:rFonts w:ascii="Calibri" w:eastAsia="Calibri" w:hAnsi="Calibri" w:cs="Arial"/>
                <w:i/>
                <w:iCs/>
                <w:szCs w:val="18"/>
              </w:rPr>
              <w:t>(ore 1500)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2B28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78C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2E6B9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A4563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055A3319" w14:textId="77777777" w:rsidTr="00C075BD">
        <w:trPr>
          <w:trHeight w:val="25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F844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Dottorato di ricerca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332E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2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D237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61EB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60D55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0423ECD6" w14:textId="77777777" w:rsidTr="00C075BD">
        <w:trPr>
          <w:trHeight w:val="159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6708EA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FA1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0DCC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6BD9835A" w14:textId="77777777" w:rsidTr="00C075BD">
        <w:trPr>
          <w:trHeight w:val="794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14175FA" w14:textId="77777777" w:rsidR="00FB289D" w:rsidRPr="00FB289D" w:rsidRDefault="00FB289D" w:rsidP="00B0743F">
            <w:pPr>
              <w:spacing w:line="224" w:lineRule="exac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ESPERIENZA LAVORATIVA ALL’INTERNO DI ISTITUZIONI SCOLASTICHE AFFERENTE AL RUOLO DA</w:t>
            </w:r>
          </w:p>
          <w:p w14:paraId="7757E66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RICOPRIRE (Punteggio max 24)</w:t>
            </w:r>
          </w:p>
          <w:p w14:paraId="022F4E3F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>Descrizioni di attività analoghe/affini a quelle individuate nel bando</w:t>
            </w:r>
          </w:p>
        </w:tc>
      </w:tr>
      <w:tr w:rsidR="00FB289D" w:rsidRPr="00FB289D" w14:paraId="410792E8" w14:textId="77777777" w:rsidTr="00C075BD">
        <w:trPr>
          <w:trHeight w:val="283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103F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i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Es: </w:t>
            </w:r>
            <w:r w:rsidRPr="00FB289D">
              <w:rPr>
                <w:rFonts w:ascii="Calibri" w:eastAsia="Calibri" w:hAnsi="Calibri" w:cs="Arial"/>
                <w:i/>
                <w:sz w:val="22"/>
              </w:rPr>
              <w:t>Attività di coordinamento di</w:t>
            </w:r>
          </w:p>
          <w:p w14:paraId="605102D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i/>
                <w:sz w:val="22"/>
              </w:rPr>
            </w:pPr>
            <w:r w:rsidRPr="00FB289D">
              <w:rPr>
                <w:rFonts w:ascii="Calibri" w:eastAsia="Calibri" w:hAnsi="Calibri" w:cs="Arial"/>
                <w:i/>
                <w:sz w:val="22"/>
              </w:rPr>
              <w:t>gruppi di lavoro in ambito</w:t>
            </w:r>
          </w:p>
          <w:p w14:paraId="1EE737E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  <w:r w:rsidRPr="00FB289D">
              <w:rPr>
                <w:rFonts w:ascii="Calibri" w:eastAsia="Calibri" w:hAnsi="Calibri" w:cs="Arial"/>
                <w:i/>
                <w:sz w:val="22"/>
              </w:rPr>
              <w:t>scolastico</w:t>
            </w: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FA3B" w14:textId="77777777" w:rsidR="00FB289D" w:rsidRPr="00FB289D" w:rsidRDefault="00FB289D" w:rsidP="00B0743F">
            <w:pPr>
              <w:spacing w:line="253" w:lineRule="exact"/>
              <w:ind w:right="60"/>
              <w:jc w:val="center"/>
              <w:rPr>
                <w:rFonts w:ascii="Calibri" w:eastAsia="Calibri" w:hAnsi="Calibri" w:cs="Arial"/>
                <w:w w:val="99"/>
                <w:szCs w:val="18"/>
              </w:rPr>
            </w:pPr>
            <w:r w:rsidRPr="00FB289D">
              <w:rPr>
                <w:rFonts w:ascii="Calibri" w:eastAsia="Calibri" w:hAnsi="Calibri" w:cs="Arial"/>
                <w:w w:val="99"/>
                <w:sz w:val="22"/>
              </w:rPr>
              <w:t xml:space="preserve">5 </w:t>
            </w:r>
            <w:r w:rsidRPr="00FB289D">
              <w:rPr>
                <w:rFonts w:ascii="Calibri" w:eastAsia="Calibri" w:hAnsi="Calibri" w:cs="Arial"/>
                <w:w w:val="99"/>
                <w:szCs w:val="18"/>
              </w:rPr>
              <w:t>per ogni anno</w:t>
            </w:r>
          </w:p>
          <w:p w14:paraId="1B846454" w14:textId="77777777" w:rsidR="00FB289D" w:rsidRPr="00FB289D" w:rsidRDefault="00FB289D" w:rsidP="00B0743F">
            <w:pPr>
              <w:spacing w:line="0" w:lineRule="atLeast"/>
              <w:ind w:right="60"/>
              <w:jc w:val="center"/>
              <w:rPr>
                <w:rFonts w:ascii="Calibri" w:eastAsia="Calibri" w:hAnsi="Calibri" w:cs="Arial"/>
                <w:szCs w:val="18"/>
              </w:rPr>
            </w:pPr>
            <w:r w:rsidRPr="00FB289D">
              <w:rPr>
                <w:rFonts w:ascii="Calibri" w:eastAsia="Calibri" w:hAnsi="Calibri" w:cs="Arial"/>
                <w:szCs w:val="18"/>
              </w:rPr>
              <w:t>scolastico</w:t>
            </w:r>
          </w:p>
          <w:p w14:paraId="4109BB83" w14:textId="77777777" w:rsidR="00FB289D" w:rsidRPr="00FB289D" w:rsidRDefault="00FB289D" w:rsidP="00B0743F">
            <w:pPr>
              <w:spacing w:line="0" w:lineRule="atLeast"/>
              <w:ind w:right="80"/>
              <w:jc w:val="center"/>
              <w:rPr>
                <w:rFonts w:ascii="Calibri" w:eastAsia="Calibri" w:hAnsi="Calibri" w:cs="Arial"/>
                <w:w w:val="99"/>
                <w:szCs w:val="18"/>
              </w:rPr>
            </w:pPr>
            <w:r w:rsidRPr="00FB289D">
              <w:rPr>
                <w:rFonts w:ascii="Calibri" w:eastAsia="Calibri" w:hAnsi="Calibri" w:cs="Arial"/>
                <w:w w:val="99"/>
                <w:sz w:val="22"/>
              </w:rPr>
              <w:t xml:space="preserve">2 </w:t>
            </w:r>
            <w:r w:rsidRPr="00FB289D">
              <w:rPr>
                <w:rFonts w:ascii="Calibri" w:eastAsia="Calibri" w:hAnsi="Calibri" w:cs="Arial"/>
                <w:w w:val="99"/>
                <w:szCs w:val="18"/>
              </w:rPr>
              <w:t>per incarichi</w:t>
            </w:r>
          </w:p>
          <w:p w14:paraId="2D6B77FE" w14:textId="77777777" w:rsidR="00FB289D" w:rsidRPr="00FB289D" w:rsidRDefault="00FB289D" w:rsidP="00B0743F">
            <w:pPr>
              <w:spacing w:line="0" w:lineRule="atLeast"/>
              <w:ind w:right="60"/>
              <w:jc w:val="center"/>
              <w:rPr>
                <w:rFonts w:ascii="Calibri" w:eastAsia="Calibri" w:hAnsi="Calibri" w:cs="Arial"/>
                <w:szCs w:val="18"/>
              </w:rPr>
            </w:pPr>
            <w:r w:rsidRPr="00FB289D">
              <w:rPr>
                <w:rFonts w:ascii="Calibri" w:eastAsia="Calibri" w:hAnsi="Calibri" w:cs="Arial"/>
                <w:szCs w:val="18"/>
              </w:rPr>
              <w:t>superiori a 3</w:t>
            </w:r>
          </w:p>
          <w:p w14:paraId="0EE7183A" w14:textId="77777777" w:rsidR="00FB289D" w:rsidRPr="00FB289D" w:rsidRDefault="00FB289D" w:rsidP="00B0743F">
            <w:pPr>
              <w:spacing w:line="0" w:lineRule="atLeast"/>
              <w:ind w:right="80"/>
              <w:jc w:val="center"/>
              <w:rPr>
                <w:rFonts w:ascii="Calibri" w:eastAsia="Calibri" w:hAnsi="Calibri" w:cs="Arial"/>
                <w:w w:val="99"/>
                <w:sz w:val="22"/>
              </w:rPr>
            </w:pPr>
            <w:r w:rsidRPr="00FB289D">
              <w:rPr>
                <w:rFonts w:ascii="Calibri" w:eastAsia="Calibri" w:hAnsi="Calibri" w:cs="Arial"/>
                <w:w w:val="99"/>
                <w:szCs w:val="18"/>
              </w:rPr>
              <w:t>mesi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93173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AF473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BA4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</w:tr>
      <w:tr w:rsidR="00FB289D" w:rsidRPr="00FB289D" w14:paraId="17CA8095" w14:textId="77777777" w:rsidTr="00C075BD">
        <w:trPr>
          <w:trHeight w:val="283"/>
        </w:trPr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A90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FD62" w14:textId="77777777" w:rsidR="00FB289D" w:rsidRPr="00FB289D" w:rsidRDefault="00FB289D" w:rsidP="00B0743F">
            <w:pPr>
              <w:spacing w:line="253" w:lineRule="exact"/>
              <w:ind w:right="60"/>
              <w:jc w:val="center"/>
              <w:rPr>
                <w:rFonts w:ascii="Calibri" w:eastAsia="Calibri" w:hAnsi="Calibri" w:cs="Arial"/>
                <w:w w:val="99"/>
                <w:sz w:val="22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66E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07EA3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2170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</w:tr>
      <w:tr w:rsidR="00FB289D" w:rsidRPr="00FB289D" w14:paraId="04E34CA4" w14:textId="77777777" w:rsidTr="00C075BD">
        <w:trPr>
          <w:trHeight w:val="283"/>
        </w:trPr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A52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2A406" w14:textId="77777777" w:rsidR="00FB289D" w:rsidRPr="00FB289D" w:rsidRDefault="00FB289D" w:rsidP="00B0743F">
            <w:pPr>
              <w:spacing w:line="253" w:lineRule="exact"/>
              <w:ind w:right="60"/>
              <w:jc w:val="center"/>
              <w:rPr>
                <w:rFonts w:ascii="Calibri" w:eastAsia="Calibri" w:hAnsi="Calibri" w:cs="Arial"/>
                <w:w w:val="99"/>
                <w:sz w:val="22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6D7F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46985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D8A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</w:tr>
      <w:tr w:rsidR="00FB289D" w:rsidRPr="00FB289D" w14:paraId="72CBE4D4" w14:textId="77777777" w:rsidTr="00C075BD">
        <w:trPr>
          <w:trHeight w:val="283"/>
        </w:trPr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F33E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45D2" w14:textId="77777777" w:rsidR="00FB289D" w:rsidRPr="00FB289D" w:rsidRDefault="00FB289D" w:rsidP="00B0743F">
            <w:pPr>
              <w:spacing w:line="253" w:lineRule="exact"/>
              <w:ind w:right="60"/>
              <w:jc w:val="center"/>
              <w:rPr>
                <w:rFonts w:ascii="Calibri" w:eastAsia="Calibri" w:hAnsi="Calibri" w:cs="Arial"/>
                <w:w w:val="99"/>
                <w:sz w:val="22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814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46A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D06D5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</w:tr>
      <w:tr w:rsidR="00FB289D" w:rsidRPr="00FB289D" w14:paraId="5124D9CC" w14:textId="77777777" w:rsidTr="00C075BD">
        <w:trPr>
          <w:trHeight w:val="283"/>
        </w:trPr>
        <w:tc>
          <w:tcPr>
            <w:tcW w:w="4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695D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70FC" w14:textId="77777777" w:rsidR="00FB289D" w:rsidRPr="00FB289D" w:rsidRDefault="00FB289D" w:rsidP="00B0743F">
            <w:pPr>
              <w:spacing w:line="253" w:lineRule="exact"/>
              <w:ind w:right="60"/>
              <w:jc w:val="center"/>
              <w:rPr>
                <w:rFonts w:ascii="Calibri" w:eastAsia="Calibri" w:hAnsi="Calibri" w:cs="Arial"/>
                <w:w w:val="99"/>
                <w:sz w:val="22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5482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B45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FB238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2"/>
              </w:rPr>
            </w:pPr>
          </w:p>
        </w:tc>
      </w:tr>
      <w:tr w:rsidR="00FB289D" w:rsidRPr="00FB289D" w14:paraId="3DD318CD" w14:textId="77777777" w:rsidTr="00C075BD">
        <w:trPr>
          <w:trHeight w:val="421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43D94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Cs w:val="18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Es: </w:t>
            </w:r>
            <w:r w:rsidRPr="00FB289D">
              <w:rPr>
                <w:rFonts w:ascii="Calibri" w:eastAsia="Calibri" w:hAnsi="Calibri" w:cs="Arial"/>
                <w:i/>
                <w:szCs w:val="18"/>
              </w:rPr>
              <w:t>Attività di tutoraggio nell’ambito di progetti PON svolti in ambito scolastico</w:t>
            </w:r>
          </w:p>
          <w:p w14:paraId="3C7B21C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(minimo 30 ore a modulo)</w:t>
            </w:r>
          </w:p>
          <w:p w14:paraId="5ACB559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Es: </w:t>
            </w:r>
            <w:r w:rsidRPr="00FB289D">
              <w:rPr>
                <w:rFonts w:ascii="Calibri" w:eastAsia="Calibri" w:hAnsi="Calibri" w:cs="Arial"/>
                <w:i/>
                <w:szCs w:val="18"/>
              </w:rPr>
              <w:t>Attività organizzativa e gestionale nell’ambito di progetti PON</w:t>
            </w: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3F39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5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3E7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EC72E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0907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2E81BEA9" w14:textId="77777777" w:rsidTr="00C075BD">
        <w:trPr>
          <w:trHeight w:val="422"/>
        </w:trPr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B4058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61EF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F23B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843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45E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51888206" w14:textId="77777777" w:rsidTr="00C075BD">
        <w:trPr>
          <w:trHeight w:val="422"/>
        </w:trPr>
        <w:tc>
          <w:tcPr>
            <w:tcW w:w="4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3542" w14:textId="77777777" w:rsidR="00FB289D" w:rsidRPr="00FB289D" w:rsidRDefault="00FB289D" w:rsidP="00B0743F">
            <w:pPr>
              <w:spacing w:line="252" w:lineRule="exac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3F2FA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3E08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19140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FDA5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697F16F5" w14:textId="77777777" w:rsidTr="00C075BD">
        <w:trPr>
          <w:trHeight w:val="424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10D4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i/>
                <w:szCs w:val="18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Es: </w:t>
            </w:r>
            <w:r w:rsidRPr="00FB289D">
              <w:rPr>
                <w:rFonts w:ascii="Calibri" w:eastAsia="Calibri" w:hAnsi="Calibri" w:cs="Arial"/>
                <w:i/>
                <w:szCs w:val="18"/>
              </w:rPr>
              <w:t>Attività di tutoraggio nell’ambito di progetti PON analoghi svolti in ambito scolastico</w:t>
            </w:r>
          </w:p>
          <w:p w14:paraId="4697224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i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(da min. 15 ore a max 29 ore a modulo)</w:t>
            </w:r>
          </w:p>
          <w:p w14:paraId="2F09D9C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lastRenderedPageBreak/>
              <w:t xml:space="preserve">Es: </w:t>
            </w:r>
            <w:r w:rsidRPr="00FB289D">
              <w:rPr>
                <w:rFonts w:ascii="Calibri" w:eastAsia="Calibri" w:hAnsi="Calibri" w:cs="Arial"/>
                <w:i/>
                <w:szCs w:val="18"/>
              </w:rPr>
              <w:t>Attività organizzativa e gestionale nell’ambito di altri progetti comunitari e non</w:t>
            </w: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469AE" w14:textId="77777777" w:rsidR="00FB289D" w:rsidRPr="00FB289D" w:rsidRDefault="00FB289D" w:rsidP="00B0743F">
            <w:pPr>
              <w:spacing w:line="0" w:lineRule="atLeast"/>
              <w:jc w:val="center"/>
              <w:rPr>
                <w:rFonts w:cs="Arial"/>
                <w:sz w:val="21"/>
              </w:rPr>
            </w:pPr>
            <w:r w:rsidRPr="00FB289D">
              <w:rPr>
                <w:rFonts w:cs="Arial"/>
                <w:sz w:val="21"/>
              </w:rPr>
              <w:lastRenderedPageBreak/>
              <w:t>3</w:t>
            </w:r>
          </w:p>
        </w:tc>
        <w:tc>
          <w:tcPr>
            <w:tcW w:w="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0F8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92C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E41CD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512E1EC0" w14:textId="77777777" w:rsidTr="00C075BD">
        <w:trPr>
          <w:trHeight w:val="424"/>
        </w:trPr>
        <w:tc>
          <w:tcPr>
            <w:tcW w:w="4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ABC4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A5438" w14:textId="77777777" w:rsidR="00FB289D" w:rsidRPr="00FB289D" w:rsidRDefault="00FB289D" w:rsidP="00B0743F">
            <w:pPr>
              <w:spacing w:line="0" w:lineRule="atLeast"/>
              <w:jc w:val="center"/>
              <w:rPr>
                <w:rFonts w:cs="Arial"/>
                <w:sz w:val="21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D64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B42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7157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186445BE" w14:textId="77777777" w:rsidTr="00C075BD">
        <w:trPr>
          <w:trHeight w:val="424"/>
        </w:trPr>
        <w:tc>
          <w:tcPr>
            <w:tcW w:w="4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873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700AE" w14:textId="77777777" w:rsidR="00FB289D" w:rsidRPr="00FB289D" w:rsidRDefault="00FB289D" w:rsidP="00B0743F">
            <w:pPr>
              <w:spacing w:line="0" w:lineRule="atLeast"/>
              <w:jc w:val="center"/>
              <w:rPr>
                <w:rFonts w:cs="Arial"/>
                <w:sz w:val="21"/>
              </w:rPr>
            </w:pPr>
          </w:p>
        </w:tc>
        <w:tc>
          <w:tcPr>
            <w:tcW w:w="9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050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B40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1A217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4B37C9DD" w14:textId="77777777" w:rsidTr="00C075BD">
        <w:trPr>
          <w:trHeight w:val="307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D44763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981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AEEFF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05BD6429" w14:textId="77777777" w:rsidTr="00C075BD">
        <w:trPr>
          <w:trHeight w:val="283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3AC7B0" w14:textId="77777777" w:rsidR="00C075BD" w:rsidRDefault="00FB289D" w:rsidP="00B0743F">
            <w:pPr>
              <w:spacing w:line="225" w:lineRule="auto"/>
              <w:ind w:right="720"/>
              <w:rPr>
                <w:rFonts w:ascii="Calibri" w:eastAsia="Calibri" w:hAnsi="Calibri" w:cs="Arial"/>
                <w:b/>
                <w:color w:val="FF0000"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ESPERIENZA LAVORATIVA NEL PROFILO PROFESSIONALE</w:t>
            </w: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 xml:space="preserve"> </w:t>
            </w:r>
            <w:r w:rsidRPr="00FB289D">
              <w:rPr>
                <w:rFonts w:ascii="Calibri" w:eastAsia="Calibri" w:hAnsi="Calibri" w:cs="Arial"/>
                <w:b/>
                <w:sz w:val="22"/>
              </w:rPr>
              <w:t>IN AMBITO SCOLASTICO</w:t>
            </w: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 xml:space="preserve"> </w:t>
            </w:r>
          </w:p>
          <w:p w14:paraId="364810E8" w14:textId="35A49D7E" w:rsidR="00FB289D" w:rsidRPr="00FB289D" w:rsidRDefault="00FB289D" w:rsidP="00B0743F">
            <w:pPr>
              <w:spacing w:line="225" w:lineRule="auto"/>
              <w:ind w:right="720"/>
              <w:rPr>
                <w:rFonts w:ascii="Calibri" w:eastAsia="Calibri" w:hAnsi="Calibri" w:cs="Arial"/>
                <w:b/>
                <w:color w:val="FF0000"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>nei profili professionali specifici</w:t>
            </w:r>
            <w:r w:rsidRPr="00FB289D">
              <w:rPr>
                <w:rFonts w:ascii="Calibri" w:eastAsia="Calibri" w:hAnsi="Calibri" w:cs="Arial"/>
                <w:b/>
                <w:color w:val="000000"/>
                <w:sz w:val="22"/>
              </w:rPr>
              <w:t xml:space="preserve"> </w:t>
            </w: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 xml:space="preserve">previsti espressamente dal bando </w:t>
            </w:r>
            <w:r w:rsidRPr="00FB289D">
              <w:rPr>
                <w:rFonts w:ascii="Calibri" w:eastAsia="Calibri" w:hAnsi="Calibri" w:cs="Arial"/>
                <w:b/>
                <w:color w:val="000000"/>
                <w:sz w:val="22"/>
              </w:rPr>
              <w:t>(Punteggio max 30)</w:t>
            </w:r>
          </w:p>
        </w:tc>
      </w:tr>
      <w:tr w:rsidR="00FB289D" w:rsidRPr="00FB289D" w14:paraId="1D24E479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81E22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per ogni anno/anno scolastico in questo Istituto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E2C2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FEF3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9CAEE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AE94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4159D9A6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DC3F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per ogni anno/anno scolastico in altri istituti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6B37" w14:textId="77777777" w:rsidR="00FB289D" w:rsidRPr="00FB289D" w:rsidRDefault="00FB289D" w:rsidP="00B0743F">
            <w:pPr>
              <w:spacing w:line="0" w:lineRule="atLeast"/>
              <w:ind w:right="1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4F55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42A8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11BF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1F69B82C" w14:textId="77777777" w:rsidTr="00C075BD">
        <w:trPr>
          <w:trHeight w:val="243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F7AC4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734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4BFA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50918FB5" w14:textId="77777777" w:rsidTr="00C075BD">
        <w:trPr>
          <w:trHeight w:val="283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CB3A8A" w14:textId="77777777" w:rsidR="00FB289D" w:rsidRPr="00FB289D" w:rsidRDefault="00FB289D" w:rsidP="00B0743F">
            <w:pPr>
              <w:spacing w:line="218" w:lineRule="auto"/>
              <w:ind w:right="360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CERTIFICAZIONI INFORMATICHE (Punteggio max 3) -</w:t>
            </w: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 xml:space="preserve"> per tutte le figure professionali</w:t>
            </w:r>
          </w:p>
        </w:tc>
      </w:tr>
      <w:tr w:rsidR="00FB289D" w:rsidRPr="00FB289D" w14:paraId="636D4C24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2E8D8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ECDL/ICDL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9B5B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3D9AE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2F06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E8E7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13A45BCA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EEF2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TABLET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96F21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9153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08D3D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7535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3EB6056A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2168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LIM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BB40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7372E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CAAA3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B21A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76706C5B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A8ADF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CISCO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E8546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B965C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42FA5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4C04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0D5C150A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9CABB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 xml:space="preserve">MICROSOFT </w:t>
            </w:r>
            <w:r w:rsidRPr="00FB289D">
              <w:rPr>
                <w:rFonts w:ascii="Calibri" w:eastAsia="Calibri" w:hAnsi="Calibri" w:cs="Arial"/>
                <w:sz w:val="18"/>
                <w:szCs w:val="16"/>
              </w:rPr>
              <w:t>(MCE-MCSA- MCSD- MCSE-MOS- MTA)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34285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BD95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C823E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D567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76D9B11B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FDE6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PEKIT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2D621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D6DE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D2BED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AFF1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7960228B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C542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EUCIP/IC3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4C252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F841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AC74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B20A4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65E00332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A2F12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DigComp/DigComp Edu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BA0E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A6FF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56DF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912B8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7E9A68DE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773A6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Altre certificazioni informatiche (specificare)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8305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B16E0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99B3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37E8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65BA35BF" w14:textId="77777777" w:rsidTr="00C075BD">
        <w:trPr>
          <w:trHeight w:val="42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B60CDB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D8F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EA75E9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0822CA33" w14:textId="77777777" w:rsidTr="00C075BD">
        <w:trPr>
          <w:trHeight w:val="283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ACD2E1" w14:textId="77777777" w:rsidR="00FB289D" w:rsidRPr="00FB289D" w:rsidRDefault="00FB289D" w:rsidP="00B0743F">
            <w:pPr>
              <w:spacing w:line="218" w:lineRule="auto"/>
              <w:ind w:right="360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CERTIFICAZIONI LINGUISTICHE (Punteggio max 7) -</w:t>
            </w: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 xml:space="preserve"> per tutte le figure professionali</w:t>
            </w:r>
          </w:p>
        </w:tc>
      </w:tr>
      <w:tr w:rsidR="00FB289D" w:rsidRPr="00FB289D" w14:paraId="42B895DD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3AC7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B1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B4172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A767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EF0E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D4AB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03AFDA05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A2663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B2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F7B69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1DA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42D1D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39A37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4461BB36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BA179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E6683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9B57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713B9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C861D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7CA7F536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7D4B1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76E7A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638FB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4B5E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3F62E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3DC7083D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702CA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ITA L2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E80F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57C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D15F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109E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55CB9FB8" w14:textId="77777777" w:rsidTr="00C075BD">
        <w:trPr>
          <w:trHeight w:val="42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93F417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75C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77E65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05619B70" w14:textId="77777777" w:rsidTr="00C075BD">
        <w:trPr>
          <w:trHeight w:val="283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C84A5B" w14:textId="77777777" w:rsidR="00B2012E" w:rsidRDefault="00FB289D" w:rsidP="00B0743F">
            <w:pPr>
              <w:spacing w:line="0" w:lineRule="atLeast"/>
              <w:rPr>
                <w:rFonts w:ascii="Calibri" w:eastAsia="Calibri" w:hAnsi="Calibri" w:cs="Arial"/>
                <w:b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CORSI DI FORMAZIONE PER LA DIDATTICA di durata non inferiore a 25 ore (Punteggio max 10)</w:t>
            </w:r>
          </w:p>
          <w:p w14:paraId="4D49056A" w14:textId="4AD9536F" w:rsidR="00FB289D" w:rsidRPr="00FB289D" w:rsidRDefault="00FB289D" w:rsidP="00B2012E">
            <w:pPr>
              <w:spacing w:line="0" w:lineRule="atLeast"/>
              <w:rPr>
                <w:rFonts w:ascii="Calibri" w:eastAsia="Calibri" w:hAnsi="Calibri" w:cs="Arial"/>
                <w:b/>
                <w:color w:val="FF0000"/>
                <w:sz w:val="22"/>
              </w:rPr>
            </w:pPr>
            <w:r w:rsidRPr="00FB289D">
              <w:rPr>
                <w:rFonts w:ascii="Calibri" w:eastAsia="Calibri" w:hAnsi="Calibri" w:cs="Arial"/>
                <w:b/>
                <w:color w:val="FF0000"/>
                <w:sz w:val="22"/>
              </w:rPr>
              <w:t>ad es. docenza, formazione, tutoraggio, coordinamento docenza, anche sperimentali (esclusi quelli di lingua straniera e informatica)</w:t>
            </w:r>
          </w:p>
        </w:tc>
      </w:tr>
      <w:tr w:rsidR="00FB289D" w:rsidRPr="00FB289D" w14:paraId="33AC42FA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4C8B2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Corsi di formazione riconosciuti dal MIUR (Durata da 25 a 50 ore)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0033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86C7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5ACBA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04ECF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07978CEC" w14:textId="77777777" w:rsidTr="00C075BD">
        <w:trPr>
          <w:trHeight w:val="292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23A3F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Corsi di formazione riconosciuti dal MIUR (Durata maggiore di 50 ore)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18363" w14:textId="77777777" w:rsidR="00FB289D" w:rsidRPr="00FB289D" w:rsidRDefault="00FB289D" w:rsidP="00B0743F">
            <w:pPr>
              <w:spacing w:line="0" w:lineRule="atLeast"/>
              <w:jc w:val="center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5A95" w14:textId="77777777" w:rsidR="00FB289D" w:rsidRPr="00FB289D" w:rsidRDefault="00FB289D" w:rsidP="00B0743F">
            <w:pPr>
              <w:spacing w:line="0" w:lineRule="atLeast"/>
              <w:rPr>
                <w:rFonts w:ascii="Calibri" w:eastAsia="Calibri" w:hAnsi="Calibri" w:cs="Arial"/>
                <w:sz w:val="22"/>
              </w:rPr>
            </w:pPr>
            <w:r w:rsidRPr="00FB289D">
              <w:rPr>
                <w:rFonts w:ascii="Calibri" w:eastAsia="Calibri" w:hAnsi="Calibri" w:cs="Arial"/>
                <w:sz w:val="22"/>
              </w:rPr>
              <w:t>N°2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1FC7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E4DB2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4"/>
              </w:rPr>
            </w:pPr>
          </w:p>
        </w:tc>
      </w:tr>
      <w:tr w:rsidR="00FB289D" w:rsidRPr="00FB289D" w14:paraId="2BA30BFF" w14:textId="77777777" w:rsidTr="00C075BD">
        <w:trPr>
          <w:trHeight w:val="42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05E0C5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D7C1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E006B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  <w:tr w:rsidR="00FB289D" w:rsidRPr="00FB289D" w14:paraId="560ECC01" w14:textId="77777777" w:rsidTr="00C075BD">
        <w:trPr>
          <w:trHeight w:val="550"/>
        </w:trPr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100AAF" w14:textId="77777777" w:rsidR="00FB289D" w:rsidRPr="00FB289D" w:rsidRDefault="00FB289D" w:rsidP="00B0743F">
            <w:pPr>
              <w:spacing w:line="0" w:lineRule="atLeast"/>
              <w:jc w:val="right"/>
              <w:rPr>
                <w:rFonts w:cs="Arial"/>
                <w:sz w:val="21"/>
              </w:rPr>
            </w:pPr>
            <w:r w:rsidRPr="00FB289D">
              <w:rPr>
                <w:rFonts w:ascii="Calibri" w:eastAsia="Calibri" w:hAnsi="Calibri" w:cs="Arial"/>
                <w:b/>
                <w:sz w:val="22"/>
              </w:rPr>
              <w:t>Totale generale Punteggio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9544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94CA9" w14:textId="77777777" w:rsidR="00FB289D" w:rsidRPr="00FB289D" w:rsidRDefault="00FB289D" w:rsidP="00B0743F">
            <w:pPr>
              <w:spacing w:line="0" w:lineRule="atLeast"/>
              <w:rPr>
                <w:rFonts w:cs="Arial"/>
                <w:sz w:val="21"/>
              </w:rPr>
            </w:pPr>
          </w:p>
        </w:tc>
      </w:tr>
    </w:tbl>
    <w:p w14:paraId="10B52FB0" w14:textId="77777777" w:rsidR="00FB289D" w:rsidRPr="00FB289D" w:rsidRDefault="00FB289D" w:rsidP="00B0743F">
      <w:pPr>
        <w:spacing w:line="20" w:lineRule="exact"/>
        <w:rPr>
          <w:rFonts w:cs="Arial"/>
        </w:rPr>
      </w:pPr>
    </w:p>
    <w:p w14:paraId="33CEC5EE" w14:textId="77777777" w:rsidR="00FB289D" w:rsidRDefault="00FB289D" w:rsidP="00B0743F">
      <w:pPr>
        <w:spacing w:after="60" w:line="0" w:lineRule="atLeast"/>
        <w:rPr>
          <w:i/>
          <w:sz w:val="22"/>
        </w:rPr>
      </w:pPr>
    </w:p>
    <w:p w14:paraId="29911A9F" w14:textId="77777777" w:rsidR="00FB289D" w:rsidRPr="008D5426" w:rsidRDefault="00FB289D" w:rsidP="00C27783">
      <w:pPr>
        <w:spacing w:after="60" w:line="0" w:lineRule="atLeast"/>
        <w:jc w:val="both"/>
        <w:rPr>
          <w:rFonts w:asciiTheme="minorHAnsi" w:hAnsiTheme="minorHAnsi" w:cstheme="minorHAnsi"/>
          <w:sz w:val="22"/>
        </w:rPr>
      </w:pPr>
      <w:r w:rsidRPr="008D5426">
        <w:rPr>
          <w:rFonts w:asciiTheme="minorHAnsi" w:hAnsiTheme="minorHAnsi" w:cstheme="minorHAnsi"/>
          <w:sz w:val="22"/>
        </w:rPr>
        <w:lastRenderedPageBreak/>
        <w:t xml:space="preserve">Si allega alla presente </w:t>
      </w:r>
      <w:r w:rsidRPr="008D5426">
        <w:rPr>
          <w:rFonts w:asciiTheme="minorHAnsi" w:hAnsiTheme="minorHAnsi" w:cstheme="minorHAnsi"/>
          <w:i/>
          <w:sz w:val="22"/>
        </w:rPr>
        <w:t>curriculum vitae</w:t>
      </w:r>
      <w:r w:rsidRPr="008D5426">
        <w:rPr>
          <w:rFonts w:asciiTheme="minorHAnsi" w:hAnsiTheme="minorHAnsi" w:cstheme="minorHAnsi"/>
          <w:sz w:val="22"/>
        </w:rPr>
        <w:t xml:space="preserve"> sottoscritto contenente una autodichiarazione di veridicità dei dati e delle informazioni contenute, ai sensi degli artt. 46 e 47 del D.P.R. 445/2000, [</w:t>
      </w:r>
      <w:r w:rsidRPr="008D5426">
        <w:rPr>
          <w:rFonts w:asciiTheme="minorHAnsi" w:hAnsiTheme="minorHAnsi" w:cstheme="minorHAnsi"/>
          <w:i/>
          <w:sz w:val="22"/>
        </w:rPr>
        <w:t>eventuale, ove il presente documento non sia sottoscritto digitalmente</w:t>
      </w:r>
      <w:r w:rsidRPr="008D5426">
        <w:rPr>
          <w:rFonts w:asciiTheme="minorHAnsi" w:hAnsiTheme="minorHAnsi" w:cstheme="minorHAnsi"/>
          <w:sz w:val="22"/>
        </w:rPr>
        <w:t>] nonché fotocopia del documento di identità in corso di validità.</w:t>
      </w:r>
    </w:p>
    <w:p w14:paraId="594909D2" w14:textId="77777777" w:rsidR="00FB289D" w:rsidRPr="008D5426" w:rsidRDefault="00FB289D" w:rsidP="00B0743F">
      <w:pPr>
        <w:spacing w:after="60" w:line="0" w:lineRule="atLeast"/>
        <w:rPr>
          <w:rFonts w:asciiTheme="minorHAnsi" w:hAnsiTheme="minorHAnsi" w:cstheme="minorHAnsi"/>
        </w:rPr>
      </w:pPr>
    </w:p>
    <w:p w14:paraId="620A9D6C" w14:textId="4921C230" w:rsidR="00FB289D" w:rsidRPr="008D5426" w:rsidRDefault="00FB289D" w:rsidP="00B0743F">
      <w:pPr>
        <w:tabs>
          <w:tab w:val="center" w:pos="8505"/>
        </w:tabs>
        <w:spacing w:line="0" w:lineRule="atLeast"/>
        <w:rPr>
          <w:rFonts w:asciiTheme="minorHAnsi" w:hAnsiTheme="minorHAnsi" w:cstheme="minorHAnsi"/>
          <w:sz w:val="22"/>
        </w:rPr>
      </w:pPr>
      <w:r w:rsidRPr="008D5426">
        <w:rPr>
          <w:rFonts w:asciiTheme="minorHAnsi" w:hAnsiTheme="minorHAnsi" w:cstheme="minorHAnsi"/>
          <w:sz w:val="22"/>
        </w:rPr>
        <w:t>Luogo e data</w:t>
      </w:r>
      <w:r w:rsidRPr="008D5426">
        <w:rPr>
          <w:rFonts w:asciiTheme="minorHAnsi" w:hAnsiTheme="minorHAnsi" w:cstheme="minorHAnsi"/>
        </w:rPr>
        <w:tab/>
      </w:r>
      <w:r w:rsidRPr="008D5426">
        <w:rPr>
          <w:rFonts w:asciiTheme="minorHAnsi" w:hAnsiTheme="minorHAnsi" w:cstheme="minorHAnsi"/>
          <w:sz w:val="22"/>
        </w:rPr>
        <w:t>Firma del Partecipante</w:t>
      </w:r>
    </w:p>
    <w:p w14:paraId="4C4613CC" w14:textId="77777777" w:rsidR="00FB289D" w:rsidRPr="008D5426" w:rsidRDefault="00FB289D" w:rsidP="00B0743F">
      <w:pPr>
        <w:tabs>
          <w:tab w:val="center" w:pos="8505"/>
        </w:tabs>
        <w:spacing w:line="367" w:lineRule="exact"/>
        <w:rPr>
          <w:rFonts w:asciiTheme="minorHAnsi" w:hAnsiTheme="minorHAnsi" w:cstheme="minorHAnsi"/>
        </w:rPr>
      </w:pPr>
    </w:p>
    <w:p w14:paraId="3772519A" w14:textId="7E895FCF" w:rsidR="00FB289D" w:rsidRPr="008D5426" w:rsidRDefault="00FB289D" w:rsidP="00B0743F">
      <w:pPr>
        <w:tabs>
          <w:tab w:val="center" w:pos="8505"/>
        </w:tabs>
        <w:spacing w:line="0" w:lineRule="atLeast"/>
        <w:rPr>
          <w:rFonts w:asciiTheme="minorHAnsi" w:hAnsiTheme="minorHAnsi" w:cstheme="minorHAnsi"/>
          <w:sz w:val="22"/>
        </w:rPr>
      </w:pPr>
      <w:r w:rsidRPr="008D5426">
        <w:rPr>
          <w:rFonts w:asciiTheme="minorHAnsi" w:hAnsiTheme="minorHAnsi" w:cstheme="minorHAnsi"/>
          <w:sz w:val="22"/>
        </w:rPr>
        <w:t>_______________, ______________</w:t>
      </w:r>
      <w:r w:rsidRPr="008D5426">
        <w:rPr>
          <w:rFonts w:asciiTheme="minorHAnsi" w:hAnsiTheme="minorHAnsi" w:cstheme="minorHAnsi"/>
        </w:rPr>
        <w:tab/>
      </w:r>
      <w:r w:rsidRPr="008D5426">
        <w:rPr>
          <w:rFonts w:asciiTheme="minorHAnsi" w:hAnsiTheme="minorHAnsi" w:cstheme="minorHAnsi"/>
          <w:sz w:val="22"/>
        </w:rPr>
        <w:t>____________________________</w:t>
      </w:r>
    </w:p>
    <w:p w14:paraId="37B14847" w14:textId="77777777" w:rsidR="00FB289D" w:rsidRPr="008D5426" w:rsidRDefault="00FB289D" w:rsidP="00B0743F">
      <w:pPr>
        <w:spacing w:line="200" w:lineRule="exact"/>
        <w:rPr>
          <w:rFonts w:asciiTheme="minorHAnsi" w:hAnsiTheme="minorHAnsi" w:cstheme="minorHAnsi"/>
        </w:rPr>
      </w:pPr>
    </w:p>
    <w:p w14:paraId="272EA2A3" w14:textId="77777777" w:rsidR="00FB289D" w:rsidRPr="008D5426" w:rsidRDefault="00FB289D" w:rsidP="00B0743F">
      <w:pPr>
        <w:spacing w:line="200" w:lineRule="exact"/>
        <w:rPr>
          <w:rFonts w:asciiTheme="minorHAnsi" w:hAnsiTheme="minorHAnsi" w:cstheme="minorHAnsi"/>
        </w:rPr>
      </w:pPr>
    </w:p>
    <w:p w14:paraId="0C9AA772" w14:textId="77777777" w:rsidR="00FB289D" w:rsidRPr="008D5426" w:rsidRDefault="00FB289D" w:rsidP="00B0743F">
      <w:pPr>
        <w:spacing w:line="304" w:lineRule="exact"/>
        <w:rPr>
          <w:rFonts w:asciiTheme="minorHAnsi" w:hAnsiTheme="minorHAnsi" w:cstheme="minorHAnsi"/>
        </w:rPr>
      </w:pPr>
    </w:p>
    <w:p w14:paraId="1DB47BCF" w14:textId="41515EE4" w:rsidR="00FB289D" w:rsidRPr="008D5426" w:rsidRDefault="00FB289D" w:rsidP="008D5426">
      <w:pPr>
        <w:spacing w:line="0" w:lineRule="atLeast"/>
        <w:jc w:val="both"/>
        <w:rPr>
          <w:rFonts w:asciiTheme="minorHAnsi" w:hAnsiTheme="minorHAnsi" w:cstheme="minorHAnsi"/>
        </w:rPr>
      </w:pPr>
      <w:r w:rsidRPr="008D5426">
        <w:rPr>
          <w:rFonts w:asciiTheme="minorHAnsi" w:hAnsiTheme="minorHAnsi" w:cstheme="minorHAnsi"/>
          <w:sz w:val="22"/>
        </w:rPr>
        <w:t>La/il sottoscritta/o…. ……………………</w:t>
      </w:r>
      <w:r w:rsidR="008D5426" w:rsidRPr="008D5426">
        <w:rPr>
          <w:rFonts w:asciiTheme="minorHAnsi" w:hAnsiTheme="minorHAnsi" w:cstheme="minorHAnsi"/>
          <w:sz w:val="22"/>
        </w:rPr>
        <w:t>…………</w:t>
      </w:r>
      <w:r w:rsidRPr="008D5426">
        <w:rPr>
          <w:rFonts w:asciiTheme="minorHAnsi" w:hAnsiTheme="minorHAnsi" w:cstheme="minorHAnsi"/>
          <w:sz w:val="22"/>
        </w:rPr>
        <w:t>…ai sensi dell’art. 13 del GDPR (Regolamento Europeo UE 2016/679),</w:t>
      </w:r>
      <w:r w:rsidR="008D5426" w:rsidRPr="008D5426">
        <w:rPr>
          <w:rFonts w:asciiTheme="minorHAnsi" w:hAnsiTheme="minorHAnsi" w:cstheme="minorHAnsi"/>
          <w:sz w:val="22"/>
        </w:rPr>
        <w:t xml:space="preserve"> </w:t>
      </w:r>
      <w:r w:rsidRPr="008D5426">
        <w:rPr>
          <w:rFonts w:asciiTheme="minorHAnsi" w:hAnsiTheme="minorHAnsi" w:cstheme="minorHAnsi"/>
          <w:sz w:val="22"/>
        </w:rPr>
        <w:t>autorizza l’Amministrazione scolastica ad utilizzare i dati personali dichiarati solo ai fini istituzionali e necessari per l’espletamento della procedura concorsuale di cui al presente bando.</w:t>
      </w:r>
    </w:p>
    <w:p w14:paraId="51D44BCD" w14:textId="77777777" w:rsidR="00B0743F" w:rsidRDefault="00B0743F" w:rsidP="008D5426">
      <w:pPr>
        <w:shd w:val="clear" w:color="auto" w:fill="FFFFFF"/>
        <w:tabs>
          <w:tab w:val="center" w:pos="8505"/>
        </w:tabs>
        <w:ind w:left="709"/>
        <w:jc w:val="both"/>
      </w:pPr>
    </w:p>
    <w:p w14:paraId="649C29B1" w14:textId="77777777" w:rsidR="00B0743F" w:rsidRDefault="00B0743F" w:rsidP="00B0743F">
      <w:pPr>
        <w:shd w:val="clear" w:color="auto" w:fill="FFFFFF"/>
        <w:tabs>
          <w:tab w:val="center" w:pos="8505"/>
        </w:tabs>
        <w:ind w:left="709"/>
      </w:pPr>
    </w:p>
    <w:p w14:paraId="34F3948A" w14:textId="77777777" w:rsidR="00B0743F" w:rsidRDefault="00B0743F" w:rsidP="00B0743F">
      <w:pPr>
        <w:shd w:val="clear" w:color="auto" w:fill="FFFFFF"/>
        <w:tabs>
          <w:tab w:val="center" w:pos="8505"/>
        </w:tabs>
        <w:ind w:left="709"/>
      </w:pPr>
    </w:p>
    <w:p w14:paraId="40C2C599" w14:textId="77777777" w:rsidR="00B0743F" w:rsidRDefault="00B0743F" w:rsidP="00B0743F">
      <w:pPr>
        <w:shd w:val="clear" w:color="auto" w:fill="FFFFFF"/>
        <w:tabs>
          <w:tab w:val="center" w:pos="8505"/>
        </w:tabs>
        <w:ind w:left="709"/>
      </w:pPr>
    </w:p>
    <w:p w14:paraId="67A1E648" w14:textId="77777777" w:rsidR="00B0743F" w:rsidRDefault="00B0743F" w:rsidP="00B0743F">
      <w:pPr>
        <w:shd w:val="clear" w:color="auto" w:fill="FFFFFF"/>
        <w:tabs>
          <w:tab w:val="center" w:pos="8505"/>
        </w:tabs>
        <w:ind w:left="709"/>
      </w:pPr>
    </w:p>
    <w:p w14:paraId="76E372E8" w14:textId="77777777" w:rsidR="00B0743F" w:rsidRDefault="00B0743F" w:rsidP="006818E1">
      <w:pPr>
        <w:spacing w:before="40"/>
      </w:pPr>
    </w:p>
    <w:p w14:paraId="58528A32" w14:textId="490C45ED" w:rsidR="00891B5F" w:rsidRPr="00B0743F" w:rsidRDefault="006818E1" w:rsidP="006818E1">
      <w:pPr>
        <w:spacing w:before="40"/>
        <w:rPr>
          <w:sz w:val="2"/>
          <w:szCs w:val="2"/>
        </w:rPr>
      </w:pPr>
      <w:r w:rsidRPr="00B0743F">
        <w:rPr>
          <w:noProof/>
          <w:sz w:val="2"/>
          <w:szCs w:val="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18C76A1" wp14:editId="34AFEFDB">
                <wp:simplePos x="0" y="0"/>
                <wp:positionH relativeFrom="column">
                  <wp:posOffset>3547110</wp:posOffset>
                </wp:positionH>
                <wp:positionV relativeFrom="paragraph">
                  <wp:posOffset>8789035</wp:posOffset>
                </wp:positionV>
                <wp:extent cx="2829560" cy="587375"/>
                <wp:effectExtent l="0" t="19050" r="8890" b="22225"/>
                <wp:wrapNone/>
                <wp:docPr id="1065418881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9560" cy="587375"/>
                          <a:chOff x="0" y="0"/>
                          <a:chExt cx="3497580" cy="726673"/>
                        </a:xfrm>
                      </wpg:grpSpPr>
                      <wpg:grpSp>
                        <wpg:cNvPr id="1252740399" name="Gruppo 18"/>
                        <wpg:cNvGrpSpPr/>
                        <wpg:grpSpPr>
                          <a:xfrm>
                            <a:off x="0" y="110490"/>
                            <a:ext cx="3497580" cy="564515"/>
                            <a:chOff x="0" y="0"/>
                            <a:chExt cx="3497580" cy="564515"/>
                          </a:xfrm>
                        </wpg:grpSpPr>
                        <pic:pic xmlns:pic="http://schemas.openxmlformats.org/drawingml/2006/picture">
                          <pic:nvPicPr>
                            <pic:cNvPr id="1986704684" name="Immagine 11" descr="Immagine che contiene testo, Elementi grafici, Carattere, grafic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2797"/>
                            <a:stretch/>
                          </pic:blipFill>
                          <pic:spPr bwMode="auto">
                            <a:xfrm>
                              <a:off x="0" y="0"/>
                              <a:ext cx="2057400" cy="5645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0966425" name="Immagine 17" descr="Immagine che contiene testo, Elementi grafici, Carattere, grafic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2425" r="144"/>
                            <a:stretch/>
                          </pic:blipFill>
                          <pic:spPr bwMode="auto">
                            <a:xfrm>
                              <a:off x="2964180" y="0"/>
                              <a:ext cx="533400" cy="5645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67424593" name="Immagine 12" descr="Immagine che contiene corona, Elementi grafici, Diadema, design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7400" y="45720"/>
                              <a:ext cx="431800" cy="431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7503258" name="Rettangolo 14"/>
                          <wps:cNvSpPr>
                            <a:spLocks noChangeAspect="1"/>
                          </wps:cNvSpPr>
                          <wps:spPr>
                            <a:xfrm>
                              <a:off x="2522220" y="45720"/>
                              <a:ext cx="431800" cy="431800"/>
                            </a:xfrm>
                            <a:prstGeom prst="rect">
                              <a:avLst/>
                            </a:prstGeom>
                            <a:solidFill>
                              <a:srgbClr val="B22C6F"/>
                            </a:solidFill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24188014" name="Casella di testo 13"/>
                        <wps:cNvSpPr txBox="1"/>
                        <wps:spPr>
                          <a:xfrm rot="496381">
                            <a:off x="2390883" y="0"/>
                            <a:ext cx="629672" cy="7266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145B5D" w14:textId="77777777" w:rsidR="003519F1" w:rsidRPr="00F91F15" w:rsidRDefault="003519F1" w:rsidP="003519F1">
                              <w:pPr>
                                <w:jc w:val="center"/>
                                <w:rPr>
                                  <w:rFonts w:ascii="MV Boli" w:hAnsi="MV Boli" w:cs="MV Boli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 w:rsidRPr="00F91F15">
                                <w:rPr>
                                  <w:rFonts w:ascii="MV Boli" w:hAnsi="MV Boli" w:cs="MV Boli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8C76A1" id="Gruppo 19" o:spid="_x0000_s1026" style="position:absolute;margin-left:279.3pt;margin-top:692.05pt;width:222.8pt;height:46.25pt;z-index:251673600;mso-width-relative:margin;mso-height-relative:margin" coordsize="34975,72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">
                <v:group id="Gruppo 18" o:spid="_x0000_s1027" style="position:absolute;top:1104;width:34975;height:5646" coordsize="34975,5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1" o:spid="_x0000_s1028" type="#_x0000_t75" alt="Immagine che contiene testo, Elementi grafici, Carattere, grafica&#10;&#10;Descrizione generata automaticamente" style="position:absolute;width:20574;height:5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">
                    <v:imagedata r:id="rId10" o:title="Immagine che contiene testo, Elementi grafici, Carattere, grafica&#10;&#10;Descrizione generata automaticamente" cropright="21494f" chromakey="white"/>
                  </v:shape>
                  <v:shape id="Immagine 17" o:spid="_x0000_s1029" type="#_x0000_t75" alt="Immagine che contiene testo, Elementi grafici, Carattere, grafica&#10;&#10;Descrizione generata automaticamente" style="position:absolute;left:29641;width:5334;height:5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">
                    <v:imagedata r:id="rId11" o:title="Immagine che contiene testo, Elementi grafici, Carattere, grafica&#10;&#10;Descrizione generata automaticamente" cropleft="54018f" cropright="94f" chromakey="white"/>
                  </v:shape>
                  <v:shape id="Immagine 12" o:spid="_x0000_s1030" type="#_x0000_t75" alt="Immagine che contiene corona, Elementi grafici, Diadema, design&#10;&#10;Descrizione generata automaticamente" style="position:absolute;left:20574;top:457;width:431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">
                    <v:imagedata r:id="rId12" o:title="Immagine che contiene corona, Elementi grafici, Diadema, design&#10;&#10;Descrizione generata automaticamente"/>
                  </v:shape>
                  <v:rect id="Rettangolo 14" o:spid="_x0000_s1031" style="position:absolute;left:25222;top:457;width:4318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" fillcolor="#b22c6f" strokecolor="white [3212]" strokeweight=".25pt">
                    <v:path arrowok="t"/>
                    <o:lock v:ext="edit" aspectratio="t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3" o:spid="_x0000_s1032" type="#_x0000_t202" style="position:absolute;left:23908;width:6297;height:7266;rotation:54218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" filled="f" stroked="f" strokeweight=".5pt">
                  <v:textbox>
                    <w:txbxContent>
                      <w:p w14:paraId="4F145B5D" w14:textId="77777777" w:rsidR="003519F1" w:rsidRPr="00F91F15" w:rsidRDefault="003519F1" w:rsidP="003519F1">
                        <w:pPr>
                          <w:jc w:val="center"/>
                          <w:rPr>
                            <w:rFonts w:ascii="MV Boli" w:hAnsi="MV Boli" w:cs="MV Boli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</w:pPr>
                        <w:r w:rsidRPr="00F91F15">
                          <w:rPr>
                            <w:rFonts w:ascii="MV Boli" w:hAnsi="MV Boli" w:cs="MV Boli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0743F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C9177A7" wp14:editId="53A82C5D">
                <wp:simplePos x="0" y="0"/>
                <wp:positionH relativeFrom="column">
                  <wp:posOffset>3761105</wp:posOffset>
                </wp:positionH>
                <wp:positionV relativeFrom="paragraph">
                  <wp:posOffset>9211945</wp:posOffset>
                </wp:positionV>
                <wp:extent cx="2689860" cy="320040"/>
                <wp:effectExtent l="0" t="0" r="0" b="3810"/>
                <wp:wrapNone/>
                <wp:docPr id="175760172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FDC38" w14:textId="77777777" w:rsidR="00D479A0" w:rsidRPr="001E44DB" w:rsidRDefault="00D479A0">
                            <w:pP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 einaudiceccherelli.edu.it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9177A7" id="Casella di testo 2" o:spid="_x0000_s1033" type="#_x0000_t202" style="position:absolute;margin-left:296.15pt;margin-top:725.35pt;width:211.8pt;height:25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" filled="f" stroked="f">
                <v:textbox>
                  <w:txbxContent>
                    <w:p w14:paraId="744FDC38" w14:textId="77777777" w:rsidR="00D479A0" w:rsidRPr="001E44DB" w:rsidRDefault="00D479A0">
                      <w:pP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 einaudiceccherelli.edu.it</w:t>
                      </w:r>
                    </w:p>
                  </w:txbxContent>
                </v:textbox>
              </v:shape>
            </w:pict>
          </mc:Fallback>
        </mc:AlternateContent>
      </w:r>
      <w:r w:rsidR="00E91E2D" w:rsidRPr="00B0743F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5BADECC" wp14:editId="1D023159">
                <wp:simplePos x="0" y="0"/>
                <wp:positionH relativeFrom="margin">
                  <wp:posOffset>-186690</wp:posOffset>
                </wp:positionH>
                <wp:positionV relativeFrom="paragraph">
                  <wp:posOffset>8594725</wp:posOffset>
                </wp:positionV>
                <wp:extent cx="3169920" cy="73152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B54DA" w14:textId="77777777" w:rsidR="00C23C9A" w:rsidRPr="00E91E2D" w:rsidRDefault="00C23C9A" w:rsidP="00E91E2D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 w:rsid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91E2D" w:rsidRPr="00E91E2D">
                              <w:rPr>
                                <w:sz w:val="18"/>
                                <w:szCs w:val="18"/>
                              </w:rPr>
                              <w:t xml:space="preserve">sede </w:t>
                            </w:r>
                            <w:r w:rsidR="00E91E2D">
                              <w:rPr>
                                <w:sz w:val="18"/>
                                <w:szCs w:val="18"/>
                              </w:rPr>
                              <w:t>“</w:t>
                            </w:r>
                            <w:r w:rsidR="00E91E2D" w:rsidRPr="00E91E2D">
                              <w:rPr>
                                <w:sz w:val="18"/>
                                <w:szCs w:val="18"/>
                              </w:rPr>
                              <w:t>Einaudi</w:t>
                            </w:r>
                            <w:r w:rsid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7B42D81A" w14:textId="77777777" w:rsidR="00C23C9A" w:rsidRPr="00E91E2D" w:rsidRDefault="00C23C9A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V.le Michelangelo. 16/b 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57025 Piombino (LI)</w:t>
                            </w:r>
                          </w:p>
                          <w:p w14:paraId="4E696464" w14:textId="77777777" w:rsidR="00C23C9A" w:rsidRPr="00E91E2D" w:rsidRDefault="00C23C9A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14:paraId="3C3D2F6A" w14:textId="77777777" w:rsidR="00C23C9A" w:rsidRPr="00E91E2D" w:rsidRDefault="00C23C9A" w:rsidP="00E91E2D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Istituto </w:t>
                            </w:r>
                            <w:r w:rsidR="00D479A0"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rofessionale serale:</w:t>
                            </w:r>
                            <w:r w:rsid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>sede “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Ceccherelli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1250BC3E" w14:textId="77777777" w:rsidR="00D479A0" w:rsidRPr="00E91E2D" w:rsidRDefault="00D479A0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via A. Pertini, 51 - 57025 Piombino (LI) - tel. 0565 49465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BADECC" id="_x0000_s1034" type="#_x0000_t202" style="position:absolute;margin-left:-14.7pt;margin-top:676.75pt;width:249.6pt;height:57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" filled="f" stroked="f">
                <v:textbox>
                  <w:txbxContent>
                    <w:p w14:paraId="0B8B54DA" w14:textId="77777777" w:rsidR="00C23C9A" w:rsidRPr="00E91E2D" w:rsidRDefault="00C23C9A" w:rsidP="00E91E2D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 w:rsid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91E2D" w:rsidRPr="00E91E2D">
                        <w:rPr>
                          <w:sz w:val="18"/>
                          <w:szCs w:val="18"/>
                        </w:rPr>
                        <w:t xml:space="preserve">sede </w:t>
                      </w:r>
                      <w:r w:rsidR="00E91E2D">
                        <w:rPr>
                          <w:sz w:val="18"/>
                          <w:szCs w:val="18"/>
                        </w:rPr>
                        <w:t>“</w:t>
                      </w:r>
                      <w:r w:rsidR="00E91E2D" w:rsidRPr="00E91E2D">
                        <w:rPr>
                          <w:sz w:val="18"/>
                          <w:szCs w:val="18"/>
                        </w:rPr>
                        <w:t>Einaudi</w:t>
                      </w:r>
                      <w:r w:rsid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14:paraId="7B42D81A" w14:textId="77777777" w:rsidR="00C23C9A" w:rsidRPr="00E91E2D" w:rsidRDefault="00C23C9A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 xml:space="preserve">V.le Michelangelo. 16/b 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Pr="00E91E2D">
                        <w:rPr>
                          <w:sz w:val="18"/>
                          <w:szCs w:val="18"/>
                        </w:rPr>
                        <w:t>57025 Piombino (LI)</w:t>
                      </w:r>
                    </w:p>
                    <w:p w14:paraId="4E696464" w14:textId="77777777" w:rsidR="00C23C9A" w:rsidRPr="00E91E2D" w:rsidRDefault="00C23C9A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14:paraId="3C3D2F6A" w14:textId="77777777" w:rsidR="00C23C9A" w:rsidRPr="00E91E2D" w:rsidRDefault="00C23C9A" w:rsidP="00E91E2D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Istituto </w:t>
                      </w:r>
                      <w:r w:rsidR="00D479A0" w:rsidRPr="00E91E2D">
                        <w:rPr>
                          <w:b/>
                          <w:bCs/>
                          <w:sz w:val="18"/>
                          <w:szCs w:val="18"/>
                        </w:rPr>
                        <w:t>P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rofessionale serale:</w:t>
                      </w:r>
                      <w:r w:rsid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>sede “</w:t>
                      </w:r>
                      <w:r w:rsidRPr="00E91E2D">
                        <w:rPr>
                          <w:sz w:val="18"/>
                          <w:szCs w:val="18"/>
                        </w:rPr>
                        <w:t>Ceccherelli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14:paraId="1250BC3E" w14:textId="77777777" w:rsidR="00D479A0" w:rsidRPr="00E91E2D" w:rsidRDefault="00D479A0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via A. Pertini, 51 - 57025 Piombino (LI) - tel. 0565 49465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E2D" w:rsidRPr="00B0743F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2BD2E9" wp14:editId="44471B99">
                <wp:simplePos x="0" y="0"/>
                <wp:positionH relativeFrom="column">
                  <wp:posOffset>-110490</wp:posOffset>
                </wp:positionH>
                <wp:positionV relativeFrom="paragraph">
                  <wp:posOffset>9311005</wp:posOffset>
                </wp:positionV>
                <wp:extent cx="6444000" cy="0"/>
                <wp:effectExtent l="0" t="0" r="0" b="0"/>
                <wp:wrapNone/>
                <wp:docPr id="1158799997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4F8146" id="Connettore diritto 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7pt,733.15pt" to="498.7pt,7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" strokecolor="#00e700" strokeweight="1pt">
                <v:stroke joinstyle="miter"/>
              </v:line>
            </w:pict>
          </mc:Fallback>
        </mc:AlternateContent>
      </w:r>
    </w:p>
    <w:sectPr w:rsidR="00891B5F" w:rsidRPr="00B0743F" w:rsidSect="00C075BD">
      <w:headerReference w:type="default" r:id="rId13"/>
      <w:footerReference w:type="default" r:id="rId14"/>
      <w:pgSz w:w="11906" w:h="16838"/>
      <w:pgMar w:top="3828" w:right="849" w:bottom="1702" w:left="1134" w:header="708" w:footer="1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7A5A8" w14:textId="77777777" w:rsidR="0060704E" w:rsidRDefault="0060704E" w:rsidP="00D479A0">
      <w:r>
        <w:separator/>
      </w:r>
    </w:p>
  </w:endnote>
  <w:endnote w:type="continuationSeparator" w:id="0">
    <w:p w14:paraId="4A89A6DF" w14:textId="77777777" w:rsidR="0060704E" w:rsidRDefault="0060704E" w:rsidP="00D4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763B5" w14:textId="77777777" w:rsidR="00FA6EFC" w:rsidRDefault="0032236B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13AE4E7" wp14:editId="12900E7A">
          <wp:simplePos x="0" y="0"/>
          <wp:positionH relativeFrom="column">
            <wp:posOffset>3202940</wp:posOffset>
          </wp:positionH>
          <wp:positionV relativeFrom="paragraph">
            <wp:posOffset>238125</wp:posOffset>
          </wp:positionV>
          <wp:extent cx="3155803" cy="586105"/>
          <wp:effectExtent l="0" t="0" r="0" b="0"/>
          <wp:wrapNone/>
          <wp:docPr id="277697412" name="Immagine 277697412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756199" name="Immagine 1" descr="Immagine che contiene testo, Carattere, Elementi grafici, grafica&#10;&#10;Descrizione generata automaticamente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5803" cy="58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EFC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7B9300" wp14:editId="0BF008D8">
              <wp:simplePos x="0" y="0"/>
              <wp:positionH relativeFrom="margin">
                <wp:posOffset>-255270</wp:posOffset>
              </wp:positionH>
              <wp:positionV relativeFrom="paragraph">
                <wp:posOffset>40005</wp:posOffset>
              </wp:positionV>
              <wp:extent cx="6637020" cy="937260"/>
              <wp:effectExtent l="0" t="0" r="0" b="0"/>
              <wp:wrapNone/>
              <wp:docPr id="2017902063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7020" cy="937260"/>
                        <a:chOff x="0" y="0"/>
                        <a:chExt cx="6637020" cy="937260"/>
                      </a:xfrm>
                    </wpg:grpSpPr>
                    <wps:wsp>
                      <wps:cNvPr id="2098058496" name="Connettore diritto 2"/>
                      <wps:cNvCnPr/>
                      <wps:spPr>
                        <a:xfrm>
                          <a:off x="76200" y="716280"/>
                          <a:ext cx="644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1438747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900E2" w14:textId="77777777" w:rsidR="00FA6EFC" w:rsidRPr="00E91E2D" w:rsidRDefault="00FA6EFC" w:rsidP="00FA6EFC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sede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“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Einaudi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14:paraId="3F63C8CD" w14:textId="77777777"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V.le Michelangelo. 16/b - 57025 Piombino (LI)</w:t>
                            </w:r>
                          </w:p>
                          <w:p w14:paraId="721B2D1F" w14:textId="77777777"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14:paraId="179EF780" w14:textId="77777777" w:rsidR="00FA6EFC" w:rsidRPr="00E91E2D" w:rsidRDefault="00FA6EFC" w:rsidP="00FA6EFC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Istituto Professionale serale: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sede “Ceccherelli”</w:t>
                            </w:r>
                          </w:p>
                          <w:p w14:paraId="48899914" w14:textId="77777777"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via A. Pertini, 51 - 57025 Piombino (LI) - tel. 0565 49465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27616953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3947160" y="617220"/>
                          <a:ext cx="26898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DDCD8" w14:textId="77777777" w:rsidR="00FA6EFC" w:rsidRPr="001E44DB" w:rsidRDefault="00FA6EFC" w:rsidP="00FA6EFC">
                            <w:pP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 einaudiceccherelli.edu.it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07B9300" id="_x0000_s1046" style="position:absolute;margin-left:-20.1pt;margin-top:3.15pt;width:522.6pt;height:73.8pt;z-index:251659264;mso-position-horizontal-relative:margin" coordsize="66370,9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">
              <v:line id="Connettore diritto 2" o:spid="_x0000_s1047" style="position:absolute;visibility:visible;mso-wrap-style:square" from="762,7162" to="65202,7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" strokecolor="#00e700" strokeweight="1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width:31699;height:7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" filled="f" stroked="f">
                <v:textbox>
                  <w:txbxContent>
                    <w:p w14:paraId="67B900E2" w14:textId="77777777" w:rsidR="00FA6EFC" w:rsidRPr="00E91E2D" w:rsidRDefault="00FA6EFC" w:rsidP="00FA6EFC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91E2D">
                        <w:rPr>
                          <w:sz w:val="18"/>
                          <w:szCs w:val="18"/>
                        </w:rPr>
                        <w:t xml:space="preserve">sede </w:t>
                      </w:r>
                      <w:r>
                        <w:rPr>
                          <w:sz w:val="18"/>
                          <w:szCs w:val="18"/>
                        </w:rPr>
                        <w:t>“</w:t>
                      </w:r>
                      <w:r w:rsidRPr="00E91E2D">
                        <w:rPr>
                          <w:sz w:val="18"/>
                          <w:szCs w:val="18"/>
                        </w:rPr>
                        <w:t>Einaudi</w:t>
                      </w:r>
                      <w:r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14:paraId="3F63C8CD" w14:textId="77777777"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V.le Michelangelo. 16/b - 57025 Piombino (LI)</w:t>
                      </w:r>
                    </w:p>
                    <w:p w14:paraId="721B2D1F" w14:textId="77777777"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14:paraId="179EF780" w14:textId="77777777" w:rsidR="00FA6EFC" w:rsidRPr="00E91E2D" w:rsidRDefault="00FA6EFC" w:rsidP="00FA6EFC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Istituto Professionale serale: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91E2D">
                        <w:rPr>
                          <w:sz w:val="18"/>
                          <w:szCs w:val="18"/>
                        </w:rPr>
                        <w:t>sede “Ceccherelli”</w:t>
                      </w:r>
                    </w:p>
                    <w:p w14:paraId="48899914" w14:textId="77777777"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via A. Pertini, 51 - 57025 Piombino (LI) - tel. 0565 49465</w:t>
                      </w:r>
                    </w:p>
                  </w:txbxContent>
                </v:textbox>
              </v:shape>
              <v:shape id="_x0000_s1049" type="#_x0000_t202" style="position:absolute;left:39471;top:6172;width:26899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" filled="f" stroked="f">
                <v:textbox>
                  <w:txbxContent>
                    <w:p w14:paraId="7CFDDCD8" w14:textId="77777777" w:rsidR="00FA6EFC" w:rsidRPr="001E44DB" w:rsidRDefault="00FA6EFC" w:rsidP="00FA6EFC">
                      <w:pP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 einaudiceccherelli.edu.it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E996C" w14:textId="77777777" w:rsidR="0060704E" w:rsidRDefault="0060704E" w:rsidP="00D479A0">
      <w:r>
        <w:separator/>
      </w:r>
    </w:p>
  </w:footnote>
  <w:footnote w:type="continuationSeparator" w:id="0">
    <w:p w14:paraId="2883932A" w14:textId="77777777" w:rsidR="0060704E" w:rsidRDefault="0060704E" w:rsidP="00D4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8BA92" w14:textId="77777777" w:rsidR="00EF365F" w:rsidRDefault="00EF365F">
    <w:pPr>
      <w:pStyle w:val="Intestazione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F67811E" wp14:editId="13BE708A">
              <wp:simplePos x="0" y="0"/>
              <wp:positionH relativeFrom="margin">
                <wp:posOffset>-369570</wp:posOffset>
              </wp:positionH>
              <wp:positionV relativeFrom="paragraph">
                <wp:posOffset>-53340</wp:posOffset>
              </wp:positionV>
              <wp:extent cx="6824980" cy="2057400"/>
              <wp:effectExtent l="0" t="0" r="0" b="0"/>
              <wp:wrapNone/>
              <wp:docPr id="2019681916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4980" cy="2057400"/>
                        <a:chOff x="0" y="-99060"/>
                        <a:chExt cx="6824980" cy="2057400"/>
                      </a:xfrm>
                    </wpg:grpSpPr>
                    <wps:wsp>
                      <wps:cNvPr id="2070370180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1188720"/>
                          <a:ext cx="348996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5ECA3" w14:textId="77777777" w:rsidR="00EF365F" w:rsidRDefault="00EF365F" w:rsidP="00EF365F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B59CB">
                              <w:rPr>
                                <w:sz w:val="18"/>
                                <w:szCs w:val="18"/>
                              </w:rPr>
                              <w:t>Agenzia formativa Regione Toscana - codice LI0599</w:t>
                            </w:r>
                          </w:p>
                          <w:p w14:paraId="6D23DE56" w14:textId="77777777" w:rsidR="00EF365F" w:rsidRDefault="00EF365F" w:rsidP="00EF365F">
                            <w:pPr>
                              <w:spacing w:before="20"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B59CB">
                              <w:rPr>
                                <w:sz w:val="18"/>
                                <w:szCs w:val="18"/>
                              </w:rPr>
                              <w:t>Certificazione di sistema di qualità DNV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Businnes Assurance ISO 9001</w:t>
                            </w:r>
                          </w:p>
                          <w:p w14:paraId="14158121" w14:textId="77777777" w:rsidR="00EF365F" w:rsidRDefault="00EF365F" w:rsidP="00EF365F">
                            <w:pPr>
                              <w:spacing w:before="30" w:line="216" w:lineRule="auto"/>
                              <w:rPr>
                                <w:rStyle w:val="Collegamentoipertestuale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1" w:history="1">
                              <w:r w:rsidRPr="004B59CB">
                                <w:rPr>
                                  <w:rStyle w:val="Collegamentoipertestuale"/>
                                  <w:i/>
                                  <w:iCs/>
                                  <w:sz w:val="18"/>
                                  <w:szCs w:val="18"/>
                                </w:rPr>
                                <w:t>LIIS004009@istruzione.it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– P.E.C.: </w:t>
                            </w:r>
                            <w:hyperlink r:id="rId2" w:history="1">
                              <w:r w:rsidRPr="004C6F80">
                                <w:rPr>
                                  <w:rStyle w:val="Collegamentoipertestuale"/>
                                  <w:i/>
                                  <w:iCs/>
                                  <w:sz w:val="18"/>
                                  <w:szCs w:val="18"/>
                                </w:rPr>
                                <w:t>LIIS004009@pec.istruzione.it</w:t>
                              </w:r>
                            </w:hyperlink>
                          </w:p>
                          <w:p w14:paraId="18079A72" w14:textId="77777777" w:rsidR="00EF365F" w:rsidRPr="004B59CB" w:rsidRDefault="00EF365F" w:rsidP="00EF365F">
                            <w:pPr>
                              <w:spacing w:before="30"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4B59CB">
                              <w:rPr>
                                <w:sz w:val="18"/>
                                <w:szCs w:val="18"/>
                              </w:rPr>
                              <w:t>Cod.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B59CB">
                              <w:rPr>
                                <w:sz w:val="18"/>
                                <w:szCs w:val="18"/>
                              </w:rPr>
                              <w:t>fiscale: 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81002090496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Pr="004B59CB">
                              <w:rPr>
                                <w:sz w:val="18"/>
                                <w:szCs w:val="18"/>
                              </w:rPr>
                              <w:t>Cod. meccanografico: 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LIIS004009</w:t>
                            </w:r>
                          </w:p>
                          <w:p w14:paraId="76BCB784" w14:textId="77777777" w:rsidR="00EF365F" w:rsidRPr="001E44DB" w:rsidRDefault="00EF365F" w:rsidP="00EF365F">
                            <w:pPr>
                              <w:spacing w:before="40" w:line="21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4684416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17420" y="998220"/>
                          <a:ext cx="4607560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84410000" name="Connettore diritto 2"/>
                      <wps:cNvCnPr/>
                      <wps:spPr>
                        <a:xfrm>
                          <a:off x="68580" y="1219200"/>
                          <a:ext cx="6624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57206087" name="Immagine 3" descr="Come è nato lo stemma della nostra Repubblica? - Focus.it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77" r="13080"/>
                        <a:stretch/>
                      </pic:blipFill>
                      <pic:spPr bwMode="auto">
                        <a:xfrm>
                          <a:off x="26670" y="-99060"/>
                          <a:ext cx="63246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04909819" name="Gruppo 4"/>
                      <wpg:cNvGrpSpPr/>
                      <wpg:grpSpPr>
                        <a:xfrm>
                          <a:off x="4282440" y="76200"/>
                          <a:ext cx="851535" cy="808990"/>
                          <a:chOff x="-1909248" y="-187152"/>
                          <a:chExt cx="952500" cy="946150"/>
                        </a:xfrm>
                      </wpg:grpSpPr>
                      <pic:pic xmlns:pic="http://schemas.openxmlformats.org/drawingml/2006/picture">
                        <pic:nvPicPr>
                          <pic:cNvPr id="3" name="Immagine 1" descr="Immagine che contiene Elementi grafici, simbolo, logo, grafica&#10;&#10;Descrizione generat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578"/>
                          <a:stretch/>
                        </pic:blipFill>
                        <pic:spPr bwMode="auto">
                          <a:xfrm>
                            <a:off x="-1764469" y="-187152"/>
                            <a:ext cx="670560" cy="655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magine 2" descr="Immagine che contiene schermata, Elementi grafici, Carattere, nero&#10;&#10;Descrizione generat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054"/>
                          <a:stretch/>
                        </pic:blipFill>
                        <pic:spPr bwMode="auto">
                          <a:xfrm>
                            <a:off x="-1909248" y="391968"/>
                            <a:ext cx="952500" cy="367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44960484" name="Immagine 20" descr="Immagine che contiene Carattere, Elementi grafici, testo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20" y="0"/>
                          <a:ext cx="2346960" cy="12896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00529770" name="Immagine 1" descr="Immagine che contiene testo, Carattere, logo, Elementi grafici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8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4358" b="12081"/>
                        <a:stretch/>
                      </pic:blipFill>
                      <pic:spPr bwMode="auto">
                        <a:xfrm>
                          <a:off x="2979420" y="259080"/>
                          <a:ext cx="1410970" cy="481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5358366" name="Immagine 2" descr="13. PON - FESR - FONDI STRUTTURALI EUROPEI PON 2014-2020 AMBIENTI DIGITALI  - Istituto Comprensivo &quot;Giuseppe Curioni&quot; - Romagnano Sesia (NO)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34840" y="1203960"/>
                          <a:ext cx="229171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F67811E" id="Gruppo 1" o:spid="_x0000_s1035" style="position:absolute;margin-left:-29.1pt;margin-top:-4.2pt;width:537.4pt;height:162pt;z-index:251657216;mso-position-horizontal-relative:margin;mso-width-relative:margin;mso-height-relative:margin" coordorigin=",-990" coordsize="68249,20574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/9lQSwMECgAAAAAA&#10;AAAhALtIMr58VAAAfFQAABUAAABkcnMvbWVkaWEvaW1hZ2UyLmpwZWf/2P/gABBKRklGAAEBAQDc&#10;ANwAAP/bAEMAAgEBAQEBAgEBAQICAgICBAMCAgICBQQEAwQGBQYGBgUGBgYHCQgGBwkHBgYICwgJ&#10;CgoKCgoGCAsMCwoMCQoKCv/bAEMBAgICAgICBQMDBQoHBgcKCgoKCgoKCgoKCgoKCgoKCgoKCgoK&#10;CgoKCgoKCgoKCgoKCgoKCgoKCgoKCgoKCgoKCv/AABEIALIBD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top:11887;width:34899;height:7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" filled="f" stroked="f">
                <v:textbox>
                  <w:txbxContent>
                    <w:p w14:paraId="1D15ECA3" w14:textId="77777777" w:rsidR="00EF365F" w:rsidRDefault="00EF365F" w:rsidP="00EF365F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4B59CB">
                        <w:rPr>
                          <w:sz w:val="18"/>
                          <w:szCs w:val="18"/>
                        </w:rPr>
                        <w:t>Agenzia formativa Regione Toscana - codice LI0599</w:t>
                      </w:r>
                    </w:p>
                    <w:p w14:paraId="6D23DE56" w14:textId="77777777" w:rsidR="00EF365F" w:rsidRDefault="00EF365F" w:rsidP="00EF365F">
                      <w:pPr>
                        <w:spacing w:before="20" w:line="216" w:lineRule="auto"/>
                        <w:rPr>
                          <w:sz w:val="18"/>
                          <w:szCs w:val="18"/>
                        </w:rPr>
                      </w:pPr>
                      <w:r w:rsidRPr="004B59CB">
                        <w:rPr>
                          <w:sz w:val="18"/>
                          <w:szCs w:val="18"/>
                        </w:rPr>
                        <w:t>Certificazione di sistema di qualità DNV</w:t>
                      </w:r>
                      <w:r>
                        <w:rPr>
                          <w:sz w:val="18"/>
                          <w:szCs w:val="18"/>
                        </w:rPr>
                        <w:t xml:space="preserve"> Businnes Assurance ISO 9001</w:t>
                      </w:r>
                    </w:p>
                    <w:p w14:paraId="14158121" w14:textId="77777777" w:rsidR="00EF365F" w:rsidRDefault="00EF365F" w:rsidP="00EF365F">
                      <w:pPr>
                        <w:spacing w:before="30" w:line="216" w:lineRule="auto"/>
                        <w:rPr>
                          <w:rStyle w:val="Collegamentoipertestuale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e-mail: </w:t>
                      </w:r>
                      <w:hyperlink r:id="rId10" w:history="1">
                        <w:r w:rsidRPr="004B59CB">
                          <w:rPr>
                            <w:rStyle w:val="Collegamentoipertestuale"/>
                            <w:i/>
                            <w:iCs/>
                            <w:sz w:val="18"/>
                            <w:szCs w:val="18"/>
                          </w:rPr>
                          <w:t>LIIS004009@istruzione.it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– P.E.C.: </w:t>
                      </w:r>
                      <w:hyperlink r:id="rId11" w:history="1">
                        <w:r w:rsidRPr="004C6F80">
                          <w:rPr>
                            <w:rStyle w:val="Collegamentoipertestuale"/>
                            <w:i/>
                            <w:iCs/>
                            <w:sz w:val="18"/>
                            <w:szCs w:val="18"/>
                          </w:rPr>
                          <w:t>LIIS004009@pec.istruzione.it</w:t>
                        </w:r>
                      </w:hyperlink>
                    </w:p>
                    <w:p w14:paraId="18079A72" w14:textId="77777777" w:rsidR="00EF365F" w:rsidRPr="004B59CB" w:rsidRDefault="00EF365F" w:rsidP="00EF365F">
                      <w:pPr>
                        <w:spacing w:before="30" w:line="216" w:lineRule="auto"/>
                        <w:rPr>
                          <w:sz w:val="18"/>
                          <w:szCs w:val="18"/>
                        </w:rPr>
                      </w:pPr>
                      <w:r w:rsidRPr="004B59CB">
                        <w:rPr>
                          <w:sz w:val="18"/>
                          <w:szCs w:val="18"/>
                        </w:rPr>
                        <w:t>Cod.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4B59CB">
                        <w:rPr>
                          <w:sz w:val="18"/>
                          <w:szCs w:val="18"/>
                        </w:rPr>
                        <w:t>fiscale: 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81002090496</w:t>
                      </w:r>
                      <w:r>
                        <w:rPr>
                          <w:sz w:val="18"/>
                          <w:szCs w:val="18"/>
                        </w:rPr>
                        <w:t xml:space="preserve"> - </w:t>
                      </w:r>
                      <w:r w:rsidRPr="004B59CB">
                        <w:rPr>
                          <w:sz w:val="18"/>
                          <w:szCs w:val="18"/>
                        </w:rPr>
                        <w:t>Cod. meccanografico: 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LIIS004009</w:t>
                      </w:r>
                    </w:p>
                    <w:p w14:paraId="76BCB784" w14:textId="77777777" w:rsidR="00EF365F" w:rsidRPr="001E44DB" w:rsidRDefault="00EF365F" w:rsidP="00EF365F">
                      <w:pPr>
                        <w:spacing w:before="40" w:line="21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37" type="#_x0000_t75" style="position:absolute;left:22174;top:9982;width:46075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">
                <v:imagedata r:id="rId12" o:title="" chromakey="white"/>
              </v:shape>
              <v:line id="Connettore diritto 2" o:spid="_x0000_s1038" style="position:absolute;visibility:visible;mso-wrap-style:square" from="685,12192" to="66929,12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" strokecolor="#00e700" strokeweight="1pt">
                <v:stroke joinstyle="miter"/>
              </v:line>
              <v:shape id="Immagine 3" o:spid="_x0000_s1039" type="#_x0000_t75" alt="Come è nato lo stemma della nostra Repubblica? - Focus.it" style="position:absolute;left:266;top:-990;width:6325;height:6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">
                <v:imagedata r:id="rId13" o:title="Come è nato lo stemma della nostra Repubblica? - Focus" cropleft="11061f" cropright="8572f" chromakey="white"/>
              </v:shape>
              <v:group id="Gruppo 4" o:spid="_x0000_s1040" style="position:absolute;left:42824;top:762;width:8515;height:8089" coordorigin="-19092,-1871" coordsize="9525,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">
                <v:shape id="Immagine 1" o:spid="_x0000_s1041" type="#_x0000_t75" alt="Immagine che contiene Elementi grafici, simbolo, logo, grafica&#10;&#10;Descrizione generata automaticamente" style="position:absolute;left:-17644;top:-1871;width:6705;height:6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">
                  <v:imagedata r:id="rId14" o:title="Immagine che contiene Elementi grafici, simbolo, logo, grafica&#10;&#10;Descrizione generata automaticamente" cropbottom="12175f"/>
                </v:shape>
                <v:shape id="Immagine 2" o:spid="_x0000_s1042" type="#_x0000_t75" alt="Immagine che contiene schermata, Elementi grafici, Carattere, nero&#10;&#10;Descrizione generata automaticamente" style="position:absolute;left:-19092;top:3919;width:9525;height:3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">
                  <v:imagedata r:id="rId15" o:title="Immagine che contiene schermata, Elementi grafici, Carattere, nero&#10;&#10;Descrizione generata automaticamente" cropbottom="30182f"/>
                </v:shape>
              </v:group>
              <v:shape id="Immagine 20" o:spid="_x0000_s1043" type="#_x0000_t75" alt="Immagine che contiene Carattere, Elementi grafici, testo, logo&#10;&#10;Descrizione generata automaticamente" style="position:absolute;left:76;width:23469;height:1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">
                <v:imagedata r:id="rId16" o:title="Immagine che contiene Carattere, Elementi grafici, testo, logo&#10;&#10;Descrizione generata automaticamente" chromakey="white"/>
              </v:shape>
              <v:shape id="Immagine 1" o:spid="_x0000_s1044" type="#_x0000_t75" alt="Immagine che contiene testo, Carattere, logo, Elementi grafici&#10;&#10;Descrizione generata automaticamente" style="position:absolute;left:29794;top:2590;width:14109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">
                <v:imagedata r:id="rId17" o:title="Immagine che contiene testo, Carattere, logo, Elementi grafici&#10;&#10;Descrizione generata automaticamente" croptop="15963f" cropbottom="7917f" chromakey="white"/>
              </v:shape>
              <v:shape id="Immagine 2" o:spid="_x0000_s1045" type="#_x0000_t75" alt="13. PON - FESR - FONDI STRUTTURALI EUROPEI PON 2014-2020 AMBIENTI DIGITALI  - Istituto Comprensivo &quot;Giuseppe Curioni&quot; - Romagnano Sesia (NO)" style="position:absolute;left:44348;top:12039;width:22917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">
                <v:imagedata r:id="rId18" o:title="13" chromakey="white"/>
              </v:shape>
              <w10:wrap anchorx="margin"/>
            </v:group>
          </w:pict>
        </mc:Fallback>
      </mc:AlternateContent>
    </w:r>
  </w:p>
  <w:p w14:paraId="27BA3367" w14:textId="77777777" w:rsidR="00EF365F" w:rsidRDefault="0031154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62A04102" wp14:editId="3B882727">
          <wp:simplePos x="0" y="0"/>
          <wp:positionH relativeFrom="column">
            <wp:posOffset>4773295</wp:posOffset>
          </wp:positionH>
          <wp:positionV relativeFrom="paragraph">
            <wp:posOffset>126365</wp:posOffset>
          </wp:positionV>
          <wp:extent cx="1536507" cy="727075"/>
          <wp:effectExtent l="0" t="0" r="6985" b="0"/>
          <wp:wrapNone/>
          <wp:docPr id="1427580551" name="Immagine 1427580551" descr="Immagine che contiene testo, schermata, grafic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39652" name="Immagine 3" descr="Immagine che contiene testo, schermata, grafica, Carattere&#10;&#10;Descrizione generata automaticamente"/>
                  <pic:cNvPicPr/>
                </pic:nvPicPr>
                <pic:blipFill>
                  <a:blip r:embed="rId1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507" cy="72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▪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lowerRoman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5"/>
      <w:numFmt w:val="lowerRoman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237E3"/>
    <w:multiLevelType w:val="hybridMultilevel"/>
    <w:tmpl w:val="82DE0C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75"/>
    <w:rsid w:val="00031159"/>
    <w:rsid w:val="0006174D"/>
    <w:rsid w:val="00091266"/>
    <w:rsid w:val="000A7084"/>
    <w:rsid w:val="000D1725"/>
    <w:rsid w:val="00154262"/>
    <w:rsid w:val="0016259B"/>
    <w:rsid w:val="00163D9B"/>
    <w:rsid w:val="00170ED7"/>
    <w:rsid w:val="00185643"/>
    <w:rsid w:val="001B6A25"/>
    <w:rsid w:val="001E44DB"/>
    <w:rsid w:val="00223C9E"/>
    <w:rsid w:val="002629AA"/>
    <w:rsid w:val="002B7141"/>
    <w:rsid w:val="002C147C"/>
    <w:rsid w:val="002C1FD8"/>
    <w:rsid w:val="00311547"/>
    <w:rsid w:val="003119A8"/>
    <w:rsid w:val="0032236B"/>
    <w:rsid w:val="003519F1"/>
    <w:rsid w:val="003E256B"/>
    <w:rsid w:val="003F6000"/>
    <w:rsid w:val="00405C0C"/>
    <w:rsid w:val="00462FE2"/>
    <w:rsid w:val="00475318"/>
    <w:rsid w:val="004A4E76"/>
    <w:rsid w:val="004B59CB"/>
    <w:rsid w:val="004D08FE"/>
    <w:rsid w:val="004D7B99"/>
    <w:rsid w:val="004E6ECC"/>
    <w:rsid w:val="004F4945"/>
    <w:rsid w:val="00520621"/>
    <w:rsid w:val="00575EE0"/>
    <w:rsid w:val="00583F68"/>
    <w:rsid w:val="00596C40"/>
    <w:rsid w:val="005A35E3"/>
    <w:rsid w:val="005E0FC2"/>
    <w:rsid w:val="0060704E"/>
    <w:rsid w:val="00660937"/>
    <w:rsid w:val="00681828"/>
    <w:rsid w:val="006818E1"/>
    <w:rsid w:val="006B532B"/>
    <w:rsid w:val="006C47A2"/>
    <w:rsid w:val="00785B99"/>
    <w:rsid w:val="00810079"/>
    <w:rsid w:val="0082787B"/>
    <w:rsid w:val="00876075"/>
    <w:rsid w:val="00891B5F"/>
    <w:rsid w:val="008A11D5"/>
    <w:rsid w:val="008C01AF"/>
    <w:rsid w:val="008D5426"/>
    <w:rsid w:val="008F0CEB"/>
    <w:rsid w:val="0097292F"/>
    <w:rsid w:val="009B4BFE"/>
    <w:rsid w:val="009E1C40"/>
    <w:rsid w:val="00A1022F"/>
    <w:rsid w:val="00A66741"/>
    <w:rsid w:val="00A7252D"/>
    <w:rsid w:val="00AA356D"/>
    <w:rsid w:val="00AA75FD"/>
    <w:rsid w:val="00AC2F22"/>
    <w:rsid w:val="00AC4179"/>
    <w:rsid w:val="00AC74DE"/>
    <w:rsid w:val="00B0743F"/>
    <w:rsid w:val="00B2012E"/>
    <w:rsid w:val="00B535EF"/>
    <w:rsid w:val="00C075BD"/>
    <w:rsid w:val="00C23C9A"/>
    <w:rsid w:val="00C27783"/>
    <w:rsid w:val="00C36EEA"/>
    <w:rsid w:val="00C75D53"/>
    <w:rsid w:val="00CC6536"/>
    <w:rsid w:val="00D22FE3"/>
    <w:rsid w:val="00D27FE9"/>
    <w:rsid w:val="00D479A0"/>
    <w:rsid w:val="00D91382"/>
    <w:rsid w:val="00DF305F"/>
    <w:rsid w:val="00E05045"/>
    <w:rsid w:val="00E271FD"/>
    <w:rsid w:val="00E607A8"/>
    <w:rsid w:val="00E70FF3"/>
    <w:rsid w:val="00E84797"/>
    <w:rsid w:val="00E872A3"/>
    <w:rsid w:val="00E91E2D"/>
    <w:rsid w:val="00EB7FB5"/>
    <w:rsid w:val="00EE7356"/>
    <w:rsid w:val="00EF15ED"/>
    <w:rsid w:val="00EF365F"/>
    <w:rsid w:val="00F55C96"/>
    <w:rsid w:val="00F91F15"/>
    <w:rsid w:val="00FA6EFC"/>
    <w:rsid w:val="00FB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974A0"/>
  <w15:chartTrackingRefBased/>
  <w15:docId w15:val="{17E9B912-B0A9-465E-A390-91B485CD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36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9A0"/>
  </w:style>
  <w:style w:type="paragraph" w:styleId="Pidipagina">
    <w:name w:val="footer"/>
    <w:basedOn w:val="Normale"/>
    <w:link w:val="Pidipagina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9A0"/>
  </w:style>
  <w:style w:type="character" w:styleId="Collegamentoipertestuale">
    <w:name w:val="Hyperlink"/>
    <w:basedOn w:val="Carpredefinitoparagrafo"/>
    <w:uiPriority w:val="99"/>
    <w:unhideWhenUsed/>
    <w:rsid w:val="004B59C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59C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365F"/>
    <w:rPr>
      <w:color w:val="954F72" w:themeColor="followedHyperlink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9B4BFE"/>
    <w:pPr>
      <w:ind w:left="720"/>
      <w:contextualSpacing/>
    </w:pPr>
  </w:style>
  <w:style w:type="paragraph" w:styleId="Nessunaspaziatura">
    <w:name w:val="No Spacing"/>
    <w:uiPriority w:val="1"/>
    <w:qFormat/>
    <w:rsid w:val="003F60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mma">
    <w:name w:val="Comma"/>
    <w:basedOn w:val="Paragrafoelenco"/>
    <w:link w:val="CommaCarattere"/>
    <w:qFormat/>
    <w:rsid w:val="003F6000"/>
    <w:pPr>
      <w:numPr>
        <w:numId w:val="5"/>
      </w:numPr>
      <w:spacing w:after="240"/>
      <w:jc w:val="both"/>
    </w:pPr>
    <w:rPr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3F6000"/>
    <w:rPr>
      <w:rFonts w:ascii="Times New Roman" w:eastAsia="Times New Roman" w:hAnsi="Times New Roman" w:cs="Times New Roman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6000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600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6000"/>
    <w:rPr>
      <w:vertAlign w:val="superscript"/>
    </w:rPr>
  </w:style>
  <w:style w:type="paragraph" w:customStyle="1" w:styleId="Articolo">
    <w:name w:val="Articolo"/>
    <w:basedOn w:val="Normale"/>
    <w:link w:val="ArticoloCarattere"/>
    <w:qFormat/>
    <w:rsid w:val="00810079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10079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81007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image" Target="media/image15.jpeg"/><Relationship Id="rId18" Type="http://schemas.openxmlformats.org/officeDocument/2006/relationships/image" Target="media/image20.png"/><Relationship Id="rId3" Type="http://schemas.openxmlformats.org/officeDocument/2006/relationships/image" Target="media/image4.jpg"/><Relationship Id="rId7" Type="http://schemas.openxmlformats.org/officeDocument/2006/relationships/image" Target="media/image10.jpeg"/><Relationship Id="rId12" Type="http://schemas.openxmlformats.org/officeDocument/2006/relationships/image" Target="media/image14.jpeg"/><Relationship Id="rId17" Type="http://schemas.openxmlformats.org/officeDocument/2006/relationships/image" Target="media/image19.jpeg"/><Relationship Id="rId2" Type="http://schemas.openxmlformats.org/officeDocument/2006/relationships/hyperlink" Target="mailto:LIIS004009@pec.istruzione.it" TargetMode="External"/><Relationship Id="rId16" Type="http://schemas.openxmlformats.org/officeDocument/2006/relationships/image" Target="media/image18.jpeg"/><Relationship Id="rId1" Type="http://schemas.openxmlformats.org/officeDocument/2006/relationships/hyperlink" Target="mailto:LIIS004009@istruzione.it" TargetMode="External"/><Relationship Id="rId6" Type="http://schemas.openxmlformats.org/officeDocument/2006/relationships/image" Target="media/image9.png"/><Relationship Id="rId11" Type="http://schemas.openxmlformats.org/officeDocument/2006/relationships/hyperlink" Target="mailto:LIIS004009@pec.istruzione.it" TargetMode="External"/><Relationship Id="rId5" Type="http://schemas.openxmlformats.org/officeDocument/2006/relationships/image" Target="media/image8.png"/><Relationship Id="rId15" Type="http://schemas.openxmlformats.org/officeDocument/2006/relationships/image" Target="media/image17.png"/><Relationship Id="rId10" Type="http://schemas.openxmlformats.org/officeDocument/2006/relationships/hyperlink" Target="mailto:LIIS004009@istruzione.it" TargetMode="External"/><Relationship Id="rId19" Type="http://schemas.openxmlformats.org/officeDocument/2006/relationships/image" Target="media/image13.png"/><Relationship Id="rId4" Type="http://schemas.openxmlformats.org/officeDocument/2006/relationships/image" Target="media/image7.jpeg"/><Relationship Id="rId9" Type="http://schemas.openxmlformats.org/officeDocument/2006/relationships/image" Target="media/image12.png"/><Relationship Id="rId14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\Desktop\Carta%20intestata%20PNRR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PNRR</Template>
  <TotalTime>0</TotalTime>
  <Pages>6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maccanti</dc:creator>
  <cp:keywords/>
  <dc:description/>
  <cp:lastModifiedBy>Postazione 5</cp:lastModifiedBy>
  <cp:revision>2</cp:revision>
  <dcterms:created xsi:type="dcterms:W3CDTF">2024-01-11T12:21:00Z</dcterms:created>
  <dcterms:modified xsi:type="dcterms:W3CDTF">2024-01-11T12:21:00Z</dcterms:modified>
</cp:coreProperties>
</file>