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423CE" w14:textId="77777777" w:rsidR="00EF365F" w:rsidRDefault="00EF365F" w:rsidP="00876075">
      <w:pPr>
        <w:jc w:val="center"/>
        <w:rPr>
          <w:rFonts w:ascii="Calibri" w:hAnsi="Calibri" w:cs="Calibri"/>
        </w:rPr>
      </w:pPr>
    </w:p>
    <w:p w14:paraId="14BE6CFA" w14:textId="77777777" w:rsidR="00EF365F" w:rsidRDefault="00EF365F" w:rsidP="00EF365F">
      <w:pPr>
        <w:jc w:val="right"/>
        <w:rPr>
          <w:rFonts w:ascii="Calibri" w:hAnsi="Calibri" w:cs="Calibri"/>
        </w:rPr>
      </w:pPr>
    </w:p>
    <w:p w14:paraId="16D2911F" w14:textId="77777777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Al Dirigente scolastico</w:t>
      </w:r>
    </w:p>
    <w:p w14:paraId="27160D3B" w14:textId="77777777" w:rsidR="008C01AF" w:rsidRDefault="008C01AF" w:rsidP="00C075BD">
      <w:pPr>
        <w:spacing w:line="1" w:lineRule="exact"/>
      </w:pPr>
    </w:p>
    <w:p w14:paraId="14066867" w14:textId="619FCDFF" w:rsidR="008C01AF" w:rsidRDefault="008C01AF" w:rsidP="00C075BD">
      <w:pPr>
        <w:spacing w:line="0" w:lineRule="atLeast"/>
        <w:jc w:val="right"/>
        <w:rPr>
          <w:sz w:val="22"/>
        </w:rPr>
      </w:pPr>
      <w:r>
        <w:rPr>
          <w:sz w:val="22"/>
        </w:rPr>
        <w:t>ISIS Val di Cornia</w:t>
      </w:r>
    </w:p>
    <w:p w14:paraId="68F13FEB" w14:textId="77777777" w:rsidR="008C01AF" w:rsidRDefault="008C01AF" w:rsidP="00C075BD">
      <w:pPr>
        <w:spacing w:line="273" w:lineRule="auto"/>
        <w:jc w:val="right"/>
        <w:rPr>
          <w:b/>
          <w:sz w:val="22"/>
        </w:rPr>
      </w:pPr>
      <w:r>
        <w:rPr>
          <w:b/>
          <w:sz w:val="22"/>
        </w:rPr>
        <w:t xml:space="preserve">Allegato A – Domanda di partecipazione </w:t>
      </w:r>
    </w:p>
    <w:p w14:paraId="7ED42C7A" w14:textId="77777777" w:rsidR="00810079" w:rsidRPr="00432E64" w:rsidRDefault="00810079" w:rsidP="00810079">
      <w:pPr>
        <w:spacing w:before="120"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OGGETTO: 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</w:t>
      </w:r>
      <w:bookmarkStart w:id="0" w:name="_Hlk134287912"/>
      <w:r w:rsidRPr="00432E64">
        <w:rPr>
          <w:rFonts w:asciiTheme="minorHAnsi" w:hAnsiTheme="minorHAnsi" w:cstheme="minorHAnsi"/>
          <w:b/>
          <w:bCs/>
        </w:rPr>
        <w:t>Azioni di prevenzione e contrasto della dispersione scolastica (D.M. 170/2022). Progetto “</w:t>
      </w:r>
      <w:r>
        <w:rPr>
          <w:rFonts w:asciiTheme="minorHAnsi" w:hAnsiTheme="minorHAnsi" w:cstheme="minorHAnsi"/>
          <w:b/>
          <w:bCs/>
        </w:rPr>
        <w:t>Come non Perdersi</w:t>
      </w:r>
      <w:r w:rsidRPr="00432E64">
        <w:rPr>
          <w:rFonts w:asciiTheme="minorHAnsi" w:hAnsiTheme="minorHAnsi" w:cstheme="minorHAnsi"/>
          <w:b/>
          <w:bCs/>
        </w:rPr>
        <w:t>”.</w:t>
      </w:r>
    </w:p>
    <w:bookmarkEnd w:id="0"/>
    <w:p w14:paraId="2CBB4E1D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</w:rPr>
      </w:pPr>
    </w:p>
    <w:p w14:paraId="28B089E0" w14:textId="77777777" w:rsidR="00810079" w:rsidRDefault="00810079" w:rsidP="00810079">
      <w:pPr>
        <w:spacing w:before="120" w:line="276" w:lineRule="auto"/>
        <w:jc w:val="center"/>
        <w:rPr>
          <w:rFonts w:asciiTheme="minorHAnsi" w:hAnsiTheme="minorHAnsi" w:cstheme="minorHAnsi"/>
          <w:b/>
          <w:bCs/>
        </w:rPr>
      </w:pPr>
      <w:r w:rsidRPr="00432E64">
        <w:rPr>
          <w:rFonts w:asciiTheme="minorHAnsi" w:hAnsiTheme="minorHAnsi" w:cstheme="minorHAnsi"/>
          <w:b/>
          <w:bCs/>
        </w:rPr>
        <w:t xml:space="preserve">AVVISO </w:t>
      </w:r>
      <w:bookmarkStart w:id="1" w:name="_Hlk101432316"/>
      <w:r w:rsidRPr="00432E64">
        <w:rPr>
          <w:rFonts w:asciiTheme="minorHAnsi" w:hAnsiTheme="minorHAnsi" w:cstheme="minorHAnsi"/>
          <w:b/>
          <w:bCs/>
        </w:rPr>
        <w:t xml:space="preserve">DI SELEZIONE PER IL CONFERIMENTO DI INCARICHI </w:t>
      </w:r>
      <w:bookmarkStart w:id="2" w:name="_Hlk102060679"/>
      <w:r>
        <w:rPr>
          <w:rFonts w:asciiTheme="minorHAnsi" w:hAnsiTheme="minorHAnsi" w:cstheme="minorHAnsi"/>
          <w:b/>
          <w:bCs/>
        </w:rPr>
        <w:t>NOMINALI</w:t>
      </w:r>
    </w:p>
    <w:p w14:paraId="17A619F7" w14:textId="77777777" w:rsidR="00810079" w:rsidRPr="00432E64" w:rsidRDefault="00810079" w:rsidP="00810079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 FAVORE DI SOGGETTI INDIVIDUATI</w:t>
      </w:r>
      <w:r w:rsidRPr="00432E64">
        <w:rPr>
          <w:rFonts w:asciiTheme="minorHAnsi" w:hAnsiTheme="minorHAnsi" w:cstheme="minorHAnsi"/>
          <w:b/>
          <w:bCs/>
        </w:rPr>
        <w:t xml:space="preserve">, </w:t>
      </w:r>
      <w:r w:rsidRPr="00432E64">
        <w:rPr>
          <w:rFonts w:asciiTheme="minorHAnsi" w:hAnsiTheme="minorHAnsi" w:cstheme="minorHAnsi"/>
          <w:b/>
          <w:bCs/>
        </w:rPr>
        <w:br/>
        <w:t xml:space="preserve">AVENTE AD OGGETTO </w:t>
      </w:r>
    </w:p>
    <w:bookmarkEnd w:id="1"/>
    <w:bookmarkEnd w:id="2"/>
    <w:p w14:paraId="5A3EC610" w14:textId="2AD7D318" w:rsidR="00810079" w:rsidRPr="00F145C3" w:rsidRDefault="00810079" w:rsidP="00810079">
      <w:pPr>
        <w:pStyle w:val="Articolo"/>
        <w:spacing w:before="120" w:line="276" w:lineRule="auto"/>
        <w:contextualSpacing w:val="0"/>
      </w:pPr>
      <w:r>
        <w:t>Attività formativa in favore degli studenti che mostrano particolari fragilità nelle discipline di studio, a rischio di abbandono o che abbiano interrotto la frequenza scolastica, che prevede l'erogazione di percorsi di potenziamento delle competenze di base</w:t>
      </w:r>
      <w:r w:rsidR="009E1C40">
        <w:t xml:space="preserve"> di lingua tedesca da parte di docente madrelingua e</w:t>
      </w:r>
      <w:r>
        <w:t>, di motivazione e ri-motivazione e di accompagnamento ad una maggiore capacità di attenzione e impegno, erogati a piccoli gruppi di almeno 3 destinatari.</w:t>
      </w:r>
    </w:p>
    <w:p w14:paraId="35412988" w14:textId="77777777" w:rsidR="00810079" w:rsidRPr="00432E64" w:rsidRDefault="00810079" w:rsidP="00810079">
      <w:pPr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Titolo del Progetto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Come non Perdersi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M4C1I1.4-2022-981-P-11743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432E64">
        <w:rPr>
          <w:rFonts w:asciiTheme="minorHAnsi" w:hAnsiTheme="minorHAnsi" w:cstheme="minorHAnsi"/>
          <w:b/>
          <w:bCs/>
          <w:sz w:val="24"/>
          <w:szCs w:val="24"/>
        </w:rPr>
        <w:t xml:space="preserve">- C.U.P. </w:t>
      </w:r>
      <w:r w:rsidRPr="00F10093">
        <w:rPr>
          <w:rFonts w:asciiTheme="minorHAnsi" w:hAnsiTheme="minorHAnsi" w:cstheme="minorHAnsi"/>
          <w:b/>
          <w:bCs/>
          <w:sz w:val="24"/>
          <w:szCs w:val="24"/>
        </w:rPr>
        <w:t>F74D22002830006</w:t>
      </w:r>
    </w:p>
    <w:p w14:paraId="78222B77" w14:textId="71B54423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Il/La sottoscritto/a ________________</w:t>
      </w:r>
      <w:r w:rsidR="008D5426">
        <w:rPr>
          <w:sz w:val="22"/>
        </w:rPr>
        <w:t>____________________________</w:t>
      </w:r>
      <w:r>
        <w:rPr>
          <w:sz w:val="22"/>
        </w:rPr>
        <w:t xml:space="preserve">______________________________ </w:t>
      </w:r>
    </w:p>
    <w:p w14:paraId="66D58B49" w14:textId="7A4C0CFB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nato/a a ______________________________</w:t>
      </w:r>
      <w:r w:rsidR="008D5426">
        <w:rPr>
          <w:sz w:val="22"/>
        </w:rPr>
        <w:t>_____</w:t>
      </w:r>
      <w:r>
        <w:rPr>
          <w:sz w:val="22"/>
        </w:rPr>
        <w:t xml:space="preserve">__________________________ </w:t>
      </w:r>
      <w:r>
        <w:rPr>
          <w:sz w:val="22"/>
        </w:rPr>
        <w:softHyphen/>
        <w:t>il____________________</w:t>
      </w:r>
    </w:p>
    <w:p w14:paraId="7B4E88A4" w14:textId="4B6BD26D" w:rsidR="00876075" w:rsidRDefault="00876075" w:rsidP="00B0743F">
      <w:pPr>
        <w:spacing w:before="120"/>
        <w:rPr>
          <w:sz w:val="22"/>
        </w:rPr>
      </w:pPr>
      <w:r>
        <w:rPr>
          <w:sz w:val="22"/>
        </w:rPr>
        <w:t>residente a____________</w:t>
      </w:r>
      <w:r w:rsidR="008D5426">
        <w:rPr>
          <w:sz w:val="22"/>
        </w:rPr>
        <w:t>___________________________________</w:t>
      </w:r>
      <w:r>
        <w:rPr>
          <w:sz w:val="22"/>
        </w:rPr>
        <w:t>_______________</w:t>
      </w:r>
      <w:r>
        <w:rPr>
          <w:sz w:val="22"/>
        </w:rPr>
        <w:tab/>
        <w:t>Prov. (__</w:t>
      </w:r>
      <w:r w:rsidR="008D5426">
        <w:rPr>
          <w:sz w:val="22"/>
        </w:rPr>
        <w:t>____</w:t>
      </w:r>
      <w:r>
        <w:rPr>
          <w:sz w:val="22"/>
        </w:rPr>
        <w:t>_______)</w:t>
      </w:r>
    </w:p>
    <w:p w14:paraId="53FAA69A" w14:textId="0274759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rPr>
          <w:sz w:val="22"/>
        </w:rPr>
      </w:pPr>
      <w:r>
        <w:rPr>
          <w:sz w:val="22"/>
        </w:rPr>
        <w:t>Via/Piazza</w:t>
      </w:r>
      <w:r>
        <w:t xml:space="preserve"> </w:t>
      </w:r>
      <w:r>
        <w:rPr>
          <w:sz w:val="22"/>
        </w:rPr>
        <w:t>_____________________________________________ n._____</w:t>
      </w:r>
      <w:r w:rsidR="00C075BD">
        <w:rPr>
          <w:sz w:val="22"/>
        </w:rPr>
        <w:t xml:space="preserve">   </w:t>
      </w:r>
      <w:r>
        <w:rPr>
          <w:sz w:val="22"/>
        </w:rPr>
        <w:t>C.F.__________</w:t>
      </w:r>
      <w:r w:rsidR="008D5426">
        <w:rPr>
          <w:sz w:val="22"/>
        </w:rPr>
        <w:t>___</w:t>
      </w:r>
      <w:r>
        <w:rPr>
          <w:sz w:val="22"/>
        </w:rPr>
        <w:t>___________</w:t>
      </w:r>
    </w:p>
    <w:p w14:paraId="3493BF5F" w14:textId="78B29DAE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in</w:t>
      </w:r>
      <w:r>
        <w:t xml:space="preserve"> </w:t>
      </w:r>
      <w:r>
        <w:rPr>
          <w:sz w:val="22"/>
        </w:rPr>
        <w:t>qualità</w:t>
      </w:r>
      <w:r>
        <w:t xml:space="preserve"> di</w:t>
      </w:r>
      <w:r>
        <w:rPr>
          <w:sz w:val="22"/>
        </w:rPr>
        <w:t xml:space="preserve"> ______________________________________________ [</w:t>
      </w:r>
      <w:r>
        <w:rPr>
          <w:i/>
          <w:sz w:val="22"/>
        </w:rPr>
        <w:t>indicare se il partecipante rientra tra</w:t>
      </w:r>
      <w:r w:rsidR="00B535EF">
        <w:rPr>
          <w:i/>
          <w:sz w:val="22"/>
        </w:rPr>
        <w:t xml:space="preserve"> </w:t>
      </w:r>
      <w:r>
        <w:rPr>
          <w:i/>
          <w:sz w:val="22"/>
        </w:rPr>
        <w:t>il personale</w:t>
      </w:r>
      <w:r>
        <w:rPr>
          <w:sz w:val="22"/>
        </w:rPr>
        <w:t xml:space="preserve"> </w:t>
      </w:r>
      <w:r>
        <w:rPr>
          <w:i/>
          <w:sz w:val="22"/>
        </w:rPr>
        <w:t>interno alla Istituzione scolastica, se appartiene ad altra Istituzione scolastica, ovvero se è dipendente di altra P.A., o se è esperto esterno</w:t>
      </w:r>
      <w:r>
        <w:rPr>
          <w:sz w:val="22"/>
        </w:rPr>
        <w:t>],</w:t>
      </w:r>
    </w:p>
    <w:p w14:paraId="261F11D6" w14:textId="0B1EB85F" w:rsidR="00876075" w:rsidRDefault="00876075" w:rsidP="00B0743F">
      <w:pPr>
        <w:tabs>
          <w:tab w:val="left" w:pos="1320"/>
          <w:tab w:val="left" w:pos="7060"/>
          <w:tab w:val="left" w:pos="8440"/>
          <w:tab w:val="left" w:pos="9440"/>
        </w:tabs>
        <w:spacing w:before="120"/>
        <w:jc w:val="both"/>
        <w:rPr>
          <w:sz w:val="22"/>
        </w:rPr>
      </w:pPr>
      <w:r>
        <w:rPr>
          <w:sz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0BE0F85" w14:textId="77777777" w:rsidR="00876075" w:rsidRDefault="00876075" w:rsidP="00C075BD">
      <w:pPr>
        <w:spacing w:before="240" w:after="120" w:line="0" w:lineRule="atLeast"/>
        <w:jc w:val="center"/>
        <w:rPr>
          <w:b/>
          <w:sz w:val="22"/>
        </w:rPr>
      </w:pPr>
      <w:r>
        <w:rPr>
          <w:b/>
          <w:sz w:val="22"/>
        </w:rPr>
        <w:t>CHIEDE</w:t>
      </w:r>
    </w:p>
    <w:p w14:paraId="194632BC" w14:textId="1C76F4F0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t xml:space="preserve">di essere ammesso/a a partecipare </w:t>
      </w:r>
      <w:r w:rsidR="00810079">
        <w:rPr>
          <w:sz w:val="22"/>
        </w:rPr>
        <w:t>come candidato/a alla/e seguente/i /e</w:t>
      </w:r>
      <w:r>
        <w:rPr>
          <w:sz w:val="22"/>
        </w:rPr>
        <w:t xml:space="preserve"> procedura</w:t>
      </w:r>
      <w:r w:rsidR="00810079">
        <w:rPr>
          <w:sz w:val="22"/>
        </w:rPr>
        <w:t>/e</w:t>
      </w:r>
      <w:r w:rsidR="00AA75FD">
        <w:rPr>
          <w:sz w:val="22"/>
        </w:rPr>
        <w:t xml:space="preserve"> (indicare con una crocetta)</w:t>
      </w:r>
      <w:r w:rsidR="00C075BD">
        <w:rPr>
          <w:sz w:val="22"/>
        </w:rPr>
        <w:t>:</w:t>
      </w:r>
    </w:p>
    <w:p w14:paraId="0FCD1430" w14:textId="7E3E6D20" w:rsidR="00810079" w:rsidRPr="008D5426" w:rsidRDefault="00810079" w:rsidP="008D5426">
      <w:pPr>
        <w:spacing w:after="40" w:line="259" w:lineRule="auto"/>
        <w:ind w:left="567" w:hanging="567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</w:rPr>
        <w:lastRenderedPageBreak/>
        <w:sym w:font="Webdings" w:char="F063"/>
      </w:r>
      <w:r w:rsidRPr="008D5426">
        <w:rPr>
          <w:rFonts w:asciiTheme="minorHAnsi" w:hAnsiTheme="minorHAnsi" w:cstheme="minorHAnsi"/>
        </w:rPr>
        <w:tab/>
        <w:t>Selezione per il conferimento di</w:t>
      </w:r>
      <w:r w:rsidR="009E1C40">
        <w:rPr>
          <w:rFonts w:asciiTheme="minorHAnsi" w:hAnsiTheme="minorHAnsi" w:cstheme="minorHAnsi"/>
        </w:rPr>
        <w:t xml:space="preserve"> 1 incarico di 18 ore</w:t>
      </w:r>
      <w:r w:rsidRPr="008D5426">
        <w:rPr>
          <w:rFonts w:asciiTheme="minorHAnsi" w:hAnsiTheme="minorHAnsi" w:cstheme="minorHAnsi"/>
        </w:rPr>
        <w:t xml:space="preserve"> per l'erogazione di percorsi di rafforzamento a piccoli gruppi di studenti attraverso supporto alle competenze disciplinari di </w:t>
      </w:r>
      <w:r w:rsidRPr="008D5426">
        <w:rPr>
          <w:rFonts w:asciiTheme="minorHAnsi" w:hAnsiTheme="minorHAnsi" w:cstheme="minorHAnsi"/>
          <w:b/>
        </w:rPr>
        <w:t>Lingua Tedesca</w:t>
      </w:r>
      <w:r w:rsidR="009E1C40">
        <w:rPr>
          <w:rFonts w:asciiTheme="minorHAnsi" w:hAnsiTheme="minorHAnsi" w:cstheme="minorHAnsi"/>
          <w:b/>
        </w:rPr>
        <w:t xml:space="preserve"> (madrelingua)</w:t>
      </w:r>
    </w:p>
    <w:p w14:paraId="17D30DE7" w14:textId="77777777" w:rsidR="00810079" w:rsidRDefault="00810079" w:rsidP="008D5426">
      <w:pPr>
        <w:spacing w:after="40" w:line="259" w:lineRule="auto"/>
        <w:ind w:left="567" w:hanging="567"/>
        <w:jc w:val="both"/>
        <w:rPr>
          <w:sz w:val="22"/>
        </w:rPr>
      </w:pPr>
    </w:p>
    <w:p w14:paraId="14645E2C" w14:textId="7E3379C2" w:rsidR="00876075" w:rsidRDefault="00876075" w:rsidP="00C075BD">
      <w:pPr>
        <w:spacing w:line="0" w:lineRule="atLeast"/>
        <w:rPr>
          <w:sz w:val="22"/>
        </w:rPr>
      </w:pPr>
      <w:r>
        <w:rPr>
          <w:sz w:val="22"/>
        </w:rPr>
        <w:t xml:space="preserve">A tal fine, </w:t>
      </w:r>
      <w:r>
        <w:rPr>
          <w:b/>
          <w:sz w:val="22"/>
          <w:u w:val="single"/>
        </w:rPr>
        <w:t>dichiara</w:t>
      </w:r>
      <w:r>
        <w:rPr>
          <w:sz w:val="22"/>
        </w:rPr>
        <w:t>, sotto la propria responsabilità:</w:t>
      </w:r>
    </w:p>
    <w:p w14:paraId="697D852A" w14:textId="77777777" w:rsidR="00876075" w:rsidRDefault="00876075" w:rsidP="00C075BD">
      <w:pPr>
        <w:spacing w:line="233" w:lineRule="exact"/>
      </w:pPr>
    </w:p>
    <w:p w14:paraId="0F6A8B88" w14:textId="77777777" w:rsidR="00876075" w:rsidRDefault="00876075" w:rsidP="00C075BD">
      <w:pPr>
        <w:numPr>
          <w:ilvl w:val="0"/>
          <w:numId w:val="1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che i recapiti presso i quali si intendono ricevere le comunicazioni sono i seguenti:</w:t>
      </w:r>
    </w:p>
    <w:p w14:paraId="5E20DEF0" w14:textId="77777777" w:rsidR="00876075" w:rsidRDefault="00876075" w:rsidP="00C075BD">
      <w:pPr>
        <w:tabs>
          <w:tab w:val="left" w:pos="421"/>
        </w:tabs>
        <w:spacing w:line="0" w:lineRule="atLeast"/>
        <w:rPr>
          <w:sz w:val="22"/>
        </w:rPr>
      </w:pPr>
    </w:p>
    <w:p w14:paraId="057789C5" w14:textId="77777777" w:rsidR="00876075" w:rsidRDefault="00876075" w:rsidP="00C075BD">
      <w:pPr>
        <w:spacing w:line="8" w:lineRule="exact"/>
        <w:rPr>
          <w:sz w:val="22"/>
        </w:rPr>
      </w:pPr>
    </w:p>
    <w:p w14:paraId="55ED083B" w14:textId="3E1650A5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>
        <w:rPr>
          <w:sz w:val="22"/>
        </w:rPr>
        <w:t>residenza: ________________________________________________</w:t>
      </w:r>
      <w:r w:rsidR="008D5426">
        <w:rPr>
          <w:sz w:val="22"/>
        </w:rPr>
        <w:t>__________________</w:t>
      </w:r>
      <w:r>
        <w:rPr>
          <w:sz w:val="22"/>
        </w:rPr>
        <w:t>_____________</w:t>
      </w:r>
    </w:p>
    <w:p w14:paraId="0161AC15" w14:textId="77777777" w:rsidR="00876075" w:rsidRDefault="00876075" w:rsidP="00C075BD">
      <w:pPr>
        <w:spacing w:line="231" w:lineRule="exact"/>
        <w:ind w:left="284"/>
        <w:rPr>
          <w:rFonts w:ascii="Arial" w:eastAsia="Arial" w:hAnsi="Arial"/>
          <w:sz w:val="48"/>
          <w:vertAlign w:val="superscript"/>
        </w:rPr>
      </w:pPr>
    </w:p>
    <w:p w14:paraId="1B1363A5" w14:textId="7920B0F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>indirizzo posta elettronica ordinaria: ________________</w:t>
      </w:r>
      <w:r w:rsidR="008D5426">
        <w:rPr>
          <w:sz w:val="22"/>
        </w:rPr>
        <w:t>__________________</w:t>
      </w:r>
      <w:r w:rsidRPr="00876075">
        <w:rPr>
          <w:sz w:val="22"/>
        </w:rPr>
        <w:t>________________________</w:t>
      </w:r>
    </w:p>
    <w:p w14:paraId="51E26564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7558985C" w14:textId="2E0341A7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 xml:space="preserve">indirizzo posta elettronica certificata (PEC): </w:t>
      </w:r>
      <w:r w:rsidR="008D5426">
        <w:rPr>
          <w:sz w:val="22"/>
        </w:rPr>
        <w:t xml:space="preserve"> </w:t>
      </w:r>
      <w:r w:rsidRPr="00876075">
        <w:rPr>
          <w:sz w:val="22"/>
        </w:rPr>
        <w:t>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__________________________</w:t>
      </w:r>
    </w:p>
    <w:p w14:paraId="62DA00A6" w14:textId="77777777" w:rsidR="00876075" w:rsidRPr="00876075" w:rsidRDefault="00876075" w:rsidP="00C075BD">
      <w:pPr>
        <w:tabs>
          <w:tab w:val="left" w:pos="701"/>
        </w:tabs>
        <w:spacing w:line="218" w:lineRule="auto"/>
        <w:ind w:left="284"/>
        <w:rPr>
          <w:sz w:val="22"/>
        </w:rPr>
      </w:pPr>
    </w:p>
    <w:p w14:paraId="6057CAA0" w14:textId="7DA8E4A9" w:rsidR="00876075" w:rsidRPr="00876075" w:rsidRDefault="00876075" w:rsidP="00C075BD">
      <w:pPr>
        <w:numPr>
          <w:ilvl w:val="1"/>
          <w:numId w:val="1"/>
        </w:numPr>
        <w:tabs>
          <w:tab w:val="left" w:pos="701"/>
        </w:tabs>
        <w:spacing w:line="218" w:lineRule="auto"/>
        <w:ind w:left="284" w:hanging="273"/>
        <w:rPr>
          <w:sz w:val="22"/>
        </w:rPr>
      </w:pPr>
      <w:r w:rsidRPr="00876075">
        <w:rPr>
          <w:sz w:val="22"/>
        </w:rPr>
        <w:t>numero di telefono: ________________________________________________</w:t>
      </w:r>
      <w:r w:rsidR="008D5426">
        <w:rPr>
          <w:sz w:val="22"/>
        </w:rPr>
        <w:t>_________________</w:t>
      </w:r>
      <w:r w:rsidRPr="00876075">
        <w:rPr>
          <w:sz w:val="22"/>
        </w:rPr>
        <w:t>_____,</w:t>
      </w:r>
    </w:p>
    <w:p w14:paraId="230552AA" w14:textId="77777777" w:rsidR="00876075" w:rsidRDefault="00876075" w:rsidP="00C075BD">
      <w:pPr>
        <w:spacing w:line="260" w:lineRule="exact"/>
      </w:pPr>
    </w:p>
    <w:p w14:paraId="1E4104DF" w14:textId="07E8E034" w:rsidR="00876075" w:rsidRDefault="00876075" w:rsidP="00C075BD">
      <w:pPr>
        <w:spacing w:line="348" w:lineRule="auto"/>
        <w:jc w:val="both"/>
        <w:rPr>
          <w:sz w:val="22"/>
        </w:rPr>
      </w:pPr>
      <w:r>
        <w:rPr>
          <w:sz w:val="22"/>
        </w:rPr>
        <w:t>autorizzando espressamente l’Istituzione scolastica all’utilizzo dei suddetti mezzi per effettuare le comunicazioni;</w:t>
      </w:r>
    </w:p>
    <w:p w14:paraId="3F64B2EF" w14:textId="77777777" w:rsidR="00876075" w:rsidRDefault="00876075" w:rsidP="00C075BD">
      <w:pPr>
        <w:spacing w:line="147" w:lineRule="exact"/>
      </w:pPr>
    </w:p>
    <w:p w14:paraId="15313F1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44" w:lineRule="auto"/>
        <w:ind w:left="426" w:hanging="421"/>
        <w:jc w:val="both"/>
        <w:rPr>
          <w:sz w:val="22"/>
        </w:rPr>
      </w:pPr>
      <w:r>
        <w:rPr>
          <w:sz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D4DF4AE" w14:textId="77777777" w:rsidR="00876075" w:rsidRDefault="00876075" w:rsidP="00C075BD">
      <w:pPr>
        <w:spacing w:line="125" w:lineRule="exact"/>
        <w:ind w:left="426"/>
        <w:rPr>
          <w:sz w:val="22"/>
        </w:rPr>
      </w:pPr>
    </w:p>
    <w:p w14:paraId="52B067D7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di aver preso visione del Decreto e dell’Avviso e di accettare tutte le condizioni ivi contenute;</w:t>
      </w:r>
    </w:p>
    <w:p w14:paraId="548C7886" w14:textId="77777777" w:rsidR="00876075" w:rsidRDefault="00876075" w:rsidP="00C075BD">
      <w:pPr>
        <w:spacing w:line="235" w:lineRule="exact"/>
        <w:ind w:left="426"/>
        <w:rPr>
          <w:sz w:val="22"/>
        </w:rPr>
      </w:pPr>
    </w:p>
    <w:p w14:paraId="2BF88938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2"/>
        </w:rPr>
      </w:pPr>
      <w:r>
        <w:rPr>
          <w:sz w:val="22"/>
        </w:rPr>
        <w:t>di aver preso visione dell’informativa di cui all’art. 10 dell’Avviso;</w:t>
      </w:r>
    </w:p>
    <w:p w14:paraId="78B4E954" w14:textId="77777777" w:rsidR="00876075" w:rsidRDefault="00876075" w:rsidP="00C075BD">
      <w:pPr>
        <w:spacing w:line="262" w:lineRule="exact"/>
        <w:ind w:left="426"/>
        <w:rPr>
          <w:sz w:val="22"/>
        </w:rPr>
      </w:pPr>
    </w:p>
    <w:p w14:paraId="4F68405D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336" w:lineRule="auto"/>
        <w:ind w:left="426" w:hanging="421"/>
        <w:jc w:val="both"/>
        <w:rPr>
          <w:sz w:val="22"/>
        </w:rPr>
      </w:pPr>
      <w:r>
        <w:rPr>
          <w:sz w:val="22"/>
        </w:rPr>
        <w:t>di prestare il proprio consenso, ai fini dell’espletamento della procedura in oggetto e del successivo conferimento dell’incarico, al trattamento dei propri dati personali ai sensi dell’art. 13 del Regolamento (UE)</w:t>
      </w:r>
    </w:p>
    <w:p w14:paraId="6D7A0B92" w14:textId="77777777" w:rsidR="00876075" w:rsidRDefault="00876075" w:rsidP="00C075BD">
      <w:pPr>
        <w:spacing w:line="19" w:lineRule="exact"/>
        <w:ind w:left="426"/>
        <w:rPr>
          <w:sz w:val="22"/>
        </w:rPr>
      </w:pPr>
    </w:p>
    <w:p w14:paraId="7E1ACD6E" w14:textId="77777777" w:rsidR="00876075" w:rsidRDefault="00876075" w:rsidP="00C075BD">
      <w:pPr>
        <w:spacing w:line="0" w:lineRule="atLeast"/>
        <w:ind w:left="426"/>
        <w:rPr>
          <w:sz w:val="22"/>
        </w:rPr>
      </w:pPr>
      <w:r>
        <w:rPr>
          <w:sz w:val="22"/>
        </w:rPr>
        <w:t>2016/679 e del d.lgs. 30 giugno 2003, n. 196;</w:t>
      </w:r>
    </w:p>
    <w:p w14:paraId="4B2E49C9" w14:textId="77777777" w:rsidR="00876075" w:rsidRDefault="00876075" w:rsidP="009E1C40">
      <w:pPr>
        <w:spacing w:line="247" w:lineRule="exact"/>
        <w:rPr>
          <w:sz w:val="22"/>
        </w:rPr>
      </w:pPr>
      <w:bookmarkStart w:id="3" w:name="_GoBack"/>
      <w:bookmarkEnd w:id="3"/>
    </w:p>
    <w:p w14:paraId="49D19396" w14:textId="77777777" w:rsidR="00876075" w:rsidRDefault="00876075" w:rsidP="00C075BD">
      <w:pPr>
        <w:numPr>
          <w:ilvl w:val="0"/>
          <w:numId w:val="2"/>
        </w:numPr>
        <w:tabs>
          <w:tab w:val="left" w:pos="421"/>
        </w:tabs>
        <w:spacing w:line="0" w:lineRule="atLeast"/>
        <w:ind w:left="426" w:hanging="421"/>
        <w:rPr>
          <w:sz w:val="21"/>
        </w:rPr>
      </w:pPr>
      <w:r>
        <w:rPr>
          <w:sz w:val="21"/>
        </w:rPr>
        <w:t>Ai fini della partecipazione alla procedura in oggetto, il sottoscritto/a _________________________________</w:t>
      </w:r>
    </w:p>
    <w:p w14:paraId="0817CD18" w14:textId="77777777" w:rsidR="00876075" w:rsidRDefault="00876075" w:rsidP="00C075BD">
      <w:pPr>
        <w:spacing w:line="246" w:lineRule="exact"/>
        <w:rPr>
          <w:sz w:val="21"/>
        </w:rPr>
      </w:pPr>
    </w:p>
    <w:p w14:paraId="1423BEE7" w14:textId="77777777" w:rsidR="00876075" w:rsidRDefault="00876075" w:rsidP="008D5426">
      <w:pPr>
        <w:spacing w:line="0" w:lineRule="atLeast"/>
        <w:jc w:val="center"/>
        <w:rPr>
          <w:b/>
          <w:sz w:val="22"/>
        </w:rPr>
      </w:pPr>
      <w:r>
        <w:rPr>
          <w:b/>
          <w:sz w:val="22"/>
        </w:rPr>
        <w:t>DICHIARA ALTRESÌ</w:t>
      </w:r>
    </w:p>
    <w:p w14:paraId="3A5F6BB3" w14:textId="77777777" w:rsidR="00876075" w:rsidRDefault="00876075" w:rsidP="00C075BD">
      <w:pPr>
        <w:spacing w:line="249" w:lineRule="exact"/>
      </w:pPr>
    </w:p>
    <w:p w14:paraId="79B38C50" w14:textId="77777777" w:rsidR="00876075" w:rsidRDefault="00876075" w:rsidP="00C075BD">
      <w:pPr>
        <w:spacing w:line="0" w:lineRule="atLeast"/>
        <w:jc w:val="both"/>
        <w:rPr>
          <w:sz w:val="22"/>
        </w:rPr>
      </w:pPr>
      <w:r>
        <w:rPr>
          <w:sz w:val="22"/>
        </w:rPr>
        <w:t>di possedere i requisiti di ammissione alla selezione in oggetto di cui all’art. 2 dell’Avviso, nello specifico, di:</w:t>
      </w:r>
    </w:p>
    <w:p w14:paraId="3FB8483A" w14:textId="6117C181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la cittadinanza italiana o di uno degli Stati membri dell’Unione europea;</w:t>
      </w:r>
    </w:p>
    <w:p w14:paraId="1BB7BD0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avere il godimento dei diritti civili e politici;</w:t>
      </w:r>
    </w:p>
    <w:p w14:paraId="681EE20D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 escluso/a dall’elettorato politico attivo;</w:t>
      </w:r>
    </w:p>
    <w:p w14:paraId="5F1AFB14" w14:textId="026A1730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l’idoneità fisica allo svolgimento delle funzioni cui la presente procedura di selezione si riferisce;</w:t>
      </w:r>
    </w:p>
    <w:p w14:paraId="7E6993F7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FE1D2E" w14:textId="77777777" w:rsid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lastRenderedPageBreak/>
        <w:t>non essere sottoposto/a a procedimenti penali [</w:t>
      </w:r>
      <w:r w:rsidRPr="00E05045">
        <w:rPr>
          <w:sz w:val="22"/>
        </w:rPr>
        <w:t>o se sì a quali</w:t>
      </w:r>
      <w:r>
        <w:rPr>
          <w:sz w:val="22"/>
        </w:rPr>
        <w:t>];</w:t>
      </w:r>
    </w:p>
    <w:p w14:paraId="501CE8FF" w14:textId="1531079F" w:rsidR="00876075" w:rsidRPr="00C075BD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C075BD">
        <w:rPr>
          <w:sz w:val="22"/>
        </w:rPr>
        <w:t>non essere stato/a destituito/a o dispensato/a dall’impiego presso una Pubblica Amministrazione;</w:t>
      </w:r>
    </w:p>
    <w:p w14:paraId="66ACF600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possesso delle qualità morali e di condotta previste dall’articolo 35, comma 6, del decreto legislativo 30 marzo 2001, n. 165;</w:t>
      </w:r>
    </w:p>
    <w:p w14:paraId="324D9E16" w14:textId="77777777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essere stato/a dichiarato/a decaduto/a o licenziato/a da un impiego statale;</w:t>
      </w:r>
    </w:p>
    <w:p w14:paraId="0F8202C4" w14:textId="77777777" w:rsid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situazione di incompatibilità, ai sensi di quanto previsto dal d.lgs. n. 39/2013 e dall’art.</w:t>
      </w:r>
      <w:r w:rsidR="00E05045">
        <w:rPr>
          <w:sz w:val="22"/>
        </w:rPr>
        <w:t xml:space="preserve"> </w:t>
      </w:r>
      <w:r w:rsidRPr="00E05045">
        <w:rPr>
          <w:sz w:val="22"/>
        </w:rPr>
        <w:t>53, del d.lgs. n. 165/2001;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ovvero, nel caso in cui sussistano situazioni di incompatibilità, che le stesse sono le</w:t>
      </w:r>
      <w:r w:rsidR="00E05045" w:rsidRPr="00E05045">
        <w:rPr>
          <w:sz w:val="22"/>
        </w:rPr>
        <w:t xml:space="preserve"> </w:t>
      </w:r>
      <w:r w:rsidRPr="00E05045">
        <w:rPr>
          <w:sz w:val="22"/>
        </w:rPr>
        <w:t>seguenti:</w:t>
      </w:r>
      <w:r w:rsidR="00E05045" w:rsidRPr="00E05045">
        <w:rPr>
          <w:sz w:val="22"/>
        </w:rPr>
        <w:t xml:space="preserve"> </w:t>
      </w:r>
    </w:p>
    <w:p w14:paraId="08C13A56" w14:textId="65EC54A8" w:rsidR="00876075" w:rsidRPr="00E05045" w:rsidRDefault="00876075" w:rsidP="00C075BD">
      <w:pPr>
        <w:tabs>
          <w:tab w:val="left" w:pos="426"/>
          <w:tab w:val="left" w:pos="1660"/>
        </w:tabs>
        <w:ind w:left="426"/>
        <w:jc w:val="both"/>
        <w:rPr>
          <w:sz w:val="22"/>
        </w:rPr>
      </w:pPr>
      <w:r w:rsidRPr="00E05045">
        <w:rPr>
          <w:sz w:val="22"/>
        </w:rPr>
        <w:t>_______________________________________________</w:t>
      </w:r>
      <w:r w:rsidR="008D5426">
        <w:rPr>
          <w:sz w:val="22"/>
        </w:rPr>
        <w:t>_____</w:t>
      </w:r>
      <w:r w:rsidRPr="00E05045">
        <w:rPr>
          <w:sz w:val="22"/>
        </w:rPr>
        <w:t>___________________________</w:t>
      </w:r>
      <w:r w:rsidR="00E05045" w:rsidRPr="00E05045">
        <w:rPr>
          <w:sz w:val="22"/>
        </w:rPr>
        <w:t>_______</w:t>
      </w:r>
    </w:p>
    <w:p w14:paraId="77E7B7ED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0F87F244" w14:textId="3678A1B9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_________________________________________</w:t>
      </w:r>
    </w:p>
    <w:p w14:paraId="6D65D538" w14:textId="77777777" w:rsidR="00876075" w:rsidRDefault="00876075" w:rsidP="00C075BD">
      <w:pPr>
        <w:tabs>
          <w:tab w:val="left" w:pos="426"/>
        </w:tabs>
        <w:ind w:left="426"/>
        <w:rPr>
          <w:sz w:val="22"/>
        </w:rPr>
      </w:pPr>
    </w:p>
    <w:p w14:paraId="1C2846B7" w14:textId="6ABEB7CC" w:rsidR="00876075" w:rsidRDefault="00876075" w:rsidP="00C075BD">
      <w:pPr>
        <w:tabs>
          <w:tab w:val="left" w:pos="426"/>
        </w:tabs>
        <w:ind w:left="426"/>
        <w:rPr>
          <w:sz w:val="22"/>
        </w:rPr>
      </w:pPr>
      <w:r>
        <w:rPr>
          <w:sz w:val="22"/>
        </w:rPr>
        <w:t>_________________________________________________</w:t>
      </w:r>
      <w:r w:rsidR="008D5426">
        <w:rPr>
          <w:sz w:val="22"/>
        </w:rPr>
        <w:t>_____</w:t>
      </w:r>
      <w:r>
        <w:rPr>
          <w:sz w:val="22"/>
        </w:rPr>
        <w:t>____________________</w:t>
      </w:r>
      <w:r w:rsidR="00E05045">
        <w:rPr>
          <w:sz w:val="22"/>
        </w:rPr>
        <w:t>___________</w:t>
      </w:r>
      <w:r>
        <w:rPr>
          <w:sz w:val="22"/>
        </w:rPr>
        <w:t>;</w:t>
      </w:r>
    </w:p>
    <w:p w14:paraId="023818D0" w14:textId="0413F91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D1A6977" w14:textId="529E54AE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di godere dei diritti politici e civili in Italia e/o nello Stato europeo di appartenenza;</w:t>
      </w:r>
    </w:p>
    <w:p w14:paraId="1EFB5B8E" w14:textId="06C13737" w:rsidR="00876075" w:rsidRPr="00E0504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essere in possesso del requisito della particolare e comprovata specializzazione anche universitaria strettamente correlata al contenuto della prestazione;</w:t>
      </w:r>
    </w:p>
    <w:p w14:paraId="2BF4226A" w14:textId="01E4D488" w:rsidR="00876075" w:rsidRDefault="00876075" w:rsidP="00C075BD">
      <w:pPr>
        <w:numPr>
          <w:ilvl w:val="0"/>
          <w:numId w:val="3"/>
        </w:num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>
        <w:rPr>
          <w:sz w:val="22"/>
        </w:rPr>
        <w:t>possedere il seguente titolo accademico o di studio</w:t>
      </w:r>
      <w:r w:rsidRPr="00E05045">
        <w:rPr>
          <w:sz w:val="22"/>
        </w:rPr>
        <w:t>:</w:t>
      </w:r>
    </w:p>
    <w:p w14:paraId="4FD90F74" w14:textId="77777777" w:rsidR="00876075" w:rsidRDefault="00876075" w:rsidP="00C075BD">
      <w:pPr>
        <w:tabs>
          <w:tab w:val="left" w:pos="426"/>
        </w:tabs>
        <w:spacing w:line="126" w:lineRule="exact"/>
        <w:ind w:left="426" w:hanging="426"/>
        <w:rPr>
          <w:sz w:val="22"/>
        </w:rPr>
      </w:pPr>
    </w:p>
    <w:p w14:paraId="36E1099C" w14:textId="2E1F1AE7" w:rsidR="009B4BFE" w:rsidRPr="009B4BFE" w:rsidRDefault="009B4BFE" w:rsidP="00C075BD">
      <w:pPr>
        <w:tabs>
          <w:tab w:val="left" w:pos="426"/>
        </w:tabs>
        <w:spacing w:before="60"/>
        <w:ind w:left="426" w:hanging="426"/>
        <w:jc w:val="both"/>
        <w:rPr>
          <w:sz w:val="22"/>
        </w:rPr>
      </w:pPr>
      <w:r w:rsidRPr="009B4BFE">
        <w:rPr>
          <w:sz w:val="22"/>
        </w:rPr>
        <w:t>…………………………………………………………………</w:t>
      </w:r>
      <w:r>
        <w:rPr>
          <w:sz w:val="22"/>
        </w:rPr>
        <w:t>………………</w:t>
      </w:r>
      <w:r w:rsidR="008D5426">
        <w:rPr>
          <w:sz w:val="22"/>
        </w:rPr>
        <w:t>…………</w:t>
      </w:r>
      <w:r>
        <w:rPr>
          <w:sz w:val="22"/>
        </w:rPr>
        <w:t>…………………………</w:t>
      </w:r>
    </w:p>
    <w:p w14:paraId="522ADB8B" w14:textId="3EEA9005" w:rsidR="00475318" w:rsidRDefault="00475318">
      <w:pPr>
        <w:spacing w:after="160" w:line="259" w:lineRule="auto"/>
        <w:rPr>
          <w:b/>
          <w:bCs/>
          <w:i/>
          <w:sz w:val="22"/>
        </w:rPr>
      </w:pPr>
      <w:r>
        <w:rPr>
          <w:b/>
          <w:bCs/>
          <w:i/>
          <w:sz w:val="22"/>
        </w:rPr>
        <w:br w:type="page"/>
      </w:r>
    </w:p>
    <w:p w14:paraId="361DEC02" w14:textId="50C289BC" w:rsidR="00FB289D" w:rsidRDefault="00876075" w:rsidP="00C075BD">
      <w:pPr>
        <w:spacing w:before="120" w:line="0" w:lineRule="atLeast"/>
        <w:rPr>
          <w:i/>
          <w:sz w:val="22"/>
        </w:rPr>
      </w:pPr>
      <w:r w:rsidRPr="00FB289D">
        <w:rPr>
          <w:b/>
          <w:bCs/>
          <w:i/>
          <w:sz w:val="22"/>
        </w:rPr>
        <w:lastRenderedPageBreak/>
        <w:t>GRIGLIA DI AUTOVALUTAZIONE</w:t>
      </w:r>
      <w:r w:rsidR="00E607A8">
        <w:rPr>
          <w:i/>
          <w:sz w:val="22"/>
        </w:rPr>
        <w:t xml:space="preserve"> </w:t>
      </w:r>
      <w:bookmarkStart w:id="4" w:name="page5"/>
      <w:bookmarkEnd w:id="4"/>
      <w:r w:rsidR="00FB289D" w:rsidRPr="00FB289D">
        <w:rPr>
          <w:i/>
          <w:sz w:val="22"/>
        </w:rPr>
        <w:t>(punteggio massimo: 100 punti)</w:t>
      </w:r>
    </w:p>
    <w:p w14:paraId="61176CB9" w14:textId="0E62A304" w:rsidR="00C075BD" w:rsidRPr="00FB289D" w:rsidRDefault="00FB289D" w:rsidP="00B2012E">
      <w:pPr>
        <w:spacing w:after="60"/>
        <w:rPr>
          <w:rFonts w:ascii="Arial" w:eastAsia="Arial" w:hAnsi="Arial" w:cs="Arial"/>
          <w:sz w:val="24"/>
          <w:szCs w:val="16"/>
        </w:rPr>
      </w:pPr>
      <w:bookmarkStart w:id="5" w:name="page1"/>
      <w:bookmarkEnd w:id="5"/>
      <w:r w:rsidRPr="00FB289D">
        <w:rPr>
          <w:rFonts w:ascii="Calibri" w:eastAsia="Arial" w:hAnsi="Calibri" w:cs="Calibri"/>
          <w:szCs w:val="12"/>
        </w:rPr>
        <w:t>Estratto d</w:t>
      </w:r>
      <w:r>
        <w:rPr>
          <w:rFonts w:ascii="Calibri" w:eastAsia="Arial" w:hAnsi="Calibri" w:cs="Calibri"/>
          <w:szCs w:val="12"/>
        </w:rPr>
        <w:t>e</w:t>
      </w:r>
      <w:r w:rsidRPr="00FB289D">
        <w:rPr>
          <w:rFonts w:ascii="Calibri" w:eastAsia="Arial" w:hAnsi="Calibri" w:cs="Calibri"/>
          <w:szCs w:val="12"/>
        </w:rPr>
        <w:t>lla scheda approvata dal Consiglio d’Istituto</w:t>
      </w:r>
    </w:p>
    <w:tbl>
      <w:tblPr>
        <w:tblW w:w="9923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1"/>
        <w:gridCol w:w="1710"/>
        <w:gridCol w:w="284"/>
        <w:gridCol w:w="985"/>
        <w:gridCol w:w="7"/>
        <w:gridCol w:w="992"/>
        <w:gridCol w:w="1701"/>
        <w:gridCol w:w="1843"/>
      </w:tblGrid>
      <w:tr w:rsidR="00FB289D" w:rsidRPr="00FB289D" w14:paraId="14B3519F" w14:textId="77777777" w:rsidTr="00C075BD">
        <w:trPr>
          <w:trHeight w:val="57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6257A57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773E98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Punti per ogni</w:t>
            </w:r>
          </w:p>
          <w:p w14:paraId="14D1A579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4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titolo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49C5E1D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Max titoli</w:t>
            </w:r>
          </w:p>
          <w:p w14:paraId="477672A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valutabili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2619B1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  <w:t>Autovalutazione</w:t>
            </w:r>
          </w:p>
          <w:p w14:paraId="42A87DF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  <w:shd w:val="clear" w:color="auto" w:fill="B3C5E7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del candidato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C5E7"/>
            <w:vAlign w:val="center"/>
          </w:tcPr>
          <w:p w14:paraId="54F5E1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Riservato</w:t>
            </w:r>
          </w:p>
          <w:p w14:paraId="77D3D5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all’amministrazione</w:t>
            </w:r>
          </w:p>
        </w:tc>
      </w:tr>
      <w:tr w:rsidR="00FB289D" w:rsidRPr="00FB289D" w14:paraId="7544A21B" w14:textId="77777777" w:rsidTr="00C075BD">
        <w:trPr>
          <w:trHeight w:val="272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/>
            <w:vAlign w:val="bottom"/>
          </w:tcPr>
          <w:p w14:paraId="3E4EEF7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3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TITOLI DI STUDIO (Punteggio max 26)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00F082A1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E0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 vecchio</w:t>
            </w:r>
          </w:p>
          <w:p w14:paraId="13BA9BE4" w14:textId="77777777" w:rsidR="00FB289D" w:rsidRPr="00FB289D" w:rsidRDefault="00FB289D" w:rsidP="00B0743F">
            <w:pPr>
              <w:spacing w:line="220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Ordinamento</w:t>
            </w:r>
          </w:p>
          <w:p w14:paraId="78FB47C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C8D5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B89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859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108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C07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D027E71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015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0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9475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409E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C25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3B56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34B8DEAF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88F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7CB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649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5E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A69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58A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13F1077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A08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941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F6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75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05B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5AF3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02BC811E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7965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9EFD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400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360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E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518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BFFDF6" w14:textId="77777777" w:rsidTr="00C075BD">
        <w:trPr>
          <w:trHeight w:val="272"/>
        </w:trPr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21A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Laurea</w:t>
            </w:r>
          </w:p>
          <w:p w14:paraId="0FBC73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Magistrale nelle discipline indicate dal bando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DF8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Lode: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EFCD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8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42FF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DBD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DBD9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38EB4F3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E9C9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E92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105 a 110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9CE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7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AB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BEE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5B0D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6EC50DC0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9DA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EAA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Da 100 a 104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C9BC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1"/>
              </w:rPr>
              <w:t>6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17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B96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B73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4377324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00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669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Da 95 a 99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008C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E231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374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2CF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415AF568" w14:textId="77777777" w:rsidTr="00C075BD">
        <w:trPr>
          <w:trHeight w:val="272"/>
        </w:trPr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9188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BA0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Fino a 94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72624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0D5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A44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ABB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</w:p>
        </w:tc>
      </w:tr>
      <w:tr w:rsidR="00FB289D" w:rsidRPr="00FB289D" w14:paraId="76B9602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73C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Diploma di laurea triennale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(da inserire solo in mancanza di laurea magistrale)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100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BC1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CF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B6EE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9E79F3D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B0E77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specializzazione post- laurea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6B19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B6D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E0696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F6F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B67486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4C3B3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Corso di perfezionamento e/o formazione/aggiornamento biennale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6A0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F9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847F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E08D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C44BC4F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1370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Master 1° o 2° livello 60 CFU </w:t>
            </w:r>
            <w:r w:rsidRPr="00FB289D">
              <w:rPr>
                <w:rFonts w:ascii="Calibri" w:eastAsia="Calibri" w:hAnsi="Calibri" w:cs="Arial"/>
                <w:i/>
                <w:iCs/>
                <w:szCs w:val="18"/>
              </w:rPr>
              <w:t>(ore 1500)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82B28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78C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2E6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456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5A3319" w14:textId="77777777" w:rsidTr="00C075BD">
        <w:trPr>
          <w:trHeight w:val="25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8F84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Dottorato di ricerca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332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37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1EB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60D5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423ECD6" w14:textId="77777777" w:rsidTr="00C075BD">
        <w:trPr>
          <w:trHeight w:val="159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6708EA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FA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00DC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BD9835A" w14:textId="77777777" w:rsidTr="00C075BD">
        <w:trPr>
          <w:trHeight w:val="794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4175FA" w14:textId="77777777" w:rsidR="00FB289D" w:rsidRPr="00FB289D" w:rsidRDefault="00FB289D" w:rsidP="00B0743F">
            <w:pPr>
              <w:spacing w:line="224" w:lineRule="exac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ALL’INTERNO DI ISTITUZIONI SCOLASTICHE AFFERENTE AL RUOLO DA</w:t>
            </w:r>
          </w:p>
          <w:p w14:paraId="7757E66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RICOPRIRE (Punteggio max 24)</w:t>
            </w:r>
          </w:p>
          <w:p w14:paraId="022F4E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Descrizioni di attività analoghe/affini a quelle individuate nel bando</w:t>
            </w:r>
          </w:p>
        </w:tc>
      </w:tr>
      <w:tr w:rsidR="00FB289D" w:rsidRPr="00FB289D" w14:paraId="410792E8" w14:textId="77777777" w:rsidTr="00C075BD">
        <w:trPr>
          <w:trHeight w:val="283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03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 w:val="22"/>
              </w:rPr>
              <w:t>Attività di coordinamento di</w:t>
            </w:r>
          </w:p>
          <w:p w14:paraId="605102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gruppi di lavoro in ambito</w:t>
            </w:r>
          </w:p>
          <w:p w14:paraId="1EE737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i/>
                <w:sz w:val="22"/>
              </w:rPr>
              <w:t>scolastico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8FA3B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5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ogni anno</w:t>
            </w:r>
          </w:p>
          <w:p w14:paraId="1B846454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scolastico</w:t>
            </w:r>
          </w:p>
          <w:p w14:paraId="4109BB83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Cs w:val="18"/>
              </w:rPr>
            </w:pPr>
            <w:r w:rsidRPr="00FB289D">
              <w:rPr>
                <w:rFonts w:ascii="Calibri" w:eastAsia="Calibri" w:hAnsi="Calibri" w:cs="Arial"/>
                <w:w w:val="99"/>
                <w:sz w:val="22"/>
              </w:rPr>
              <w:t xml:space="preserve">2 </w:t>
            </w:r>
            <w:r w:rsidRPr="00FB289D">
              <w:rPr>
                <w:rFonts w:ascii="Calibri" w:eastAsia="Calibri" w:hAnsi="Calibri" w:cs="Arial"/>
                <w:w w:val="99"/>
                <w:szCs w:val="18"/>
              </w:rPr>
              <w:t>per incarichi</w:t>
            </w:r>
          </w:p>
          <w:p w14:paraId="2D6B77FE" w14:textId="77777777" w:rsidR="00FB289D" w:rsidRPr="00FB289D" w:rsidRDefault="00FB289D" w:rsidP="00B0743F">
            <w:pPr>
              <w:spacing w:line="0" w:lineRule="atLeast"/>
              <w:ind w:right="60"/>
              <w:jc w:val="center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Cs w:val="18"/>
              </w:rPr>
              <w:t>superiori a 3</w:t>
            </w:r>
          </w:p>
          <w:p w14:paraId="0EE7183A" w14:textId="77777777" w:rsidR="00FB289D" w:rsidRPr="00FB289D" w:rsidRDefault="00FB289D" w:rsidP="00B0743F">
            <w:pPr>
              <w:spacing w:line="0" w:lineRule="atLeast"/>
              <w:ind w:right="8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  <w:r w:rsidRPr="00FB289D">
              <w:rPr>
                <w:rFonts w:ascii="Calibri" w:eastAsia="Calibri" w:hAnsi="Calibri" w:cs="Arial"/>
                <w:w w:val="99"/>
                <w:szCs w:val="18"/>
              </w:rPr>
              <w:t>mesi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1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F47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BA4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17CA8095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A90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FD6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866E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7E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7217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04E34CA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3A52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A406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D7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98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0D8A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72CBE4D4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F33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345D2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81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46A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06D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5124D9CC" w14:textId="77777777" w:rsidTr="00C075BD">
        <w:trPr>
          <w:trHeight w:val="283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95D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70FC" w14:textId="77777777" w:rsidR="00FB289D" w:rsidRPr="00FB289D" w:rsidRDefault="00FB289D" w:rsidP="00B0743F">
            <w:pPr>
              <w:spacing w:line="253" w:lineRule="exact"/>
              <w:ind w:right="60"/>
              <w:jc w:val="center"/>
              <w:rPr>
                <w:rFonts w:ascii="Calibri" w:eastAsia="Calibri" w:hAnsi="Calibri" w:cs="Arial"/>
                <w:w w:val="99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548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CB45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FB23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2"/>
              </w:rPr>
            </w:pPr>
          </w:p>
        </w:tc>
      </w:tr>
      <w:tr w:rsidR="00FB289D" w:rsidRPr="00FB289D" w14:paraId="3DD318CD" w14:textId="77777777" w:rsidTr="00C075BD">
        <w:trPr>
          <w:trHeight w:val="421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3D94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svolti in ambito scolastico</w:t>
            </w:r>
          </w:p>
          <w:p w14:paraId="3C7B21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(minimo 30 ore a modulo)</w:t>
            </w:r>
          </w:p>
          <w:p w14:paraId="5ACB559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progetti PON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F3F3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5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3E7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C7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C090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2E81BEA9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4058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61E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F23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84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45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888206" w14:textId="77777777" w:rsidTr="00C075BD">
        <w:trPr>
          <w:trHeight w:val="422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3542" w14:textId="77777777" w:rsidR="00FB289D" w:rsidRPr="00FB289D" w:rsidRDefault="00FB289D" w:rsidP="00B0743F">
            <w:pPr>
              <w:spacing w:line="252" w:lineRule="exac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F2F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D3E0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19140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DFD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697F16F5" w14:textId="77777777" w:rsidTr="00C075BD">
        <w:trPr>
          <w:trHeight w:val="424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0D4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Cs w:val="18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di tutoraggio nell’ambito di progetti PON analoghi svolti in ambito scolastico</w:t>
            </w:r>
          </w:p>
          <w:p w14:paraId="4697224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i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(da min. 15 ore a max 29 ore a modulo)</w:t>
            </w:r>
          </w:p>
          <w:p w14:paraId="2F09D9C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lastRenderedPageBreak/>
              <w:t xml:space="preserve">Es: </w:t>
            </w:r>
            <w:r w:rsidRPr="00FB289D">
              <w:rPr>
                <w:rFonts w:ascii="Calibri" w:eastAsia="Calibri" w:hAnsi="Calibri" w:cs="Arial"/>
                <w:i/>
                <w:szCs w:val="18"/>
              </w:rPr>
              <w:t>Attività organizzativa e gestionale nell’ambito di altri progetti comunitari e non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469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  <w:r w:rsidRPr="00FB289D">
              <w:rPr>
                <w:rFonts w:cs="Arial"/>
                <w:sz w:val="21"/>
              </w:rPr>
              <w:lastRenderedPageBreak/>
              <w:t>3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0F8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92C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E41C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12E1EC0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ABC4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438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DD64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B42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9715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186445BE" w14:textId="77777777" w:rsidTr="00C075BD">
        <w:trPr>
          <w:trHeight w:val="424"/>
        </w:trPr>
        <w:tc>
          <w:tcPr>
            <w:tcW w:w="4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87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2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700AE" w14:textId="77777777" w:rsidR="00FB289D" w:rsidRPr="00FB289D" w:rsidRDefault="00FB289D" w:rsidP="00B0743F">
            <w:pPr>
              <w:spacing w:line="0" w:lineRule="atLeast"/>
              <w:jc w:val="center"/>
              <w:rPr>
                <w:rFonts w:cs="Arial"/>
                <w:sz w:val="21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50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7B40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1A21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4B37C9DD" w14:textId="77777777" w:rsidTr="00C075BD">
        <w:trPr>
          <w:trHeight w:val="307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D44763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981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EEF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BD6429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3AC7B0" w14:textId="77777777" w:rsidR="00C075B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ESPERIENZA LAVORATIVA NEL PROFILO PROFESSIONALE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sz w:val="22"/>
              </w:rPr>
              <w:t>IN AMBITO SCOLASTICO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</w:t>
            </w:r>
          </w:p>
          <w:p w14:paraId="364810E8" w14:textId="35A49D7E" w:rsidR="00FB289D" w:rsidRPr="00FB289D" w:rsidRDefault="00FB289D" w:rsidP="00B0743F">
            <w:pPr>
              <w:spacing w:line="225" w:lineRule="auto"/>
              <w:ind w:right="720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nei profili professionali specifici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 xml:space="preserve"> 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previsti espressamente dal bando </w:t>
            </w:r>
            <w:r w:rsidRPr="00FB289D">
              <w:rPr>
                <w:rFonts w:ascii="Calibri" w:eastAsia="Calibri" w:hAnsi="Calibri" w:cs="Arial"/>
                <w:b/>
                <w:color w:val="000000"/>
                <w:sz w:val="22"/>
              </w:rPr>
              <w:t>(Punteggio max 30)</w:t>
            </w:r>
          </w:p>
        </w:tc>
      </w:tr>
      <w:tr w:rsidR="00FB289D" w:rsidRPr="00FB289D" w14:paraId="1D24E479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81E2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questo Istituto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8E2C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FEF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9CAE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E94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159D9A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DC3F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per ogni anno/anno scolastico in altri istituti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36B37" w14:textId="77777777" w:rsidR="00FB289D" w:rsidRPr="00FB289D" w:rsidRDefault="00FB289D" w:rsidP="00B0743F">
            <w:pPr>
              <w:spacing w:line="0" w:lineRule="atLeast"/>
              <w:ind w:right="1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F55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42A8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11BF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F69B82C" w14:textId="77777777" w:rsidTr="00C075BD">
        <w:trPr>
          <w:trHeight w:val="243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F7AC4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5734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4BFA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0918FB5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B3A8A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INFORMATICHE (Punteggio max 3)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636D4C24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2E8D8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ECDL/ICDL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B9B5B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D9A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2F06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E8E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13A45BC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EEF2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TABLET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6F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153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8D3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753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EB6056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2168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LIM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B40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7372E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CAAA3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B21A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706C5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8AD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CISCO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E8546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B965C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2FA5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C0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D5C150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CAB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 xml:space="preserve">MICROSOFT </w:t>
            </w:r>
            <w:r w:rsidRPr="00FB289D">
              <w:rPr>
                <w:rFonts w:ascii="Calibri" w:eastAsia="Calibri" w:hAnsi="Calibri" w:cs="Arial"/>
                <w:sz w:val="18"/>
                <w:szCs w:val="16"/>
              </w:rPr>
              <w:t>(MCE-MCSA- MCSD- MCSE-MOS- MTA)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428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BD95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823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D567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6D9B11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FDE6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PEKIT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621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D6DE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2BE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AFF1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960228B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C542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EUCIP/IC3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C25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841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AC74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B20A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E00332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A2F1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DigComp/DigComp Edu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CBA0E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A6FF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6DF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912B8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E9A68DE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73A6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Altre certificazioni informatiche (specificare)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C8305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B16E0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99B3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7E8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65BA35B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60CDB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7D8F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EA75E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822CA33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ACD2E1" w14:textId="77777777" w:rsidR="00FB289D" w:rsidRPr="00FB289D" w:rsidRDefault="00FB289D" w:rsidP="00B0743F">
            <w:pPr>
              <w:spacing w:line="218" w:lineRule="auto"/>
              <w:ind w:right="360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CERTIFICAZIONI LINGUISTICHE (Punteggio max 7) -</w:t>
            </w: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 xml:space="preserve"> per tutte le figure professionali</w:t>
            </w:r>
          </w:p>
        </w:tc>
      </w:tr>
      <w:tr w:rsidR="00FB289D" w:rsidRPr="00FB289D" w14:paraId="42B895D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3AC7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B4172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A767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EF0E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D4A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3AFDA05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A2663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B2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F7B69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E1DA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42D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39A37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4461BB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BA179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E668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9B57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713B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861D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7CA7F536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7D4B1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76E7A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38FB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4B5E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3F62E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3DC7083D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02CA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ITA L2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E80F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D57C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D15F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109E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55CB9FB8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93F417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C75C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77E65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05619B70" w14:textId="77777777" w:rsidTr="00C075BD">
        <w:trPr>
          <w:trHeight w:val="283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C84A5B" w14:textId="77777777" w:rsidR="00B2012E" w:rsidRDefault="00FB289D" w:rsidP="00B0743F">
            <w:pPr>
              <w:spacing w:line="0" w:lineRule="atLeast"/>
              <w:rPr>
                <w:rFonts w:ascii="Calibri" w:eastAsia="Calibri" w:hAnsi="Calibri" w:cs="Arial"/>
                <w:b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CORSI DI FORMAZIONE PER LA DIDATTICA di durata non inferiore a 25 ore (Punteggio max 10)</w:t>
            </w:r>
          </w:p>
          <w:p w14:paraId="4D49056A" w14:textId="4AD9536F" w:rsidR="00FB289D" w:rsidRPr="00FB289D" w:rsidRDefault="00FB289D" w:rsidP="00B2012E">
            <w:pPr>
              <w:spacing w:line="0" w:lineRule="atLeast"/>
              <w:rPr>
                <w:rFonts w:ascii="Calibri" w:eastAsia="Calibri" w:hAnsi="Calibri" w:cs="Arial"/>
                <w:b/>
                <w:color w:val="FF0000"/>
                <w:sz w:val="22"/>
              </w:rPr>
            </w:pPr>
            <w:r w:rsidRPr="00FB289D">
              <w:rPr>
                <w:rFonts w:ascii="Calibri" w:eastAsia="Calibri" w:hAnsi="Calibri" w:cs="Arial"/>
                <w:b/>
                <w:color w:val="FF0000"/>
                <w:sz w:val="22"/>
              </w:rPr>
              <w:t>ad es. docenza, formazione, tutoraggio, coordinamento docenza, anche sperimentali (esclusi quelli di lingua straniera e informatica)</w:t>
            </w:r>
          </w:p>
        </w:tc>
      </w:tr>
      <w:tr w:rsidR="00FB289D" w:rsidRPr="00FB289D" w14:paraId="33AC42FA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4C8B2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da 25 a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003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86C7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5ACBA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04ECF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07978CEC" w14:textId="77777777" w:rsidTr="00C075BD">
        <w:trPr>
          <w:trHeight w:val="292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3A3F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Corsi di formazione riconosciuti dal MIUR (Durata maggiore di 50 ore)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8363" w14:textId="77777777" w:rsidR="00FB289D" w:rsidRPr="00FB289D" w:rsidRDefault="00FB289D" w:rsidP="00B0743F">
            <w:pPr>
              <w:spacing w:line="0" w:lineRule="atLeast"/>
              <w:jc w:val="center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5A95" w14:textId="77777777" w:rsidR="00FB289D" w:rsidRPr="00FB289D" w:rsidRDefault="00FB289D" w:rsidP="00B0743F">
            <w:pPr>
              <w:spacing w:line="0" w:lineRule="atLeast"/>
              <w:rPr>
                <w:rFonts w:ascii="Calibri" w:eastAsia="Calibri" w:hAnsi="Calibri" w:cs="Arial"/>
                <w:sz w:val="22"/>
              </w:rPr>
            </w:pPr>
            <w:r w:rsidRPr="00FB289D">
              <w:rPr>
                <w:rFonts w:ascii="Calibri" w:eastAsia="Calibri" w:hAnsi="Calibri" w:cs="Arial"/>
                <w:sz w:val="22"/>
              </w:rPr>
              <w:t>N°2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C7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4DB2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4"/>
              </w:rPr>
            </w:pPr>
          </w:p>
        </w:tc>
      </w:tr>
      <w:tr w:rsidR="00FB289D" w:rsidRPr="00FB289D" w14:paraId="2BA30BFF" w14:textId="77777777" w:rsidTr="00C075BD">
        <w:trPr>
          <w:trHeight w:val="42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5E0C5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D7C1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3E006B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  <w:tr w:rsidR="00FB289D" w:rsidRPr="00FB289D" w14:paraId="560ECC01" w14:textId="77777777" w:rsidTr="00C075BD">
        <w:trPr>
          <w:trHeight w:val="550"/>
        </w:trPr>
        <w:tc>
          <w:tcPr>
            <w:tcW w:w="63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00AAF" w14:textId="77777777" w:rsidR="00FB289D" w:rsidRPr="00FB289D" w:rsidRDefault="00FB289D" w:rsidP="00B0743F">
            <w:pPr>
              <w:spacing w:line="0" w:lineRule="atLeast"/>
              <w:jc w:val="right"/>
              <w:rPr>
                <w:rFonts w:cs="Arial"/>
                <w:sz w:val="21"/>
              </w:rPr>
            </w:pPr>
            <w:r w:rsidRPr="00FB289D">
              <w:rPr>
                <w:rFonts w:ascii="Calibri" w:eastAsia="Calibri" w:hAnsi="Calibri" w:cs="Arial"/>
                <w:b/>
                <w:sz w:val="22"/>
              </w:rPr>
              <w:t>Totale generale Punteggio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544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94CA9" w14:textId="77777777" w:rsidR="00FB289D" w:rsidRPr="00FB289D" w:rsidRDefault="00FB289D" w:rsidP="00B0743F">
            <w:pPr>
              <w:spacing w:line="0" w:lineRule="atLeast"/>
              <w:rPr>
                <w:rFonts w:cs="Arial"/>
                <w:sz w:val="21"/>
              </w:rPr>
            </w:pPr>
          </w:p>
        </w:tc>
      </w:tr>
    </w:tbl>
    <w:p w14:paraId="10B52FB0" w14:textId="77777777" w:rsidR="00FB289D" w:rsidRPr="00FB289D" w:rsidRDefault="00FB289D" w:rsidP="00B0743F">
      <w:pPr>
        <w:spacing w:line="20" w:lineRule="exact"/>
        <w:rPr>
          <w:rFonts w:cs="Arial"/>
        </w:rPr>
      </w:pPr>
    </w:p>
    <w:p w14:paraId="33CEC5EE" w14:textId="77777777" w:rsidR="00FB289D" w:rsidRDefault="00FB289D" w:rsidP="00B0743F">
      <w:pPr>
        <w:spacing w:after="60" w:line="0" w:lineRule="atLeast"/>
        <w:rPr>
          <w:i/>
          <w:sz w:val="22"/>
        </w:rPr>
      </w:pPr>
    </w:p>
    <w:p w14:paraId="29911A9F" w14:textId="77777777" w:rsidR="00FB289D" w:rsidRPr="008D5426" w:rsidRDefault="00FB289D" w:rsidP="00C27783">
      <w:pPr>
        <w:spacing w:after="60" w:line="0" w:lineRule="atLeast"/>
        <w:jc w:val="both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lastRenderedPageBreak/>
        <w:t xml:space="preserve">Si allega alla presente </w:t>
      </w:r>
      <w:r w:rsidRPr="008D5426">
        <w:rPr>
          <w:rFonts w:asciiTheme="minorHAnsi" w:hAnsiTheme="minorHAnsi" w:cstheme="minorHAnsi"/>
          <w:i/>
          <w:sz w:val="22"/>
        </w:rPr>
        <w:t>curriculum vitae</w:t>
      </w:r>
      <w:r w:rsidRPr="008D5426">
        <w:rPr>
          <w:rFonts w:asciiTheme="minorHAnsi" w:hAnsiTheme="minorHAnsi" w:cstheme="minorHAnsi"/>
          <w:sz w:val="22"/>
        </w:rPr>
        <w:t xml:space="preserve"> sottoscritto contenente una autodichiarazione di veridicità dei dati e delle informazioni contenute, ai sensi degli artt. 46 e 47 del D.P.R. 445/2000, [</w:t>
      </w:r>
      <w:r w:rsidRPr="008D5426">
        <w:rPr>
          <w:rFonts w:asciiTheme="minorHAnsi" w:hAnsiTheme="minorHAnsi" w:cstheme="minorHAnsi"/>
          <w:i/>
          <w:sz w:val="22"/>
        </w:rPr>
        <w:t>eventuale, ove il presente documento non sia sottoscritto digitalmente</w:t>
      </w:r>
      <w:r w:rsidRPr="008D5426">
        <w:rPr>
          <w:rFonts w:asciiTheme="minorHAnsi" w:hAnsiTheme="minorHAnsi" w:cstheme="minorHAnsi"/>
          <w:sz w:val="22"/>
        </w:rPr>
        <w:t>] nonché fotocopia del documento di identità in corso di validità.</w:t>
      </w:r>
    </w:p>
    <w:p w14:paraId="594909D2" w14:textId="77777777" w:rsidR="00FB289D" w:rsidRPr="008D5426" w:rsidRDefault="00FB289D" w:rsidP="00B0743F">
      <w:pPr>
        <w:spacing w:after="60" w:line="0" w:lineRule="atLeast"/>
        <w:rPr>
          <w:rFonts w:asciiTheme="minorHAnsi" w:hAnsiTheme="minorHAnsi" w:cstheme="minorHAnsi"/>
        </w:rPr>
      </w:pPr>
    </w:p>
    <w:p w14:paraId="620A9D6C" w14:textId="4921C230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Luogo e data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Firma del Partecipante</w:t>
      </w:r>
    </w:p>
    <w:p w14:paraId="4C4613CC" w14:textId="77777777" w:rsidR="00FB289D" w:rsidRPr="008D5426" w:rsidRDefault="00FB289D" w:rsidP="00B0743F">
      <w:pPr>
        <w:tabs>
          <w:tab w:val="center" w:pos="8505"/>
        </w:tabs>
        <w:spacing w:line="367" w:lineRule="exact"/>
        <w:rPr>
          <w:rFonts w:asciiTheme="minorHAnsi" w:hAnsiTheme="minorHAnsi" w:cstheme="minorHAnsi"/>
        </w:rPr>
      </w:pPr>
    </w:p>
    <w:p w14:paraId="3772519A" w14:textId="7E895FCF" w:rsidR="00FB289D" w:rsidRPr="008D5426" w:rsidRDefault="00FB289D" w:rsidP="00B0743F">
      <w:pPr>
        <w:tabs>
          <w:tab w:val="center" w:pos="8505"/>
        </w:tabs>
        <w:spacing w:line="0" w:lineRule="atLeast"/>
        <w:rPr>
          <w:rFonts w:asciiTheme="minorHAnsi" w:hAnsiTheme="minorHAnsi" w:cstheme="minorHAnsi"/>
          <w:sz w:val="22"/>
        </w:rPr>
      </w:pPr>
      <w:r w:rsidRPr="008D5426">
        <w:rPr>
          <w:rFonts w:asciiTheme="minorHAnsi" w:hAnsiTheme="minorHAnsi" w:cstheme="minorHAnsi"/>
          <w:sz w:val="22"/>
        </w:rPr>
        <w:t>_______________, ______________</w:t>
      </w:r>
      <w:r w:rsidRPr="008D5426">
        <w:rPr>
          <w:rFonts w:asciiTheme="minorHAnsi" w:hAnsiTheme="minorHAnsi" w:cstheme="minorHAnsi"/>
        </w:rPr>
        <w:tab/>
      </w:r>
      <w:r w:rsidRPr="008D5426">
        <w:rPr>
          <w:rFonts w:asciiTheme="minorHAnsi" w:hAnsiTheme="minorHAnsi" w:cstheme="minorHAnsi"/>
          <w:sz w:val="22"/>
        </w:rPr>
        <w:t>____________________________</w:t>
      </w:r>
    </w:p>
    <w:p w14:paraId="37B14847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272EA2A3" w14:textId="77777777" w:rsidR="00FB289D" w:rsidRPr="008D5426" w:rsidRDefault="00FB289D" w:rsidP="00B0743F">
      <w:pPr>
        <w:spacing w:line="200" w:lineRule="exact"/>
        <w:rPr>
          <w:rFonts w:asciiTheme="minorHAnsi" w:hAnsiTheme="minorHAnsi" w:cstheme="minorHAnsi"/>
        </w:rPr>
      </w:pPr>
    </w:p>
    <w:p w14:paraId="0C9AA772" w14:textId="77777777" w:rsidR="00FB289D" w:rsidRPr="008D5426" w:rsidRDefault="00FB289D" w:rsidP="00B0743F">
      <w:pPr>
        <w:spacing w:line="304" w:lineRule="exact"/>
        <w:rPr>
          <w:rFonts w:asciiTheme="minorHAnsi" w:hAnsiTheme="minorHAnsi" w:cstheme="minorHAnsi"/>
        </w:rPr>
      </w:pPr>
    </w:p>
    <w:p w14:paraId="1DB47BCF" w14:textId="41515EE4" w:rsidR="00FB289D" w:rsidRPr="008D5426" w:rsidRDefault="00FB289D" w:rsidP="008D5426">
      <w:pPr>
        <w:spacing w:line="0" w:lineRule="atLeast"/>
        <w:jc w:val="both"/>
        <w:rPr>
          <w:rFonts w:asciiTheme="minorHAnsi" w:hAnsiTheme="minorHAnsi" w:cstheme="minorHAnsi"/>
        </w:rPr>
      </w:pPr>
      <w:r w:rsidRPr="008D5426">
        <w:rPr>
          <w:rFonts w:asciiTheme="minorHAnsi" w:hAnsiTheme="minorHAnsi" w:cstheme="minorHAnsi"/>
          <w:sz w:val="22"/>
        </w:rPr>
        <w:t>La/il sottoscritta/o…. ……………………</w:t>
      </w:r>
      <w:r w:rsidR="008D5426" w:rsidRPr="008D5426">
        <w:rPr>
          <w:rFonts w:asciiTheme="minorHAnsi" w:hAnsiTheme="minorHAnsi" w:cstheme="minorHAnsi"/>
          <w:sz w:val="22"/>
        </w:rPr>
        <w:t>…………</w:t>
      </w:r>
      <w:r w:rsidRPr="008D5426">
        <w:rPr>
          <w:rFonts w:asciiTheme="minorHAnsi" w:hAnsiTheme="minorHAnsi" w:cstheme="minorHAnsi"/>
          <w:sz w:val="22"/>
        </w:rPr>
        <w:t>…ai sensi dell’art. 13 del GDPR (Regolamento Europeo UE 2016/679),</w:t>
      </w:r>
      <w:r w:rsidR="008D5426" w:rsidRPr="008D5426">
        <w:rPr>
          <w:rFonts w:asciiTheme="minorHAnsi" w:hAnsiTheme="minorHAnsi" w:cstheme="minorHAnsi"/>
          <w:sz w:val="22"/>
        </w:rPr>
        <w:t xml:space="preserve"> </w:t>
      </w:r>
      <w:r w:rsidRPr="008D5426">
        <w:rPr>
          <w:rFonts w:asciiTheme="minorHAnsi" w:hAnsiTheme="minorHAnsi" w:cstheme="minorHAnsi"/>
          <w:sz w:val="22"/>
        </w:rPr>
        <w:t>autorizza l’Amministrazione scolastica ad utilizzare i dati personali dichiarati solo ai fini istituzionali e necessari per l’espletamento della procedura concorsuale di cui al presente bando.</w:t>
      </w:r>
    </w:p>
    <w:p w14:paraId="51D44BCD" w14:textId="77777777" w:rsidR="00B0743F" w:rsidRDefault="00B0743F" w:rsidP="008D5426">
      <w:pPr>
        <w:shd w:val="clear" w:color="auto" w:fill="FFFFFF"/>
        <w:tabs>
          <w:tab w:val="center" w:pos="8505"/>
        </w:tabs>
        <w:ind w:left="709"/>
        <w:jc w:val="both"/>
      </w:pPr>
    </w:p>
    <w:p w14:paraId="649C29B1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34F3948A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40C2C599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67A1E648" w14:textId="77777777" w:rsidR="00B0743F" w:rsidRDefault="00B0743F" w:rsidP="00B0743F">
      <w:pPr>
        <w:shd w:val="clear" w:color="auto" w:fill="FFFFFF"/>
        <w:tabs>
          <w:tab w:val="center" w:pos="8505"/>
        </w:tabs>
        <w:ind w:left="709"/>
      </w:pPr>
    </w:p>
    <w:p w14:paraId="76E372E8" w14:textId="77777777" w:rsidR="00B0743F" w:rsidRDefault="00B0743F" w:rsidP="006818E1">
      <w:pPr>
        <w:spacing w:before="40"/>
      </w:pPr>
    </w:p>
    <w:p w14:paraId="58528A32" w14:textId="490C45ED" w:rsidR="00891B5F" w:rsidRPr="00B0743F" w:rsidRDefault="006818E1" w:rsidP="006818E1">
      <w:pPr>
        <w:spacing w:before="40"/>
        <w:rPr>
          <w:sz w:val="2"/>
          <w:szCs w:val="2"/>
        </w:rPr>
      </w:pPr>
      <w:r w:rsidRPr="00B0743F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8C76A1" wp14:editId="34AFEFDB">
                <wp:simplePos x="0" y="0"/>
                <wp:positionH relativeFrom="column">
                  <wp:posOffset>3547110</wp:posOffset>
                </wp:positionH>
                <wp:positionV relativeFrom="paragraph">
                  <wp:posOffset>8789035</wp:posOffset>
                </wp:positionV>
                <wp:extent cx="2829560" cy="587375"/>
                <wp:effectExtent l="0" t="19050" r="8890" b="22225"/>
                <wp:wrapNone/>
                <wp:docPr id="1065418881" name="Grup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560" cy="587375"/>
                          <a:chOff x="0" y="0"/>
                          <a:chExt cx="3497580" cy="726673"/>
                        </a:xfrm>
                      </wpg:grpSpPr>
                      <wpg:grpSp>
                        <wpg:cNvPr id="1252740399" name="Gruppo 18"/>
                        <wpg:cNvGrpSpPr/>
                        <wpg:grpSpPr>
                          <a:xfrm>
                            <a:off x="0" y="110490"/>
                            <a:ext cx="3497580" cy="564515"/>
                            <a:chOff x="0" y="0"/>
                            <a:chExt cx="3497580" cy="564515"/>
                          </a:xfrm>
                        </wpg:grpSpPr>
                        <pic:pic xmlns:pic="http://schemas.openxmlformats.org/drawingml/2006/picture">
                          <pic:nvPicPr>
                            <pic:cNvPr id="1986704684" name="Immagine 11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797"/>
                            <a:stretch/>
                          </pic:blipFill>
                          <pic:spPr bwMode="auto">
                            <a:xfrm>
                              <a:off x="0" y="0"/>
                              <a:ext cx="2057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0966425" name="Immagine 17" descr="Immagine che contiene testo, Elementi grafici, Carattere, grafica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425" r="144"/>
                            <a:stretch/>
                          </pic:blipFill>
                          <pic:spPr bwMode="auto">
                            <a:xfrm>
                              <a:off x="2964180" y="0"/>
                              <a:ext cx="533400" cy="564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7424593" name="Immagine 12" descr="Immagine che contiene corona, Elementi grafici, Diadema, design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57400" y="45720"/>
                              <a:ext cx="431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7503258" name="Rettangolo 14"/>
                          <wps:cNvSpPr>
                            <a:spLocks noChangeAspect="1"/>
                          </wps:cNvSpPr>
                          <wps:spPr>
                            <a:xfrm>
                              <a:off x="2522220" y="45720"/>
                              <a:ext cx="431800" cy="431800"/>
                            </a:xfrm>
                            <a:prstGeom prst="rect">
                              <a:avLst/>
                            </a:prstGeom>
                            <a:solidFill>
                              <a:srgbClr val="B22C6F"/>
                            </a:solidFill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4188014" name="Casella di testo 13"/>
                        <wps:cNvSpPr txBox="1"/>
                        <wps:spPr>
                          <a:xfrm rot="496381">
                            <a:off x="2390883" y="0"/>
                            <a:ext cx="629672" cy="7266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145B5D" w14:textId="77777777" w:rsidR="003519F1" w:rsidRPr="00F91F15" w:rsidRDefault="003519F1" w:rsidP="003519F1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F91F15">
                                <w:rPr>
                                  <w:rFonts w:ascii="MV Boli" w:hAnsi="MV Boli" w:cs="MV Boli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8C76A1" id="Gruppo 19" o:spid="_x0000_s1026" style="position:absolute;margin-left:279.3pt;margin-top:692.05pt;width:222.8pt;height:46.25pt;z-index:251673600;mso-width-relative:margin;mso-height-relative:margin" coordsize="34975,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">
                <v:group id="Gruppo 18" o:spid="_x0000_s1027" style="position:absolute;top:1104;width:34975;height:5646" coordsize="34975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1" o:spid="_x0000_s1028" type="#_x0000_t75" alt="Immagine che contiene testo, Elementi grafici, Carattere, grafica&#10;&#10;Descrizione generata automaticamente" style="position:absolute;width:2057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">
                    <v:imagedata r:id="rId10" o:title="Immagine che contiene testo, Elementi grafici, Carattere, grafica&#10;&#10;Descrizione generata automaticamente" cropright="21494f" chromakey="white"/>
                  </v:shape>
                  <v:shape id="Immagine 17" o:spid="_x0000_s1029" type="#_x0000_t75" alt="Immagine che contiene testo, Elementi grafici, Carattere, grafica&#10;&#10;Descrizione generata automaticamente" style="position:absolute;left:29641;width:5334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">
                    <v:imagedata r:id="rId11" o:title="Immagine che contiene testo, Elementi grafici, Carattere, grafica&#10;&#10;Descrizione generata automaticamente" cropleft="54018f" cropright="94f" chromakey="white"/>
                  </v:shape>
                  <v:shape id="Immagine 12" o:spid="_x0000_s1030" type="#_x0000_t75" alt="Immagine che contiene corona, Elementi grafici, Diadema, design&#10;&#10;Descrizione generata automaticamente" style="position:absolute;left:20574;top:457;width:431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">
                    <v:imagedata r:id="rId12" o:title="Immagine che contiene corona, Elementi grafici, Diadema, design&#10;&#10;Descrizione generata automaticamente"/>
                  </v:shape>
                  <v:rect id="Rettangolo 14" o:spid="_x0000_s1031" style="position:absolute;left:25222;top:457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" fillcolor="#b22c6f" strokecolor="white [3212]" strokeweight=".25pt">
                    <v:path arrowok="t"/>
                    <o:lock v:ext="edit" aspectratio="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3" o:spid="_x0000_s1032" type="#_x0000_t202" style="position:absolute;left:23908;width:6297;height:7266;rotation:5421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" filled="f" stroked="f" strokeweight=".5pt">
                  <v:textbox>
                    <w:txbxContent>
                      <w:p w14:paraId="4F145B5D" w14:textId="77777777" w:rsidR="003519F1" w:rsidRPr="00F91F15" w:rsidRDefault="003519F1" w:rsidP="003519F1">
                        <w:pPr>
                          <w:jc w:val="center"/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F91F15">
                          <w:rPr>
                            <w:rFonts w:ascii="MV Boli" w:hAnsi="MV Boli" w:cs="MV Boli"/>
                            <w:b/>
                            <w:bCs/>
                            <w:color w:val="FFFFFF" w:themeColor="background1"/>
                            <w:sz w:val="56"/>
                            <w:szCs w:val="56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C9177A7" wp14:editId="53A82C5D">
                <wp:simplePos x="0" y="0"/>
                <wp:positionH relativeFrom="column">
                  <wp:posOffset>3761105</wp:posOffset>
                </wp:positionH>
                <wp:positionV relativeFrom="paragraph">
                  <wp:posOffset>9211945</wp:posOffset>
                </wp:positionV>
                <wp:extent cx="2689860" cy="320040"/>
                <wp:effectExtent l="0" t="0" r="0" b="3810"/>
                <wp:wrapNone/>
                <wp:docPr id="17576017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DC38" w14:textId="77777777" w:rsidR="00D479A0" w:rsidRPr="001E44DB" w:rsidRDefault="00D479A0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177A7" id="Casella di testo 2" o:spid="_x0000_s1033" type="#_x0000_t202" style="position:absolute;margin-left:296.15pt;margin-top:725.35pt;width:211.8pt;height:25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" filled="f" stroked="f">
                <v:textbox>
                  <w:txbxContent>
                    <w:p w14:paraId="744FDC38" w14:textId="77777777" w:rsidR="00D479A0" w:rsidRPr="001E44DB" w:rsidRDefault="00D479A0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BADECC" wp14:editId="1D023159">
                <wp:simplePos x="0" y="0"/>
                <wp:positionH relativeFrom="margin">
                  <wp:posOffset>-186690</wp:posOffset>
                </wp:positionH>
                <wp:positionV relativeFrom="paragraph">
                  <wp:posOffset>8594725</wp:posOffset>
                </wp:positionV>
                <wp:extent cx="3169920" cy="7315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54D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="00E91E2D"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 w:rsid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B42D81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V.le Michelangelo. 16/b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57025 Piombino (LI)</w:t>
                            </w:r>
                          </w:p>
                          <w:p w14:paraId="4E696464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3C3D2F6A" w14:textId="77777777" w:rsidR="00C23C9A" w:rsidRPr="00E91E2D" w:rsidRDefault="00C23C9A" w:rsidP="00E91E2D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Istituto </w:t>
                            </w:r>
                            <w:r w:rsidR="00D479A0"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rofessionale serale:</w:t>
                            </w:r>
                            <w:r w:rsid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sede 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Ceccherelli</w:t>
                            </w:r>
                            <w:r w:rsidR="00D479A0" w:rsidRPr="00E91E2D"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1250BC3E" w14:textId="77777777" w:rsidR="00D479A0" w:rsidRPr="00E91E2D" w:rsidRDefault="00D479A0" w:rsidP="00E91E2D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BADECC" id="_x0000_s1034" type="#_x0000_t202" style="position:absolute;margin-left:-14.7pt;margin-top:676.75pt;width:249.6pt;height:5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" filled="f" stroked="f">
                <v:textbox>
                  <w:txbxContent>
                    <w:p w14:paraId="0B8B54D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 w:rsidR="00E91E2D">
                        <w:rPr>
                          <w:sz w:val="18"/>
                          <w:szCs w:val="18"/>
                        </w:rPr>
                        <w:t>“</w:t>
                      </w:r>
                      <w:r w:rsidR="00E91E2D" w:rsidRPr="00E91E2D">
                        <w:rPr>
                          <w:sz w:val="18"/>
                          <w:szCs w:val="18"/>
                        </w:rPr>
                        <w:t>Einaudi</w:t>
                      </w:r>
                      <w:r w:rsid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7B42D81A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 xml:space="preserve">V.le Michelangelo. 16/b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 xml:space="preserve">- </w:t>
                      </w:r>
                      <w:r w:rsidRPr="00E91E2D">
                        <w:rPr>
                          <w:sz w:val="18"/>
                          <w:szCs w:val="18"/>
                        </w:rPr>
                        <w:t>57025 Piombino (LI)</w:t>
                      </w:r>
                    </w:p>
                    <w:p w14:paraId="4E696464" w14:textId="77777777" w:rsidR="00C23C9A" w:rsidRPr="00E91E2D" w:rsidRDefault="00C23C9A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3C3D2F6A" w14:textId="77777777" w:rsidR="00C23C9A" w:rsidRPr="00E91E2D" w:rsidRDefault="00C23C9A" w:rsidP="00E91E2D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Istituto </w:t>
                      </w:r>
                      <w:r w:rsidR="00D479A0" w:rsidRPr="00E91E2D">
                        <w:rPr>
                          <w:b/>
                          <w:bCs/>
                          <w:sz w:val="18"/>
                          <w:szCs w:val="18"/>
                        </w:rPr>
                        <w:t>P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rofessionale serale:</w:t>
                      </w:r>
                      <w:r w:rsidR="00E91E2D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sede “</w:t>
                      </w:r>
                      <w:r w:rsidRPr="00E91E2D">
                        <w:rPr>
                          <w:sz w:val="18"/>
                          <w:szCs w:val="18"/>
                        </w:rPr>
                        <w:t>Ceccherelli</w:t>
                      </w:r>
                      <w:r w:rsidR="00D479A0" w:rsidRPr="00E91E2D"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1250BC3E" w14:textId="77777777" w:rsidR="00D479A0" w:rsidRPr="00E91E2D" w:rsidRDefault="00D479A0" w:rsidP="00E91E2D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E2D" w:rsidRPr="00B0743F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2BD2E9" wp14:editId="44471B99">
                <wp:simplePos x="0" y="0"/>
                <wp:positionH relativeFrom="column">
                  <wp:posOffset>-110490</wp:posOffset>
                </wp:positionH>
                <wp:positionV relativeFrom="paragraph">
                  <wp:posOffset>9311005</wp:posOffset>
                </wp:positionV>
                <wp:extent cx="6444000" cy="0"/>
                <wp:effectExtent l="0" t="0" r="0" b="0"/>
                <wp:wrapNone/>
                <wp:docPr id="1158799997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4F8146" id="Connettore diritto 2" o:spid="_x0000_s1026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7pt,733.15pt" to="498.7pt,7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" strokecolor="#00e700" strokeweight="1pt">
                <v:stroke joinstyle="miter"/>
              </v:line>
            </w:pict>
          </mc:Fallback>
        </mc:AlternateContent>
      </w:r>
    </w:p>
    <w:sectPr w:rsidR="00891B5F" w:rsidRPr="00B0743F" w:rsidSect="00C075BD">
      <w:headerReference w:type="default" r:id="rId13"/>
      <w:footerReference w:type="default" r:id="rId14"/>
      <w:pgSz w:w="11906" w:h="16838"/>
      <w:pgMar w:top="3828" w:right="849" w:bottom="1702" w:left="1134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7A5A8" w14:textId="77777777" w:rsidR="0060704E" w:rsidRDefault="0060704E" w:rsidP="00D479A0">
      <w:r>
        <w:separator/>
      </w:r>
    </w:p>
  </w:endnote>
  <w:endnote w:type="continuationSeparator" w:id="0">
    <w:p w14:paraId="4A89A6DF" w14:textId="77777777" w:rsidR="0060704E" w:rsidRDefault="0060704E" w:rsidP="00D4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763B5" w14:textId="77777777" w:rsidR="00FA6EFC" w:rsidRDefault="0032236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13AE4E7" wp14:editId="12900E7A">
          <wp:simplePos x="0" y="0"/>
          <wp:positionH relativeFrom="column">
            <wp:posOffset>3202940</wp:posOffset>
          </wp:positionH>
          <wp:positionV relativeFrom="paragraph">
            <wp:posOffset>238125</wp:posOffset>
          </wp:positionV>
          <wp:extent cx="3155803" cy="586105"/>
          <wp:effectExtent l="0" t="0" r="0" b="0"/>
          <wp:wrapNone/>
          <wp:docPr id="277697412" name="Immagine 27769741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56199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803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EFC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7B9300" wp14:editId="0BF008D8">
              <wp:simplePos x="0" y="0"/>
              <wp:positionH relativeFrom="margin">
                <wp:posOffset>-255270</wp:posOffset>
              </wp:positionH>
              <wp:positionV relativeFrom="paragraph">
                <wp:posOffset>40005</wp:posOffset>
              </wp:positionV>
              <wp:extent cx="6637020" cy="937260"/>
              <wp:effectExtent l="0" t="0" r="0" b="0"/>
              <wp:wrapNone/>
              <wp:docPr id="201790206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7020" cy="937260"/>
                        <a:chOff x="0" y="0"/>
                        <a:chExt cx="6637020" cy="937260"/>
                      </a:xfrm>
                    </wpg:grpSpPr>
                    <wps:wsp>
                      <wps:cNvPr id="2098058496" name="Connettore diritto 2"/>
                      <wps:cNvCnPr/>
                      <wps:spPr>
                        <a:xfrm>
                          <a:off x="76200" y="716280"/>
                          <a:ext cx="64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7143874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900E2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Sede legale, Presidenza, Amministrazione: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 xml:space="preserve">sede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“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Einaudi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3F63C8CD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V.le Michelangelo. 16/b - 57025 Piombino (LI)</w:t>
                            </w:r>
                          </w:p>
                          <w:p w14:paraId="721B2D1F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Tel. 0565 227401</w:t>
                            </w:r>
                          </w:p>
                          <w:p w14:paraId="179EF780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Istituto Professionale serale: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1E2D">
                              <w:rPr>
                                <w:sz w:val="18"/>
                                <w:szCs w:val="18"/>
                              </w:rPr>
                              <w:t>sede “Ceccherelli”</w:t>
                            </w:r>
                          </w:p>
                          <w:p w14:paraId="48899914" w14:textId="77777777" w:rsidR="00FA6EFC" w:rsidRPr="00E91E2D" w:rsidRDefault="00FA6EFC" w:rsidP="00FA6EFC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E91E2D">
                              <w:rPr>
                                <w:sz w:val="18"/>
                                <w:szCs w:val="18"/>
                              </w:rPr>
                              <w:t>via A. Pertini, 51 - 57025 Piombino (LI) - tel. 0565 49465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2761695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947160" y="617220"/>
                          <a:ext cx="26898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DCD8" w14:textId="77777777" w:rsidR="00FA6EFC" w:rsidRPr="001E44DB" w:rsidRDefault="00FA6EFC" w:rsidP="00FA6EFC">
                            <w:pPr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4DB">
                              <w:rPr>
                                <w:rFonts w:ascii="Comic Sans MS" w:hAnsi="Comic Sans MS" w:cs="MV Boli"/>
                                <w:color w:val="4472C4" w:themeColor="accen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 einaudiceccherelli.edu.it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07B9300" id="_x0000_s1046" style="position:absolute;margin-left:-20.1pt;margin-top:3.15pt;width:522.6pt;height:73.8pt;z-index:251659264;mso-position-horizontal-relative:margin" coordsize="66370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">
              <v:line id="Connettore diritto 2" o:spid="_x0000_s1047" style="position:absolute;visibility:visible;mso-wrap-style:square" from="762,7162" to="65202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" strokecolor="#00e700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width:316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" filled="f" stroked="f">
                <v:textbox>
                  <w:txbxContent>
                    <w:p w14:paraId="67B900E2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Sede legale, Presidenza, Amministrazione: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 xml:space="preserve">sede </w:t>
                      </w:r>
                      <w:r>
                        <w:rPr>
                          <w:sz w:val="18"/>
                          <w:szCs w:val="18"/>
                        </w:rPr>
                        <w:t>“</w:t>
                      </w:r>
                      <w:r w:rsidRPr="00E91E2D">
                        <w:rPr>
                          <w:sz w:val="18"/>
                          <w:szCs w:val="18"/>
                        </w:rPr>
                        <w:t>Einaudi</w:t>
                      </w:r>
                      <w:r>
                        <w:rPr>
                          <w:sz w:val="18"/>
                          <w:szCs w:val="18"/>
                        </w:rPr>
                        <w:t>”</w:t>
                      </w:r>
                    </w:p>
                    <w:p w14:paraId="3F63C8CD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V.le Michelangelo. 16/b - 57025 Piombino (LI)</w:t>
                      </w:r>
                    </w:p>
                    <w:p w14:paraId="721B2D1F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Tel. 0565 227401</w:t>
                      </w:r>
                    </w:p>
                    <w:p w14:paraId="179EF780" w14:textId="77777777" w:rsidR="00FA6EFC" w:rsidRPr="00E91E2D" w:rsidRDefault="00FA6EFC" w:rsidP="00FA6EFC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Istituto Professionale serale: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E91E2D">
                        <w:rPr>
                          <w:sz w:val="18"/>
                          <w:szCs w:val="18"/>
                        </w:rPr>
                        <w:t>sede “Ceccherelli”</w:t>
                      </w:r>
                    </w:p>
                    <w:p w14:paraId="48899914" w14:textId="77777777" w:rsidR="00FA6EFC" w:rsidRPr="00E91E2D" w:rsidRDefault="00FA6EFC" w:rsidP="00FA6EFC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E91E2D">
                        <w:rPr>
                          <w:sz w:val="18"/>
                          <w:szCs w:val="18"/>
                        </w:rPr>
                        <w:t>via A. Pertini, 51 - 57025 Piombino (LI) - tel. 0565 49465</w:t>
                      </w:r>
                    </w:p>
                  </w:txbxContent>
                </v:textbox>
              </v:shape>
              <v:shape id="_x0000_s1049" type="#_x0000_t202" style="position:absolute;left:39471;top:6172;width:26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" filled="f" stroked="f">
                <v:textbox>
                  <w:txbxContent>
                    <w:p w14:paraId="7CFDDCD8" w14:textId="77777777" w:rsidR="00FA6EFC" w:rsidRPr="001E44DB" w:rsidRDefault="00FA6EFC" w:rsidP="00FA6EFC">
                      <w:pPr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4DB">
                        <w:rPr>
                          <w:rFonts w:ascii="Comic Sans MS" w:hAnsi="Comic Sans MS" w:cs="MV Boli"/>
                          <w:color w:val="4472C4" w:themeColor="accen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 einaudiceccherelli.edu.it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E996C" w14:textId="77777777" w:rsidR="0060704E" w:rsidRDefault="0060704E" w:rsidP="00D479A0">
      <w:r>
        <w:separator/>
      </w:r>
    </w:p>
  </w:footnote>
  <w:footnote w:type="continuationSeparator" w:id="0">
    <w:p w14:paraId="2883932A" w14:textId="77777777" w:rsidR="0060704E" w:rsidRDefault="0060704E" w:rsidP="00D47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8BA92" w14:textId="77777777" w:rsidR="00EF365F" w:rsidRDefault="00EF365F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F67811E" wp14:editId="13BE708A">
              <wp:simplePos x="0" y="0"/>
              <wp:positionH relativeFrom="margin">
                <wp:posOffset>-369570</wp:posOffset>
              </wp:positionH>
              <wp:positionV relativeFrom="paragraph">
                <wp:posOffset>-53340</wp:posOffset>
              </wp:positionV>
              <wp:extent cx="6824980" cy="2057400"/>
              <wp:effectExtent l="0" t="0" r="0" b="0"/>
              <wp:wrapNone/>
              <wp:docPr id="2019681916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4980" cy="2057400"/>
                        <a:chOff x="0" y="-99060"/>
                        <a:chExt cx="6824980" cy="2057400"/>
                      </a:xfrm>
                    </wpg:grpSpPr>
                    <wps:wsp>
                      <wps:cNvPr id="207037018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1188720"/>
                          <a:ext cx="34899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ECA3" w14:textId="77777777" w:rsidR="00EF365F" w:rsidRDefault="00EF365F" w:rsidP="00EF365F">
                            <w:pPr>
                              <w:spacing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Agenzia formativa Regione Toscana - codice LI0599</w:t>
                            </w:r>
                          </w:p>
                          <w:p w14:paraId="6D23DE56" w14:textId="77777777" w:rsidR="00EF365F" w:rsidRDefault="00EF365F" w:rsidP="00EF365F">
                            <w:pPr>
                              <w:spacing w:before="2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Certificazione di sistema di qualità DNV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Businnes Assurance ISO 9001</w:t>
                            </w:r>
                          </w:p>
                          <w:p w14:paraId="14158121" w14:textId="77777777" w:rsidR="00EF365F" w:rsidRDefault="00EF365F" w:rsidP="00EF365F">
                            <w:pPr>
                              <w:spacing w:before="30" w:line="216" w:lineRule="auto"/>
                              <w:rPr>
                                <w:rStyle w:val="Collegamentoipertestuale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" w:history="1">
                              <w:r w:rsidRPr="004B59CB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LIIS004009@istruzione.it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– P.E.C.: </w:t>
                            </w:r>
                            <w:hyperlink r:id="rId2" w:history="1">
                              <w:r w:rsidRPr="004C6F80">
                                <w:rPr>
                                  <w:rStyle w:val="Collegamentoipertestuale"/>
                                  <w:i/>
                                  <w:iCs/>
                                  <w:sz w:val="18"/>
                                  <w:szCs w:val="18"/>
                                </w:rPr>
                                <w:t>LIIS004009@pec.istruzione.it</w:t>
                              </w:r>
                            </w:hyperlink>
                          </w:p>
                          <w:p w14:paraId="18079A72" w14:textId="77777777" w:rsidR="00EF365F" w:rsidRPr="004B59CB" w:rsidRDefault="00EF365F" w:rsidP="00EF365F">
                            <w:pPr>
                              <w:spacing w:before="3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B59CB">
                              <w:rPr>
                                <w:sz w:val="18"/>
                                <w:szCs w:val="18"/>
                              </w:rPr>
                              <w:t>Cod.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fiscale: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81002090496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4B59CB">
                              <w:rPr>
                                <w:sz w:val="18"/>
                                <w:szCs w:val="18"/>
                              </w:rPr>
                              <w:t>Cod. meccanografico: </w:t>
                            </w:r>
                            <w:r w:rsidRPr="00E91E2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LIIS004009</w:t>
                            </w:r>
                          </w:p>
                          <w:p w14:paraId="76BCB784" w14:textId="77777777" w:rsidR="00EF365F" w:rsidRPr="001E44DB" w:rsidRDefault="00EF365F" w:rsidP="00EF365F">
                            <w:pPr>
                              <w:spacing w:before="40" w:line="216" w:lineRule="auto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684416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7420" y="998220"/>
                          <a:ext cx="4607560" cy="26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84410000" name="Connettore diritto 2"/>
                      <wps:cNvCnPr/>
                      <wps:spPr>
                        <a:xfrm>
                          <a:off x="68580" y="1219200"/>
                          <a:ext cx="6624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E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57206087" name="Immagine 3" descr="Come è nato lo stemma della nostra Repubblica? - Focus.it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877" r="13080"/>
                        <a:stretch/>
                      </pic:blipFill>
                      <pic:spPr bwMode="auto">
                        <a:xfrm>
                          <a:off x="26670" y="-99060"/>
                          <a:ext cx="6324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04909819" name="Gruppo 4"/>
                      <wpg:cNvGrpSpPr/>
                      <wpg:grpSpPr>
                        <a:xfrm>
                          <a:off x="4282440" y="76200"/>
                          <a:ext cx="851535" cy="808990"/>
                          <a:chOff x="-1909248" y="-187152"/>
                          <a:chExt cx="952500" cy="946150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Immagine che contiene Elementi grafici, simbolo, logo, grafica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78"/>
                          <a:stretch/>
                        </pic:blipFill>
                        <pic:spPr bwMode="auto">
                          <a:xfrm>
                            <a:off x="-1764469" y="-187152"/>
                            <a:ext cx="67056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2" descr="Immagine che contiene schermata, Elementi grafici, Carattere, ner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4"/>
                          <a:stretch/>
                        </pic:blipFill>
                        <pic:spPr bwMode="auto">
                          <a:xfrm>
                            <a:off x="-1909248" y="391968"/>
                            <a:ext cx="952500" cy="36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44960484" name="Immagine 20" descr="Immagine che contiene Carattere, Elementi grafici, testo, log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" y="0"/>
                          <a:ext cx="2346960" cy="1289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0529770" name="Immagine 1" descr="Immagine che contiene testo, Carattere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4358" b="12081"/>
                        <a:stretch/>
                      </pic:blipFill>
                      <pic:spPr bwMode="auto">
                        <a:xfrm>
                          <a:off x="2979420" y="259080"/>
                          <a:ext cx="1410970" cy="481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5358366" name="Immagine 2" descr="13. PON - FESR - FONDI STRUTTURALI EUROPEI PON 2014-2020 AMBIENTI DIGITALI  - Istituto Comprensivo &quot;Giuseppe Curioni&quot; - Romagnano Sesia (NO)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4840" y="1203960"/>
                          <a:ext cx="229171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F67811E" id="Gruppo 1" o:spid="_x0000_s1035" style="position:absolute;margin-left:-29.1pt;margin-top:-4.2pt;width:537.4pt;height:162pt;z-index:251657216;mso-position-horizontal-relative:margin;mso-width-relative:margin;mso-height-relative:margin" coordorigin=",-990" coordsize="68249,205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LtIMr58VAAAfFQAABUAAABkcnMvbWVkaWEvaW1hZ2UyLmpwZWf/2P/gABBKRklGAAEBAQDc&#10;ANwAAP/bAEMAAgEBAQEBAgEBAQICAgICBAMCAgICBQQEAwQGBQYGBgUGBgYHCQgGBwkHBgYICwgJ&#10;CgoKCgoGCAsMCwoMCQoKCv/bAEMBAgICAgICBQMDBQoHBgcKCgoKCgoKCgoKCgoKCgoKCgoKCgoK&#10;CgoKCgoKCgoKCgoKCgoKCgoKCgoKCgoKCgoKCv/AABEIALI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top:11887;width:34899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" filled="f" stroked="f">
                <v:textbox>
                  <w:txbxContent>
                    <w:p w14:paraId="1D15ECA3" w14:textId="77777777" w:rsidR="00EF365F" w:rsidRDefault="00EF365F" w:rsidP="00EF365F">
                      <w:pPr>
                        <w:spacing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Agenzia formativa Regione Toscana - codice LI0599</w:t>
                      </w:r>
                    </w:p>
                    <w:p w14:paraId="6D23DE56" w14:textId="77777777" w:rsidR="00EF365F" w:rsidRDefault="00EF365F" w:rsidP="00EF365F">
                      <w:pPr>
                        <w:spacing w:before="2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Certificazione di sistema di qualità DNV</w:t>
                      </w:r>
                      <w:r>
                        <w:rPr>
                          <w:sz w:val="18"/>
                          <w:szCs w:val="18"/>
                        </w:rPr>
                        <w:t xml:space="preserve"> Businnes Assurance ISO 9001</w:t>
                      </w:r>
                    </w:p>
                    <w:p w14:paraId="14158121" w14:textId="77777777" w:rsidR="00EF365F" w:rsidRDefault="00EF365F" w:rsidP="00EF365F">
                      <w:pPr>
                        <w:spacing w:before="30" w:line="216" w:lineRule="auto"/>
                        <w:rPr>
                          <w:rStyle w:val="Collegamentoipertestuale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4B59CB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LIIS004009@istruzione.it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– P.E.C.: </w:t>
                      </w:r>
                      <w:hyperlink r:id="rId11" w:history="1">
                        <w:r w:rsidRPr="004C6F80">
                          <w:rPr>
                            <w:rStyle w:val="Collegamentoipertestuale"/>
                            <w:i/>
                            <w:iCs/>
                            <w:sz w:val="18"/>
                            <w:szCs w:val="18"/>
                          </w:rPr>
                          <w:t>LIIS004009@pec.istruzione.it</w:t>
                        </w:r>
                      </w:hyperlink>
                    </w:p>
                    <w:p w14:paraId="18079A72" w14:textId="77777777" w:rsidR="00EF365F" w:rsidRPr="004B59CB" w:rsidRDefault="00EF365F" w:rsidP="00EF365F">
                      <w:pPr>
                        <w:spacing w:before="30" w:line="216" w:lineRule="auto"/>
                        <w:rPr>
                          <w:sz w:val="18"/>
                          <w:szCs w:val="18"/>
                        </w:rPr>
                      </w:pPr>
                      <w:r w:rsidRPr="004B59CB">
                        <w:rPr>
                          <w:sz w:val="18"/>
                          <w:szCs w:val="18"/>
                        </w:rPr>
                        <w:t>Cod.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B59CB">
                        <w:rPr>
                          <w:sz w:val="18"/>
                          <w:szCs w:val="18"/>
                        </w:rPr>
                        <w:t>fiscale: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81002090496</w:t>
                      </w:r>
                      <w:r>
                        <w:rPr>
                          <w:sz w:val="18"/>
                          <w:szCs w:val="18"/>
                        </w:rPr>
                        <w:t xml:space="preserve"> - </w:t>
                      </w:r>
                      <w:r w:rsidRPr="004B59CB">
                        <w:rPr>
                          <w:sz w:val="18"/>
                          <w:szCs w:val="18"/>
                        </w:rPr>
                        <w:t>Cod. meccanografico: </w:t>
                      </w:r>
                      <w:r w:rsidRPr="00E91E2D">
                        <w:rPr>
                          <w:b/>
                          <w:bCs/>
                          <w:sz w:val="18"/>
                          <w:szCs w:val="18"/>
                        </w:rPr>
                        <w:t>LIIS004009</w:t>
                      </w:r>
                    </w:p>
                    <w:p w14:paraId="76BCB784" w14:textId="77777777" w:rsidR="00EF365F" w:rsidRPr="001E44DB" w:rsidRDefault="00EF365F" w:rsidP="00EF365F">
                      <w:pPr>
                        <w:spacing w:before="40" w:line="216" w:lineRule="auto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7" type="#_x0000_t75" style="position:absolute;left:22174;top:9982;width:4607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">
                <v:imagedata r:id="rId12" o:title="" chromakey="white"/>
              </v:shape>
              <v:line id="Connettore diritto 2" o:spid="_x0000_s1038" style="position:absolute;visibility:visible;mso-wrap-style:square" from="685,12192" to="6692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" strokecolor="#00e700" strokeweight="1pt">
                <v:stroke joinstyle="miter"/>
              </v:line>
              <v:shape id="Immagine 3" o:spid="_x0000_s1039" type="#_x0000_t75" alt="Come è nato lo stemma della nostra Repubblica? - Focus.it" style="position:absolute;left:266;top:-990;width:6325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">
                <v:imagedata r:id="rId13" o:title="Come è nato lo stemma della nostra Repubblica? - Focus" cropleft="11061f" cropright="8572f" chromakey="white"/>
              </v:shape>
              <v:group id="Gruppo 4" o:spid="_x0000_s1040" style="position:absolute;left:42824;top:762;width:8515;height:8089" coordorigin="-19092,-1871" coordsize="9525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">
                <v:shape id="Immagine 1" o:spid="_x0000_s1041" type="#_x0000_t75" alt="Immagine che contiene Elementi grafici, simbolo, logo, grafica&#10;&#10;Descrizione generata automaticamente" style="position:absolute;left:-17644;top:-1871;width:6705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">
                  <v:imagedata r:id="rId14" o:title="Immagine che contiene Elementi grafici, simbolo, logo, grafica&#10;&#10;Descrizione generata automaticamente" cropbottom="12175f"/>
                </v:shape>
                <v:shape id="Immagine 2" o:spid="_x0000_s1042" type="#_x0000_t75" alt="Immagine che contiene schermata, Elementi grafici, Carattere, nero&#10;&#10;Descrizione generata automaticamente" style="position:absolute;left:-19092;top:3919;width:9525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">
                  <v:imagedata r:id="rId15" o:title="Immagine che contiene schermata, Elementi grafici, Carattere, nero&#10;&#10;Descrizione generata automaticamente" cropbottom="30182f"/>
                </v:shape>
              </v:group>
              <v:shape id="Immagine 20" o:spid="_x0000_s1043" type="#_x0000_t75" alt="Immagine che contiene Carattere, Elementi grafici, testo, logo&#10;&#10;Descrizione generata automaticamente" style="position:absolute;left:76;width:23469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">
                <v:imagedata r:id="rId16" o:title="Immagine che contiene Carattere, Elementi grafici, testo, logo&#10;&#10;Descrizione generata automaticamente" chromakey="white"/>
              </v:shape>
              <v:shape id="Immagine 1" o:spid="_x0000_s1044" type="#_x0000_t75" alt="Immagine che contiene testo, Carattere, logo, Elementi grafici&#10;&#10;Descrizione generata automaticamente" style="position:absolute;left:29794;top:2590;width:1410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">
                <v:imagedata r:id="rId17" o:title="Immagine che contiene testo, Carattere, logo, Elementi grafici&#10;&#10;Descrizione generata automaticamente" croptop="15963f" cropbottom="7917f" chromakey="white"/>
              </v:shape>
              <v:shape id="Immagine 2" o:spid="_x0000_s1045" type="#_x0000_t75" alt="13. PON - FESR - FONDI STRUTTURALI EUROPEI PON 2014-2020 AMBIENTI DIGITALI  - Istituto Comprensivo &quot;Giuseppe Curioni&quot; - Romagnano Sesia (NO)" style="position:absolute;left:44348;top:12039;width:22917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">
                <v:imagedata r:id="rId18" o:title="13" chromakey="white"/>
              </v:shape>
              <w10:wrap anchorx="margin"/>
            </v:group>
          </w:pict>
        </mc:Fallback>
      </mc:AlternateContent>
    </w:r>
  </w:p>
  <w:p w14:paraId="27BA3367" w14:textId="77777777" w:rsidR="00EF365F" w:rsidRDefault="003115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62A04102" wp14:editId="3B882727">
          <wp:simplePos x="0" y="0"/>
          <wp:positionH relativeFrom="column">
            <wp:posOffset>4773295</wp:posOffset>
          </wp:positionH>
          <wp:positionV relativeFrom="paragraph">
            <wp:posOffset>126365</wp:posOffset>
          </wp:positionV>
          <wp:extent cx="1536507" cy="727075"/>
          <wp:effectExtent l="0" t="0" r="6985" b="0"/>
          <wp:wrapNone/>
          <wp:docPr id="1427580551" name="Immagine 1427580551" descr="Immagine che contiene testo, schermata, grafic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6839652" name="Immagine 3" descr="Immagine che contiene testo, schermata, grafica, Carattere&#10;&#10;Descrizione generata automaticamente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507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▪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FFFFFFFF">
      <w:start w:val="1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FFFFFFFF">
      <w:start w:val="5"/>
      <w:numFmt w:val="lowerRoman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237E3"/>
    <w:multiLevelType w:val="hybridMultilevel"/>
    <w:tmpl w:val="82DE0C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7" w15:restartNumberingAfterBreak="0">
    <w:nsid w:val="70E30E04"/>
    <w:multiLevelType w:val="hybridMultilevel"/>
    <w:tmpl w:val="BD669D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75"/>
    <w:rsid w:val="00031159"/>
    <w:rsid w:val="0006174D"/>
    <w:rsid w:val="00091266"/>
    <w:rsid w:val="000A7084"/>
    <w:rsid w:val="000D1725"/>
    <w:rsid w:val="00154262"/>
    <w:rsid w:val="0016259B"/>
    <w:rsid w:val="00163D9B"/>
    <w:rsid w:val="00170ED7"/>
    <w:rsid w:val="00185643"/>
    <w:rsid w:val="001B6A25"/>
    <w:rsid w:val="001E44DB"/>
    <w:rsid w:val="00223C9E"/>
    <w:rsid w:val="002629AA"/>
    <w:rsid w:val="002B7141"/>
    <w:rsid w:val="002C147C"/>
    <w:rsid w:val="002C1FD8"/>
    <w:rsid w:val="00311547"/>
    <w:rsid w:val="003119A8"/>
    <w:rsid w:val="0032236B"/>
    <w:rsid w:val="003519F1"/>
    <w:rsid w:val="003E256B"/>
    <w:rsid w:val="003F6000"/>
    <w:rsid w:val="00405C0C"/>
    <w:rsid w:val="00462FE2"/>
    <w:rsid w:val="00475318"/>
    <w:rsid w:val="004A4E76"/>
    <w:rsid w:val="004B59CB"/>
    <w:rsid w:val="004D08FE"/>
    <w:rsid w:val="004D7B99"/>
    <w:rsid w:val="004E6ECC"/>
    <w:rsid w:val="004F4945"/>
    <w:rsid w:val="00520621"/>
    <w:rsid w:val="00575EE0"/>
    <w:rsid w:val="00583F68"/>
    <w:rsid w:val="00596C40"/>
    <w:rsid w:val="005A35E3"/>
    <w:rsid w:val="005E0FC2"/>
    <w:rsid w:val="0060704E"/>
    <w:rsid w:val="00660937"/>
    <w:rsid w:val="00681828"/>
    <w:rsid w:val="006818E1"/>
    <w:rsid w:val="006B532B"/>
    <w:rsid w:val="006C47A2"/>
    <w:rsid w:val="00785B99"/>
    <w:rsid w:val="00810079"/>
    <w:rsid w:val="0082787B"/>
    <w:rsid w:val="00876075"/>
    <w:rsid w:val="00891B5F"/>
    <w:rsid w:val="008A11D5"/>
    <w:rsid w:val="008C01AF"/>
    <w:rsid w:val="008D5426"/>
    <w:rsid w:val="008F0CEB"/>
    <w:rsid w:val="0097292F"/>
    <w:rsid w:val="009B4BFE"/>
    <w:rsid w:val="009E1C40"/>
    <w:rsid w:val="00A1022F"/>
    <w:rsid w:val="00A66741"/>
    <w:rsid w:val="00A7252D"/>
    <w:rsid w:val="00AA356D"/>
    <w:rsid w:val="00AA75FD"/>
    <w:rsid w:val="00AC2F22"/>
    <w:rsid w:val="00AC4179"/>
    <w:rsid w:val="00AC74DE"/>
    <w:rsid w:val="00B0743F"/>
    <w:rsid w:val="00B2012E"/>
    <w:rsid w:val="00B535EF"/>
    <w:rsid w:val="00C075BD"/>
    <w:rsid w:val="00C23C9A"/>
    <w:rsid w:val="00C27783"/>
    <w:rsid w:val="00C36EEA"/>
    <w:rsid w:val="00C75D53"/>
    <w:rsid w:val="00CC6536"/>
    <w:rsid w:val="00D22FE3"/>
    <w:rsid w:val="00D27FE9"/>
    <w:rsid w:val="00D479A0"/>
    <w:rsid w:val="00D91382"/>
    <w:rsid w:val="00DF305F"/>
    <w:rsid w:val="00E05045"/>
    <w:rsid w:val="00E271FD"/>
    <w:rsid w:val="00E607A8"/>
    <w:rsid w:val="00E70FF3"/>
    <w:rsid w:val="00E84797"/>
    <w:rsid w:val="00E872A3"/>
    <w:rsid w:val="00E91E2D"/>
    <w:rsid w:val="00EB7FB5"/>
    <w:rsid w:val="00EE7356"/>
    <w:rsid w:val="00EF15ED"/>
    <w:rsid w:val="00EF365F"/>
    <w:rsid w:val="00F55C96"/>
    <w:rsid w:val="00F91F15"/>
    <w:rsid w:val="00FA6EFC"/>
    <w:rsid w:val="00FB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7974A0"/>
  <w15:chartTrackingRefBased/>
  <w15:docId w15:val="{17E9B912-B0A9-465E-A390-91B485CDF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365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79A0"/>
  </w:style>
  <w:style w:type="paragraph" w:styleId="Pidipagina">
    <w:name w:val="footer"/>
    <w:basedOn w:val="Normale"/>
    <w:link w:val="PidipaginaCarattere"/>
    <w:uiPriority w:val="99"/>
    <w:unhideWhenUsed/>
    <w:rsid w:val="00D479A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79A0"/>
  </w:style>
  <w:style w:type="character" w:styleId="Collegamentoipertestuale">
    <w:name w:val="Hyperlink"/>
    <w:basedOn w:val="Carpredefinitoparagrafo"/>
    <w:uiPriority w:val="99"/>
    <w:unhideWhenUsed/>
    <w:rsid w:val="004B59CB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B59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365F"/>
    <w:rPr>
      <w:color w:val="954F72" w:themeColor="followed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9B4BFE"/>
    <w:pPr>
      <w:ind w:left="720"/>
      <w:contextualSpacing/>
    </w:pPr>
  </w:style>
  <w:style w:type="paragraph" w:styleId="Nessunaspaziatura">
    <w:name w:val="No Spacing"/>
    <w:uiPriority w:val="1"/>
    <w:qFormat/>
    <w:rsid w:val="003F60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omma">
    <w:name w:val="Comma"/>
    <w:basedOn w:val="Paragrafoelenco"/>
    <w:link w:val="CommaCarattere"/>
    <w:qFormat/>
    <w:rsid w:val="003F6000"/>
    <w:pPr>
      <w:numPr>
        <w:numId w:val="5"/>
      </w:numPr>
      <w:spacing w:after="240"/>
      <w:jc w:val="both"/>
    </w:pPr>
    <w:rPr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3F6000"/>
    <w:rPr>
      <w:rFonts w:ascii="Times New Roman" w:eastAsia="Times New Roman" w:hAnsi="Times New Roman" w:cs="Times New Roman"/>
      <w:kern w:val="0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600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6000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6000"/>
    <w:rPr>
      <w:vertAlign w:val="superscript"/>
    </w:rPr>
  </w:style>
  <w:style w:type="paragraph" w:customStyle="1" w:styleId="Articolo">
    <w:name w:val="Articolo"/>
    <w:basedOn w:val="Normale"/>
    <w:link w:val="ArticoloCarattere"/>
    <w:qFormat/>
    <w:rsid w:val="00810079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810079"/>
    <w:rPr>
      <w:rFonts w:ascii="Calibri" w:eastAsia="Times New Roman" w:hAnsi="Calibri" w:cs="Calibri"/>
      <w:b/>
      <w:bCs/>
      <w:kern w:val="0"/>
      <w:lang w:eastAsia="it-IT"/>
      <w14:ligatures w14:val="none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10079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4.jpg"/><Relationship Id="rId7" Type="http://schemas.openxmlformats.org/officeDocument/2006/relationships/image" Target="media/image10.jpe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hyperlink" Target="mailto:LIIS004009@pec.istruzione.it" TargetMode="External"/><Relationship Id="rId16" Type="http://schemas.openxmlformats.org/officeDocument/2006/relationships/image" Target="media/image18.jpeg"/><Relationship Id="rId1" Type="http://schemas.openxmlformats.org/officeDocument/2006/relationships/hyperlink" Target="mailto:LIIS004009@istruzione.it" TargetMode="External"/><Relationship Id="rId6" Type="http://schemas.openxmlformats.org/officeDocument/2006/relationships/image" Target="media/image9.png"/><Relationship Id="rId11" Type="http://schemas.openxmlformats.org/officeDocument/2006/relationships/hyperlink" Target="mailto:LIIS004009@pec.istruzione.it" TargetMode="External"/><Relationship Id="rId5" Type="http://schemas.openxmlformats.org/officeDocument/2006/relationships/image" Target="media/image8.png"/><Relationship Id="rId15" Type="http://schemas.openxmlformats.org/officeDocument/2006/relationships/image" Target="media/image17.png"/><Relationship Id="rId10" Type="http://schemas.openxmlformats.org/officeDocument/2006/relationships/hyperlink" Target="mailto:LIIS004009@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png"/><Relationship Id="rId14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\Desktop\Carta%20intestata%20PNRR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PNRR</Template>
  <TotalTime>0</TotalTime>
  <Pages>6</Pages>
  <Words>1492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maccanti</dc:creator>
  <cp:keywords/>
  <dc:description/>
  <cp:lastModifiedBy>Postazione 5</cp:lastModifiedBy>
  <cp:revision>2</cp:revision>
  <dcterms:created xsi:type="dcterms:W3CDTF">2024-01-11T12:21:00Z</dcterms:created>
  <dcterms:modified xsi:type="dcterms:W3CDTF">2024-01-11T12:21:00Z</dcterms:modified>
</cp:coreProperties>
</file>