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65C" w:rsidRDefault="00A5565C">
      <w:pPr>
        <w:tabs>
          <w:tab w:val="left" w:pos="3791"/>
          <w:tab w:val="left" w:pos="7155"/>
        </w:tabs>
        <w:ind w:left="140"/>
        <w:rPr>
          <w:rFonts w:ascii="Times New Roman"/>
          <w:sz w:val="20"/>
        </w:rPr>
      </w:pPr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.5pt;margin-top:0;width:176pt;height:27pt;z-index:251659264">
            <v:imagedata r:id="rId5" o:title="" cropbottom="-2916f" cropright="21845f"/>
          </v:shape>
        </w:pict>
      </w:r>
      <w:r>
        <w:rPr>
          <w:rFonts w:ascii="Times New Roman" w:eastAsia="Times New Roman"/>
          <w:noProof/>
          <w:position w:val="5"/>
          <w:sz w:val="20"/>
          <w:lang w:eastAsia="it-IT"/>
        </w:rPr>
        <w:t xml:space="preserve">  </w:t>
      </w:r>
      <w:r>
        <w:rPr>
          <w:rFonts w:ascii="Times New Roman"/>
          <w:position w:val="5"/>
          <w:sz w:val="20"/>
        </w:rPr>
        <w:tab/>
      </w:r>
      <w:r w:rsidRPr="00646957">
        <w:rPr>
          <w:rFonts w:ascii="Times New Roman"/>
          <w:noProof/>
          <w:position w:val="6"/>
          <w:sz w:val="20"/>
          <w:lang w:eastAsia="it-IT"/>
        </w:rPr>
        <w:pict>
          <v:shape id="Image 2" o:spid="_x0000_i1025" type="#_x0000_t75" style="width:148.5pt;height:24.75pt;visibility:visible">
            <v:imagedata r:id="rId6" o:title=""/>
          </v:shape>
        </w:pict>
      </w:r>
      <w:r>
        <w:rPr>
          <w:rFonts w:ascii="Times New Roman"/>
          <w:position w:val="6"/>
          <w:sz w:val="20"/>
        </w:rPr>
        <w:tab/>
      </w:r>
      <w:r w:rsidRPr="00646957">
        <w:rPr>
          <w:rFonts w:ascii="Times New Roman"/>
          <w:noProof/>
          <w:sz w:val="20"/>
          <w:lang w:eastAsia="it-IT"/>
        </w:rPr>
        <w:pict>
          <v:shape id="Image 3" o:spid="_x0000_i1026" type="#_x0000_t75" style="width:234.75pt;height:27.75pt;visibility:visible">
            <v:imagedata r:id="rId7" o:title=""/>
          </v:shape>
        </w:pict>
      </w:r>
    </w:p>
    <w:p w:rsidR="00A5565C" w:rsidRDefault="00A5565C">
      <w:pPr>
        <w:pStyle w:val="BodyText"/>
        <w:spacing w:before="7"/>
        <w:rPr>
          <w:rFonts w:ascii="Times New Roman"/>
          <w:sz w:val="8"/>
        </w:rPr>
      </w:pPr>
      <w:r>
        <w:rPr>
          <w:noProof/>
          <w:lang w:eastAsia="it-IT"/>
        </w:rPr>
        <w:pict>
          <v:shape id="Image 5" o:spid="_x0000_s1027" type="#_x0000_t75" style="position:absolute;margin-left:500.5pt;margin-top:5.3pt;width:107.35pt;height:15.1pt;z-index:-251659264;visibility:visible;mso-wrap-distance-left:0;mso-wrap-distance-right:0;mso-position-horizontal-relative:page">
            <v:imagedata r:id="rId8" o:title=""/>
            <w10:wrap anchorx="page"/>
          </v:shape>
        </w:pict>
      </w:r>
      <w:r>
        <w:rPr>
          <w:noProof/>
          <w:lang w:eastAsia="it-IT"/>
        </w:rPr>
        <w:pict>
          <v:shape id="Image 4" o:spid="_x0000_s1028" type="#_x0000_t75" style="position:absolute;margin-left:16.5pt;margin-top:6.2pt;width:479.65pt;height:21.3pt;z-index:-251658240;visibility:visible;mso-wrap-distance-left:0;mso-wrap-distance-right:0;mso-position-horizontal-relative:page">
            <v:imagedata r:id="rId9" o:title=""/>
            <w10:wrap type="topAndBottom" anchorx="page"/>
          </v:shape>
        </w:pict>
      </w:r>
    </w:p>
    <w:p w:rsidR="00A5565C" w:rsidRDefault="00A5565C">
      <w:pPr>
        <w:pStyle w:val="BodyText"/>
        <w:spacing w:before="101"/>
        <w:rPr>
          <w:rFonts w:ascii="Times New Roman"/>
          <w:sz w:val="18"/>
        </w:rPr>
      </w:pPr>
    </w:p>
    <w:p w:rsidR="00A5565C" w:rsidRDefault="00A5565C">
      <w:pPr>
        <w:pStyle w:val="BodyText"/>
        <w:spacing w:before="101"/>
        <w:rPr>
          <w:rFonts w:ascii="Times New Roman"/>
          <w:sz w:val="18"/>
        </w:rPr>
      </w:pPr>
    </w:p>
    <w:p w:rsidR="00A5565C" w:rsidRDefault="00A5565C">
      <w:pPr>
        <w:spacing w:line="230" w:lineRule="auto"/>
        <w:ind w:left="4455" w:right="3566"/>
        <w:jc w:val="center"/>
        <w:rPr>
          <w:rFonts w:ascii="Verdana" w:hAnsi="Verdana"/>
          <w:sz w:val="18"/>
        </w:rPr>
      </w:pPr>
      <w:r>
        <w:rPr>
          <w:noProof/>
          <w:lang w:eastAsia="it-IT"/>
        </w:rPr>
        <w:pict>
          <v:shape id="Image 6" o:spid="_x0000_s1029" type="#_x0000_t75" style="position:absolute;left:0;text-align:left;margin-left:182.95pt;margin-top:-5.2pt;width:41.3pt;height:42pt;z-index:251656192;visibility:visible;mso-wrap-distance-left:0;mso-wrap-distance-right:0;mso-position-horizontal-relative:page">
            <v:imagedata r:id="rId10" o:title=""/>
            <w10:wrap anchorx="page"/>
          </v:shape>
        </w:pict>
      </w:r>
      <w:r>
        <w:rPr>
          <w:rFonts w:ascii="Verdana" w:hAnsi="Verdana"/>
          <w:b/>
          <w:sz w:val="18"/>
        </w:rPr>
        <w:t>Ministero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dell’Istruzione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 xml:space="preserve">Merito </w:t>
      </w:r>
      <w:r>
        <w:rPr>
          <w:rFonts w:ascii="Verdana" w:hAnsi="Verdana"/>
          <w:sz w:val="18"/>
        </w:rPr>
        <w:t>Istituto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Comprensivo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di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Casalpusterlengo ad Indirizzo Musicale</w:t>
      </w:r>
    </w:p>
    <w:p w:rsidR="00A5565C" w:rsidRDefault="00A5565C">
      <w:pPr>
        <w:spacing w:line="188" w:lineRule="exact"/>
        <w:ind w:left="2231" w:right="1345"/>
        <w:jc w:val="center"/>
        <w:rPr>
          <w:rFonts w:ascii="Verdana"/>
          <w:sz w:val="16"/>
        </w:rPr>
      </w:pPr>
      <w:r>
        <w:rPr>
          <w:rFonts w:ascii="Verdana" w:eastAsia="Times New Roman"/>
          <w:sz w:val="16"/>
        </w:rPr>
        <w:t>Via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Olimpo,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6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-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26841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CASALPUSTERLENGO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pacing w:val="-4"/>
          <w:sz w:val="16"/>
        </w:rPr>
        <w:t>(LO)</w:t>
      </w:r>
    </w:p>
    <w:p w:rsidR="00A5565C" w:rsidRDefault="00A5565C">
      <w:pPr>
        <w:spacing w:before="1"/>
        <w:ind w:left="2231" w:right="1342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Meccanografico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LOIC80900D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-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Fiscale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90518620159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Univoco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Ufficio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 xml:space="preserve">UFTH6W Tel. 037781940 – 037784379 - E-Mail: </w:t>
      </w:r>
      <w:hyperlink r:id="rId11">
        <w:r>
          <w:rPr>
            <w:rFonts w:ascii="Verdana" w:hAnsi="Verdana"/>
            <w:color w:val="0000FF"/>
            <w:sz w:val="16"/>
            <w:u w:val="thick" w:color="0000FF"/>
          </w:rPr>
          <w:t>loic80900d@istruzione.it</w:t>
        </w:r>
      </w:hyperlink>
    </w:p>
    <w:p w:rsidR="00A5565C" w:rsidRDefault="00A5565C">
      <w:pPr>
        <w:spacing w:before="1"/>
        <w:ind w:left="2231" w:right="1345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PEC</w:t>
      </w:r>
      <w:r>
        <w:rPr>
          <w:rFonts w:ascii="Verdana" w:hAnsi="Verdana"/>
          <w:spacing w:val="-11"/>
          <w:sz w:val="16"/>
        </w:rPr>
        <w:t xml:space="preserve"> </w:t>
      </w:r>
      <w:hyperlink r:id="rId12">
        <w:r>
          <w:rPr>
            <w:rFonts w:ascii="Verdana" w:hAnsi="Verdana"/>
            <w:color w:val="0000FF"/>
            <w:sz w:val="16"/>
            <w:u w:val="thick" w:color="0000FF"/>
          </w:rPr>
          <w:t>loic80900d@pec.istruzione.it</w:t>
        </w:r>
      </w:hyperlink>
      <w:r>
        <w:rPr>
          <w:rFonts w:ascii="Verdana" w:hAnsi="Verdana"/>
          <w:color w:val="0000FF"/>
          <w:spacing w:val="-11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10"/>
          <w:sz w:val="16"/>
        </w:rPr>
        <w:t xml:space="preserve"> </w:t>
      </w:r>
      <w:hyperlink r:id="rId13">
        <w:r>
          <w:rPr>
            <w:rFonts w:ascii="Verdana" w:hAnsi="Verdana"/>
            <w:color w:val="0000FF"/>
            <w:spacing w:val="-2"/>
            <w:sz w:val="16"/>
            <w:u w:val="thick" w:color="0000FF"/>
          </w:rPr>
          <w:t>www.iccasalpusterlengo.edu.it</w:t>
        </w:r>
      </w:hyperlink>
    </w:p>
    <w:p w:rsidR="00A5565C" w:rsidRDefault="00A5565C">
      <w:pPr>
        <w:pStyle w:val="BodyText"/>
        <w:rPr>
          <w:rFonts w:ascii="Verdana"/>
          <w:sz w:val="16"/>
        </w:rPr>
      </w:pPr>
    </w:p>
    <w:p w:rsidR="00A5565C" w:rsidRDefault="00A5565C">
      <w:pPr>
        <w:pStyle w:val="BodyText"/>
        <w:rPr>
          <w:rFonts w:ascii="Verdana"/>
          <w:sz w:val="16"/>
        </w:rPr>
      </w:pPr>
    </w:p>
    <w:p w:rsidR="00A5565C" w:rsidRPr="0088445F" w:rsidRDefault="00A5565C" w:rsidP="008A680F">
      <w:pPr>
        <w:ind w:right="1785"/>
        <w:jc w:val="right"/>
        <w:rPr>
          <w:i/>
          <w:color w:val="1B1B00"/>
          <w:spacing w:val="-2"/>
        </w:rPr>
      </w:pPr>
      <w:r>
        <w:rPr>
          <w:rFonts w:ascii="Verdana"/>
          <w:sz w:val="16"/>
        </w:rPr>
        <w:tab/>
      </w:r>
      <w:r>
        <w:rPr>
          <w:rFonts w:ascii="Verdana"/>
          <w:sz w:val="16"/>
        </w:rPr>
        <w:tab/>
      </w:r>
      <w:r>
        <w:rPr>
          <w:rFonts w:ascii="Verdana"/>
          <w:sz w:val="16"/>
        </w:rPr>
        <w:tab/>
      </w:r>
      <w:r>
        <w:rPr>
          <w:rFonts w:ascii="Verdana"/>
          <w:sz w:val="16"/>
        </w:rPr>
        <w:tab/>
      </w:r>
      <w:r>
        <w:rPr>
          <w:rFonts w:ascii="Verdana"/>
          <w:sz w:val="16"/>
        </w:rPr>
        <w:tab/>
      </w:r>
      <w:r>
        <w:rPr>
          <w:rFonts w:ascii="Verdana"/>
          <w:sz w:val="16"/>
        </w:rPr>
        <w:tab/>
      </w:r>
    </w:p>
    <w:p w:rsidR="00A5565C" w:rsidRPr="0088445F" w:rsidRDefault="00A5565C" w:rsidP="00FD07CB">
      <w:pPr>
        <w:ind w:right="1785"/>
        <w:jc w:val="right"/>
        <w:rPr>
          <w:i/>
          <w:color w:val="1B1B00"/>
          <w:spacing w:val="-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b/>
          <w:bCs/>
        </w:rPr>
      </w:pPr>
      <w:r w:rsidRPr="0088445F">
        <w:rPr>
          <w:b/>
          <w:bCs/>
        </w:rPr>
        <w:t>Allegato A</w:t>
      </w:r>
    </w:p>
    <w:p w:rsidR="00A5565C" w:rsidRPr="009E2B7C" w:rsidRDefault="00A5565C" w:rsidP="00FD07CB">
      <w:pPr>
        <w:pStyle w:val="NormalWeb"/>
        <w:spacing w:before="238" w:after="238"/>
        <w:ind w:left="1210" w:right="350"/>
        <w:rPr>
          <w:rFonts w:ascii="Calibri" w:hAnsi="Calibri" w:cs="Calibri"/>
          <w:sz w:val="22"/>
          <w:szCs w:val="22"/>
        </w:rPr>
      </w:pPr>
      <w:r w:rsidRPr="009E2B7C">
        <w:rPr>
          <w:rFonts w:ascii="Calibri" w:hAnsi="Calibri" w:cs="Calibri"/>
          <w:sz w:val="22"/>
          <w:szCs w:val="22"/>
        </w:rPr>
        <w:t xml:space="preserve">Piano Nazionale Di Ripresa E Resilienza - Missione 4: Istruzione E Ricerca - Piano Nazionale Di Ripresa E </w:t>
      </w:r>
    </w:p>
    <w:p w:rsidR="00A5565C" w:rsidRPr="009E2B7C" w:rsidRDefault="00A5565C" w:rsidP="00FD07CB">
      <w:pPr>
        <w:pStyle w:val="BodyText"/>
        <w:spacing w:before="155"/>
        <w:ind w:left="1100" w:right="350"/>
        <w:rPr>
          <w:color w:val="1B1B00"/>
        </w:rPr>
      </w:pPr>
      <w:r>
        <w:rPr>
          <w:color w:val="1B1B00"/>
        </w:rPr>
        <w:t xml:space="preserve">   </w:t>
      </w:r>
      <w:r w:rsidRPr="009E2B7C">
        <w:rPr>
          <w:color w:val="1B1B00"/>
        </w:rPr>
        <w:t xml:space="preserve">Resilienza  Investimento Componente 1 Potenziamento dell’offerta dei servizi di istruzione: dagli asili nido alle </w:t>
      </w:r>
    </w:p>
    <w:p w:rsidR="00A5565C" w:rsidRDefault="00A5565C" w:rsidP="00FD07CB">
      <w:pPr>
        <w:pStyle w:val="BodyText"/>
        <w:spacing w:before="155"/>
        <w:ind w:left="1100" w:right="350"/>
        <w:rPr>
          <w:color w:val="1B1B00"/>
        </w:rPr>
      </w:pPr>
      <w:r>
        <w:rPr>
          <w:color w:val="1B1B00"/>
        </w:rPr>
        <w:t xml:space="preserve">   </w:t>
      </w:r>
      <w:r w:rsidRPr="009E2B7C">
        <w:rPr>
          <w:color w:val="1B1B00"/>
        </w:rPr>
        <w:t xml:space="preserve">Università Investimento 3.1: Nuove competenze e nuovi linguaggi. Azioni di potenziamento delle competenze </w:t>
      </w:r>
    </w:p>
    <w:p w:rsidR="00A5565C" w:rsidRPr="009E2B7C" w:rsidRDefault="00A5565C" w:rsidP="00FD07CB">
      <w:pPr>
        <w:pStyle w:val="BodyText"/>
        <w:spacing w:before="155"/>
        <w:ind w:left="1100" w:right="350"/>
        <w:rPr>
          <w:color w:val="1B1B00"/>
        </w:rPr>
      </w:pPr>
      <w:r>
        <w:rPr>
          <w:color w:val="1B1B00"/>
        </w:rPr>
        <w:t xml:space="preserve">    </w:t>
      </w:r>
      <w:r w:rsidRPr="009E2B7C">
        <w:rPr>
          <w:color w:val="1B1B00"/>
        </w:rPr>
        <w:t>STEM e  multilinguistiche (D.M. 65/2023).</w:t>
      </w:r>
    </w:p>
    <w:p w:rsidR="00A5565C" w:rsidRPr="0088445F" w:rsidRDefault="00A5565C" w:rsidP="00FD07CB">
      <w:pPr>
        <w:pStyle w:val="BodyText"/>
        <w:spacing w:before="155"/>
        <w:ind w:left="1100" w:right="350"/>
      </w:pPr>
    </w:p>
    <w:p w:rsidR="00A5565C" w:rsidRPr="0088445F" w:rsidRDefault="00A5565C" w:rsidP="00FD07CB">
      <w:pPr>
        <w:ind w:left="1100" w:right="350"/>
        <w:jc w:val="both"/>
        <w:rPr>
          <w:color w:val="1B1B00"/>
          <w:spacing w:val="-2"/>
        </w:rPr>
      </w:pPr>
      <w:r w:rsidRPr="0088445F">
        <w:rPr>
          <w:b/>
          <w:color w:val="1B1B00"/>
          <w:spacing w:val="-2"/>
        </w:rPr>
        <w:t>Codice</w:t>
      </w:r>
      <w:r w:rsidRPr="0088445F">
        <w:rPr>
          <w:b/>
          <w:color w:val="1B1B00"/>
          <w:spacing w:val="15"/>
        </w:rPr>
        <w:t xml:space="preserve"> </w:t>
      </w:r>
      <w:r w:rsidRPr="0088445F">
        <w:rPr>
          <w:b/>
          <w:color w:val="1B1B00"/>
          <w:spacing w:val="-2"/>
        </w:rPr>
        <w:t>Progetto:</w:t>
      </w:r>
      <w:r w:rsidRPr="0088445F">
        <w:rPr>
          <w:b/>
          <w:color w:val="1B1B00"/>
          <w:spacing w:val="18"/>
        </w:rPr>
        <w:t xml:space="preserve"> </w:t>
      </w:r>
      <w:r w:rsidRPr="0088445F">
        <w:rPr>
          <w:color w:val="1B1B00"/>
          <w:spacing w:val="-2"/>
        </w:rPr>
        <w:t xml:space="preserve">M4C1I3.1-2023-1143-P-30185 </w:t>
      </w:r>
    </w:p>
    <w:p w:rsidR="00A5565C" w:rsidRPr="0088445F" w:rsidRDefault="00A5565C" w:rsidP="00FD07CB">
      <w:pPr>
        <w:ind w:left="1100" w:right="350"/>
        <w:jc w:val="both"/>
      </w:pPr>
    </w:p>
    <w:p w:rsidR="00A5565C" w:rsidRPr="0088445F" w:rsidRDefault="00A5565C" w:rsidP="00FD07CB">
      <w:pPr>
        <w:ind w:left="1100" w:right="350"/>
        <w:jc w:val="both"/>
        <w:rPr>
          <w:color w:val="1B1B00"/>
          <w:spacing w:val="-2"/>
        </w:rPr>
      </w:pPr>
      <w:r w:rsidRPr="0088445F">
        <w:rPr>
          <w:b/>
          <w:color w:val="1B1B00"/>
        </w:rPr>
        <w:t>CUP:</w:t>
      </w:r>
      <w:r w:rsidRPr="0088445F">
        <w:rPr>
          <w:b/>
          <w:color w:val="1B1B00"/>
          <w:spacing w:val="-4"/>
        </w:rPr>
        <w:t xml:space="preserve"> </w:t>
      </w:r>
      <w:r w:rsidRPr="0088445F">
        <w:rPr>
          <w:color w:val="1B1B00"/>
          <w:spacing w:val="-2"/>
        </w:rPr>
        <w:t xml:space="preserve">FF74D23003310006 </w:t>
      </w:r>
    </w:p>
    <w:p w:rsidR="00A5565C" w:rsidRPr="0088445F" w:rsidRDefault="00A5565C" w:rsidP="00FD07CB">
      <w:pPr>
        <w:ind w:left="1100" w:right="350"/>
        <w:jc w:val="both"/>
        <w:rPr>
          <w:color w:val="1B1B00"/>
          <w:spacing w:val="-2"/>
        </w:rPr>
      </w:pPr>
    </w:p>
    <w:p w:rsidR="00A5565C" w:rsidRPr="0088445F" w:rsidRDefault="00A5565C" w:rsidP="00FD07CB">
      <w:pPr>
        <w:ind w:left="1100" w:right="350"/>
        <w:jc w:val="both"/>
        <w:rPr>
          <w:b/>
          <w:color w:val="1B1B00"/>
          <w:spacing w:val="-2"/>
        </w:rPr>
      </w:pPr>
      <w:r w:rsidRPr="0088445F">
        <w:rPr>
          <w:b/>
          <w:color w:val="1B1B00"/>
          <w:spacing w:val="-2"/>
        </w:rPr>
        <w:t xml:space="preserve">Titolo progetto: </w:t>
      </w:r>
      <w:r w:rsidRPr="0088445F">
        <w:rPr>
          <w:color w:val="1B1B00"/>
          <w:spacing w:val="-2"/>
        </w:rPr>
        <w:t>Tutte per STEM, STEM per tutti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b/>
          <w:bCs/>
          <w:color w:val="1B1B00"/>
          <w:sz w:val="22"/>
          <w:szCs w:val="22"/>
        </w:rPr>
        <w:t>ISTANZA DI PARTECIPAZIONE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Il/la sottoscritto/a _____________________________________ nato/a a ____ il _____/_____/_____ codice fiscale |___|___|___|___|___|___|___|___|___|___|___|___|___|___|___|___| residente a _______________________ (_____) via _____________________________________________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recapito tel. _______________________ recapito cell. ____________________________________ indirizzo e-mail ________________________________________________________________</w:t>
      </w:r>
      <w:r w:rsidRPr="0088445F">
        <w:rPr>
          <w:rFonts w:ascii="Calibri" w:hAnsi="Calibri" w:cs="Calibri"/>
          <w:color w:val="1B1B00"/>
          <w:sz w:val="22"/>
          <w:szCs w:val="22"/>
        </w:rPr>
        <w:br/>
        <w:t>in servizio presso l’I.C. di Casalpusterlengo con la qualifica di ___________________________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CHIEDE</w:t>
      </w:r>
    </w:p>
    <w:p w:rsidR="00A5565C" w:rsidRPr="008A680F" w:rsidRDefault="00A5565C" w:rsidP="008A680F">
      <w:pPr>
        <w:pStyle w:val="NormalWeb"/>
        <w:spacing w:before="238" w:after="238"/>
        <w:ind w:left="1100" w:right="350"/>
        <w:rPr>
          <w:rFonts w:ascii="Calibri" w:hAnsi="Calibri" w:cs="Calibri"/>
          <w:color w:val="1B1B00"/>
          <w:sz w:val="22"/>
          <w:szCs w:val="22"/>
        </w:rPr>
      </w:pPr>
      <w:r w:rsidRPr="0088445F">
        <w:t>di partecipare alla seguente selezione prevista dal Bando in oggetto</w:t>
      </w:r>
      <w:r>
        <w:t xml:space="preserve"> (barrare con una crocetta sulla lettera di riferimento):                </w:t>
      </w:r>
    </w:p>
    <w:p w:rsidR="00A5565C" w:rsidRDefault="00A5565C" w:rsidP="00BE14F1">
      <w:pPr>
        <w:pStyle w:val="NormalWeb"/>
        <w:spacing w:before="238" w:after="238"/>
        <w:ind w:left="1100" w:right="350"/>
        <w:rPr>
          <w:rFonts w:ascii="Calibri" w:hAnsi="Calibri" w:cs="Calibri"/>
          <w:b/>
          <w:color w:val="1B1B00"/>
          <w:sz w:val="22"/>
          <w:szCs w:val="22"/>
        </w:rPr>
      </w:pPr>
      <w:r w:rsidRPr="00BC4FDB">
        <w:rPr>
          <w:rFonts w:ascii="Calibri" w:hAnsi="Calibri" w:cs="Calibri"/>
          <w:b/>
          <w:color w:val="1B1B00"/>
          <w:sz w:val="22"/>
          <w:szCs w:val="22"/>
        </w:rPr>
        <w:t xml:space="preserve">SELEZIONE </w:t>
      </w:r>
      <w:r>
        <w:rPr>
          <w:rFonts w:ascii="Calibri" w:hAnsi="Calibri" w:cs="Calibri"/>
          <w:b/>
          <w:color w:val="1B1B00"/>
          <w:sz w:val="22"/>
          <w:szCs w:val="22"/>
        </w:rPr>
        <w:t>TUTOR</w:t>
      </w:r>
    </w:p>
    <w:tbl>
      <w:tblPr>
        <w:tblW w:w="0" w:type="auto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0"/>
        <w:gridCol w:w="3061"/>
        <w:gridCol w:w="2199"/>
        <w:gridCol w:w="1444"/>
      </w:tblGrid>
      <w:tr w:rsidR="00A5565C" w:rsidRPr="00623DFA" w:rsidTr="007D0AD9">
        <w:tc>
          <w:tcPr>
            <w:tcW w:w="2080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23DFA">
              <w:rPr>
                <w:rFonts w:ascii="Calibri" w:hAnsi="Calibri" w:cs="Calibri"/>
                <w:b/>
                <w:sz w:val="22"/>
                <w:szCs w:val="22"/>
              </w:rPr>
              <w:t>N. Tutor</w:t>
            </w:r>
          </w:p>
        </w:tc>
        <w:tc>
          <w:tcPr>
            <w:tcW w:w="3061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23DFA">
              <w:rPr>
                <w:rFonts w:ascii="Calibri" w:hAnsi="Calibri" w:cs="Calibri"/>
                <w:b/>
                <w:sz w:val="22"/>
                <w:szCs w:val="22"/>
              </w:rPr>
              <w:t>Attività</w:t>
            </w:r>
          </w:p>
        </w:tc>
        <w:tc>
          <w:tcPr>
            <w:tcW w:w="2199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23DFA">
              <w:rPr>
                <w:rFonts w:ascii="Calibri" w:hAnsi="Calibri" w:cs="Calibri"/>
                <w:b/>
                <w:sz w:val="22"/>
                <w:szCs w:val="22"/>
              </w:rPr>
              <w:t>N. ore</w:t>
            </w:r>
          </w:p>
        </w:tc>
        <w:tc>
          <w:tcPr>
            <w:tcW w:w="1444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23DFA">
              <w:rPr>
                <w:rFonts w:ascii="Calibri" w:hAnsi="Calibri" w:cs="Calibri"/>
                <w:b/>
                <w:sz w:val="22"/>
                <w:szCs w:val="22"/>
              </w:rPr>
              <w:t>Compenso orario</w:t>
            </w:r>
          </w:p>
        </w:tc>
      </w:tr>
      <w:tr w:rsidR="00A5565C" w:rsidRPr="00623DFA" w:rsidTr="007D0AD9">
        <w:trPr>
          <w:trHeight w:val="765"/>
        </w:trPr>
        <w:tc>
          <w:tcPr>
            <w:tcW w:w="2080" w:type="dxa"/>
          </w:tcPr>
          <w:p w:rsidR="00A5565C" w:rsidRPr="00623DFA" w:rsidRDefault="00A5565C" w:rsidP="007D0AD9">
            <w:pPr>
              <w:pStyle w:val="western"/>
              <w:tabs>
                <w:tab w:val="center" w:pos="972"/>
              </w:tabs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A5565C" w:rsidRPr="00623DFA" w:rsidRDefault="00A5565C" w:rsidP="007D0AD9">
            <w:pPr>
              <w:pStyle w:val="western"/>
              <w:tabs>
                <w:tab w:val="center" w:pos="972"/>
              </w:tabs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23DFA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061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23DFA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>Formazione STEM rivolta a studenti e studentesse della scuola primaria</w:t>
            </w:r>
          </w:p>
        </w:tc>
        <w:tc>
          <w:tcPr>
            <w:tcW w:w="2199" w:type="dxa"/>
          </w:tcPr>
          <w:p w:rsidR="00A5565C" w:rsidRPr="00623DFA" w:rsidRDefault="00A5565C" w:rsidP="007D0AD9">
            <w:pPr>
              <w:pStyle w:val="western"/>
              <w:spacing w:before="0" w:beforeAutospacing="0" w:after="0" w:line="240" w:lineRule="auto"/>
              <w:ind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50 ore</w:t>
            </w:r>
            <w:r w:rsidRPr="00623DFA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444" w:type="dxa"/>
          </w:tcPr>
          <w:p w:rsidR="00A5565C" w:rsidRPr="00623DFA" w:rsidRDefault="00A5565C" w:rsidP="007D0AD9">
            <w:pPr>
              <w:spacing w:line="600" w:lineRule="auto"/>
              <w:jc w:val="center"/>
            </w:pPr>
            <w:r w:rsidRPr="00623DFA">
              <w:t>34 €/h</w:t>
            </w:r>
          </w:p>
        </w:tc>
      </w:tr>
    </w:tbl>
    <w:p w:rsidR="00A5565C" w:rsidRDefault="00A5565C" w:rsidP="008A680F">
      <w:pPr>
        <w:pStyle w:val="NormalWeb"/>
        <w:spacing w:before="238" w:after="238"/>
        <w:ind w:left="720" w:right="350"/>
        <w:rPr>
          <w:rFonts w:ascii="Calibri" w:hAnsi="Calibri" w:cs="Calibri"/>
          <w:color w:val="1B1B00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 xml:space="preserve">Il/La Sottoscritto/a, consapevole della responsabilità penale e della decadenza da eventuali benefici, ai sensi del D.P.R. </w:t>
      </w:r>
      <w:r>
        <w:rPr>
          <w:rFonts w:ascii="Calibri" w:hAnsi="Calibri" w:cs="Calibri"/>
          <w:color w:val="1B1B00"/>
          <w:sz w:val="22"/>
          <w:szCs w:val="22"/>
        </w:rPr>
        <w:t xml:space="preserve">  </w:t>
      </w:r>
      <w:r w:rsidRPr="0088445F">
        <w:rPr>
          <w:rFonts w:ascii="Calibri" w:hAnsi="Calibri" w:cs="Calibri"/>
          <w:color w:val="1B1B00"/>
          <w:sz w:val="22"/>
          <w:szCs w:val="22"/>
        </w:rPr>
        <w:t>445/2000,</w:t>
      </w:r>
    </w:p>
    <w:p w:rsidR="00A5565C" w:rsidRPr="0088445F" w:rsidRDefault="00A5565C" w:rsidP="00BE14F1">
      <w:pPr>
        <w:pStyle w:val="NormalWeb"/>
        <w:spacing w:before="238" w:after="238"/>
        <w:ind w:left="1100" w:right="350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DICHIARA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aver preso visione dell’avviso per la selezione in oggetto</w:t>
      </w:r>
      <w:r w:rsidRPr="0088445F">
        <w:rPr>
          <w:rFonts w:ascii="Calibri" w:hAnsi="Calibri" w:cs="Calibri"/>
          <w:color w:val="1B1B00"/>
          <w:sz w:val="22"/>
          <w:szCs w:val="22"/>
        </w:rPr>
        <w:br/>
      </w: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possedere i requisiti richiesti dall’avviso</w:t>
      </w:r>
      <w:r w:rsidRPr="0088445F">
        <w:rPr>
          <w:rFonts w:ascii="Calibri" w:hAnsi="Calibri" w:cs="Calibri"/>
          <w:color w:val="1B1B00"/>
          <w:sz w:val="22"/>
          <w:szCs w:val="22"/>
        </w:rPr>
        <w:br/>
      </w: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essere cittadino/a italiano/a</w:t>
      </w:r>
      <w:r w:rsidRPr="0088445F">
        <w:rPr>
          <w:rFonts w:ascii="Calibri" w:hAnsi="Calibri" w:cs="Calibri"/>
          <w:color w:val="1B1B00"/>
          <w:sz w:val="22"/>
          <w:szCs w:val="22"/>
        </w:rPr>
        <w:br/>
      </w: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essere cittadino/a di uno degli Stati dell’UE (specificare): _____________________ </w:t>
      </w: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godere dei diritti civili e politici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non aver riportato condanne penali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non essere destinatario/a di provvedimenti che riguardano l’applicazione di misure di prevenzione, di decisioni civili e di provvedimenti amministrativi iscritti nel casellario giudiziale di essere disponibile a svolgere, fin dall’assegnazione dell’incarico, senza riserva, i compiti e le funzioni previste dall’Avviso di selezione</w:t>
      </w:r>
    </w:p>
    <w:p w:rsidR="00A5565C" w:rsidRPr="0088445F" w:rsidRDefault="00A5565C" w:rsidP="00FD07CB">
      <w:pPr>
        <w:pStyle w:val="NormalWeb"/>
        <w:spacing w:before="238" w:after="238"/>
        <w:ind w:left="1100" w:right="350"/>
        <w:rPr>
          <w:rFonts w:ascii="Calibri" w:hAnsi="Calibri" w:cs="Calibri"/>
          <w:sz w:val="22"/>
          <w:szCs w:val="22"/>
        </w:rPr>
      </w:pP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non avere carichi penali pendenti</w:t>
      </w:r>
      <w:r w:rsidRPr="0088445F">
        <w:rPr>
          <w:rFonts w:ascii="Calibri" w:hAnsi="Calibri" w:cs="Calibri"/>
          <w:color w:val="1B1B00"/>
          <w:sz w:val="22"/>
          <w:szCs w:val="22"/>
        </w:rPr>
        <w:br/>
      </w:r>
      <w:r w:rsidRPr="0088445F">
        <w:rPr>
          <w:rFonts w:ascii="Calibri" w:eastAsia="MS Gothic" w:hAnsi="MS Gothic" w:cs="Calibri" w:hint="eastAsia"/>
          <w:color w:val="1B1B00"/>
          <w:sz w:val="22"/>
          <w:szCs w:val="22"/>
        </w:rPr>
        <w:t>☐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di essere Docente con contratto a tempo indeterminato/determinato</w:t>
      </w:r>
    </w:p>
    <w:p w:rsidR="00A5565C" w:rsidRDefault="00A5565C" w:rsidP="008A680F">
      <w:pPr>
        <w:pStyle w:val="NormalWeb"/>
        <w:spacing w:before="238" w:after="238"/>
        <w:ind w:left="1100" w:right="350"/>
        <w:rPr>
          <w:rFonts w:ascii="Calibri" w:hAnsi="Calibri" w:cs="Calibri"/>
          <w:b/>
          <w:bCs/>
          <w:color w:val="1B1B00"/>
          <w:sz w:val="22"/>
          <w:szCs w:val="22"/>
        </w:rPr>
      </w:pPr>
      <w:r>
        <w:rPr>
          <w:rFonts w:ascii="Calibri" w:hAnsi="Calibri" w:cs="Calibri"/>
          <w:color w:val="1B1B00"/>
          <w:sz w:val="22"/>
          <w:szCs w:val="22"/>
        </w:rPr>
        <w:t xml:space="preserve"> </w:t>
      </w:r>
      <w:r w:rsidRPr="0088445F">
        <w:rPr>
          <w:rFonts w:ascii="Calibri" w:hAnsi="Calibri" w:cs="Calibri"/>
          <w:color w:val="1B1B00"/>
          <w:sz w:val="22"/>
          <w:szCs w:val="22"/>
        </w:rPr>
        <w:t>Luogo e data ____________</w:t>
      </w:r>
      <w:r>
        <w:rPr>
          <w:rFonts w:ascii="Calibri" w:hAnsi="Calibri" w:cs="Calibri"/>
          <w:color w:val="1B1B00"/>
          <w:sz w:val="22"/>
          <w:szCs w:val="22"/>
        </w:rPr>
        <w:t xml:space="preserve">                                                                    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Firma___________________________________</w:t>
      </w: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Default="00A5565C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A5565C" w:rsidRPr="00BE14F1" w:rsidRDefault="00A5565C" w:rsidP="00BE14F1">
      <w:pPr>
        <w:pStyle w:val="NormalWeb"/>
        <w:spacing w:before="238" w:after="238"/>
        <w:rPr>
          <w:rFonts w:ascii="Calibri" w:hAnsi="Calibri" w:cs="Calibri"/>
          <w:sz w:val="22"/>
          <w:szCs w:val="22"/>
        </w:rPr>
      </w:pPr>
    </w:p>
    <w:sectPr w:rsidR="00A5565C" w:rsidRPr="00BE14F1" w:rsidSect="00CD20E6">
      <w:pgSz w:w="12240" w:h="15840"/>
      <w:pgMar w:top="180" w:right="120" w:bottom="280" w:left="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93568"/>
    <w:multiLevelType w:val="hybridMultilevel"/>
    <w:tmpl w:val="F9E0A430"/>
    <w:lvl w:ilvl="0" w:tplc="E3CCABBC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">
    <w:nsid w:val="1AB54BDA"/>
    <w:multiLevelType w:val="multilevel"/>
    <w:tmpl w:val="51129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9B71EFD"/>
    <w:multiLevelType w:val="multilevel"/>
    <w:tmpl w:val="2564D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3D04D88"/>
    <w:multiLevelType w:val="multilevel"/>
    <w:tmpl w:val="25E2D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C952FD7"/>
    <w:multiLevelType w:val="hybridMultilevel"/>
    <w:tmpl w:val="0D54C3B0"/>
    <w:lvl w:ilvl="0" w:tplc="F20429D6">
      <w:numFmt w:val="bullet"/>
      <w:lvlText w:val="–"/>
      <w:lvlJc w:val="left"/>
      <w:pPr>
        <w:ind w:left="2789" w:hanging="175"/>
      </w:pPr>
      <w:rPr>
        <w:rFonts w:ascii="Calibri" w:eastAsia="Times New Roman" w:hAnsi="Calibri" w:hint="default"/>
        <w:b w:val="0"/>
        <w:i w:val="0"/>
        <w:color w:val="1B1B00"/>
        <w:spacing w:val="0"/>
        <w:w w:val="100"/>
        <w:sz w:val="22"/>
      </w:rPr>
    </w:lvl>
    <w:lvl w:ilvl="1" w:tplc="737A76E2">
      <w:numFmt w:val="bullet"/>
      <w:lvlText w:val="•"/>
      <w:lvlJc w:val="left"/>
      <w:pPr>
        <w:ind w:left="3692" w:hanging="175"/>
      </w:pPr>
      <w:rPr>
        <w:rFonts w:hint="default"/>
      </w:rPr>
    </w:lvl>
    <w:lvl w:ilvl="2" w:tplc="5420E648">
      <w:numFmt w:val="bullet"/>
      <w:lvlText w:val="•"/>
      <w:lvlJc w:val="left"/>
      <w:pPr>
        <w:ind w:left="4604" w:hanging="175"/>
      </w:pPr>
      <w:rPr>
        <w:rFonts w:hint="default"/>
      </w:rPr>
    </w:lvl>
    <w:lvl w:ilvl="3" w:tplc="DFFE9BB0">
      <w:numFmt w:val="bullet"/>
      <w:lvlText w:val="•"/>
      <w:lvlJc w:val="left"/>
      <w:pPr>
        <w:ind w:left="5516" w:hanging="175"/>
      </w:pPr>
      <w:rPr>
        <w:rFonts w:hint="default"/>
      </w:rPr>
    </w:lvl>
    <w:lvl w:ilvl="4" w:tplc="5052BEEC">
      <w:numFmt w:val="bullet"/>
      <w:lvlText w:val="•"/>
      <w:lvlJc w:val="left"/>
      <w:pPr>
        <w:ind w:left="6428" w:hanging="175"/>
      </w:pPr>
      <w:rPr>
        <w:rFonts w:hint="default"/>
      </w:rPr>
    </w:lvl>
    <w:lvl w:ilvl="5" w:tplc="F4E6D3E0">
      <w:numFmt w:val="bullet"/>
      <w:lvlText w:val="•"/>
      <w:lvlJc w:val="left"/>
      <w:pPr>
        <w:ind w:left="7340" w:hanging="175"/>
      </w:pPr>
      <w:rPr>
        <w:rFonts w:hint="default"/>
      </w:rPr>
    </w:lvl>
    <w:lvl w:ilvl="6" w:tplc="CCFEACEA">
      <w:numFmt w:val="bullet"/>
      <w:lvlText w:val="•"/>
      <w:lvlJc w:val="left"/>
      <w:pPr>
        <w:ind w:left="8252" w:hanging="175"/>
      </w:pPr>
      <w:rPr>
        <w:rFonts w:hint="default"/>
      </w:rPr>
    </w:lvl>
    <w:lvl w:ilvl="7" w:tplc="2A44DE30">
      <w:numFmt w:val="bullet"/>
      <w:lvlText w:val="•"/>
      <w:lvlJc w:val="left"/>
      <w:pPr>
        <w:ind w:left="9164" w:hanging="175"/>
      </w:pPr>
      <w:rPr>
        <w:rFonts w:hint="default"/>
      </w:rPr>
    </w:lvl>
    <w:lvl w:ilvl="8" w:tplc="89CCD75C">
      <w:numFmt w:val="bullet"/>
      <w:lvlText w:val="•"/>
      <w:lvlJc w:val="left"/>
      <w:pPr>
        <w:ind w:left="10076" w:hanging="175"/>
      </w:pPr>
      <w:rPr>
        <w:rFonts w:hint="default"/>
      </w:rPr>
    </w:lvl>
  </w:abstractNum>
  <w:abstractNum w:abstractNumId="5">
    <w:nsid w:val="4D266E55"/>
    <w:multiLevelType w:val="multilevel"/>
    <w:tmpl w:val="F6FA6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54200D82"/>
    <w:multiLevelType w:val="multilevel"/>
    <w:tmpl w:val="AE06C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0F03"/>
    <w:rsid w:val="0000203A"/>
    <w:rsid w:val="000040C4"/>
    <w:rsid w:val="00067F99"/>
    <w:rsid w:val="000B307F"/>
    <w:rsid w:val="00137E13"/>
    <w:rsid w:val="0016709A"/>
    <w:rsid w:val="001A01F9"/>
    <w:rsid w:val="001B38C4"/>
    <w:rsid w:val="001B5BDC"/>
    <w:rsid w:val="001C121A"/>
    <w:rsid w:val="001F0413"/>
    <w:rsid w:val="001F43BD"/>
    <w:rsid w:val="0022199A"/>
    <w:rsid w:val="00221FD2"/>
    <w:rsid w:val="00231715"/>
    <w:rsid w:val="00255DAC"/>
    <w:rsid w:val="002857C7"/>
    <w:rsid w:val="002B336E"/>
    <w:rsid w:val="002B64A5"/>
    <w:rsid w:val="002B6B92"/>
    <w:rsid w:val="002D7977"/>
    <w:rsid w:val="00337FCA"/>
    <w:rsid w:val="003835EA"/>
    <w:rsid w:val="00393ADC"/>
    <w:rsid w:val="003A730F"/>
    <w:rsid w:val="003D3A69"/>
    <w:rsid w:val="0043435D"/>
    <w:rsid w:val="004736C9"/>
    <w:rsid w:val="004D68DA"/>
    <w:rsid w:val="004E5CE6"/>
    <w:rsid w:val="00511472"/>
    <w:rsid w:val="00550F28"/>
    <w:rsid w:val="005A2CC9"/>
    <w:rsid w:val="005A36CD"/>
    <w:rsid w:val="005C4D44"/>
    <w:rsid w:val="005D32D6"/>
    <w:rsid w:val="005D3540"/>
    <w:rsid w:val="005E0AA3"/>
    <w:rsid w:val="005F4035"/>
    <w:rsid w:val="00617966"/>
    <w:rsid w:val="00623DFA"/>
    <w:rsid w:val="00646957"/>
    <w:rsid w:val="00687D0B"/>
    <w:rsid w:val="006B0653"/>
    <w:rsid w:val="006D5B10"/>
    <w:rsid w:val="006F0315"/>
    <w:rsid w:val="006F5F7F"/>
    <w:rsid w:val="007061F0"/>
    <w:rsid w:val="00716697"/>
    <w:rsid w:val="00737E90"/>
    <w:rsid w:val="00744D26"/>
    <w:rsid w:val="0076187C"/>
    <w:rsid w:val="00765789"/>
    <w:rsid w:val="007723D3"/>
    <w:rsid w:val="007912BD"/>
    <w:rsid w:val="00796C50"/>
    <w:rsid w:val="007B582A"/>
    <w:rsid w:val="007D0AD9"/>
    <w:rsid w:val="007D5852"/>
    <w:rsid w:val="00821BC7"/>
    <w:rsid w:val="00832BDB"/>
    <w:rsid w:val="008648AB"/>
    <w:rsid w:val="00874659"/>
    <w:rsid w:val="00875F6D"/>
    <w:rsid w:val="0088445F"/>
    <w:rsid w:val="008A680F"/>
    <w:rsid w:val="008B321A"/>
    <w:rsid w:val="0090492A"/>
    <w:rsid w:val="009078CF"/>
    <w:rsid w:val="00932DDA"/>
    <w:rsid w:val="009651A2"/>
    <w:rsid w:val="0098220C"/>
    <w:rsid w:val="00994CB7"/>
    <w:rsid w:val="009A2D56"/>
    <w:rsid w:val="009C0F08"/>
    <w:rsid w:val="009D3990"/>
    <w:rsid w:val="009E2B7C"/>
    <w:rsid w:val="009F2052"/>
    <w:rsid w:val="00A03851"/>
    <w:rsid w:val="00A143A6"/>
    <w:rsid w:val="00A5565C"/>
    <w:rsid w:val="00A836BF"/>
    <w:rsid w:val="00AF14DE"/>
    <w:rsid w:val="00AF2A0A"/>
    <w:rsid w:val="00B21032"/>
    <w:rsid w:val="00B564BF"/>
    <w:rsid w:val="00B856DD"/>
    <w:rsid w:val="00B86799"/>
    <w:rsid w:val="00BA7F8A"/>
    <w:rsid w:val="00BB3FD5"/>
    <w:rsid w:val="00BB5342"/>
    <w:rsid w:val="00BC4FDB"/>
    <w:rsid w:val="00BE14F1"/>
    <w:rsid w:val="00BF79F4"/>
    <w:rsid w:val="00C12CBE"/>
    <w:rsid w:val="00C67696"/>
    <w:rsid w:val="00CB7437"/>
    <w:rsid w:val="00CD20E6"/>
    <w:rsid w:val="00D161C5"/>
    <w:rsid w:val="00D33F62"/>
    <w:rsid w:val="00D34E3C"/>
    <w:rsid w:val="00D625CA"/>
    <w:rsid w:val="00DA31B9"/>
    <w:rsid w:val="00DA5C9D"/>
    <w:rsid w:val="00DB4309"/>
    <w:rsid w:val="00DD792B"/>
    <w:rsid w:val="00E16109"/>
    <w:rsid w:val="00E30F03"/>
    <w:rsid w:val="00E624EF"/>
    <w:rsid w:val="00E648DA"/>
    <w:rsid w:val="00E8263D"/>
    <w:rsid w:val="00E9270D"/>
    <w:rsid w:val="00E928E9"/>
    <w:rsid w:val="00EB6427"/>
    <w:rsid w:val="00ED7BAA"/>
    <w:rsid w:val="00F06A89"/>
    <w:rsid w:val="00F1338F"/>
    <w:rsid w:val="00F36B34"/>
    <w:rsid w:val="00F54FF1"/>
    <w:rsid w:val="00F57573"/>
    <w:rsid w:val="00F645BD"/>
    <w:rsid w:val="00F94D6D"/>
    <w:rsid w:val="00FB1F28"/>
    <w:rsid w:val="00FD0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0E6"/>
    <w:pPr>
      <w:widowControl w:val="0"/>
      <w:autoSpaceDE w:val="0"/>
      <w:autoSpaceDN w:val="0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CD20E6"/>
    <w:pPr>
      <w:ind w:left="1220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B642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table" w:customStyle="1" w:styleId="TableNormal1">
    <w:name w:val="Table Normal1"/>
    <w:uiPriority w:val="99"/>
    <w:semiHidden/>
    <w:rsid w:val="00CD20E6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CD20E6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B6427"/>
    <w:rPr>
      <w:rFonts w:cs="Calibri"/>
      <w:lang w:eastAsia="en-US"/>
    </w:rPr>
  </w:style>
  <w:style w:type="paragraph" w:styleId="ListParagraph">
    <w:name w:val="List Paragraph"/>
    <w:basedOn w:val="Normal"/>
    <w:uiPriority w:val="99"/>
    <w:qFormat/>
    <w:rsid w:val="00CD20E6"/>
    <w:pPr>
      <w:ind w:left="2773" w:hanging="173"/>
      <w:jc w:val="both"/>
    </w:pPr>
  </w:style>
  <w:style w:type="paragraph" w:customStyle="1" w:styleId="TableParagraph">
    <w:name w:val="Table Paragraph"/>
    <w:basedOn w:val="Normal"/>
    <w:uiPriority w:val="99"/>
    <w:rsid w:val="00CD20E6"/>
  </w:style>
  <w:style w:type="paragraph" w:styleId="NormalWeb">
    <w:name w:val="Normal (Web)"/>
    <w:basedOn w:val="Normal"/>
    <w:uiPriority w:val="99"/>
    <w:semiHidden/>
    <w:rsid w:val="00BF79F4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6F5F7F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FD07CB"/>
    <w:rPr>
      <w:rFonts w:cs="Times New Roman"/>
      <w:color w:val="000080"/>
      <w:u w:val="single"/>
    </w:rPr>
  </w:style>
  <w:style w:type="paragraph" w:customStyle="1" w:styleId="western">
    <w:name w:val="western"/>
    <w:basedOn w:val="Normal"/>
    <w:uiPriority w:val="99"/>
    <w:rsid w:val="00FD07CB"/>
    <w:pPr>
      <w:widowControl/>
      <w:autoSpaceDE/>
      <w:autoSpaceDN/>
      <w:spacing w:before="100" w:beforeAutospacing="1" w:after="142" w:line="276" w:lineRule="auto"/>
    </w:pPr>
    <w:rPr>
      <w:rFonts w:ascii="Liberation Serif" w:hAnsi="Liberation Serif" w:cs="Liberation Serif"/>
      <w:color w:val="000000"/>
      <w:sz w:val="24"/>
      <w:szCs w:val="24"/>
      <w:lang w:eastAsia="it-IT"/>
    </w:rPr>
  </w:style>
  <w:style w:type="table" w:styleId="TableGrid">
    <w:name w:val="Table Grid"/>
    <w:basedOn w:val="TableNormal"/>
    <w:uiPriority w:val="99"/>
    <w:locked/>
    <w:rsid w:val="00FD07CB"/>
    <w:pPr>
      <w:widowControl w:val="0"/>
      <w:autoSpaceDE w:val="0"/>
      <w:autoSpaceDN w:val="0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26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264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426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26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426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26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26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iccasalpusterlengo.gov.i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loic80900d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loic80900d@istruzione.it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2</Pages>
  <Words>444</Words>
  <Characters>2535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RUP Dispersione PNRR</dc:title>
  <dc:subject/>
  <dc:creator/>
  <cp:keywords/>
  <dc:description/>
  <cp:lastModifiedBy>anna.tarantino</cp:lastModifiedBy>
  <cp:revision>4</cp:revision>
  <cp:lastPrinted>2024-11-19T09:54:00Z</cp:lastPrinted>
  <dcterms:created xsi:type="dcterms:W3CDTF">2025-02-17T08:27:00Z</dcterms:created>
  <dcterms:modified xsi:type="dcterms:W3CDTF">2025-02-17T08:54:00Z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m118 Google Docs Renderer</vt:lpwstr>
  </property>
</Properties>
</file>