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BB1" w:rsidRDefault="005D6BB1">
      <w:pPr>
        <w:tabs>
          <w:tab w:val="left" w:pos="3791"/>
          <w:tab w:val="left" w:pos="7155"/>
        </w:tabs>
        <w:ind w:left="140"/>
        <w:rPr>
          <w:rFonts w:ascii="Times New Roman"/>
          <w:sz w:val="20"/>
        </w:rPr>
      </w:pPr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.5pt;margin-top:0;width:176pt;height:27pt;z-index:251659264">
            <v:imagedata r:id="rId5" o:title="" cropbottom="-2916f" cropright="21845f"/>
          </v:shape>
        </w:pict>
      </w:r>
      <w:r>
        <w:rPr>
          <w:rFonts w:ascii="Times New Roman" w:eastAsia="Times New Roman"/>
          <w:noProof/>
          <w:position w:val="5"/>
          <w:sz w:val="20"/>
          <w:lang w:eastAsia="it-IT"/>
        </w:rPr>
        <w:t xml:space="preserve">  </w:t>
      </w:r>
      <w:r>
        <w:rPr>
          <w:rFonts w:ascii="Times New Roman"/>
          <w:position w:val="5"/>
          <w:sz w:val="20"/>
        </w:rPr>
        <w:tab/>
      </w:r>
      <w:r w:rsidRPr="00A52063">
        <w:rPr>
          <w:rFonts w:ascii="Times New Roman"/>
          <w:noProof/>
          <w:position w:val="6"/>
          <w:sz w:val="20"/>
          <w:lang w:eastAsia="it-IT"/>
        </w:rPr>
        <w:pict>
          <v:shape id="Image 2" o:spid="_x0000_i1025" type="#_x0000_t75" style="width:148.5pt;height:24.75pt;visibility:visible">
            <v:imagedata r:id="rId6" o:title=""/>
          </v:shape>
        </w:pict>
      </w:r>
      <w:r>
        <w:rPr>
          <w:rFonts w:ascii="Times New Roman"/>
          <w:position w:val="6"/>
          <w:sz w:val="20"/>
        </w:rPr>
        <w:tab/>
      </w:r>
      <w:r w:rsidRPr="00A52063">
        <w:rPr>
          <w:rFonts w:ascii="Times New Roman"/>
          <w:noProof/>
          <w:sz w:val="20"/>
          <w:lang w:eastAsia="it-IT"/>
        </w:rPr>
        <w:pict>
          <v:shape id="Image 3" o:spid="_x0000_i1026" type="#_x0000_t75" style="width:234.75pt;height:27.75pt;visibility:visible">
            <v:imagedata r:id="rId7" o:title=""/>
          </v:shape>
        </w:pict>
      </w:r>
    </w:p>
    <w:p w:rsidR="005D6BB1" w:rsidRDefault="005D6BB1">
      <w:pPr>
        <w:pStyle w:val="BodyText"/>
        <w:spacing w:before="7"/>
        <w:rPr>
          <w:rFonts w:ascii="Times New Roman"/>
          <w:sz w:val="8"/>
        </w:rPr>
      </w:pPr>
      <w:r>
        <w:rPr>
          <w:noProof/>
          <w:lang w:eastAsia="it-IT"/>
        </w:rPr>
        <w:pict>
          <v:shape id="Image 5" o:spid="_x0000_s1027" type="#_x0000_t75" style="position:absolute;margin-left:500.5pt;margin-top:5.3pt;width:107.35pt;height:15.1pt;z-index:-251659264;visibility:visible;mso-wrap-distance-left:0;mso-wrap-distance-right:0;mso-position-horizontal-relative:page">
            <v:imagedata r:id="rId8" o:title=""/>
            <w10:wrap anchorx="page"/>
          </v:shape>
        </w:pict>
      </w:r>
      <w:r>
        <w:rPr>
          <w:noProof/>
          <w:lang w:eastAsia="it-IT"/>
        </w:rPr>
        <w:pict>
          <v:shape id="Image 4" o:spid="_x0000_s1028" type="#_x0000_t75" style="position:absolute;margin-left:16.5pt;margin-top:6.2pt;width:479.65pt;height:21.3pt;z-index:-251658240;visibility:visible;mso-wrap-distance-left:0;mso-wrap-distance-right:0;mso-position-horizontal-relative:page">
            <v:imagedata r:id="rId9" o:title=""/>
            <w10:wrap type="topAndBottom" anchorx="page"/>
          </v:shape>
        </w:pict>
      </w:r>
    </w:p>
    <w:p w:rsidR="005D6BB1" w:rsidRDefault="005D6BB1">
      <w:pPr>
        <w:pStyle w:val="BodyText"/>
        <w:spacing w:before="101"/>
        <w:rPr>
          <w:rFonts w:ascii="Times New Roman"/>
          <w:sz w:val="18"/>
        </w:rPr>
      </w:pPr>
    </w:p>
    <w:p w:rsidR="005D6BB1" w:rsidRDefault="005D6BB1">
      <w:pPr>
        <w:pStyle w:val="BodyText"/>
        <w:spacing w:before="101"/>
        <w:rPr>
          <w:rFonts w:ascii="Times New Roman"/>
          <w:sz w:val="18"/>
        </w:rPr>
      </w:pPr>
    </w:p>
    <w:p w:rsidR="005D6BB1" w:rsidRDefault="005D6BB1">
      <w:pPr>
        <w:spacing w:line="230" w:lineRule="auto"/>
        <w:ind w:left="4455" w:right="3566"/>
        <w:jc w:val="center"/>
        <w:rPr>
          <w:rFonts w:ascii="Verdana" w:hAnsi="Verdana"/>
          <w:sz w:val="18"/>
        </w:rPr>
      </w:pPr>
      <w:r>
        <w:rPr>
          <w:noProof/>
          <w:lang w:eastAsia="it-IT"/>
        </w:rPr>
        <w:pict>
          <v:shape id="Image 6" o:spid="_x0000_s1029" type="#_x0000_t75" style="position:absolute;left:0;text-align:left;margin-left:182.95pt;margin-top:-5.2pt;width:41.3pt;height:42pt;z-index:251656192;visibility:visible;mso-wrap-distance-left:0;mso-wrap-distance-right:0;mso-position-horizontal-relative:page">
            <v:imagedata r:id="rId10" o:title=""/>
            <w10:wrap anchorx="page"/>
          </v:shape>
        </w:pict>
      </w:r>
      <w:r>
        <w:rPr>
          <w:rFonts w:ascii="Verdana" w:hAnsi="Verdana"/>
          <w:b/>
          <w:sz w:val="18"/>
        </w:rPr>
        <w:t>Ministero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dell’Istruzione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 xml:space="preserve">Merito </w:t>
      </w:r>
      <w:r>
        <w:rPr>
          <w:rFonts w:ascii="Verdana" w:hAnsi="Verdana"/>
          <w:sz w:val="18"/>
        </w:rPr>
        <w:t>Istituto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Comprensivo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di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Casalpusterlengo ad Indirizzo Musicale</w:t>
      </w:r>
    </w:p>
    <w:p w:rsidR="005D6BB1" w:rsidRDefault="005D6BB1">
      <w:pPr>
        <w:spacing w:line="188" w:lineRule="exact"/>
        <w:ind w:left="2231" w:right="1345"/>
        <w:jc w:val="center"/>
        <w:rPr>
          <w:rFonts w:ascii="Verdana"/>
          <w:sz w:val="16"/>
        </w:rPr>
      </w:pPr>
      <w:r>
        <w:rPr>
          <w:rFonts w:ascii="Verdana" w:eastAsia="Times New Roman"/>
          <w:sz w:val="16"/>
        </w:rPr>
        <w:t>Via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Olimpo,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6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-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26841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CASALPUSTERLENGO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pacing w:val="-4"/>
          <w:sz w:val="16"/>
        </w:rPr>
        <w:t>(LO)</w:t>
      </w:r>
    </w:p>
    <w:p w:rsidR="005D6BB1" w:rsidRDefault="005D6BB1">
      <w:pPr>
        <w:spacing w:before="1"/>
        <w:ind w:left="2231" w:right="1342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Meccanografico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LOIC80900D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-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Fiscale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90518620159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Univoco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Ufficio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 xml:space="preserve">UFTH6W Tel. 037781940 – 037784379 - E-Mail: </w:t>
      </w:r>
      <w:hyperlink r:id="rId11">
        <w:r>
          <w:rPr>
            <w:rFonts w:ascii="Verdana" w:hAnsi="Verdana"/>
            <w:color w:val="0000FF"/>
            <w:sz w:val="16"/>
            <w:u w:val="thick" w:color="0000FF"/>
          </w:rPr>
          <w:t>loic80900d@istruzione.it</w:t>
        </w:r>
      </w:hyperlink>
    </w:p>
    <w:p w:rsidR="005D6BB1" w:rsidRPr="007B3ED4" w:rsidRDefault="005D6BB1" w:rsidP="007B3ED4">
      <w:pPr>
        <w:spacing w:before="1"/>
        <w:ind w:left="2231" w:right="1345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PEC</w:t>
      </w:r>
      <w:r>
        <w:rPr>
          <w:rFonts w:ascii="Verdana" w:hAnsi="Verdana"/>
          <w:spacing w:val="-11"/>
          <w:sz w:val="16"/>
        </w:rPr>
        <w:t xml:space="preserve"> </w:t>
      </w:r>
      <w:hyperlink r:id="rId12">
        <w:r>
          <w:rPr>
            <w:rFonts w:ascii="Verdana" w:hAnsi="Verdana"/>
            <w:color w:val="0000FF"/>
            <w:sz w:val="16"/>
            <w:u w:val="thick" w:color="0000FF"/>
          </w:rPr>
          <w:t>loic80900d@pec.istruzione.it</w:t>
        </w:r>
      </w:hyperlink>
      <w:r>
        <w:rPr>
          <w:rFonts w:ascii="Verdana" w:hAnsi="Verdana"/>
          <w:color w:val="0000FF"/>
          <w:spacing w:val="-11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10"/>
          <w:sz w:val="16"/>
        </w:rPr>
        <w:t xml:space="preserve"> </w:t>
      </w:r>
      <w:hyperlink r:id="rId13">
        <w:r>
          <w:rPr>
            <w:rFonts w:ascii="Verdana" w:hAnsi="Verdana"/>
            <w:color w:val="0000FF"/>
            <w:spacing w:val="-2"/>
            <w:sz w:val="16"/>
            <w:u w:val="thick" w:color="0000FF"/>
          </w:rPr>
          <w:t>www.iccasalpusterlengo.edu.it</w:t>
        </w:r>
      </w:hyperlink>
    </w:p>
    <w:p w:rsidR="005D6BB1" w:rsidRPr="0088445F" w:rsidRDefault="005D6BB1" w:rsidP="00FD07CB">
      <w:pPr>
        <w:pStyle w:val="NormalWeb"/>
        <w:spacing w:before="238" w:after="238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b/>
          <w:bCs/>
          <w:color w:val="1B1B00"/>
          <w:sz w:val="22"/>
          <w:szCs w:val="22"/>
        </w:rPr>
        <w:t>Allegato C</w:t>
      </w:r>
    </w:p>
    <w:p w:rsidR="005D6BB1" w:rsidRPr="0088445F" w:rsidRDefault="005D6BB1" w:rsidP="00FD07CB">
      <w:pPr>
        <w:pStyle w:val="BodyText"/>
        <w:spacing w:before="155"/>
        <w:rPr>
          <w:color w:val="1B1B00"/>
        </w:rPr>
      </w:pPr>
      <w:r w:rsidRPr="0088445F">
        <w:rPr>
          <w:color w:val="1B1B00"/>
        </w:rPr>
        <w:t xml:space="preserve">                      Piano Nazionale Di Ripresa E Resilienza - Missione 4: Istruzione E Ricerca - Piano Nazionale Di Ripresa E </w:t>
      </w:r>
    </w:p>
    <w:p w:rsidR="005D6BB1" w:rsidRPr="0088445F" w:rsidRDefault="005D6BB1" w:rsidP="00FD07CB">
      <w:pPr>
        <w:pStyle w:val="BodyText"/>
        <w:spacing w:before="155"/>
        <w:rPr>
          <w:color w:val="1B1B00"/>
        </w:rPr>
      </w:pPr>
      <w:r w:rsidRPr="0088445F">
        <w:rPr>
          <w:color w:val="1B1B00"/>
        </w:rPr>
        <w:t xml:space="preserve">                      Resilienza  Investimento Componente 1 Potenziamento dell’offerta dei servizi di istruzione: dagli asili nido alle </w:t>
      </w:r>
    </w:p>
    <w:p w:rsidR="005D6BB1" w:rsidRDefault="005D6BB1" w:rsidP="00FD07CB">
      <w:pPr>
        <w:pStyle w:val="BodyText"/>
        <w:spacing w:before="155"/>
        <w:rPr>
          <w:color w:val="1B1B00"/>
        </w:rPr>
      </w:pPr>
      <w:r w:rsidRPr="0088445F">
        <w:rPr>
          <w:color w:val="1B1B00"/>
        </w:rPr>
        <w:t xml:space="preserve">                      Università Investimento 3.1: Nuove competenze e nuovi linguaggi. Azioni di potenziamento delle competenze</w:t>
      </w:r>
    </w:p>
    <w:p w:rsidR="005D6BB1" w:rsidRPr="0088445F" w:rsidRDefault="005D6BB1" w:rsidP="00D33F62">
      <w:pPr>
        <w:pStyle w:val="BodyText"/>
        <w:spacing w:before="155"/>
        <w:ind w:left="720"/>
        <w:rPr>
          <w:color w:val="1B1B00"/>
        </w:rPr>
      </w:pPr>
      <w:r>
        <w:rPr>
          <w:color w:val="1B1B00"/>
        </w:rPr>
        <w:t xml:space="preserve">      </w:t>
      </w:r>
      <w:r w:rsidRPr="0088445F">
        <w:rPr>
          <w:color w:val="1B1B00"/>
        </w:rPr>
        <w:t xml:space="preserve"> STEM e multilinguistiche (D.M. 65/2023).</w:t>
      </w:r>
    </w:p>
    <w:p w:rsidR="005D6BB1" w:rsidRPr="0088445F" w:rsidRDefault="005D6BB1" w:rsidP="00FD07CB">
      <w:pPr>
        <w:pStyle w:val="BodyText"/>
        <w:spacing w:before="155"/>
      </w:pPr>
    </w:p>
    <w:p w:rsidR="005D6BB1" w:rsidRPr="0088445F" w:rsidRDefault="005D6BB1" w:rsidP="00FD07CB">
      <w:pPr>
        <w:ind w:left="1220"/>
        <w:jc w:val="both"/>
        <w:rPr>
          <w:color w:val="1B1B00"/>
          <w:spacing w:val="-2"/>
        </w:rPr>
      </w:pPr>
      <w:r w:rsidRPr="0088445F">
        <w:rPr>
          <w:b/>
          <w:color w:val="1B1B00"/>
          <w:spacing w:val="-2"/>
        </w:rPr>
        <w:t>Codice</w:t>
      </w:r>
      <w:r w:rsidRPr="0088445F">
        <w:rPr>
          <w:b/>
          <w:color w:val="1B1B00"/>
          <w:spacing w:val="15"/>
        </w:rPr>
        <w:t xml:space="preserve"> </w:t>
      </w:r>
      <w:r w:rsidRPr="0088445F">
        <w:rPr>
          <w:b/>
          <w:color w:val="1B1B00"/>
          <w:spacing w:val="-2"/>
        </w:rPr>
        <w:t>Progetto:</w:t>
      </w:r>
      <w:r w:rsidRPr="0088445F">
        <w:rPr>
          <w:b/>
          <w:color w:val="1B1B00"/>
          <w:spacing w:val="18"/>
        </w:rPr>
        <w:t xml:space="preserve"> </w:t>
      </w:r>
      <w:r w:rsidRPr="0088445F">
        <w:rPr>
          <w:color w:val="1B1B00"/>
          <w:spacing w:val="-2"/>
        </w:rPr>
        <w:t xml:space="preserve">M4C1I3.1-2023-1143-P-30185 </w:t>
      </w:r>
    </w:p>
    <w:p w:rsidR="005D6BB1" w:rsidRPr="0088445F" w:rsidRDefault="005D6BB1" w:rsidP="00FD07CB">
      <w:pPr>
        <w:ind w:left="1220"/>
        <w:jc w:val="both"/>
      </w:pPr>
    </w:p>
    <w:p w:rsidR="005D6BB1" w:rsidRPr="0088445F" w:rsidRDefault="005D6BB1" w:rsidP="00FD07CB">
      <w:pPr>
        <w:ind w:left="1220"/>
        <w:jc w:val="both"/>
        <w:rPr>
          <w:color w:val="1B1B00"/>
          <w:spacing w:val="-2"/>
        </w:rPr>
      </w:pPr>
      <w:r w:rsidRPr="0088445F">
        <w:rPr>
          <w:b/>
          <w:color w:val="1B1B00"/>
        </w:rPr>
        <w:t>CUP:</w:t>
      </w:r>
      <w:r w:rsidRPr="0088445F">
        <w:rPr>
          <w:b/>
          <w:color w:val="1B1B00"/>
          <w:spacing w:val="-4"/>
        </w:rPr>
        <w:t xml:space="preserve"> </w:t>
      </w:r>
      <w:r w:rsidRPr="0088445F">
        <w:rPr>
          <w:color w:val="1B1B00"/>
          <w:spacing w:val="-2"/>
        </w:rPr>
        <w:t xml:space="preserve">FF74D23003310006 </w:t>
      </w:r>
    </w:p>
    <w:p w:rsidR="005D6BB1" w:rsidRPr="0088445F" w:rsidRDefault="005D6BB1" w:rsidP="00FD07CB">
      <w:pPr>
        <w:ind w:left="1220"/>
        <w:jc w:val="both"/>
        <w:rPr>
          <w:color w:val="1B1B00"/>
          <w:spacing w:val="-2"/>
        </w:rPr>
      </w:pPr>
    </w:p>
    <w:p w:rsidR="005D6BB1" w:rsidRPr="007B3ED4" w:rsidRDefault="005D6BB1" w:rsidP="007B3ED4">
      <w:pPr>
        <w:ind w:left="1220"/>
        <w:jc w:val="both"/>
        <w:rPr>
          <w:b/>
          <w:color w:val="1B1B00"/>
          <w:spacing w:val="-2"/>
        </w:rPr>
      </w:pPr>
      <w:r w:rsidRPr="0088445F">
        <w:rPr>
          <w:b/>
        </w:rPr>
        <w:t xml:space="preserve">Titolo progetto: </w:t>
      </w:r>
      <w:r w:rsidRPr="0088445F">
        <w:t>Tutte per STEM, STEM per tutti</w:t>
      </w:r>
    </w:p>
    <w:p w:rsidR="005D6BB1" w:rsidRPr="0088445F" w:rsidRDefault="005D6BB1" w:rsidP="00FD07CB">
      <w:pPr>
        <w:pStyle w:val="NormalWeb"/>
        <w:spacing w:before="238" w:after="238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b/>
          <w:bCs/>
          <w:color w:val="1B1B00"/>
          <w:sz w:val="22"/>
          <w:szCs w:val="22"/>
        </w:rPr>
        <w:t>DICHIARAZIONE SULL’INSUSSISTENZA DI CAUSE DI INCOMPATIBILITA’</w:t>
      </w:r>
    </w:p>
    <w:p w:rsidR="005D6BB1" w:rsidRPr="0088445F" w:rsidRDefault="005D6BB1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5D6BB1" w:rsidRPr="0088445F" w:rsidRDefault="005D6BB1" w:rsidP="00FD07CB">
      <w:pPr>
        <w:pStyle w:val="NormalWeb"/>
        <w:spacing w:before="238" w:after="23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1B1B00"/>
          <w:sz w:val="22"/>
          <w:szCs w:val="22"/>
        </w:rPr>
        <w:t xml:space="preserve">                    </w:t>
      </w:r>
      <w:r w:rsidRPr="0088445F">
        <w:rPr>
          <w:rFonts w:ascii="Calibri" w:hAnsi="Calibri" w:cs="Calibri"/>
          <w:color w:val="1B1B00"/>
          <w:sz w:val="22"/>
          <w:szCs w:val="22"/>
        </w:rPr>
        <w:t>Il sottoscritto __________________________________</w:t>
      </w:r>
    </w:p>
    <w:p w:rsidR="005D6BB1" w:rsidRPr="0088445F" w:rsidRDefault="005D6BB1" w:rsidP="00FD07CB">
      <w:pPr>
        <w:pStyle w:val="NormalWeb"/>
        <w:spacing w:before="238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− Visto l’art. 53 del D.lgs. 165 del 2001 e successive modifiche;</w:t>
      </w:r>
    </w:p>
    <w:p w:rsidR="005D6BB1" w:rsidRPr="0088445F" w:rsidRDefault="005D6BB1" w:rsidP="00FD07CB">
      <w:pPr>
        <w:pStyle w:val="NormalWeb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− Vista la normativa concernente il limite massimo per emolumenti o retribuzioni (art. 23 ter del dl</w:t>
      </w:r>
      <w:r w:rsidRPr="0088445F">
        <w:rPr>
          <w:rFonts w:ascii="Calibri" w:hAnsi="Calibri" w:cs="Calibri"/>
          <w:color w:val="1B1B00"/>
          <w:sz w:val="22"/>
          <w:szCs w:val="22"/>
        </w:rPr>
        <w:br/>
        <w:t>n. 201/2011, convertito con modificazioni dalla legge n. 214/2011; art. 1, commi 471 e seguenti, della legge n. 147/2013; art. 13 del dl n. 66/2014, convertito con modificazioni dalla legge n. 89/2014);</w:t>
      </w:r>
    </w:p>
    <w:p w:rsidR="005D6BB1" w:rsidRPr="0088445F" w:rsidRDefault="005D6BB1" w:rsidP="00FD07CB">
      <w:pPr>
        <w:pStyle w:val="NormalWeb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− Visto il decreto del Presidente della Repubblica 16 aprile 2013, n. 62 recante il codice di comportamento dei dipendenti pubblici, a norma dell’art. 54 del d.lgs. n. 165/2001;</w:t>
      </w:r>
    </w:p>
    <w:p w:rsidR="005D6BB1" w:rsidRPr="0088445F" w:rsidRDefault="005D6BB1" w:rsidP="00FD07CB">
      <w:pPr>
        <w:pStyle w:val="NormalWeb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− Visto il D.Lgs. n. 33/2013;</w:t>
      </w:r>
    </w:p>
    <w:p w:rsidR="005D6BB1" w:rsidRPr="0088445F" w:rsidRDefault="005D6BB1" w:rsidP="00FD07CB">
      <w:pPr>
        <w:pStyle w:val="NormalWeb"/>
        <w:spacing w:after="238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t>− Consapevole delle sanzioni penali per le ipotesi di dichiarazioni false e mendaci rese ai sensi</w:t>
      </w:r>
      <w:r w:rsidRPr="0088445F">
        <w:rPr>
          <w:rFonts w:ascii="Calibri" w:hAnsi="Calibri" w:cs="Calibri"/>
          <w:color w:val="1B1B00"/>
          <w:sz w:val="22"/>
          <w:szCs w:val="22"/>
        </w:rPr>
        <w:br/>
        <w:t>dell’art. 76 del DPR n. 445/2000, sotto la propria responsabilità</w:t>
      </w:r>
    </w:p>
    <w:p w:rsidR="005D6BB1" w:rsidRPr="0088445F" w:rsidRDefault="005D6BB1" w:rsidP="00FD07CB">
      <w:pPr>
        <w:pStyle w:val="NormalWeb"/>
        <w:spacing w:after="238"/>
        <w:ind w:left="1083" w:right="448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br/>
        <w:t>DICHIARA</w:t>
      </w:r>
    </w:p>
    <w:p w:rsidR="005D6BB1" w:rsidRPr="0088445F" w:rsidRDefault="005D6BB1" w:rsidP="007B3ED4">
      <w:pPr>
        <w:pStyle w:val="NormalWeb"/>
        <w:spacing w:after="238"/>
        <w:ind w:left="1083" w:right="448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B1B00"/>
          <w:sz w:val="22"/>
          <w:szCs w:val="22"/>
        </w:rPr>
        <w:br/>
        <w:t>ai sensi dell'art. 47 del D.P.R. 28/12/2000, n° 445, che non sussistono cause di incompatibilita</w:t>
      </w:r>
      <w:r w:rsidRPr="0088445F">
        <w:rPr>
          <w:rFonts w:ascii="Calibri" w:eastAsia="Arial Unicode MS" w:hAnsi="Calibri" w:cs="Calibri"/>
          <w:color w:val="1B1B00"/>
          <w:sz w:val="22"/>
          <w:szCs w:val="22"/>
        </w:rPr>
        <w:t>̀</w:t>
      </w:r>
      <w:r w:rsidRPr="0088445F">
        <w:rPr>
          <w:rFonts w:ascii="Calibri" w:hAnsi="Calibri" w:cs="Calibri"/>
          <w:color w:val="1B1B00"/>
          <w:sz w:val="22"/>
          <w:szCs w:val="22"/>
        </w:rPr>
        <w:t>, di astensione e/o di conflitti di interesse nell'espletamento delle attivita</w:t>
      </w:r>
      <w:r w:rsidRPr="0088445F">
        <w:rPr>
          <w:rFonts w:ascii="Calibri" w:eastAsia="Arial Unicode MS" w:hAnsi="Calibri" w:cs="Calibri"/>
          <w:color w:val="1B1B00"/>
          <w:sz w:val="22"/>
          <w:szCs w:val="22"/>
        </w:rPr>
        <w:t>̀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che si accinge a svolgere.</w:t>
      </w:r>
    </w:p>
    <w:p w:rsidR="005D6BB1" w:rsidRPr="0088445F" w:rsidRDefault="005D6BB1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5D6BB1" w:rsidRPr="0088445F" w:rsidRDefault="005D6BB1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5D6BB1" w:rsidRPr="00BE14F1" w:rsidRDefault="005D6BB1" w:rsidP="00BE14F1">
      <w:pPr>
        <w:pStyle w:val="NormalWeb"/>
        <w:spacing w:before="238" w:after="238"/>
        <w:rPr>
          <w:rFonts w:ascii="Calibri" w:hAnsi="Calibri" w:cs="Calibri"/>
          <w:sz w:val="22"/>
          <w:szCs w:val="22"/>
        </w:rPr>
      </w:pPr>
      <w:r>
        <w:t xml:space="preserve">                         </w:t>
      </w:r>
      <w:r w:rsidRPr="0088445F">
        <w:t>Luogo e data ____________</w:t>
      </w:r>
      <w:r>
        <w:t xml:space="preserve">___________                       </w:t>
      </w:r>
      <w:r w:rsidRPr="0088445F">
        <w:t xml:space="preserve"> Firma_________________________________</w:t>
      </w:r>
    </w:p>
    <w:sectPr w:rsidR="005D6BB1" w:rsidRPr="00BE14F1" w:rsidSect="00CD20E6">
      <w:pgSz w:w="12240" w:h="15840"/>
      <w:pgMar w:top="180" w:right="120" w:bottom="280" w:left="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93568"/>
    <w:multiLevelType w:val="hybridMultilevel"/>
    <w:tmpl w:val="F9E0A430"/>
    <w:lvl w:ilvl="0" w:tplc="E3CCABBC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">
    <w:nsid w:val="1AB54BDA"/>
    <w:multiLevelType w:val="multilevel"/>
    <w:tmpl w:val="51129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9B71EFD"/>
    <w:multiLevelType w:val="multilevel"/>
    <w:tmpl w:val="2564D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3D04D88"/>
    <w:multiLevelType w:val="multilevel"/>
    <w:tmpl w:val="25E2D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C952FD7"/>
    <w:multiLevelType w:val="hybridMultilevel"/>
    <w:tmpl w:val="0D54C3B0"/>
    <w:lvl w:ilvl="0" w:tplc="F20429D6">
      <w:numFmt w:val="bullet"/>
      <w:lvlText w:val="–"/>
      <w:lvlJc w:val="left"/>
      <w:pPr>
        <w:ind w:left="2789" w:hanging="175"/>
      </w:pPr>
      <w:rPr>
        <w:rFonts w:ascii="Calibri" w:eastAsia="Times New Roman" w:hAnsi="Calibri" w:hint="default"/>
        <w:b w:val="0"/>
        <w:i w:val="0"/>
        <w:color w:val="1B1B00"/>
        <w:spacing w:val="0"/>
        <w:w w:val="100"/>
        <w:sz w:val="22"/>
      </w:rPr>
    </w:lvl>
    <w:lvl w:ilvl="1" w:tplc="737A76E2">
      <w:numFmt w:val="bullet"/>
      <w:lvlText w:val="•"/>
      <w:lvlJc w:val="left"/>
      <w:pPr>
        <w:ind w:left="3692" w:hanging="175"/>
      </w:pPr>
      <w:rPr>
        <w:rFonts w:hint="default"/>
      </w:rPr>
    </w:lvl>
    <w:lvl w:ilvl="2" w:tplc="5420E648">
      <w:numFmt w:val="bullet"/>
      <w:lvlText w:val="•"/>
      <w:lvlJc w:val="left"/>
      <w:pPr>
        <w:ind w:left="4604" w:hanging="175"/>
      </w:pPr>
      <w:rPr>
        <w:rFonts w:hint="default"/>
      </w:rPr>
    </w:lvl>
    <w:lvl w:ilvl="3" w:tplc="DFFE9BB0">
      <w:numFmt w:val="bullet"/>
      <w:lvlText w:val="•"/>
      <w:lvlJc w:val="left"/>
      <w:pPr>
        <w:ind w:left="5516" w:hanging="175"/>
      </w:pPr>
      <w:rPr>
        <w:rFonts w:hint="default"/>
      </w:rPr>
    </w:lvl>
    <w:lvl w:ilvl="4" w:tplc="5052BEEC">
      <w:numFmt w:val="bullet"/>
      <w:lvlText w:val="•"/>
      <w:lvlJc w:val="left"/>
      <w:pPr>
        <w:ind w:left="6428" w:hanging="175"/>
      </w:pPr>
      <w:rPr>
        <w:rFonts w:hint="default"/>
      </w:rPr>
    </w:lvl>
    <w:lvl w:ilvl="5" w:tplc="F4E6D3E0">
      <w:numFmt w:val="bullet"/>
      <w:lvlText w:val="•"/>
      <w:lvlJc w:val="left"/>
      <w:pPr>
        <w:ind w:left="7340" w:hanging="175"/>
      </w:pPr>
      <w:rPr>
        <w:rFonts w:hint="default"/>
      </w:rPr>
    </w:lvl>
    <w:lvl w:ilvl="6" w:tplc="CCFEACEA">
      <w:numFmt w:val="bullet"/>
      <w:lvlText w:val="•"/>
      <w:lvlJc w:val="left"/>
      <w:pPr>
        <w:ind w:left="8252" w:hanging="175"/>
      </w:pPr>
      <w:rPr>
        <w:rFonts w:hint="default"/>
      </w:rPr>
    </w:lvl>
    <w:lvl w:ilvl="7" w:tplc="2A44DE30">
      <w:numFmt w:val="bullet"/>
      <w:lvlText w:val="•"/>
      <w:lvlJc w:val="left"/>
      <w:pPr>
        <w:ind w:left="9164" w:hanging="175"/>
      </w:pPr>
      <w:rPr>
        <w:rFonts w:hint="default"/>
      </w:rPr>
    </w:lvl>
    <w:lvl w:ilvl="8" w:tplc="89CCD75C">
      <w:numFmt w:val="bullet"/>
      <w:lvlText w:val="•"/>
      <w:lvlJc w:val="left"/>
      <w:pPr>
        <w:ind w:left="10076" w:hanging="175"/>
      </w:pPr>
      <w:rPr>
        <w:rFonts w:hint="default"/>
      </w:rPr>
    </w:lvl>
  </w:abstractNum>
  <w:abstractNum w:abstractNumId="5">
    <w:nsid w:val="4D266E55"/>
    <w:multiLevelType w:val="multilevel"/>
    <w:tmpl w:val="F6FA6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54200D82"/>
    <w:multiLevelType w:val="multilevel"/>
    <w:tmpl w:val="AE06C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0F03"/>
    <w:rsid w:val="0000203A"/>
    <w:rsid w:val="00067F99"/>
    <w:rsid w:val="000B307F"/>
    <w:rsid w:val="00137E13"/>
    <w:rsid w:val="0016709A"/>
    <w:rsid w:val="001A01F9"/>
    <w:rsid w:val="001B38C4"/>
    <w:rsid w:val="001B5BDC"/>
    <w:rsid w:val="001C121A"/>
    <w:rsid w:val="001F0413"/>
    <w:rsid w:val="001F43BD"/>
    <w:rsid w:val="0022199A"/>
    <w:rsid w:val="00221FD2"/>
    <w:rsid w:val="00231715"/>
    <w:rsid w:val="00255DAC"/>
    <w:rsid w:val="002857C7"/>
    <w:rsid w:val="002B336E"/>
    <w:rsid w:val="002B64A5"/>
    <w:rsid w:val="002B6B92"/>
    <w:rsid w:val="002D7977"/>
    <w:rsid w:val="00337FCA"/>
    <w:rsid w:val="003835EA"/>
    <w:rsid w:val="00393ADC"/>
    <w:rsid w:val="003A730F"/>
    <w:rsid w:val="003D3A69"/>
    <w:rsid w:val="0043435D"/>
    <w:rsid w:val="004736C9"/>
    <w:rsid w:val="004D68DA"/>
    <w:rsid w:val="004E5CE6"/>
    <w:rsid w:val="00511472"/>
    <w:rsid w:val="00550F28"/>
    <w:rsid w:val="005A2CC9"/>
    <w:rsid w:val="005A36CD"/>
    <w:rsid w:val="005C4D44"/>
    <w:rsid w:val="005D32D6"/>
    <w:rsid w:val="005D3540"/>
    <w:rsid w:val="005D6BB1"/>
    <w:rsid w:val="005E0AA3"/>
    <w:rsid w:val="005F4035"/>
    <w:rsid w:val="00617966"/>
    <w:rsid w:val="00623DFA"/>
    <w:rsid w:val="006B0653"/>
    <w:rsid w:val="006D5B10"/>
    <w:rsid w:val="006F0315"/>
    <w:rsid w:val="006F5F7F"/>
    <w:rsid w:val="007061F0"/>
    <w:rsid w:val="00716697"/>
    <w:rsid w:val="00737E90"/>
    <w:rsid w:val="00744D26"/>
    <w:rsid w:val="0076187C"/>
    <w:rsid w:val="00765789"/>
    <w:rsid w:val="007723D3"/>
    <w:rsid w:val="007912BD"/>
    <w:rsid w:val="00796C50"/>
    <w:rsid w:val="007B3ED4"/>
    <w:rsid w:val="007B582A"/>
    <w:rsid w:val="007D0AD9"/>
    <w:rsid w:val="007D5852"/>
    <w:rsid w:val="00821BC7"/>
    <w:rsid w:val="00832BDB"/>
    <w:rsid w:val="008648AB"/>
    <w:rsid w:val="00874659"/>
    <w:rsid w:val="00875F6D"/>
    <w:rsid w:val="0088445F"/>
    <w:rsid w:val="008B321A"/>
    <w:rsid w:val="0090492A"/>
    <w:rsid w:val="009078CF"/>
    <w:rsid w:val="00932DDA"/>
    <w:rsid w:val="009651A2"/>
    <w:rsid w:val="0098220C"/>
    <w:rsid w:val="00994CB7"/>
    <w:rsid w:val="009A2D56"/>
    <w:rsid w:val="009C0F08"/>
    <w:rsid w:val="009D3990"/>
    <w:rsid w:val="009E2B7C"/>
    <w:rsid w:val="009F2052"/>
    <w:rsid w:val="00A03851"/>
    <w:rsid w:val="00A143A6"/>
    <w:rsid w:val="00A52063"/>
    <w:rsid w:val="00A836BF"/>
    <w:rsid w:val="00AF14DE"/>
    <w:rsid w:val="00AF2A0A"/>
    <w:rsid w:val="00B21032"/>
    <w:rsid w:val="00B564BF"/>
    <w:rsid w:val="00B856DD"/>
    <w:rsid w:val="00B86799"/>
    <w:rsid w:val="00BA7F8A"/>
    <w:rsid w:val="00BB3FD5"/>
    <w:rsid w:val="00BB5342"/>
    <w:rsid w:val="00BC4FDB"/>
    <w:rsid w:val="00BE14F1"/>
    <w:rsid w:val="00BF79F4"/>
    <w:rsid w:val="00C12CBE"/>
    <w:rsid w:val="00C67696"/>
    <w:rsid w:val="00CB7437"/>
    <w:rsid w:val="00CD20E6"/>
    <w:rsid w:val="00CD30F3"/>
    <w:rsid w:val="00D161C5"/>
    <w:rsid w:val="00D33F62"/>
    <w:rsid w:val="00D34E3C"/>
    <w:rsid w:val="00D625CA"/>
    <w:rsid w:val="00DA31B9"/>
    <w:rsid w:val="00DA5C9D"/>
    <w:rsid w:val="00DB4309"/>
    <w:rsid w:val="00DD792B"/>
    <w:rsid w:val="00E16109"/>
    <w:rsid w:val="00E30F03"/>
    <w:rsid w:val="00E624EF"/>
    <w:rsid w:val="00E648DA"/>
    <w:rsid w:val="00E8263D"/>
    <w:rsid w:val="00E9270D"/>
    <w:rsid w:val="00E928E9"/>
    <w:rsid w:val="00E97385"/>
    <w:rsid w:val="00EB6427"/>
    <w:rsid w:val="00ED7BAA"/>
    <w:rsid w:val="00F06A89"/>
    <w:rsid w:val="00F1338F"/>
    <w:rsid w:val="00F36B34"/>
    <w:rsid w:val="00F54FF1"/>
    <w:rsid w:val="00F57573"/>
    <w:rsid w:val="00F645BD"/>
    <w:rsid w:val="00F94D6D"/>
    <w:rsid w:val="00FB1F28"/>
    <w:rsid w:val="00FD0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0E6"/>
    <w:pPr>
      <w:widowControl w:val="0"/>
      <w:autoSpaceDE w:val="0"/>
      <w:autoSpaceDN w:val="0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CD20E6"/>
    <w:pPr>
      <w:ind w:left="1220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B642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table" w:customStyle="1" w:styleId="TableNormal1">
    <w:name w:val="Table Normal1"/>
    <w:uiPriority w:val="99"/>
    <w:semiHidden/>
    <w:rsid w:val="00CD20E6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CD20E6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B6427"/>
    <w:rPr>
      <w:rFonts w:cs="Calibri"/>
      <w:lang w:eastAsia="en-US"/>
    </w:rPr>
  </w:style>
  <w:style w:type="paragraph" w:styleId="ListParagraph">
    <w:name w:val="List Paragraph"/>
    <w:basedOn w:val="Normal"/>
    <w:uiPriority w:val="99"/>
    <w:qFormat/>
    <w:rsid w:val="00CD20E6"/>
    <w:pPr>
      <w:ind w:left="2773" w:hanging="173"/>
      <w:jc w:val="both"/>
    </w:pPr>
  </w:style>
  <w:style w:type="paragraph" w:customStyle="1" w:styleId="TableParagraph">
    <w:name w:val="Table Paragraph"/>
    <w:basedOn w:val="Normal"/>
    <w:uiPriority w:val="99"/>
    <w:rsid w:val="00CD20E6"/>
  </w:style>
  <w:style w:type="paragraph" w:styleId="NormalWeb">
    <w:name w:val="Normal (Web)"/>
    <w:basedOn w:val="Normal"/>
    <w:uiPriority w:val="99"/>
    <w:semiHidden/>
    <w:rsid w:val="00BF79F4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6F5F7F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FD07CB"/>
    <w:rPr>
      <w:rFonts w:cs="Times New Roman"/>
      <w:color w:val="000080"/>
      <w:u w:val="single"/>
    </w:rPr>
  </w:style>
  <w:style w:type="paragraph" w:customStyle="1" w:styleId="western">
    <w:name w:val="western"/>
    <w:basedOn w:val="Normal"/>
    <w:uiPriority w:val="99"/>
    <w:rsid w:val="00FD07CB"/>
    <w:pPr>
      <w:widowControl/>
      <w:autoSpaceDE/>
      <w:autoSpaceDN/>
      <w:spacing w:before="100" w:beforeAutospacing="1" w:after="142" w:line="276" w:lineRule="auto"/>
    </w:pPr>
    <w:rPr>
      <w:rFonts w:ascii="Liberation Serif" w:hAnsi="Liberation Serif" w:cs="Liberation Serif"/>
      <w:color w:val="000000"/>
      <w:sz w:val="24"/>
      <w:szCs w:val="24"/>
      <w:lang w:eastAsia="it-IT"/>
    </w:rPr>
  </w:style>
  <w:style w:type="table" w:styleId="TableGrid">
    <w:name w:val="Table Grid"/>
    <w:basedOn w:val="TableNormal"/>
    <w:uiPriority w:val="99"/>
    <w:locked/>
    <w:rsid w:val="00FD07CB"/>
    <w:pPr>
      <w:widowControl w:val="0"/>
      <w:autoSpaceDE w:val="0"/>
      <w:autoSpaceDN w:val="0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32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32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32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2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032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32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iccasalpusterlengo.gov.i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loic80900d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loic80900d@istruzione.it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1</Pages>
  <Words>347</Words>
  <Characters>1984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RUP Dispersione PNRR</dc:title>
  <dc:subject/>
  <dc:creator/>
  <cp:keywords/>
  <dc:description/>
  <cp:lastModifiedBy>anna.tarantino</cp:lastModifiedBy>
  <cp:revision>4</cp:revision>
  <cp:lastPrinted>2024-11-19T09:54:00Z</cp:lastPrinted>
  <dcterms:created xsi:type="dcterms:W3CDTF">2025-02-17T08:27:00Z</dcterms:created>
  <dcterms:modified xsi:type="dcterms:W3CDTF">2025-02-17T08:57:00Z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m118 Google Docs Renderer</vt:lpwstr>
  </property>
</Properties>
</file>