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6FBB" w14:textId="77777777" w:rsidR="0032317E" w:rsidRDefault="0032317E" w:rsidP="0032317E">
      <w:pPr>
        <w:spacing w:after="0"/>
        <w:jc w:val="right"/>
      </w:pPr>
      <w:r w:rsidRPr="003F5C74">
        <w:t xml:space="preserve">Al Dirigente Scolastico </w:t>
      </w:r>
    </w:p>
    <w:p w14:paraId="795E95C4" w14:textId="1B8D26EB" w:rsidR="0032317E" w:rsidRDefault="0032317E" w:rsidP="0032317E">
      <w:pPr>
        <w:spacing w:after="0"/>
        <w:jc w:val="right"/>
      </w:pPr>
      <w:r w:rsidRPr="003F5C74">
        <w:t>Istituto</w:t>
      </w:r>
      <w:r>
        <w:t xml:space="preserve"> </w:t>
      </w:r>
      <w:r w:rsidRPr="003F5C74">
        <w:t xml:space="preserve">Comprensivo Statale “E. De Amicis” </w:t>
      </w:r>
    </w:p>
    <w:p w14:paraId="3CA48174" w14:textId="77777777" w:rsidR="0032317E" w:rsidRDefault="0032317E" w:rsidP="0032317E">
      <w:pPr>
        <w:spacing w:after="0"/>
        <w:jc w:val="right"/>
      </w:pPr>
      <w:r w:rsidRPr="003F5C74">
        <w:t>Marcallo con Casone</w:t>
      </w:r>
    </w:p>
    <w:p w14:paraId="0E0725B9" w14:textId="77777777" w:rsidR="0032317E" w:rsidRDefault="0032317E" w:rsidP="0032317E">
      <w:pPr>
        <w:spacing w:after="0"/>
        <w:jc w:val="right"/>
      </w:pPr>
    </w:p>
    <w:p w14:paraId="433ED0DF" w14:textId="77777777" w:rsidR="0032317E" w:rsidRDefault="0032317E" w:rsidP="0032317E">
      <w:pPr>
        <w:spacing w:after="0"/>
        <w:jc w:val="right"/>
      </w:pPr>
    </w:p>
    <w:p w14:paraId="03056D5E" w14:textId="77777777" w:rsidR="0032317E" w:rsidRPr="0032317E" w:rsidRDefault="0032317E" w:rsidP="0032317E">
      <w:pPr>
        <w:spacing w:after="0"/>
        <w:jc w:val="center"/>
        <w:rPr>
          <w:rFonts w:ascii="Arial" w:hAnsi="Arial" w:cs="Arial"/>
          <w:b/>
        </w:rPr>
      </w:pPr>
      <w:r w:rsidRPr="0032317E">
        <w:rPr>
          <w:rFonts w:ascii="Arial" w:hAnsi="Arial" w:cs="Arial"/>
          <w:b/>
        </w:rPr>
        <w:t>DOMANDA</w:t>
      </w:r>
      <w:r w:rsidRPr="0032317E">
        <w:rPr>
          <w:rFonts w:ascii="Arial" w:hAnsi="Arial" w:cs="Arial"/>
          <w:b/>
          <w:spacing w:val="-3"/>
        </w:rPr>
        <w:t xml:space="preserve"> </w:t>
      </w:r>
      <w:r w:rsidRPr="0032317E">
        <w:rPr>
          <w:rFonts w:ascii="Arial" w:hAnsi="Arial" w:cs="Arial"/>
          <w:b/>
        </w:rPr>
        <w:t>DI</w:t>
      </w:r>
      <w:r w:rsidRPr="0032317E">
        <w:rPr>
          <w:rFonts w:ascii="Arial" w:hAnsi="Arial" w:cs="Arial"/>
          <w:b/>
          <w:spacing w:val="-4"/>
        </w:rPr>
        <w:t xml:space="preserve"> </w:t>
      </w:r>
      <w:r w:rsidRPr="0032317E">
        <w:rPr>
          <w:rFonts w:ascii="Arial" w:hAnsi="Arial" w:cs="Arial"/>
          <w:b/>
        </w:rPr>
        <w:t>PARTECIPAZIONE</w:t>
      </w:r>
      <w:r w:rsidRPr="0032317E">
        <w:rPr>
          <w:rFonts w:ascii="Arial" w:hAnsi="Arial" w:cs="Arial"/>
          <w:b/>
          <w:spacing w:val="-6"/>
        </w:rPr>
        <w:t xml:space="preserve"> </w:t>
      </w:r>
      <w:r w:rsidRPr="0032317E">
        <w:rPr>
          <w:rFonts w:ascii="Arial" w:hAnsi="Arial" w:cs="Arial"/>
          <w:b/>
        </w:rPr>
        <w:t>PER</w:t>
      </w:r>
      <w:r w:rsidRPr="0032317E">
        <w:rPr>
          <w:rFonts w:ascii="Arial" w:hAnsi="Arial" w:cs="Arial"/>
          <w:b/>
          <w:spacing w:val="-2"/>
        </w:rPr>
        <w:t xml:space="preserve"> </w:t>
      </w:r>
      <w:r w:rsidRPr="0032317E">
        <w:rPr>
          <w:rFonts w:ascii="Arial" w:hAnsi="Arial" w:cs="Arial"/>
          <w:b/>
        </w:rPr>
        <w:t xml:space="preserve">ESPERTI INTERNI/COLL.PLURIMA </w:t>
      </w:r>
    </w:p>
    <w:p w14:paraId="2296989C" w14:textId="77777777" w:rsidR="0032317E" w:rsidRPr="0032317E" w:rsidRDefault="0032317E" w:rsidP="0032317E">
      <w:pPr>
        <w:spacing w:after="0"/>
        <w:jc w:val="center"/>
        <w:rPr>
          <w:rFonts w:ascii="Arial" w:hAnsi="Arial" w:cs="Arial"/>
          <w:b/>
        </w:rPr>
      </w:pPr>
      <w:r w:rsidRPr="0032317E">
        <w:rPr>
          <w:rFonts w:ascii="Arial" w:hAnsi="Arial" w:cs="Arial"/>
          <w:b/>
        </w:rPr>
        <w:t xml:space="preserve"> E </w:t>
      </w:r>
    </w:p>
    <w:p w14:paraId="0E4F2D47" w14:textId="551D0176" w:rsidR="0032317E" w:rsidRPr="00ED0E6E" w:rsidRDefault="0032317E" w:rsidP="003231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317E">
        <w:rPr>
          <w:rFonts w:ascii="Arial" w:hAnsi="Arial" w:cs="Arial"/>
          <w:b/>
        </w:rPr>
        <w:t>PER TUTOR INTERNI /IN COLL.PLURIMA</w:t>
      </w:r>
      <w:r>
        <w:rPr>
          <w:rFonts w:ascii="Arial" w:hAnsi="Arial" w:cs="Arial"/>
          <w:b/>
        </w:rPr>
        <w:t xml:space="preserve"> PER LA REALIZZAZIONE DEL </w:t>
      </w:r>
    </w:p>
    <w:p w14:paraId="5BDFCA5C" w14:textId="0E88B01F" w:rsidR="0032317E" w:rsidRPr="00664AEA" w:rsidRDefault="0032317E" w:rsidP="0032317E">
      <w:pPr>
        <w:jc w:val="center"/>
        <w:rPr>
          <w:rFonts w:ascii="Arial" w:hAnsi="Arial" w:cs="Arial"/>
          <w:bCs/>
          <w:highlight w:val="yellow"/>
        </w:rPr>
      </w:pPr>
    </w:p>
    <w:p w14:paraId="336312F9" w14:textId="112090FB" w:rsidR="0032317E" w:rsidRDefault="0032317E" w:rsidP="0032317E">
      <w:pPr>
        <w:pStyle w:val="Titolo1"/>
        <w:rPr>
          <w:b w:val="0"/>
        </w:rPr>
      </w:pPr>
      <w:r w:rsidRPr="005A5969">
        <w:rPr>
          <w:u w:val="single"/>
        </w:rPr>
        <w:t>PN-2127</w:t>
      </w:r>
    </w:p>
    <w:p w14:paraId="7ADBB557" w14:textId="77777777" w:rsidR="0032317E" w:rsidRDefault="0032317E" w:rsidP="0032317E">
      <w:pPr>
        <w:tabs>
          <w:tab w:val="left" w:pos="2249"/>
          <w:tab w:val="left" w:pos="5587"/>
          <w:tab w:val="left" w:pos="8368"/>
        </w:tabs>
        <w:ind w:left="112"/>
        <w:rPr>
          <w:rFonts w:ascii="Arial" w:hAnsi="Arial" w:cs="Arial"/>
          <w:sz w:val="24"/>
          <w:szCs w:val="24"/>
        </w:rPr>
      </w:pPr>
    </w:p>
    <w:p w14:paraId="59C8D778" w14:textId="77777777" w:rsidR="0032317E" w:rsidRDefault="0032317E" w:rsidP="0032317E">
      <w:pPr>
        <w:tabs>
          <w:tab w:val="left" w:pos="5512"/>
          <w:tab w:val="left" w:pos="9772"/>
        </w:tabs>
        <w:spacing w:before="204"/>
        <w:ind w:left="112"/>
        <w:rPr>
          <w:sz w:val="20"/>
        </w:rPr>
      </w:pPr>
      <w:r>
        <w:rPr>
          <w:sz w:val="20"/>
        </w:rPr>
        <w:t>_l_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C.F.____________________________________</w:t>
      </w:r>
    </w:p>
    <w:p w14:paraId="08FF0305" w14:textId="77777777" w:rsidR="0032317E" w:rsidRDefault="0032317E" w:rsidP="0032317E">
      <w:pPr>
        <w:tabs>
          <w:tab w:val="left" w:pos="5528"/>
          <w:tab w:val="left" w:pos="972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Nat_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>______________________________________</w:t>
      </w:r>
    </w:p>
    <w:p w14:paraId="3A2383ED" w14:textId="77777777" w:rsidR="0032317E" w:rsidRDefault="0032317E" w:rsidP="0032317E">
      <w:pPr>
        <w:tabs>
          <w:tab w:val="left" w:pos="5399"/>
          <w:tab w:val="left" w:pos="6511"/>
          <w:tab w:val="left" w:pos="976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>___________________________</w:t>
      </w:r>
    </w:p>
    <w:p w14:paraId="7F88DBE8" w14:textId="77777777" w:rsidR="0032317E" w:rsidRDefault="0032317E" w:rsidP="0032317E">
      <w:pPr>
        <w:tabs>
          <w:tab w:val="left" w:pos="2557"/>
          <w:tab w:val="left" w:pos="5404"/>
          <w:tab w:val="left" w:pos="9791"/>
        </w:tabs>
        <w:spacing w:before="93"/>
        <w:ind w:left="112"/>
        <w:rPr>
          <w:sz w:val="12"/>
        </w:rPr>
      </w:pPr>
      <w:r>
        <w:rPr>
          <w:sz w:val="20"/>
        </w:rPr>
        <w:t>Tel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cell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>e-mail ___________________________________</w:t>
      </w:r>
    </w:p>
    <w:p w14:paraId="4069580E" w14:textId="77777777" w:rsidR="0032317E" w:rsidRDefault="0032317E" w:rsidP="0032317E">
      <w:pPr>
        <w:spacing w:before="92"/>
        <w:ind w:left="112" w:right="883"/>
        <w:rPr>
          <w:sz w:val="20"/>
        </w:rPr>
      </w:pPr>
    </w:p>
    <w:p w14:paraId="2463E5D5" w14:textId="3BB66C90" w:rsidR="0032317E" w:rsidRDefault="0032317E" w:rsidP="0032317E">
      <w:pPr>
        <w:spacing w:before="92"/>
        <w:ind w:left="112" w:right="883"/>
        <w:rPr>
          <w:sz w:val="20"/>
        </w:rPr>
      </w:pPr>
      <w:r>
        <w:rPr>
          <w:sz w:val="20"/>
        </w:rPr>
        <w:t xml:space="preserve">Chiede di partecipare alla selezione per l’attribuzione dell’incarico di ESPERTO/ TUTOR </w:t>
      </w:r>
      <w:proofErr w:type="gramStart"/>
      <w:r>
        <w:rPr>
          <w:sz w:val="20"/>
        </w:rPr>
        <w:t>interno/</w:t>
      </w:r>
      <w:proofErr w:type="spellStart"/>
      <w:r>
        <w:rPr>
          <w:sz w:val="20"/>
        </w:rPr>
        <w:t>coll.plurima</w:t>
      </w:r>
      <w:proofErr w:type="spellEnd"/>
      <w:r>
        <w:rPr>
          <w:sz w:val="20"/>
        </w:rPr>
        <w:t xml:space="preserve">  per</w:t>
      </w:r>
      <w:proofErr w:type="gramEnd"/>
      <w:r>
        <w:rPr>
          <w:sz w:val="20"/>
        </w:rPr>
        <w:t xml:space="preserve"> la realizzazione del progetto </w:t>
      </w:r>
    </w:p>
    <w:p w14:paraId="23DC4F7E" w14:textId="2C3A2818" w:rsidR="0032317E" w:rsidRPr="0032317E" w:rsidRDefault="0032317E" w:rsidP="0032317E">
      <w:pPr>
        <w:spacing w:before="92"/>
        <w:ind w:left="112" w:right="883"/>
        <w:rPr>
          <w:i/>
          <w:iCs/>
          <w:sz w:val="20"/>
        </w:rPr>
      </w:pPr>
      <w:r>
        <w:rPr>
          <w:sz w:val="20"/>
        </w:rPr>
        <w:t>______________________________________________________________</w:t>
      </w:r>
      <w:proofErr w:type="gramStart"/>
      <w:r>
        <w:rPr>
          <w:sz w:val="20"/>
        </w:rPr>
        <w:t>_(</w:t>
      </w:r>
      <w:proofErr w:type="gramEnd"/>
      <w:r w:rsidRPr="0032317E">
        <w:rPr>
          <w:i/>
          <w:iCs/>
          <w:sz w:val="20"/>
        </w:rPr>
        <w:t>SPECIFICARE MODULO)</w:t>
      </w:r>
    </w:p>
    <w:p w14:paraId="5FEE5C6C" w14:textId="77777777" w:rsidR="0032317E" w:rsidRDefault="0032317E" w:rsidP="0032317E">
      <w:pPr>
        <w:spacing w:before="92"/>
        <w:ind w:left="112" w:right="883"/>
        <w:rPr>
          <w:sz w:val="20"/>
        </w:rPr>
      </w:pPr>
    </w:p>
    <w:p w14:paraId="39342FD4" w14:textId="77777777" w:rsidR="0032317E" w:rsidRDefault="0032317E" w:rsidP="0032317E">
      <w:pPr>
        <w:spacing w:before="92"/>
        <w:ind w:left="112" w:right="883"/>
        <w:rPr>
          <w:sz w:val="20"/>
        </w:rPr>
      </w:pPr>
    </w:p>
    <w:p w14:paraId="78BBAC70" w14:textId="565C97B0" w:rsidR="0032317E" w:rsidRDefault="0032317E" w:rsidP="0032317E">
      <w:pPr>
        <w:spacing w:before="92"/>
        <w:ind w:left="112" w:right="883"/>
        <w:rPr>
          <w:sz w:val="20"/>
        </w:rPr>
      </w:pPr>
      <w:r>
        <w:rPr>
          <w:sz w:val="20"/>
        </w:rPr>
        <w:t>Allega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</w:t>
      </w:r>
      <w:r>
        <w:rPr>
          <w:spacing w:val="-3"/>
          <w:sz w:val="20"/>
        </w:rPr>
        <w:t xml:space="preserve"> </w:t>
      </w:r>
      <w:r>
        <w:rPr>
          <w:sz w:val="20"/>
        </w:rPr>
        <w:t>vitae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dettagliato.</w:t>
      </w:r>
    </w:p>
    <w:p w14:paraId="52D34018" w14:textId="77777777" w:rsidR="0032317E" w:rsidRDefault="0032317E" w:rsidP="0032317E">
      <w:pPr>
        <w:pStyle w:val="Corpotesto"/>
      </w:pPr>
    </w:p>
    <w:p w14:paraId="0D4EB8DB" w14:textId="77777777" w:rsidR="0032317E" w:rsidRDefault="0032317E" w:rsidP="0032317E">
      <w:pPr>
        <w:pStyle w:val="Corpotesto"/>
        <w:spacing w:before="1"/>
        <w:rPr>
          <w:sz w:val="18"/>
        </w:rPr>
      </w:pPr>
    </w:p>
    <w:p w14:paraId="20165EC3" w14:textId="77777777" w:rsidR="0032317E" w:rsidRDefault="0032317E" w:rsidP="0032317E">
      <w:pPr>
        <w:ind w:left="112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autorizza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3"/>
          <w:sz w:val="20"/>
        </w:rPr>
        <w:t xml:space="preserve"> </w:t>
      </w:r>
      <w:r>
        <w:rPr>
          <w:sz w:val="20"/>
        </w:rPr>
        <w:t>679/2016.</w:t>
      </w:r>
    </w:p>
    <w:p w14:paraId="153E10F8" w14:textId="77777777" w:rsidR="0032317E" w:rsidRDefault="0032317E" w:rsidP="0032317E">
      <w:pPr>
        <w:pStyle w:val="Corpotesto"/>
        <w:rPr>
          <w:sz w:val="20"/>
        </w:rPr>
      </w:pPr>
    </w:p>
    <w:p w14:paraId="091DC16E" w14:textId="77777777" w:rsidR="0032317E" w:rsidRDefault="0032317E" w:rsidP="0032317E">
      <w:pPr>
        <w:pStyle w:val="Corpotesto"/>
        <w:rPr>
          <w:sz w:val="20"/>
        </w:rPr>
      </w:pPr>
    </w:p>
    <w:p w14:paraId="55924970" w14:textId="77777777" w:rsidR="0032317E" w:rsidRDefault="0032317E" w:rsidP="0032317E">
      <w:pPr>
        <w:pStyle w:val="Corpotesto"/>
        <w:rPr>
          <w:sz w:val="20"/>
        </w:rPr>
      </w:pPr>
    </w:p>
    <w:p w14:paraId="68183B88" w14:textId="77777777" w:rsidR="0032317E" w:rsidRDefault="0032317E" w:rsidP="0032317E">
      <w:pPr>
        <w:pStyle w:val="Corpotesto"/>
        <w:rPr>
          <w:sz w:val="20"/>
        </w:rPr>
      </w:pPr>
    </w:p>
    <w:p w14:paraId="04B0B530" w14:textId="77777777" w:rsidR="0032317E" w:rsidRDefault="0032317E" w:rsidP="0032317E">
      <w:pPr>
        <w:tabs>
          <w:tab w:val="left" w:pos="2249"/>
          <w:tab w:val="left" w:pos="5587"/>
          <w:tab w:val="left" w:pos="8368"/>
        </w:tabs>
        <w:ind w:left="11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323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9EB8A" w14:textId="77777777" w:rsidR="009A0487" w:rsidRDefault="009A0487" w:rsidP="00712522">
      <w:r>
        <w:separator/>
      </w:r>
    </w:p>
  </w:endnote>
  <w:endnote w:type="continuationSeparator" w:id="0">
    <w:p w14:paraId="6414F283" w14:textId="77777777" w:rsidR="009A0487" w:rsidRDefault="009A0487" w:rsidP="0071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6810" w14:textId="77777777" w:rsidR="0000086F" w:rsidRDefault="000008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0D6E" w14:textId="77777777" w:rsidR="0000086F" w:rsidRDefault="0000086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F413" w14:textId="77777777" w:rsidR="0000086F" w:rsidRDefault="000008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D8EF" w14:textId="77777777" w:rsidR="009A0487" w:rsidRDefault="009A0487" w:rsidP="00712522">
      <w:r>
        <w:separator/>
      </w:r>
    </w:p>
  </w:footnote>
  <w:footnote w:type="continuationSeparator" w:id="0">
    <w:p w14:paraId="67E6A7B4" w14:textId="77777777" w:rsidR="009A0487" w:rsidRDefault="009A0487" w:rsidP="00712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70CA" w14:textId="77777777" w:rsidR="0000086F" w:rsidRDefault="000008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404E5" w14:textId="77777777" w:rsidR="00712522" w:rsidRPr="00712522" w:rsidRDefault="00712522" w:rsidP="00712522">
    <w:pPr>
      <w:pStyle w:val="Titolo1"/>
    </w:pPr>
    <w:r w:rsidRPr="00712522">
      <w:t>Istituto</w:t>
    </w:r>
    <w:r w:rsidRPr="00712522">
      <w:rPr>
        <w:spacing w:val="-8"/>
      </w:rPr>
      <w:t xml:space="preserve"> </w:t>
    </w:r>
    <w:r w:rsidRPr="00712522">
      <w:t>comprensivo</w:t>
    </w:r>
    <w:r w:rsidRPr="00712522">
      <w:rPr>
        <w:spacing w:val="-5"/>
      </w:rPr>
      <w:t xml:space="preserve"> </w:t>
    </w:r>
    <w:r w:rsidRPr="00712522">
      <w:t>statale</w:t>
    </w:r>
    <w:r w:rsidRPr="00712522">
      <w:rPr>
        <w:spacing w:val="-7"/>
      </w:rPr>
      <w:t xml:space="preserve"> </w:t>
    </w:r>
    <w:r w:rsidRPr="00712522">
      <w:t>'Edmondo</w:t>
    </w:r>
    <w:r w:rsidRPr="00712522">
      <w:rPr>
        <w:spacing w:val="-5"/>
      </w:rPr>
      <w:t xml:space="preserve"> </w:t>
    </w:r>
    <w:r w:rsidRPr="00712522">
      <w:t>De</w:t>
    </w:r>
    <w:r w:rsidRPr="00712522">
      <w:rPr>
        <w:spacing w:val="-9"/>
      </w:rPr>
      <w:t xml:space="preserve"> </w:t>
    </w:r>
    <w:r w:rsidRPr="00712522">
      <w:rPr>
        <w:spacing w:val="-2"/>
      </w:rPr>
      <w:t>Amicis'</w:t>
    </w:r>
  </w:p>
  <w:p w14:paraId="5ABCB67B" w14:textId="77777777" w:rsidR="00712522" w:rsidRPr="00712522" w:rsidRDefault="00712522" w:rsidP="00712522">
    <w:pPr>
      <w:spacing w:line="275" w:lineRule="exact"/>
      <w:ind w:left="2277"/>
      <w:outlineLvl w:val="1"/>
      <w:rPr>
        <w:b/>
        <w:bCs/>
        <w:sz w:val="24"/>
        <w:szCs w:val="24"/>
      </w:rPr>
    </w:pPr>
    <w:r w:rsidRPr="00712522">
      <w:rPr>
        <w:b/>
        <w:bCs/>
        <w:sz w:val="24"/>
        <w:szCs w:val="24"/>
      </w:rPr>
      <w:t>Via</w:t>
    </w:r>
    <w:r w:rsidRPr="00712522">
      <w:rPr>
        <w:b/>
        <w:bCs/>
        <w:spacing w:val="-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al</w:t>
    </w:r>
    <w:r w:rsidRPr="00712522">
      <w:rPr>
        <w:b/>
        <w:bCs/>
        <w:spacing w:val="-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Donatore</w:t>
    </w:r>
    <w:r w:rsidRPr="00712522">
      <w:rPr>
        <w:b/>
        <w:bCs/>
        <w:spacing w:val="-2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di</w:t>
    </w:r>
    <w:r w:rsidRPr="00712522">
      <w:rPr>
        <w:b/>
        <w:bCs/>
        <w:spacing w:val="-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Sangue,</w:t>
    </w:r>
    <w:r w:rsidRPr="00712522">
      <w:rPr>
        <w:b/>
        <w:bCs/>
        <w:spacing w:val="-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11</w:t>
    </w:r>
    <w:r w:rsidRPr="00712522">
      <w:rPr>
        <w:b/>
        <w:bCs/>
        <w:spacing w:val="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Marcallo</w:t>
    </w:r>
    <w:r w:rsidRPr="00712522">
      <w:rPr>
        <w:b/>
        <w:bCs/>
        <w:spacing w:val="-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>con</w:t>
    </w:r>
    <w:r w:rsidRPr="00712522">
      <w:rPr>
        <w:b/>
        <w:bCs/>
        <w:spacing w:val="-1"/>
        <w:sz w:val="24"/>
        <w:szCs w:val="24"/>
      </w:rPr>
      <w:t xml:space="preserve"> </w:t>
    </w:r>
    <w:r w:rsidRPr="00712522">
      <w:rPr>
        <w:b/>
        <w:bCs/>
        <w:sz w:val="24"/>
        <w:szCs w:val="24"/>
      </w:rPr>
      <w:t xml:space="preserve">Casone </w:t>
    </w:r>
    <w:r w:rsidRPr="00712522">
      <w:rPr>
        <w:b/>
        <w:bCs/>
        <w:spacing w:val="-4"/>
        <w:sz w:val="24"/>
        <w:szCs w:val="24"/>
      </w:rPr>
      <w:t>(MI)</w:t>
    </w:r>
  </w:p>
  <w:p w14:paraId="14B17F1A" w14:textId="77777777" w:rsidR="00712522" w:rsidRPr="00712522" w:rsidRDefault="00712522" w:rsidP="00712522">
    <w:pPr>
      <w:ind w:left="142" w:right="160" w:hanging="43"/>
      <w:jc w:val="center"/>
      <w:rPr>
        <w:b/>
        <w:sz w:val="24"/>
      </w:rPr>
    </w:pPr>
    <w:r w:rsidRPr="00712522">
      <w:rPr>
        <w:b/>
        <w:sz w:val="24"/>
      </w:rPr>
      <w:t>Tel.:</w:t>
    </w:r>
    <w:r w:rsidRPr="00712522">
      <w:rPr>
        <w:b/>
        <w:spacing w:val="-5"/>
        <w:sz w:val="24"/>
      </w:rPr>
      <w:t xml:space="preserve"> </w:t>
    </w:r>
    <w:r w:rsidRPr="00712522">
      <w:rPr>
        <w:b/>
        <w:sz w:val="24"/>
      </w:rPr>
      <w:t>029761170</w:t>
    </w:r>
    <w:r w:rsidRPr="00712522">
      <w:rPr>
        <w:b/>
        <w:spacing w:val="-5"/>
        <w:sz w:val="24"/>
      </w:rPr>
      <w:t xml:space="preserve"> </w:t>
    </w:r>
    <w:r w:rsidRPr="00712522">
      <w:rPr>
        <w:b/>
        <w:sz w:val="24"/>
      </w:rPr>
      <w:t>-</w:t>
    </w:r>
    <w:r w:rsidRPr="00712522">
      <w:rPr>
        <w:b/>
        <w:spacing w:val="-6"/>
        <w:sz w:val="24"/>
      </w:rPr>
      <w:t xml:space="preserve"> </w:t>
    </w:r>
    <w:r w:rsidRPr="00712522">
      <w:rPr>
        <w:b/>
        <w:sz w:val="24"/>
      </w:rPr>
      <w:t>E-mail:</w:t>
    </w:r>
    <w:r w:rsidRPr="00712522">
      <w:rPr>
        <w:b/>
        <w:spacing w:val="-5"/>
        <w:sz w:val="24"/>
      </w:rPr>
      <w:t xml:space="preserve"> </w:t>
    </w:r>
    <w:hyperlink r:id="rId1">
      <w:r w:rsidRPr="00712522">
        <w:rPr>
          <w:b/>
          <w:sz w:val="24"/>
        </w:rPr>
        <w:t>MIIC858003@istruzione.it</w:t>
      </w:r>
    </w:hyperlink>
    <w:r w:rsidRPr="00712522">
      <w:rPr>
        <w:b/>
        <w:spacing w:val="-3"/>
        <w:sz w:val="24"/>
      </w:rPr>
      <w:t xml:space="preserve"> </w:t>
    </w:r>
    <w:r w:rsidRPr="00712522">
      <w:rPr>
        <w:b/>
        <w:sz w:val="24"/>
      </w:rPr>
      <w:t>-</w:t>
    </w:r>
    <w:r w:rsidRPr="00712522">
      <w:rPr>
        <w:b/>
        <w:spacing w:val="-6"/>
        <w:sz w:val="24"/>
      </w:rPr>
      <w:t xml:space="preserve"> </w:t>
    </w:r>
    <w:proofErr w:type="spellStart"/>
    <w:r w:rsidRPr="00712522">
      <w:rPr>
        <w:b/>
        <w:sz w:val="24"/>
      </w:rPr>
      <w:t>Pec</w:t>
    </w:r>
    <w:proofErr w:type="spellEnd"/>
    <w:r w:rsidRPr="00712522">
      <w:rPr>
        <w:b/>
        <w:sz w:val="24"/>
      </w:rPr>
      <w:t>:</w:t>
    </w:r>
    <w:r w:rsidRPr="00712522">
      <w:rPr>
        <w:b/>
        <w:spacing w:val="-5"/>
        <w:sz w:val="24"/>
      </w:rPr>
      <w:t xml:space="preserve"> </w:t>
    </w:r>
    <w:hyperlink r:id="rId2">
      <w:r w:rsidRPr="00712522">
        <w:rPr>
          <w:b/>
          <w:sz w:val="24"/>
        </w:rPr>
        <w:t>MIIC858003@pec.istruzione.it</w:t>
      </w:r>
    </w:hyperlink>
    <w:r w:rsidRPr="00712522">
      <w:rPr>
        <w:b/>
        <w:sz w:val="24"/>
      </w:rPr>
      <w:t xml:space="preserve"> C.F.: 93018810155 - C.M.: MIIC858003</w:t>
    </w:r>
  </w:p>
  <w:p w14:paraId="7865C9EE" w14:textId="77777777" w:rsidR="00712522" w:rsidRPr="00712522" w:rsidRDefault="00712522" w:rsidP="00712522">
    <w:pPr>
      <w:rPr>
        <w:b/>
        <w:sz w:val="24"/>
      </w:rPr>
    </w:pPr>
  </w:p>
  <w:p w14:paraId="7400A638" w14:textId="77777777" w:rsidR="00712522" w:rsidRPr="00712522" w:rsidRDefault="00712522" w:rsidP="00712522">
    <w:pPr>
      <w:rPr>
        <w:b/>
        <w:sz w:val="24"/>
      </w:rPr>
    </w:pPr>
  </w:p>
  <w:p w14:paraId="57F5AECC" w14:textId="4372A7C6" w:rsidR="00712522" w:rsidRPr="00712522" w:rsidRDefault="009A0487" w:rsidP="00712522">
    <w:pPr>
      <w:rPr>
        <w:b/>
        <w:sz w:val="24"/>
      </w:rPr>
    </w:pPr>
    <w:r w:rsidRPr="00926FE1">
      <w:rPr>
        <w:b/>
        <w:noProof/>
        <w:sz w:val="24"/>
        <w:lang w:eastAsia="it-IT"/>
      </w:rPr>
      <w:drawing>
        <wp:inline distT="0" distB="0" distL="0" distR="0" wp14:anchorId="74F7F319" wp14:editId="217C9526">
          <wp:extent cx="5916930" cy="4305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693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3FBD14" w14:textId="77777777" w:rsidR="00712522" w:rsidRPr="00712522" w:rsidRDefault="00712522" w:rsidP="00712522">
    <w:pPr>
      <w:tabs>
        <w:tab w:val="center" w:pos="4819"/>
        <w:tab w:val="right" w:pos="9638"/>
      </w:tabs>
    </w:pPr>
  </w:p>
  <w:p w14:paraId="33454A22" w14:textId="77777777" w:rsidR="00712522" w:rsidRDefault="00712522">
    <w:pPr>
      <w:pStyle w:val="Intestazione"/>
    </w:pPr>
  </w:p>
  <w:p w14:paraId="0439D817" w14:textId="77777777" w:rsidR="00712522" w:rsidRDefault="007125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8639" w14:textId="77777777" w:rsidR="0000086F" w:rsidRDefault="000008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23E"/>
    <w:multiLevelType w:val="hybridMultilevel"/>
    <w:tmpl w:val="8006D63E"/>
    <w:lvl w:ilvl="0" w:tplc="96604C40">
      <w:numFmt w:val="bullet"/>
      <w:lvlText w:val="-"/>
      <w:lvlJc w:val="left"/>
      <w:pPr>
        <w:ind w:left="1074" w:hanging="1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F283934">
      <w:numFmt w:val="bullet"/>
      <w:lvlText w:val="•"/>
      <w:lvlJc w:val="left"/>
      <w:pPr>
        <w:ind w:left="2069" w:hanging="145"/>
      </w:pPr>
      <w:rPr>
        <w:rFonts w:hint="default"/>
        <w:lang w:val="it-IT" w:eastAsia="en-US" w:bidi="ar-SA"/>
      </w:rPr>
    </w:lvl>
    <w:lvl w:ilvl="2" w:tplc="FC2CA60C">
      <w:numFmt w:val="bullet"/>
      <w:lvlText w:val="•"/>
      <w:lvlJc w:val="left"/>
      <w:pPr>
        <w:ind w:left="3059" w:hanging="145"/>
      </w:pPr>
      <w:rPr>
        <w:rFonts w:hint="default"/>
        <w:lang w:val="it-IT" w:eastAsia="en-US" w:bidi="ar-SA"/>
      </w:rPr>
    </w:lvl>
    <w:lvl w:ilvl="3" w:tplc="8354B942">
      <w:numFmt w:val="bullet"/>
      <w:lvlText w:val="•"/>
      <w:lvlJc w:val="left"/>
      <w:pPr>
        <w:ind w:left="4049" w:hanging="145"/>
      </w:pPr>
      <w:rPr>
        <w:rFonts w:hint="default"/>
        <w:lang w:val="it-IT" w:eastAsia="en-US" w:bidi="ar-SA"/>
      </w:rPr>
    </w:lvl>
    <w:lvl w:ilvl="4" w:tplc="8724D56E">
      <w:numFmt w:val="bullet"/>
      <w:lvlText w:val="•"/>
      <w:lvlJc w:val="left"/>
      <w:pPr>
        <w:ind w:left="5039" w:hanging="145"/>
      </w:pPr>
      <w:rPr>
        <w:rFonts w:hint="default"/>
        <w:lang w:val="it-IT" w:eastAsia="en-US" w:bidi="ar-SA"/>
      </w:rPr>
    </w:lvl>
    <w:lvl w:ilvl="5" w:tplc="8A8A77CE">
      <w:numFmt w:val="bullet"/>
      <w:lvlText w:val="•"/>
      <w:lvlJc w:val="left"/>
      <w:pPr>
        <w:ind w:left="6029" w:hanging="145"/>
      </w:pPr>
      <w:rPr>
        <w:rFonts w:hint="default"/>
        <w:lang w:val="it-IT" w:eastAsia="en-US" w:bidi="ar-SA"/>
      </w:rPr>
    </w:lvl>
    <w:lvl w:ilvl="6" w:tplc="95DE04EA">
      <w:numFmt w:val="bullet"/>
      <w:lvlText w:val="•"/>
      <w:lvlJc w:val="left"/>
      <w:pPr>
        <w:ind w:left="7019" w:hanging="145"/>
      </w:pPr>
      <w:rPr>
        <w:rFonts w:hint="default"/>
        <w:lang w:val="it-IT" w:eastAsia="en-US" w:bidi="ar-SA"/>
      </w:rPr>
    </w:lvl>
    <w:lvl w:ilvl="7" w:tplc="C3C63924">
      <w:numFmt w:val="bullet"/>
      <w:lvlText w:val="•"/>
      <w:lvlJc w:val="left"/>
      <w:pPr>
        <w:ind w:left="8009" w:hanging="145"/>
      </w:pPr>
      <w:rPr>
        <w:rFonts w:hint="default"/>
        <w:lang w:val="it-IT" w:eastAsia="en-US" w:bidi="ar-SA"/>
      </w:rPr>
    </w:lvl>
    <w:lvl w:ilvl="8" w:tplc="7E5E7EFC">
      <w:numFmt w:val="bullet"/>
      <w:lvlText w:val="•"/>
      <w:lvlJc w:val="left"/>
      <w:pPr>
        <w:ind w:left="8999" w:hanging="145"/>
      </w:pPr>
      <w:rPr>
        <w:rFonts w:hint="default"/>
        <w:lang w:val="it-IT" w:eastAsia="en-US" w:bidi="ar-SA"/>
      </w:rPr>
    </w:lvl>
  </w:abstractNum>
  <w:abstractNum w:abstractNumId="1" w15:restartNumberingAfterBreak="0">
    <w:nsid w:val="08F37CCE"/>
    <w:multiLevelType w:val="hybridMultilevel"/>
    <w:tmpl w:val="B6A68E3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7901"/>
    <w:multiLevelType w:val="hybridMultilevel"/>
    <w:tmpl w:val="F204217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EC529F"/>
    <w:multiLevelType w:val="hybridMultilevel"/>
    <w:tmpl w:val="ECB43B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52EE"/>
    <w:multiLevelType w:val="hybridMultilevel"/>
    <w:tmpl w:val="3E0EE8A0"/>
    <w:lvl w:ilvl="0" w:tplc="85F4438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7775E"/>
    <w:multiLevelType w:val="hybridMultilevel"/>
    <w:tmpl w:val="EC4231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6F66D5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F2083"/>
    <w:multiLevelType w:val="hybridMultilevel"/>
    <w:tmpl w:val="B28667BA"/>
    <w:lvl w:ilvl="0" w:tplc="AE2A15D4">
      <w:numFmt w:val="bullet"/>
      <w:lvlText w:val="•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53943201">
    <w:abstractNumId w:val="0"/>
  </w:num>
  <w:num w:numId="2" w16cid:durableId="513227787">
    <w:abstractNumId w:val="2"/>
  </w:num>
  <w:num w:numId="3" w16cid:durableId="1024132265">
    <w:abstractNumId w:val="6"/>
  </w:num>
  <w:num w:numId="4" w16cid:durableId="1723089579">
    <w:abstractNumId w:val="5"/>
  </w:num>
  <w:num w:numId="5" w16cid:durableId="1264000591">
    <w:abstractNumId w:val="4"/>
  </w:num>
  <w:num w:numId="6" w16cid:durableId="1762139829">
    <w:abstractNumId w:val="3"/>
  </w:num>
  <w:num w:numId="7" w16cid:durableId="125254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87"/>
    <w:rsid w:val="0000086F"/>
    <w:rsid w:val="00000AA8"/>
    <w:rsid w:val="0008789D"/>
    <w:rsid w:val="001E10A8"/>
    <w:rsid w:val="002311F6"/>
    <w:rsid w:val="00233B87"/>
    <w:rsid w:val="0032317E"/>
    <w:rsid w:val="00341264"/>
    <w:rsid w:val="003870F5"/>
    <w:rsid w:val="003E635D"/>
    <w:rsid w:val="00401C74"/>
    <w:rsid w:val="00506816"/>
    <w:rsid w:val="0056569C"/>
    <w:rsid w:val="005A5969"/>
    <w:rsid w:val="006A5416"/>
    <w:rsid w:val="006D1D93"/>
    <w:rsid w:val="00712522"/>
    <w:rsid w:val="007578BF"/>
    <w:rsid w:val="007F2F13"/>
    <w:rsid w:val="008A65F9"/>
    <w:rsid w:val="0090522E"/>
    <w:rsid w:val="00926FE1"/>
    <w:rsid w:val="00995F7B"/>
    <w:rsid w:val="009A0487"/>
    <w:rsid w:val="009A75C0"/>
    <w:rsid w:val="009B6632"/>
    <w:rsid w:val="009F0F12"/>
    <w:rsid w:val="00C8389D"/>
    <w:rsid w:val="00D13437"/>
    <w:rsid w:val="00D93728"/>
    <w:rsid w:val="00F56D92"/>
    <w:rsid w:val="00FC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F995"/>
  <w15:chartTrackingRefBased/>
  <w15:docId w15:val="{770D1BDD-9F4E-4C8F-B554-6BD60BE3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17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link w:val="Titolo1Carattere"/>
    <w:uiPriority w:val="9"/>
    <w:qFormat/>
    <w:rsid w:val="00712522"/>
    <w:pPr>
      <w:widowControl w:val="0"/>
      <w:autoSpaceDE w:val="0"/>
      <w:autoSpaceDN w:val="0"/>
      <w:spacing w:after="0" w:line="240" w:lineRule="auto"/>
      <w:ind w:left="936" w:right="419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2522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1252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125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uiPriority w:val="22"/>
    <w:qFormat/>
    <w:rsid w:val="00712522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71252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link w:val="Corpotesto"/>
    <w:uiPriority w:val="1"/>
    <w:rsid w:val="00712522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1252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link w:val="Intestazione"/>
    <w:uiPriority w:val="99"/>
    <w:rsid w:val="0071252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252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link w:val="Pidipagina"/>
    <w:uiPriority w:val="99"/>
    <w:rsid w:val="00712522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link w:val="Titolo2"/>
    <w:uiPriority w:val="9"/>
    <w:semiHidden/>
    <w:rsid w:val="00712522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Grigliatabella">
    <w:name w:val="Table Grid"/>
    <w:basedOn w:val="Tabellanormale"/>
    <w:uiPriority w:val="39"/>
    <w:rsid w:val="009A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0522E"/>
    <w:pPr>
      <w:widowControl w:val="0"/>
      <w:autoSpaceDE w:val="0"/>
      <w:autoSpaceDN w:val="0"/>
      <w:spacing w:after="120" w:line="240" w:lineRule="auto"/>
      <w:ind w:left="283"/>
    </w:pPr>
    <w:rPr>
      <w:rFonts w:ascii="Arial MT" w:eastAsia="Arial MT" w:hAnsi="Arial MT" w:cs="Arial MT"/>
      <w:kern w:val="0"/>
      <w14:ligatures w14:val="none"/>
    </w:rPr>
  </w:style>
  <w:style w:type="character" w:customStyle="1" w:styleId="RientrocorpodeltestoCarattere">
    <w:name w:val="Rientro corpo del testo Carattere"/>
    <w:link w:val="Rientrocorpodeltesto"/>
    <w:uiPriority w:val="99"/>
    <w:rsid w:val="0090522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MIIC858003@pec.istruzione.it" TargetMode="External"/><Relationship Id="rId1" Type="http://schemas.openxmlformats.org/officeDocument/2006/relationships/hyperlink" Target="mailto:MIIC858003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%20CECILIA\PN-2127-FORMAZIONE%20DOCENTI-ATA%202026\Decreto%20costitutivo-Gruppo%20di%20Lavoro%20per%20l'intelligenza%20arti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Decreto costitutivo-Gruppo di Lavoro per l'intelligenza artificiale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Links>
    <vt:vector size="12" baseType="variant">
      <vt:variant>
        <vt:i4>4522020</vt:i4>
      </vt:variant>
      <vt:variant>
        <vt:i4>3</vt:i4>
      </vt:variant>
      <vt:variant>
        <vt:i4>0</vt:i4>
      </vt:variant>
      <vt:variant>
        <vt:i4>5</vt:i4>
      </vt:variant>
      <vt:variant>
        <vt:lpwstr>mailto:MIIC858003@pec.istruzione.it</vt:lpwstr>
      </vt:variant>
      <vt:variant>
        <vt:lpwstr/>
      </vt:variant>
      <vt:variant>
        <vt:i4>917559</vt:i4>
      </vt:variant>
      <vt:variant>
        <vt:i4>0</vt:i4>
      </vt:variant>
      <vt:variant>
        <vt:i4>0</vt:i4>
      </vt:variant>
      <vt:variant>
        <vt:i4>5</vt:i4>
      </vt:variant>
      <vt:variant>
        <vt:lpwstr>mailto:MIIC858003@istruzione.it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Capasso</dc:creator>
  <cp:keywords/>
  <dc:description/>
  <cp:lastModifiedBy>Cecilia Capasso</cp:lastModifiedBy>
  <cp:revision>3</cp:revision>
  <cp:lastPrinted>2026-07-01T10:38:00Z</cp:lastPrinted>
  <dcterms:created xsi:type="dcterms:W3CDTF">2026-07-02T09:49:00Z</dcterms:created>
  <dcterms:modified xsi:type="dcterms:W3CDTF">2026-07-02T09:55:00Z</dcterms:modified>
</cp:coreProperties>
</file>