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DF4F1" w14:textId="77777777" w:rsidR="007929B8" w:rsidRPr="00B602E3" w:rsidRDefault="007929B8" w:rsidP="007929B8">
      <w:pPr>
        <w:jc w:val="center"/>
        <w:rPr>
          <w:rFonts w:ascii="Verdana" w:hAnsi="Verdana"/>
          <w:sz w:val="24"/>
          <w:szCs w:val="24"/>
        </w:rPr>
      </w:pPr>
      <w:r w:rsidRPr="00B602E3">
        <w:rPr>
          <w:rFonts w:ascii="Verdana" w:hAnsi="Verdana"/>
          <w:b/>
          <w:bCs/>
          <w:sz w:val="24"/>
          <w:szCs w:val="24"/>
        </w:rPr>
        <w:t>GRIGLIA DI VALUTAZIONE DEL PERSONALE INTERNO/ESTERNO</w:t>
      </w:r>
    </w:p>
    <w:p w14:paraId="480AC101" w14:textId="77777777" w:rsidR="007929B8" w:rsidRDefault="007929B8" w:rsidP="007929B8">
      <w:pPr>
        <w:jc w:val="center"/>
        <w:rPr>
          <w:rFonts w:ascii="Verdana" w:hAnsi="Verdana"/>
          <w:b/>
          <w:bCs/>
          <w:sz w:val="24"/>
          <w:szCs w:val="24"/>
        </w:rPr>
      </w:pPr>
      <w:r w:rsidRPr="00B602E3">
        <w:rPr>
          <w:rFonts w:ascii="Verdana" w:hAnsi="Verdana"/>
          <w:b/>
          <w:bCs/>
          <w:sz w:val="24"/>
          <w:szCs w:val="24"/>
        </w:rPr>
        <w:t>Titoli di studio, specializzazioni, corsi di aggiornamento, master e titoli specifici - max 40 punti</w:t>
      </w:r>
    </w:p>
    <w:p w14:paraId="5F9B1C27" w14:textId="77777777" w:rsidR="007929B8" w:rsidRDefault="007929B8" w:rsidP="007929B8">
      <w:pPr>
        <w:pStyle w:val="Corpotesto"/>
        <w:spacing w:before="10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7"/>
        <w:gridCol w:w="4261"/>
        <w:gridCol w:w="1190"/>
        <w:gridCol w:w="1237"/>
        <w:gridCol w:w="956"/>
      </w:tblGrid>
      <w:tr w:rsidR="007929B8" w:rsidRPr="00EE5A4A" w14:paraId="2FCE1F50" w14:textId="77777777" w:rsidTr="002A1CDE">
        <w:trPr>
          <w:trHeight w:val="506"/>
        </w:trPr>
        <w:tc>
          <w:tcPr>
            <w:tcW w:w="1817" w:type="dxa"/>
            <w:vMerge w:val="restart"/>
          </w:tcPr>
          <w:p w14:paraId="5C93E75F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b/>
                <w:sz w:val="20"/>
                <w:szCs w:val="20"/>
              </w:rPr>
            </w:pPr>
          </w:p>
          <w:p w14:paraId="3120143C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b/>
                <w:sz w:val="20"/>
                <w:szCs w:val="20"/>
              </w:rPr>
            </w:pPr>
          </w:p>
          <w:p w14:paraId="36B50AC7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b/>
                <w:sz w:val="20"/>
                <w:szCs w:val="20"/>
              </w:rPr>
            </w:pPr>
          </w:p>
          <w:p w14:paraId="5A6B4AFC" w14:textId="77777777" w:rsidR="007929B8" w:rsidRPr="00EE5A4A" w:rsidRDefault="007929B8" w:rsidP="002A1CDE">
            <w:pPr>
              <w:pStyle w:val="TableParagraph"/>
              <w:spacing w:before="184"/>
              <w:ind w:left="206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Titolo</w:t>
            </w:r>
            <w:r w:rsidRPr="00EE5A4A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di</w:t>
            </w:r>
            <w:r w:rsidRPr="00EE5A4A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studio</w:t>
            </w:r>
          </w:p>
          <w:p w14:paraId="61288574" w14:textId="77777777" w:rsidR="007929B8" w:rsidRPr="00EE5A4A" w:rsidRDefault="007929B8" w:rsidP="002A1CDE">
            <w:pPr>
              <w:pStyle w:val="TableParagraph"/>
              <w:spacing w:before="2"/>
              <w:ind w:left="110"/>
              <w:rPr>
                <w:rFonts w:ascii="Verdana" w:hAnsi="Verdana"/>
                <w:b/>
                <w:sz w:val="20"/>
                <w:szCs w:val="20"/>
              </w:rPr>
            </w:pPr>
            <w:r w:rsidRPr="00EE5A4A">
              <w:rPr>
                <w:rFonts w:ascii="Verdana" w:hAnsi="Verdana"/>
                <w:b/>
                <w:sz w:val="20"/>
                <w:szCs w:val="20"/>
              </w:rPr>
              <w:t>(max_punti_12)</w:t>
            </w:r>
          </w:p>
        </w:tc>
        <w:tc>
          <w:tcPr>
            <w:tcW w:w="4261" w:type="dxa"/>
          </w:tcPr>
          <w:p w14:paraId="6A94A029" w14:textId="77777777" w:rsidR="007929B8" w:rsidRPr="00EE5A4A" w:rsidRDefault="007929B8" w:rsidP="002A1CDE">
            <w:pPr>
              <w:pStyle w:val="TableParagraph"/>
              <w:spacing w:line="252" w:lineRule="exact"/>
              <w:ind w:left="107" w:right="386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Diploma di istruzione secondaria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superiore</w:t>
            </w:r>
            <w:r w:rsidRPr="00EE5A4A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attinente</w:t>
            </w:r>
            <w:r w:rsidRPr="00EE5A4A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all'area</w:t>
            </w:r>
            <w:r w:rsidRPr="00EE5A4A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progettuale</w:t>
            </w:r>
          </w:p>
        </w:tc>
        <w:tc>
          <w:tcPr>
            <w:tcW w:w="1190" w:type="dxa"/>
          </w:tcPr>
          <w:p w14:paraId="62D129BF" w14:textId="77777777" w:rsidR="007929B8" w:rsidRPr="00EE5A4A" w:rsidRDefault="007929B8" w:rsidP="002A1CDE">
            <w:pPr>
              <w:pStyle w:val="TableParagraph"/>
              <w:spacing w:before="2"/>
              <w:ind w:left="169" w:right="160"/>
              <w:jc w:val="center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Punti 4</w:t>
            </w:r>
          </w:p>
        </w:tc>
        <w:tc>
          <w:tcPr>
            <w:tcW w:w="1237" w:type="dxa"/>
            <w:vMerge w:val="restart"/>
          </w:tcPr>
          <w:p w14:paraId="0D3B70F6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b/>
                <w:sz w:val="20"/>
                <w:szCs w:val="20"/>
              </w:rPr>
            </w:pPr>
          </w:p>
          <w:p w14:paraId="3C694869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b/>
                <w:sz w:val="20"/>
                <w:szCs w:val="20"/>
              </w:rPr>
            </w:pPr>
          </w:p>
          <w:p w14:paraId="2E0BC315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b/>
                <w:sz w:val="20"/>
                <w:szCs w:val="20"/>
              </w:rPr>
            </w:pPr>
          </w:p>
          <w:p w14:paraId="1447B56D" w14:textId="77777777" w:rsidR="007929B8" w:rsidRPr="00EE5A4A" w:rsidRDefault="007929B8" w:rsidP="002A1CDE">
            <w:pPr>
              <w:pStyle w:val="TableParagraph"/>
              <w:spacing w:before="184"/>
              <w:ind w:left="105" w:right="91"/>
              <w:jc w:val="center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Si valuta</w:t>
            </w:r>
            <w:r w:rsidRPr="00EE5A4A">
              <w:rPr>
                <w:rFonts w:ascii="Verdana" w:hAnsi="Verdana"/>
                <w:spacing w:val="-59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un solo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titolo</w:t>
            </w:r>
          </w:p>
        </w:tc>
        <w:tc>
          <w:tcPr>
            <w:tcW w:w="956" w:type="dxa"/>
          </w:tcPr>
          <w:p w14:paraId="1E07E44D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7929B8" w:rsidRPr="00EE5A4A" w14:paraId="5A2752D0" w14:textId="77777777" w:rsidTr="002A1CDE">
        <w:trPr>
          <w:trHeight w:val="505"/>
        </w:trPr>
        <w:tc>
          <w:tcPr>
            <w:tcW w:w="1817" w:type="dxa"/>
            <w:vMerge/>
            <w:tcBorders>
              <w:top w:val="nil"/>
            </w:tcBorders>
          </w:tcPr>
          <w:p w14:paraId="11940287" w14:textId="77777777" w:rsidR="007929B8" w:rsidRPr="00EE5A4A" w:rsidRDefault="007929B8" w:rsidP="002A1CD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61" w:type="dxa"/>
          </w:tcPr>
          <w:p w14:paraId="7631ACF0" w14:textId="77777777" w:rsidR="007929B8" w:rsidRPr="00EE5A4A" w:rsidRDefault="007929B8" w:rsidP="002A1CDE">
            <w:pPr>
              <w:pStyle w:val="TableParagraph"/>
              <w:spacing w:line="252" w:lineRule="exact"/>
              <w:ind w:left="107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Laurea non specifica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o laurea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triennale</w:t>
            </w:r>
            <w:r w:rsidRPr="00EE5A4A">
              <w:rPr>
                <w:rFonts w:ascii="Verdana" w:hAnsi="Verdana"/>
                <w:spacing w:val="-60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specifica</w:t>
            </w:r>
          </w:p>
        </w:tc>
        <w:tc>
          <w:tcPr>
            <w:tcW w:w="1190" w:type="dxa"/>
          </w:tcPr>
          <w:p w14:paraId="6AC4605B" w14:textId="77777777" w:rsidR="007929B8" w:rsidRPr="00EE5A4A" w:rsidRDefault="007929B8" w:rsidP="002A1CDE">
            <w:pPr>
              <w:pStyle w:val="TableParagraph"/>
              <w:spacing w:before="2"/>
              <w:ind w:left="169" w:right="160"/>
              <w:jc w:val="center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Punti 6</w:t>
            </w:r>
          </w:p>
        </w:tc>
        <w:tc>
          <w:tcPr>
            <w:tcW w:w="1237" w:type="dxa"/>
            <w:vMerge/>
            <w:tcBorders>
              <w:top w:val="nil"/>
            </w:tcBorders>
          </w:tcPr>
          <w:p w14:paraId="0AB175ED" w14:textId="77777777" w:rsidR="007929B8" w:rsidRPr="00EE5A4A" w:rsidRDefault="007929B8" w:rsidP="002A1CD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56" w:type="dxa"/>
          </w:tcPr>
          <w:p w14:paraId="5505CA1B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7929B8" w:rsidRPr="00EE5A4A" w14:paraId="0A5949A2" w14:textId="77777777" w:rsidTr="002A1CDE">
        <w:trPr>
          <w:trHeight w:val="506"/>
        </w:trPr>
        <w:tc>
          <w:tcPr>
            <w:tcW w:w="1817" w:type="dxa"/>
            <w:vMerge/>
            <w:tcBorders>
              <w:top w:val="nil"/>
            </w:tcBorders>
          </w:tcPr>
          <w:p w14:paraId="31A0C9B5" w14:textId="77777777" w:rsidR="007929B8" w:rsidRPr="00EE5A4A" w:rsidRDefault="007929B8" w:rsidP="002A1CD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61" w:type="dxa"/>
          </w:tcPr>
          <w:p w14:paraId="0066FDEC" w14:textId="77777777" w:rsidR="007929B8" w:rsidRPr="00EE5A4A" w:rsidRDefault="007929B8" w:rsidP="002A1CDE">
            <w:pPr>
              <w:pStyle w:val="TableParagraph"/>
              <w:spacing w:line="252" w:lineRule="exact"/>
              <w:ind w:left="107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Laurea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specifica attinente al progetto –</w:t>
            </w:r>
            <w:r w:rsidRPr="00EE5A4A">
              <w:rPr>
                <w:rFonts w:ascii="Verdana" w:hAnsi="Verdana"/>
                <w:spacing w:val="-59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votazione</w:t>
            </w:r>
            <w:r w:rsidRPr="00EE5A4A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fino a 90</w:t>
            </w:r>
          </w:p>
        </w:tc>
        <w:tc>
          <w:tcPr>
            <w:tcW w:w="1190" w:type="dxa"/>
          </w:tcPr>
          <w:p w14:paraId="0A28000F" w14:textId="77777777" w:rsidR="007929B8" w:rsidRPr="00EE5A4A" w:rsidRDefault="007929B8" w:rsidP="002A1CDE">
            <w:pPr>
              <w:pStyle w:val="TableParagraph"/>
              <w:spacing w:before="2"/>
              <w:ind w:left="169" w:right="160"/>
              <w:jc w:val="center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Punti 8</w:t>
            </w:r>
          </w:p>
        </w:tc>
        <w:tc>
          <w:tcPr>
            <w:tcW w:w="1237" w:type="dxa"/>
            <w:vMerge/>
            <w:tcBorders>
              <w:top w:val="nil"/>
            </w:tcBorders>
          </w:tcPr>
          <w:p w14:paraId="3B96F134" w14:textId="77777777" w:rsidR="007929B8" w:rsidRPr="00EE5A4A" w:rsidRDefault="007929B8" w:rsidP="002A1CD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56" w:type="dxa"/>
          </w:tcPr>
          <w:p w14:paraId="28B0311F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7929B8" w:rsidRPr="00EE5A4A" w14:paraId="0E7C3B95" w14:textId="77777777" w:rsidTr="002A1CDE">
        <w:trPr>
          <w:trHeight w:val="505"/>
        </w:trPr>
        <w:tc>
          <w:tcPr>
            <w:tcW w:w="1817" w:type="dxa"/>
            <w:vMerge/>
            <w:tcBorders>
              <w:top w:val="nil"/>
            </w:tcBorders>
          </w:tcPr>
          <w:p w14:paraId="1E6A7763" w14:textId="77777777" w:rsidR="007929B8" w:rsidRPr="00EE5A4A" w:rsidRDefault="007929B8" w:rsidP="002A1CD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61" w:type="dxa"/>
          </w:tcPr>
          <w:p w14:paraId="7572D8E5" w14:textId="77777777" w:rsidR="007929B8" w:rsidRPr="00EE5A4A" w:rsidRDefault="007929B8" w:rsidP="002A1CDE">
            <w:pPr>
              <w:pStyle w:val="TableParagraph"/>
              <w:spacing w:line="252" w:lineRule="exact"/>
              <w:ind w:left="107" w:right="381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Laurea specifica attinente al progetto -</w:t>
            </w:r>
            <w:r w:rsidRPr="00EE5A4A">
              <w:rPr>
                <w:rFonts w:ascii="Verdana" w:hAnsi="Verdana"/>
                <w:spacing w:val="-59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votazione da</w:t>
            </w:r>
            <w:r w:rsidRPr="00EE5A4A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91 a</w:t>
            </w:r>
            <w:r w:rsidRPr="00EE5A4A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110</w:t>
            </w:r>
          </w:p>
        </w:tc>
        <w:tc>
          <w:tcPr>
            <w:tcW w:w="1190" w:type="dxa"/>
          </w:tcPr>
          <w:p w14:paraId="51F7B16A" w14:textId="77777777" w:rsidR="007929B8" w:rsidRPr="00EE5A4A" w:rsidRDefault="007929B8" w:rsidP="002A1CDE">
            <w:pPr>
              <w:pStyle w:val="TableParagraph"/>
              <w:spacing w:before="2"/>
              <w:ind w:left="172" w:right="160"/>
              <w:jc w:val="center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Punti 10</w:t>
            </w:r>
          </w:p>
        </w:tc>
        <w:tc>
          <w:tcPr>
            <w:tcW w:w="1237" w:type="dxa"/>
            <w:vMerge/>
            <w:tcBorders>
              <w:top w:val="nil"/>
            </w:tcBorders>
          </w:tcPr>
          <w:p w14:paraId="265E22D3" w14:textId="77777777" w:rsidR="007929B8" w:rsidRPr="00EE5A4A" w:rsidRDefault="007929B8" w:rsidP="002A1CD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56" w:type="dxa"/>
          </w:tcPr>
          <w:p w14:paraId="046AC109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7929B8" w:rsidRPr="00EE5A4A" w14:paraId="4963F0A9" w14:textId="77777777" w:rsidTr="002A1CDE">
        <w:trPr>
          <w:trHeight w:val="506"/>
        </w:trPr>
        <w:tc>
          <w:tcPr>
            <w:tcW w:w="1817" w:type="dxa"/>
            <w:vMerge/>
            <w:tcBorders>
              <w:top w:val="nil"/>
            </w:tcBorders>
          </w:tcPr>
          <w:p w14:paraId="4F067747" w14:textId="77777777" w:rsidR="007929B8" w:rsidRPr="00EE5A4A" w:rsidRDefault="007929B8" w:rsidP="002A1CD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61" w:type="dxa"/>
          </w:tcPr>
          <w:p w14:paraId="461AC8D1" w14:textId="77777777" w:rsidR="007929B8" w:rsidRPr="00EE5A4A" w:rsidRDefault="007929B8" w:rsidP="002A1CDE">
            <w:pPr>
              <w:pStyle w:val="TableParagraph"/>
              <w:spacing w:line="252" w:lineRule="exact"/>
              <w:ind w:left="107" w:right="381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Laurea specifica attinente al progetto -</w:t>
            </w:r>
            <w:r w:rsidRPr="00EE5A4A">
              <w:rPr>
                <w:rFonts w:ascii="Verdana" w:hAnsi="Verdana"/>
                <w:spacing w:val="-59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votazione con</w:t>
            </w:r>
            <w:r w:rsidRPr="00EE5A4A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lode</w:t>
            </w:r>
          </w:p>
        </w:tc>
        <w:tc>
          <w:tcPr>
            <w:tcW w:w="1190" w:type="dxa"/>
          </w:tcPr>
          <w:p w14:paraId="0C96D498" w14:textId="77777777" w:rsidR="007929B8" w:rsidRPr="00EE5A4A" w:rsidRDefault="007929B8" w:rsidP="002A1CDE">
            <w:pPr>
              <w:pStyle w:val="TableParagraph"/>
              <w:spacing w:before="2"/>
              <w:ind w:left="172" w:right="160"/>
              <w:jc w:val="center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Punti 12</w:t>
            </w:r>
          </w:p>
        </w:tc>
        <w:tc>
          <w:tcPr>
            <w:tcW w:w="1237" w:type="dxa"/>
            <w:vMerge/>
            <w:tcBorders>
              <w:top w:val="nil"/>
            </w:tcBorders>
          </w:tcPr>
          <w:p w14:paraId="11667675" w14:textId="77777777" w:rsidR="007929B8" w:rsidRPr="00EE5A4A" w:rsidRDefault="007929B8" w:rsidP="002A1CD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56" w:type="dxa"/>
          </w:tcPr>
          <w:p w14:paraId="22DB1290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7929B8" w:rsidRPr="00EE5A4A" w14:paraId="181ED16E" w14:textId="77777777" w:rsidTr="002A1CDE">
        <w:trPr>
          <w:trHeight w:val="368"/>
        </w:trPr>
        <w:tc>
          <w:tcPr>
            <w:tcW w:w="9461" w:type="dxa"/>
            <w:gridSpan w:val="5"/>
          </w:tcPr>
          <w:p w14:paraId="1A144EC6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7929B8" w:rsidRPr="00EE5A4A" w14:paraId="1D96585F" w14:textId="77777777" w:rsidTr="002A1CDE">
        <w:trPr>
          <w:trHeight w:val="983"/>
        </w:trPr>
        <w:tc>
          <w:tcPr>
            <w:tcW w:w="1817" w:type="dxa"/>
            <w:vMerge w:val="restart"/>
          </w:tcPr>
          <w:p w14:paraId="71553815" w14:textId="77777777" w:rsidR="007929B8" w:rsidRPr="00EE5A4A" w:rsidRDefault="007929B8" w:rsidP="002A1CDE">
            <w:pPr>
              <w:pStyle w:val="TableParagraph"/>
              <w:spacing w:before="1"/>
              <w:rPr>
                <w:rFonts w:ascii="Verdana" w:hAnsi="Verdana"/>
                <w:b/>
                <w:sz w:val="20"/>
                <w:szCs w:val="20"/>
              </w:rPr>
            </w:pPr>
          </w:p>
          <w:p w14:paraId="6D5576A3" w14:textId="77777777" w:rsidR="007929B8" w:rsidRPr="00EE5A4A" w:rsidRDefault="007929B8" w:rsidP="002A1CDE">
            <w:pPr>
              <w:pStyle w:val="TableParagraph"/>
              <w:ind w:left="110" w:right="95" w:hanging="3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2B5328C" w14:textId="77777777" w:rsidR="007929B8" w:rsidRPr="00EE5A4A" w:rsidRDefault="007929B8" w:rsidP="002A1CDE">
            <w:pPr>
              <w:pStyle w:val="TableParagraph"/>
              <w:ind w:left="110" w:right="95" w:hanging="3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C60C48D" w14:textId="77777777" w:rsidR="007929B8" w:rsidRPr="00EE5A4A" w:rsidRDefault="007929B8" w:rsidP="002A1CDE">
            <w:pPr>
              <w:pStyle w:val="TableParagraph"/>
              <w:ind w:left="110" w:right="95" w:hanging="3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7614F0F" w14:textId="77777777" w:rsidR="007929B8" w:rsidRPr="00EE5A4A" w:rsidRDefault="007929B8" w:rsidP="002A1CDE">
            <w:pPr>
              <w:pStyle w:val="TableParagraph"/>
              <w:ind w:left="110" w:right="95" w:hanging="3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B22CA57" w14:textId="77777777" w:rsidR="007929B8" w:rsidRPr="00EE5A4A" w:rsidRDefault="007929B8" w:rsidP="002A1CDE">
            <w:pPr>
              <w:pStyle w:val="TableParagraph"/>
              <w:ind w:left="110" w:right="95" w:hanging="3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0B947EA" w14:textId="77777777" w:rsidR="007929B8" w:rsidRPr="00EE5A4A" w:rsidRDefault="007929B8" w:rsidP="002A1CDE">
            <w:pPr>
              <w:pStyle w:val="TableParagraph"/>
              <w:ind w:left="110" w:right="95" w:hanging="3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F08D3D2" w14:textId="77777777" w:rsidR="007929B8" w:rsidRPr="00EE5A4A" w:rsidRDefault="007929B8" w:rsidP="002A1CDE">
            <w:pPr>
              <w:pStyle w:val="TableParagraph"/>
              <w:ind w:left="110" w:right="95" w:hanging="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Altri titoli e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specializzazioni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b/>
                <w:sz w:val="20"/>
                <w:szCs w:val="20"/>
              </w:rPr>
              <w:t>(max_28_punti)</w:t>
            </w:r>
          </w:p>
        </w:tc>
        <w:tc>
          <w:tcPr>
            <w:tcW w:w="4261" w:type="dxa"/>
          </w:tcPr>
          <w:p w14:paraId="50B2E3C6" w14:textId="77777777" w:rsidR="007929B8" w:rsidRPr="00EE5A4A" w:rsidRDefault="007929B8" w:rsidP="002A1CDE">
            <w:pPr>
              <w:pStyle w:val="TableParagraph"/>
              <w:spacing w:before="2"/>
              <w:ind w:left="107" w:right="552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Master universitari/Corsi di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perfezionamento e dottorati inerenti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 xml:space="preserve">il </w:t>
            </w:r>
            <w:r w:rsidRPr="00EE5A4A">
              <w:rPr>
                <w:rFonts w:ascii="Verdana" w:hAnsi="Verdana"/>
                <w:spacing w:val="-60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profilo</w:t>
            </w:r>
            <w:proofErr w:type="gramEnd"/>
            <w:r w:rsidRPr="00EE5A4A">
              <w:rPr>
                <w:rFonts w:ascii="Verdana" w:hAnsi="Verdana"/>
                <w:sz w:val="20"/>
                <w:szCs w:val="20"/>
              </w:rPr>
              <w:t xml:space="preserve"> per</w:t>
            </w:r>
            <w:r w:rsidRPr="00EE5A4A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cui</w:t>
            </w:r>
            <w:r w:rsidRPr="00EE5A4A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si</w:t>
            </w:r>
            <w:r w:rsidRPr="00EE5A4A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candida</w:t>
            </w:r>
          </w:p>
        </w:tc>
        <w:tc>
          <w:tcPr>
            <w:tcW w:w="1190" w:type="dxa"/>
          </w:tcPr>
          <w:p w14:paraId="79D8FD84" w14:textId="77777777" w:rsidR="007929B8" w:rsidRPr="00EE5A4A" w:rsidRDefault="007929B8" w:rsidP="002A1CDE">
            <w:pPr>
              <w:pStyle w:val="TableParagraph"/>
              <w:spacing w:before="2"/>
              <w:ind w:left="169" w:right="160"/>
              <w:jc w:val="center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Punti 6</w:t>
            </w:r>
          </w:p>
        </w:tc>
        <w:tc>
          <w:tcPr>
            <w:tcW w:w="1237" w:type="dxa"/>
          </w:tcPr>
          <w:p w14:paraId="1482A1F3" w14:textId="77777777" w:rsidR="007929B8" w:rsidRPr="00EE5A4A" w:rsidRDefault="007929B8" w:rsidP="002A1CDE">
            <w:pPr>
              <w:pStyle w:val="TableParagraph"/>
              <w:spacing w:before="2"/>
              <w:ind w:left="110" w:right="91" w:hanging="6"/>
              <w:jc w:val="center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Si valuta</w:t>
            </w:r>
            <w:r w:rsidRPr="00EE5A4A">
              <w:rPr>
                <w:rFonts w:ascii="Verdana" w:hAnsi="Verdana"/>
                <w:spacing w:val="-59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fino ad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un</w:t>
            </w:r>
          </w:p>
          <w:p w14:paraId="728B9774" w14:textId="77777777" w:rsidR="007929B8" w:rsidRPr="00EE5A4A" w:rsidRDefault="007929B8" w:rsidP="002A1CDE">
            <w:pPr>
              <w:pStyle w:val="TableParagraph"/>
              <w:spacing w:line="252" w:lineRule="exact"/>
              <w:ind w:left="110" w:right="91"/>
              <w:jc w:val="center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massimo</w:t>
            </w:r>
            <w:r w:rsidRPr="00EE5A4A">
              <w:rPr>
                <w:rFonts w:ascii="Verdana" w:hAnsi="Verdana"/>
                <w:spacing w:val="-59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di</w:t>
            </w:r>
            <w:r w:rsidRPr="00EE5A4A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3 titoli</w:t>
            </w:r>
          </w:p>
        </w:tc>
        <w:tc>
          <w:tcPr>
            <w:tcW w:w="956" w:type="dxa"/>
          </w:tcPr>
          <w:p w14:paraId="703E3579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7929B8" w:rsidRPr="00EE5A4A" w14:paraId="7D1B33E9" w14:textId="77777777" w:rsidTr="002A1CDE">
        <w:trPr>
          <w:trHeight w:val="1097"/>
        </w:trPr>
        <w:tc>
          <w:tcPr>
            <w:tcW w:w="1817" w:type="dxa"/>
            <w:vMerge/>
          </w:tcPr>
          <w:p w14:paraId="2BC90044" w14:textId="77777777" w:rsidR="007929B8" w:rsidRPr="00EE5A4A" w:rsidRDefault="007929B8" w:rsidP="002A1CD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61" w:type="dxa"/>
          </w:tcPr>
          <w:p w14:paraId="591BFCAE" w14:textId="77777777" w:rsidR="007929B8" w:rsidRPr="00EE5A4A" w:rsidRDefault="007929B8" w:rsidP="002A1CDE">
            <w:pPr>
              <w:pStyle w:val="TableParagraph"/>
              <w:ind w:left="107" w:right="406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Certificazioni/Attestati rilasciati da Enti</w:t>
            </w:r>
            <w:r w:rsidRPr="00EE5A4A">
              <w:rPr>
                <w:rFonts w:ascii="Verdana" w:hAnsi="Verdana"/>
                <w:spacing w:val="-60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pubblici aventi pertinenza con le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discipline coinvolte o con le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professionalità</w:t>
            </w:r>
            <w:r w:rsidRPr="00EE5A4A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richieste</w:t>
            </w:r>
          </w:p>
        </w:tc>
        <w:tc>
          <w:tcPr>
            <w:tcW w:w="1190" w:type="dxa"/>
          </w:tcPr>
          <w:p w14:paraId="21B98018" w14:textId="77777777" w:rsidR="007929B8" w:rsidRPr="00EE5A4A" w:rsidRDefault="007929B8" w:rsidP="002A1CDE">
            <w:pPr>
              <w:pStyle w:val="TableParagraph"/>
              <w:ind w:left="169" w:right="160"/>
              <w:jc w:val="center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Punti 4</w:t>
            </w:r>
          </w:p>
        </w:tc>
        <w:tc>
          <w:tcPr>
            <w:tcW w:w="1237" w:type="dxa"/>
          </w:tcPr>
          <w:p w14:paraId="6473ED3C" w14:textId="77777777" w:rsidR="007929B8" w:rsidRPr="00EE5A4A" w:rsidRDefault="007929B8" w:rsidP="002A1CDE">
            <w:pPr>
              <w:pStyle w:val="TableParagraph"/>
              <w:ind w:left="110" w:right="113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Si valuta</w:t>
            </w:r>
            <w:r w:rsidRPr="00EE5A4A">
              <w:rPr>
                <w:rFonts w:ascii="Verdana" w:hAnsi="Verdana"/>
                <w:spacing w:val="-59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un solo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titolo</w:t>
            </w:r>
          </w:p>
        </w:tc>
        <w:tc>
          <w:tcPr>
            <w:tcW w:w="956" w:type="dxa"/>
          </w:tcPr>
          <w:p w14:paraId="4E6112CD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7929B8" w:rsidRPr="00EE5A4A" w14:paraId="179BF965" w14:textId="77777777" w:rsidTr="002A1CDE">
        <w:trPr>
          <w:trHeight w:val="758"/>
        </w:trPr>
        <w:tc>
          <w:tcPr>
            <w:tcW w:w="1817" w:type="dxa"/>
            <w:vMerge/>
          </w:tcPr>
          <w:p w14:paraId="17A37200" w14:textId="77777777" w:rsidR="007929B8" w:rsidRPr="00EE5A4A" w:rsidRDefault="007929B8" w:rsidP="002A1CD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61" w:type="dxa"/>
          </w:tcPr>
          <w:p w14:paraId="74592351" w14:textId="77777777" w:rsidR="007929B8" w:rsidRPr="00EE5A4A" w:rsidRDefault="007929B8" w:rsidP="002A1CDE">
            <w:pPr>
              <w:pStyle w:val="TableParagraph"/>
              <w:ind w:left="108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Certificazioni</w:t>
            </w:r>
            <w:r w:rsidRPr="00EE5A4A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informatiche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(</w:t>
            </w:r>
            <w:proofErr w:type="gramStart"/>
            <w:r w:rsidRPr="00EE5A4A">
              <w:rPr>
                <w:rFonts w:ascii="Verdana" w:hAnsi="Verdana"/>
                <w:sz w:val="20"/>
                <w:szCs w:val="20"/>
              </w:rPr>
              <w:t>ECDL ,EIPASS</w:t>
            </w:r>
            <w:proofErr w:type="gramEnd"/>
            <w:r w:rsidRPr="00EE5A4A">
              <w:rPr>
                <w:rFonts w:ascii="Verdana" w:hAnsi="Verdana"/>
                <w:sz w:val="20"/>
                <w:szCs w:val="20"/>
              </w:rPr>
              <w:t xml:space="preserve"> TEACHER)</w:t>
            </w:r>
          </w:p>
        </w:tc>
        <w:tc>
          <w:tcPr>
            <w:tcW w:w="1190" w:type="dxa"/>
          </w:tcPr>
          <w:p w14:paraId="1AACD8E8" w14:textId="77777777" w:rsidR="007929B8" w:rsidRPr="00EE5A4A" w:rsidRDefault="007929B8" w:rsidP="002A1CDE">
            <w:pPr>
              <w:pStyle w:val="TableParagraph"/>
              <w:ind w:left="169" w:right="160"/>
              <w:jc w:val="center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Punti 2</w:t>
            </w:r>
          </w:p>
        </w:tc>
        <w:tc>
          <w:tcPr>
            <w:tcW w:w="1237" w:type="dxa"/>
          </w:tcPr>
          <w:p w14:paraId="740A0722" w14:textId="77777777" w:rsidR="007929B8" w:rsidRPr="00EE5A4A" w:rsidRDefault="007929B8" w:rsidP="002A1CDE">
            <w:pPr>
              <w:pStyle w:val="TableParagraph"/>
              <w:ind w:left="110" w:right="113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Si valuta</w:t>
            </w:r>
            <w:r w:rsidRPr="00EE5A4A">
              <w:rPr>
                <w:rFonts w:ascii="Verdana" w:hAnsi="Verdana"/>
                <w:spacing w:val="-59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un solo</w:t>
            </w:r>
          </w:p>
          <w:p w14:paraId="3FC08ECD" w14:textId="77777777" w:rsidR="007929B8" w:rsidRPr="00EE5A4A" w:rsidRDefault="007929B8" w:rsidP="002A1CDE">
            <w:pPr>
              <w:pStyle w:val="TableParagraph"/>
              <w:spacing w:line="232" w:lineRule="exact"/>
              <w:ind w:left="110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titolo</w:t>
            </w:r>
          </w:p>
        </w:tc>
        <w:tc>
          <w:tcPr>
            <w:tcW w:w="956" w:type="dxa"/>
          </w:tcPr>
          <w:p w14:paraId="5933143B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7929B8" w:rsidRPr="00EE5A4A" w14:paraId="63CCECCA" w14:textId="77777777" w:rsidTr="002A1CDE">
        <w:trPr>
          <w:trHeight w:val="758"/>
        </w:trPr>
        <w:tc>
          <w:tcPr>
            <w:tcW w:w="1817" w:type="dxa"/>
            <w:vMerge/>
            <w:tcBorders>
              <w:bottom w:val="nil"/>
            </w:tcBorders>
          </w:tcPr>
          <w:p w14:paraId="55BB68FD" w14:textId="77777777" w:rsidR="007929B8" w:rsidRPr="00EE5A4A" w:rsidRDefault="007929B8" w:rsidP="002A1CD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61" w:type="dxa"/>
          </w:tcPr>
          <w:p w14:paraId="11B78ED3" w14:textId="77777777" w:rsidR="007929B8" w:rsidRPr="00EE5A4A" w:rsidRDefault="007929B8" w:rsidP="002A1CDE">
            <w:pPr>
              <w:pStyle w:val="TableParagraph"/>
              <w:ind w:left="108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Partecipazione a corsi di formazione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attinenti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EE5A4A">
              <w:rPr>
                <w:rFonts w:ascii="Verdana" w:hAnsi="Verdana"/>
                <w:sz w:val="20"/>
                <w:szCs w:val="20"/>
              </w:rPr>
              <w:t>la</w:t>
            </w:r>
            <w:proofErr w:type="gramEnd"/>
            <w:r w:rsidRPr="00EE5A4A">
              <w:rPr>
                <w:rFonts w:ascii="Verdana" w:hAnsi="Verdana"/>
                <w:sz w:val="20"/>
                <w:szCs w:val="20"/>
              </w:rPr>
              <w:t xml:space="preserve"> figura richiesta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(punti 2 per</w:t>
            </w:r>
            <w:r w:rsidRPr="00EE5A4A">
              <w:rPr>
                <w:rFonts w:ascii="Verdana" w:hAnsi="Verdana"/>
                <w:spacing w:val="-59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corso</w:t>
            </w:r>
            <w:r w:rsidRPr="00EE5A4A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da</w:t>
            </w:r>
            <w:r w:rsidRPr="00EE5A4A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25 ore)</w:t>
            </w:r>
          </w:p>
        </w:tc>
        <w:tc>
          <w:tcPr>
            <w:tcW w:w="1190" w:type="dxa"/>
          </w:tcPr>
          <w:p w14:paraId="49EEF11F" w14:textId="77777777" w:rsidR="007929B8" w:rsidRPr="00EE5A4A" w:rsidRDefault="007929B8" w:rsidP="002A1CDE">
            <w:pPr>
              <w:pStyle w:val="TableParagraph"/>
              <w:ind w:left="169" w:right="160"/>
              <w:jc w:val="center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Punti 2</w:t>
            </w:r>
          </w:p>
        </w:tc>
        <w:tc>
          <w:tcPr>
            <w:tcW w:w="1237" w:type="dxa"/>
          </w:tcPr>
          <w:p w14:paraId="6EA4FC23" w14:textId="77777777" w:rsidR="007929B8" w:rsidRPr="00EE5A4A" w:rsidRDefault="007929B8" w:rsidP="002A1CDE">
            <w:pPr>
              <w:pStyle w:val="TableParagraph"/>
              <w:ind w:left="110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Si valuta</w:t>
            </w:r>
            <w:r w:rsidRPr="00EE5A4A">
              <w:rPr>
                <w:rFonts w:ascii="Verdana" w:hAnsi="Verdana"/>
                <w:spacing w:val="-59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fino a un</w:t>
            </w:r>
          </w:p>
          <w:p w14:paraId="4A69CEAA" w14:textId="77777777" w:rsidR="007929B8" w:rsidRPr="00EE5A4A" w:rsidRDefault="007929B8" w:rsidP="002A1CDE">
            <w:pPr>
              <w:pStyle w:val="TableParagraph"/>
              <w:ind w:left="110" w:right="113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EE5A4A">
              <w:rPr>
                <w:rFonts w:ascii="Verdana" w:hAnsi="Verdana"/>
                <w:sz w:val="20"/>
                <w:szCs w:val="20"/>
              </w:rPr>
              <w:t xml:space="preserve">massimo </w:t>
            </w:r>
            <w:r w:rsidRPr="00EE5A4A">
              <w:rPr>
                <w:rFonts w:ascii="Verdana" w:hAnsi="Verdana"/>
                <w:spacing w:val="-59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di</w:t>
            </w:r>
            <w:proofErr w:type="gramEnd"/>
            <w:r w:rsidRPr="00EE5A4A">
              <w:rPr>
                <w:rFonts w:ascii="Verdana" w:hAnsi="Verdana"/>
                <w:spacing w:val="-8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2</w:t>
            </w:r>
            <w:r w:rsidRPr="00EE5A4A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corsi</w:t>
            </w:r>
          </w:p>
        </w:tc>
        <w:tc>
          <w:tcPr>
            <w:tcW w:w="956" w:type="dxa"/>
          </w:tcPr>
          <w:p w14:paraId="582A24A7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7929B8" w:rsidRPr="00EE5A4A" w14:paraId="28E5C6FE" w14:textId="77777777" w:rsidTr="002A1CDE">
        <w:trPr>
          <w:trHeight w:val="758"/>
        </w:trPr>
        <w:tc>
          <w:tcPr>
            <w:tcW w:w="1817" w:type="dxa"/>
            <w:tcBorders>
              <w:top w:val="nil"/>
            </w:tcBorders>
          </w:tcPr>
          <w:p w14:paraId="47A4DE38" w14:textId="77777777" w:rsidR="007929B8" w:rsidRPr="00EE5A4A" w:rsidRDefault="007929B8" w:rsidP="002A1CD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61" w:type="dxa"/>
          </w:tcPr>
          <w:p w14:paraId="1AEDE635" w14:textId="77777777" w:rsidR="007929B8" w:rsidRPr="00EE5A4A" w:rsidRDefault="007929B8" w:rsidP="002A1CDE">
            <w:pPr>
              <w:pStyle w:val="TableParagraph"/>
              <w:ind w:left="108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 xml:space="preserve">Competenze ICT/STEM </w:t>
            </w:r>
            <w:proofErr w:type="gramStart"/>
            <w:r w:rsidRPr="00EE5A4A">
              <w:rPr>
                <w:rFonts w:ascii="Verdana" w:hAnsi="Verdana"/>
                <w:sz w:val="20"/>
                <w:szCs w:val="20"/>
              </w:rPr>
              <w:t>certificate ,riconosciute</w:t>
            </w:r>
            <w:proofErr w:type="gramEnd"/>
            <w:r w:rsidRPr="00EE5A4A">
              <w:rPr>
                <w:rFonts w:ascii="Verdana" w:hAnsi="Verdana"/>
                <w:sz w:val="20"/>
                <w:szCs w:val="20"/>
              </w:rPr>
              <w:t xml:space="preserve"> dal MIM</w:t>
            </w:r>
          </w:p>
        </w:tc>
        <w:tc>
          <w:tcPr>
            <w:tcW w:w="1190" w:type="dxa"/>
          </w:tcPr>
          <w:p w14:paraId="33A54D41" w14:textId="77777777" w:rsidR="007929B8" w:rsidRPr="00EE5A4A" w:rsidRDefault="007929B8" w:rsidP="002A1CDE">
            <w:pPr>
              <w:pStyle w:val="TableParagraph"/>
              <w:ind w:left="169" w:right="160"/>
              <w:jc w:val="center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Punti 5</w:t>
            </w:r>
          </w:p>
        </w:tc>
        <w:tc>
          <w:tcPr>
            <w:tcW w:w="1237" w:type="dxa"/>
          </w:tcPr>
          <w:p w14:paraId="679193D2" w14:textId="77777777" w:rsidR="007929B8" w:rsidRPr="00EE5A4A" w:rsidRDefault="007929B8" w:rsidP="002A1CDE">
            <w:pPr>
              <w:pStyle w:val="TableParagraph"/>
              <w:ind w:left="110"/>
              <w:rPr>
                <w:rFonts w:ascii="Verdana" w:hAnsi="Verdana"/>
                <w:sz w:val="20"/>
                <w:szCs w:val="20"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Si valuta</w:t>
            </w:r>
            <w:r w:rsidRPr="00EE5A4A">
              <w:rPr>
                <w:rFonts w:ascii="Verdana" w:hAnsi="Verdana"/>
                <w:spacing w:val="-59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fino a un</w:t>
            </w:r>
          </w:p>
          <w:p w14:paraId="56E0DDFE" w14:textId="77777777" w:rsidR="007929B8" w:rsidRPr="00EE5A4A" w:rsidRDefault="007929B8" w:rsidP="002A1CDE">
            <w:pPr>
              <w:pStyle w:val="TableParagraph"/>
              <w:ind w:left="110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EE5A4A">
              <w:rPr>
                <w:rFonts w:ascii="Verdana" w:hAnsi="Verdana"/>
                <w:sz w:val="20"/>
                <w:szCs w:val="20"/>
              </w:rPr>
              <w:t xml:space="preserve">massimo </w:t>
            </w:r>
            <w:r w:rsidRPr="00EE5A4A">
              <w:rPr>
                <w:rFonts w:ascii="Verdana" w:hAnsi="Verdana"/>
                <w:spacing w:val="-59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di</w:t>
            </w:r>
            <w:proofErr w:type="gramEnd"/>
            <w:r w:rsidRPr="00EE5A4A">
              <w:rPr>
                <w:rFonts w:ascii="Verdana" w:hAnsi="Verdana"/>
                <w:spacing w:val="-8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>2</w:t>
            </w:r>
            <w:r w:rsidRPr="00EE5A4A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EE5A4A">
              <w:rPr>
                <w:rFonts w:ascii="Verdana" w:hAnsi="Verdana"/>
                <w:sz w:val="20"/>
                <w:szCs w:val="20"/>
              </w:rPr>
              <w:t xml:space="preserve">corsi </w:t>
            </w:r>
          </w:p>
        </w:tc>
        <w:tc>
          <w:tcPr>
            <w:tcW w:w="956" w:type="dxa"/>
          </w:tcPr>
          <w:p w14:paraId="0BB13909" w14:textId="77777777" w:rsidR="007929B8" w:rsidRPr="00EE5A4A" w:rsidRDefault="007929B8" w:rsidP="002A1CDE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20FC502" w14:textId="77777777" w:rsidR="007929B8" w:rsidRPr="00EE5A4A" w:rsidRDefault="007929B8" w:rsidP="007929B8">
      <w:pPr>
        <w:pStyle w:val="Corpotesto"/>
        <w:spacing w:before="8"/>
        <w:rPr>
          <w:rFonts w:ascii="Verdana" w:hAnsi="Verdana"/>
          <w:sz w:val="20"/>
          <w:szCs w:val="20"/>
        </w:rPr>
      </w:pPr>
    </w:p>
    <w:p w14:paraId="0205A330" w14:textId="77777777" w:rsidR="007929B8" w:rsidRPr="00EE5A4A" w:rsidRDefault="007929B8" w:rsidP="007929B8">
      <w:pPr>
        <w:pStyle w:val="Corpotesto"/>
        <w:spacing w:before="9"/>
        <w:rPr>
          <w:rFonts w:ascii="Verdana" w:hAnsi="Verdana"/>
          <w:sz w:val="20"/>
          <w:szCs w:val="20"/>
        </w:rPr>
      </w:pPr>
    </w:p>
    <w:p w14:paraId="2D522A87" w14:textId="77777777" w:rsidR="007929B8" w:rsidRDefault="007929B8" w:rsidP="007929B8">
      <w:pPr>
        <w:spacing w:before="93"/>
        <w:ind w:left="833"/>
        <w:rPr>
          <w:rFonts w:ascii="Verdana" w:hAnsi="Verdana"/>
          <w:b/>
          <w:sz w:val="20"/>
          <w:szCs w:val="20"/>
        </w:rPr>
      </w:pPr>
    </w:p>
    <w:p w14:paraId="44363877" w14:textId="77777777" w:rsidR="007929B8" w:rsidRDefault="007929B8" w:rsidP="007929B8">
      <w:pPr>
        <w:spacing w:before="93"/>
        <w:ind w:left="833"/>
        <w:rPr>
          <w:rFonts w:ascii="Verdana" w:hAnsi="Verdana"/>
          <w:b/>
          <w:sz w:val="20"/>
          <w:szCs w:val="20"/>
        </w:rPr>
      </w:pPr>
    </w:p>
    <w:p w14:paraId="6F20F948" w14:textId="77777777" w:rsidR="007929B8" w:rsidRDefault="007929B8" w:rsidP="007929B8">
      <w:pPr>
        <w:spacing w:before="93"/>
        <w:ind w:left="833"/>
        <w:rPr>
          <w:rFonts w:ascii="Verdana" w:hAnsi="Verdana"/>
          <w:b/>
          <w:sz w:val="20"/>
          <w:szCs w:val="20"/>
        </w:rPr>
      </w:pPr>
    </w:p>
    <w:p w14:paraId="1C5A8963" w14:textId="77777777" w:rsidR="007929B8" w:rsidRDefault="007929B8" w:rsidP="007929B8">
      <w:pPr>
        <w:spacing w:before="93"/>
        <w:ind w:left="833"/>
        <w:rPr>
          <w:rFonts w:ascii="Verdana" w:hAnsi="Verdana"/>
          <w:b/>
          <w:sz w:val="20"/>
          <w:szCs w:val="20"/>
        </w:rPr>
      </w:pPr>
    </w:p>
    <w:p w14:paraId="58555A47" w14:textId="77777777" w:rsidR="007929B8" w:rsidRPr="00EE5A4A" w:rsidRDefault="007929B8" w:rsidP="007929B8">
      <w:pPr>
        <w:spacing w:before="93"/>
        <w:ind w:left="833"/>
        <w:rPr>
          <w:rFonts w:ascii="Verdana" w:hAnsi="Verdana"/>
          <w:b/>
          <w:sz w:val="20"/>
          <w:szCs w:val="20"/>
        </w:rPr>
      </w:pPr>
    </w:p>
    <w:p w14:paraId="5D75424A" w14:textId="77777777" w:rsidR="007929B8" w:rsidRPr="00EE5A4A" w:rsidRDefault="007929B8" w:rsidP="007929B8">
      <w:pPr>
        <w:spacing w:before="93"/>
        <w:ind w:left="833"/>
        <w:rPr>
          <w:rFonts w:ascii="Verdana" w:hAnsi="Verdana"/>
          <w:b/>
          <w:sz w:val="20"/>
          <w:szCs w:val="20"/>
        </w:rPr>
      </w:pPr>
    </w:p>
    <w:p w14:paraId="315C8BD8" w14:textId="77777777" w:rsidR="007929B8" w:rsidRDefault="007929B8" w:rsidP="007929B8">
      <w:pPr>
        <w:spacing w:before="93"/>
        <w:ind w:left="833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Attività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professionali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coerenti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l’area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progettuale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specifica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max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50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punti</w:t>
      </w:r>
    </w:p>
    <w:p w14:paraId="466DBC67" w14:textId="77777777" w:rsidR="007929B8" w:rsidRDefault="007929B8" w:rsidP="007929B8">
      <w:pPr>
        <w:pStyle w:val="Corpotesto"/>
        <w:spacing w:after="1"/>
        <w:rPr>
          <w:rFonts w:ascii="Arial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2748"/>
        <w:gridCol w:w="1103"/>
        <w:gridCol w:w="1926"/>
        <w:gridCol w:w="1926"/>
      </w:tblGrid>
      <w:tr w:rsidR="007929B8" w14:paraId="59FAAE59" w14:textId="77777777" w:rsidTr="002A1CDE">
        <w:tc>
          <w:tcPr>
            <w:tcW w:w="1925" w:type="dxa"/>
            <w:vMerge w:val="restart"/>
          </w:tcPr>
          <w:p w14:paraId="7AE19A93" w14:textId="77777777" w:rsidR="007929B8" w:rsidRDefault="007929B8" w:rsidP="002A1CDE">
            <w:pPr>
              <w:pStyle w:val="Corpotesto"/>
              <w:spacing w:after="1"/>
              <w:rPr>
                <w:rFonts w:ascii="Arial"/>
                <w:b/>
              </w:rPr>
            </w:pPr>
          </w:p>
          <w:p w14:paraId="3BF3ED78" w14:textId="77777777" w:rsidR="007929B8" w:rsidRPr="00EE5A4A" w:rsidRDefault="007929B8" w:rsidP="002A1CDE">
            <w:pPr>
              <w:pStyle w:val="Corpotesto"/>
              <w:spacing w:after="1"/>
              <w:rPr>
                <w:rFonts w:ascii="Arial"/>
                <w:bCs/>
              </w:rPr>
            </w:pPr>
            <w:r w:rsidRPr="00EE5A4A">
              <w:rPr>
                <w:rFonts w:ascii="Arial"/>
                <w:bCs/>
              </w:rPr>
              <w:t xml:space="preserve">Esperienze professionali specifiche </w:t>
            </w:r>
          </w:p>
          <w:p w14:paraId="17E9D602" w14:textId="77777777" w:rsidR="007929B8" w:rsidRDefault="007929B8" w:rsidP="002A1CDE">
            <w:pPr>
              <w:pStyle w:val="Corpotesto"/>
              <w:spacing w:after="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(max 50punti)</w:t>
            </w:r>
          </w:p>
        </w:tc>
        <w:tc>
          <w:tcPr>
            <w:tcW w:w="2748" w:type="dxa"/>
          </w:tcPr>
          <w:p w14:paraId="00C3D429" w14:textId="77777777" w:rsidR="007929B8" w:rsidRDefault="007929B8" w:rsidP="002A1CDE">
            <w:pPr>
              <w:pStyle w:val="Corpotesto"/>
              <w:spacing w:after="1"/>
              <w:rPr>
                <w:rFonts w:ascii="Arial"/>
                <w:b/>
              </w:rPr>
            </w:pPr>
            <w:r w:rsidRPr="00EE5A4A">
              <w:rPr>
                <w:rFonts w:ascii="Verdana" w:hAnsi="Verdana"/>
                <w:sz w:val="20"/>
                <w:szCs w:val="20"/>
              </w:rPr>
              <w:t>Attiv</w:t>
            </w:r>
            <w:r>
              <w:rPr>
                <w:rFonts w:ascii="Verdana" w:hAnsi="Verdana"/>
                <w:sz w:val="20"/>
                <w:szCs w:val="20"/>
              </w:rPr>
              <w:t>i</w:t>
            </w:r>
            <w:r w:rsidRPr="00EE5A4A">
              <w:rPr>
                <w:rFonts w:ascii="Verdana" w:hAnsi="Verdana"/>
                <w:sz w:val="20"/>
                <w:szCs w:val="20"/>
              </w:rPr>
              <w:t>tà professionali coerenti con l’area progettuale specifica (e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  <w:r w:rsidRPr="00EE5A4A">
              <w:rPr>
                <w:rFonts w:ascii="Verdana" w:hAnsi="Verdana"/>
                <w:sz w:val="20"/>
                <w:szCs w:val="20"/>
              </w:rPr>
              <w:t>cluse le esperienze scol</w:t>
            </w:r>
            <w:r>
              <w:rPr>
                <w:rFonts w:ascii="Verdana" w:hAnsi="Verdana"/>
                <w:sz w:val="20"/>
                <w:szCs w:val="20"/>
              </w:rPr>
              <w:t>a</w:t>
            </w:r>
            <w:r w:rsidRPr="00EE5A4A">
              <w:rPr>
                <w:rFonts w:ascii="Verdana" w:hAnsi="Verdana"/>
                <w:sz w:val="20"/>
                <w:szCs w:val="20"/>
              </w:rPr>
              <w:t>stiche)</w:t>
            </w:r>
          </w:p>
        </w:tc>
        <w:tc>
          <w:tcPr>
            <w:tcW w:w="1103" w:type="dxa"/>
          </w:tcPr>
          <w:p w14:paraId="73AEDCAB" w14:textId="77777777" w:rsidR="007929B8" w:rsidRDefault="007929B8" w:rsidP="002A1CDE">
            <w:pPr>
              <w:pStyle w:val="Corpotesto"/>
              <w:spacing w:after="1"/>
              <w:rPr>
                <w:rFonts w:ascii="Arial"/>
                <w:b/>
              </w:rPr>
            </w:pPr>
            <w:r>
              <w:t>Punti 5</w:t>
            </w:r>
          </w:p>
        </w:tc>
        <w:tc>
          <w:tcPr>
            <w:tcW w:w="1926" w:type="dxa"/>
          </w:tcPr>
          <w:p w14:paraId="165479AC" w14:textId="77777777" w:rsidR="007929B8" w:rsidRPr="00EE5A4A" w:rsidRDefault="007929B8" w:rsidP="002A1CDE">
            <w:pPr>
              <w:pStyle w:val="Corpotesto"/>
              <w:spacing w:after="1"/>
              <w:rPr>
                <w:rFonts w:ascii="Arial"/>
                <w:bCs/>
              </w:rPr>
            </w:pPr>
            <w:r w:rsidRPr="00EE5A4A">
              <w:rPr>
                <w:rFonts w:ascii="Arial"/>
                <w:bCs/>
              </w:rPr>
              <w:t>Si valutano un massimo di 6 esperienze</w:t>
            </w:r>
          </w:p>
        </w:tc>
        <w:tc>
          <w:tcPr>
            <w:tcW w:w="1926" w:type="dxa"/>
          </w:tcPr>
          <w:p w14:paraId="41CC6991" w14:textId="77777777" w:rsidR="007929B8" w:rsidRDefault="007929B8" w:rsidP="002A1CDE">
            <w:pPr>
              <w:pStyle w:val="Corpotesto"/>
              <w:spacing w:after="1"/>
              <w:rPr>
                <w:rFonts w:ascii="Arial"/>
                <w:b/>
              </w:rPr>
            </w:pPr>
          </w:p>
        </w:tc>
      </w:tr>
      <w:tr w:rsidR="007929B8" w14:paraId="029FD88C" w14:textId="77777777" w:rsidTr="002A1CDE">
        <w:tc>
          <w:tcPr>
            <w:tcW w:w="1925" w:type="dxa"/>
            <w:vMerge/>
          </w:tcPr>
          <w:p w14:paraId="00FF81E6" w14:textId="77777777" w:rsidR="007929B8" w:rsidRDefault="007929B8" w:rsidP="002A1CDE">
            <w:pPr>
              <w:pStyle w:val="Corpotesto"/>
              <w:spacing w:after="1"/>
              <w:rPr>
                <w:rFonts w:ascii="Arial"/>
                <w:b/>
              </w:rPr>
            </w:pPr>
          </w:p>
        </w:tc>
        <w:tc>
          <w:tcPr>
            <w:tcW w:w="2748" w:type="dxa"/>
          </w:tcPr>
          <w:p w14:paraId="652707CE" w14:textId="77777777" w:rsidR="007929B8" w:rsidRPr="00EE5A4A" w:rsidRDefault="007929B8" w:rsidP="002A1CDE">
            <w:pPr>
              <w:pStyle w:val="Corpotesto"/>
              <w:spacing w:after="1"/>
              <w:rPr>
                <w:rFonts w:ascii="Arial"/>
                <w:bCs/>
              </w:rPr>
            </w:pPr>
            <w:r w:rsidRPr="00523CD4">
              <w:rPr>
                <w:rFonts w:ascii="Verdana" w:hAnsi="Verdana"/>
                <w:sz w:val="20"/>
                <w:szCs w:val="20"/>
              </w:rPr>
              <w:t>Incarichi svolti nelle istituzioni scolastiche</w:t>
            </w:r>
            <w:r w:rsidRPr="00EE5A4A">
              <w:rPr>
                <w:rFonts w:ascii="Arial"/>
                <w:bCs/>
              </w:rPr>
              <w:t xml:space="preserve"> </w:t>
            </w:r>
          </w:p>
        </w:tc>
        <w:tc>
          <w:tcPr>
            <w:tcW w:w="1103" w:type="dxa"/>
          </w:tcPr>
          <w:p w14:paraId="25634CF8" w14:textId="77777777" w:rsidR="007929B8" w:rsidRDefault="007929B8" w:rsidP="002A1CDE">
            <w:pPr>
              <w:pStyle w:val="Corpotesto"/>
              <w:spacing w:after="1"/>
              <w:rPr>
                <w:rFonts w:ascii="Arial"/>
                <w:b/>
              </w:rPr>
            </w:pPr>
            <w:r>
              <w:t>Punti 5</w:t>
            </w:r>
          </w:p>
        </w:tc>
        <w:tc>
          <w:tcPr>
            <w:tcW w:w="1926" w:type="dxa"/>
          </w:tcPr>
          <w:p w14:paraId="6D8C90F2" w14:textId="77777777" w:rsidR="007929B8" w:rsidRDefault="007929B8" w:rsidP="002A1CDE">
            <w:pPr>
              <w:pStyle w:val="Corpotesto"/>
              <w:spacing w:after="1"/>
              <w:rPr>
                <w:rFonts w:ascii="Arial"/>
                <w:b/>
              </w:rPr>
            </w:pPr>
            <w:r w:rsidRPr="00EE5A4A">
              <w:rPr>
                <w:rFonts w:ascii="Arial"/>
                <w:bCs/>
              </w:rPr>
              <w:t xml:space="preserve">Si valutano un massimo di </w:t>
            </w:r>
            <w:r>
              <w:rPr>
                <w:rFonts w:ascii="Arial"/>
                <w:bCs/>
              </w:rPr>
              <w:t>4</w:t>
            </w:r>
            <w:r w:rsidRPr="00EE5A4A">
              <w:rPr>
                <w:rFonts w:ascii="Arial"/>
                <w:bCs/>
              </w:rPr>
              <w:t xml:space="preserve"> esperienze</w:t>
            </w:r>
          </w:p>
        </w:tc>
        <w:tc>
          <w:tcPr>
            <w:tcW w:w="1926" w:type="dxa"/>
          </w:tcPr>
          <w:p w14:paraId="44A17F5C" w14:textId="77777777" w:rsidR="007929B8" w:rsidRDefault="007929B8" w:rsidP="002A1CDE">
            <w:pPr>
              <w:pStyle w:val="Corpotesto"/>
              <w:spacing w:after="1"/>
              <w:rPr>
                <w:rFonts w:ascii="Arial"/>
                <w:b/>
              </w:rPr>
            </w:pPr>
          </w:p>
        </w:tc>
      </w:tr>
    </w:tbl>
    <w:p w14:paraId="49432A75" w14:textId="77777777" w:rsidR="007929B8" w:rsidRDefault="007929B8" w:rsidP="007929B8">
      <w:pPr>
        <w:pStyle w:val="Corpotesto"/>
        <w:spacing w:after="1"/>
        <w:rPr>
          <w:rFonts w:ascii="Arial"/>
          <w:b/>
        </w:rPr>
      </w:pPr>
    </w:p>
    <w:p w14:paraId="30C09BCE" w14:textId="77777777" w:rsidR="007929B8" w:rsidRDefault="007929B8" w:rsidP="007929B8">
      <w:pPr>
        <w:pStyle w:val="Corpotesto"/>
        <w:spacing w:before="1"/>
        <w:rPr>
          <w:rFonts w:ascii="Arial"/>
          <w:b/>
        </w:rPr>
      </w:pPr>
    </w:p>
    <w:p w14:paraId="6825FB62" w14:textId="77777777" w:rsidR="007929B8" w:rsidRDefault="007929B8" w:rsidP="007929B8">
      <w:pPr>
        <w:ind w:left="833"/>
        <w:rPr>
          <w:rFonts w:ascii="Arial" w:hAnsi="Arial"/>
          <w:b/>
        </w:rPr>
      </w:pPr>
      <w:r>
        <w:rPr>
          <w:rFonts w:ascii="Arial" w:hAnsi="Arial"/>
          <w:b/>
        </w:rPr>
        <w:t>Pubblicazione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natura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didattica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max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10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punti</w:t>
      </w:r>
    </w:p>
    <w:p w14:paraId="1429DEBB" w14:textId="77777777" w:rsidR="007929B8" w:rsidRDefault="007929B8" w:rsidP="007929B8">
      <w:pPr>
        <w:pStyle w:val="Corpotesto"/>
        <w:spacing w:before="9" w:after="1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2"/>
        <w:gridCol w:w="2989"/>
        <w:gridCol w:w="951"/>
        <w:gridCol w:w="2036"/>
        <w:gridCol w:w="1824"/>
      </w:tblGrid>
      <w:tr w:rsidR="007929B8" w14:paraId="16E26A49" w14:textId="77777777" w:rsidTr="002A1CDE">
        <w:trPr>
          <w:trHeight w:val="253"/>
        </w:trPr>
        <w:tc>
          <w:tcPr>
            <w:tcW w:w="1832" w:type="dxa"/>
            <w:tcBorders>
              <w:bottom w:val="nil"/>
            </w:tcBorders>
          </w:tcPr>
          <w:p w14:paraId="255276A4" w14:textId="77777777" w:rsidR="007929B8" w:rsidRDefault="007929B8" w:rsidP="002A1C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89" w:type="dxa"/>
            <w:tcBorders>
              <w:bottom w:val="nil"/>
            </w:tcBorders>
          </w:tcPr>
          <w:p w14:paraId="679E28B9" w14:textId="77777777" w:rsidR="007929B8" w:rsidRDefault="007929B8" w:rsidP="002A1CDE">
            <w:pPr>
              <w:pStyle w:val="TableParagraph"/>
              <w:spacing w:before="2" w:line="231" w:lineRule="exact"/>
              <w:ind w:left="109"/>
            </w:pPr>
            <w:r>
              <w:t>Pubblicazioni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testi</w:t>
            </w:r>
          </w:p>
        </w:tc>
        <w:tc>
          <w:tcPr>
            <w:tcW w:w="951" w:type="dxa"/>
            <w:tcBorders>
              <w:bottom w:val="nil"/>
            </w:tcBorders>
          </w:tcPr>
          <w:p w14:paraId="398D356C" w14:textId="77777777" w:rsidR="007929B8" w:rsidRDefault="007929B8" w:rsidP="002A1C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6" w:type="dxa"/>
            <w:tcBorders>
              <w:bottom w:val="nil"/>
            </w:tcBorders>
          </w:tcPr>
          <w:p w14:paraId="79473F81" w14:textId="77777777" w:rsidR="007929B8" w:rsidRDefault="007929B8" w:rsidP="002A1C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24" w:type="dxa"/>
            <w:vMerge w:val="restart"/>
          </w:tcPr>
          <w:p w14:paraId="3D5C3ECF" w14:textId="77777777" w:rsidR="007929B8" w:rsidRDefault="007929B8" w:rsidP="002A1CD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29B8" w14:paraId="77E59108" w14:textId="77777777" w:rsidTr="002A1CDE">
        <w:trPr>
          <w:trHeight w:val="242"/>
        </w:trPr>
        <w:tc>
          <w:tcPr>
            <w:tcW w:w="1832" w:type="dxa"/>
            <w:tcBorders>
              <w:top w:val="nil"/>
              <w:bottom w:val="nil"/>
            </w:tcBorders>
          </w:tcPr>
          <w:p w14:paraId="07143941" w14:textId="77777777" w:rsidR="007929B8" w:rsidRDefault="007929B8" w:rsidP="002A1CDE">
            <w:pPr>
              <w:pStyle w:val="TableParagraph"/>
              <w:spacing w:line="222" w:lineRule="exact"/>
              <w:ind w:left="87" w:right="77"/>
              <w:jc w:val="center"/>
            </w:pPr>
            <w:r>
              <w:t>Pubblicazioni</w:t>
            </w:r>
          </w:p>
        </w:tc>
        <w:tc>
          <w:tcPr>
            <w:tcW w:w="2989" w:type="dxa"/>
            <w:tcBorders>
              <w:top w:val="nil"/>
              <w:bottom w:val="nil"/>
            </w:tcBorders>
          </w:tcPr>
          <w:p w14:paraId="2DE53813" w14:textId="77777777" w:rsidR="007929B8" w:rsidRDefault="007929B8" w:rsidP="002A1CDE">
            <w:pPr>
              <w:pStyle w:val="TableParagraph"/>
              <w:spacing w:line="222" w:lineRule="exact"/>
              <w:ind w:left="109"/>
            </w:pPr>
            <w:r>
              <w:t>didattici</w:t>
            </w:r>
            <w:r>
              <w:rPr>
                <w:spacing w:val="-2"/>
              </w:rPr>
              <w:t xml:space="preserve"> </w:t>
            </w:r>
            <w:r>
              <w:t>anche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modalità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4DA4F2FD" w14:textId="77777777" w:rsidR="007929B8" w:rsidRDefault="007929B8" w:rsidP="002A1CDE">
            <w:pPr>
              <w:pStyle w:val="TableParagraph"/>
              <w:spacing w:line="222" w:lineRule="exact"/>
              <w:ind w:right="119"/>
              <w:jc w:val="right"/>
            </w:pPr>
            <w:r>
              <w:t>Punti 5</w:t>
            </w:r>
          </w:p>
        </w:tc>
        <w:tc>
          <w:tcPr>
            <w:tcW w:w="2036" w:type="dxa"/>
            <w:tcBorders>
              <w:top w:val="nil"/>
              <w:bottom w:val="nil"/>
            </w:tcBorders>
          </w:tcPr>
          <w:p w14:paraId="4C0AB5B1" w14:textId="77777777" w:rsidR="007929B8" w:rsidRDefault="007929B8" w:rsidP="002A1CDE">
            <w:pPr>
              <w:pStyle w:val="TableParagraph"/>
              <w:spacing w:line="222" w:lineRule="exact"/>
              <w:ind w:left="106"/>
            </w:pPr>
            <w:r>
              <w:t>Si</w:t>
            </w:r>
            <w:r>
              <w:rPr>
                <w:spacing w:val="-1"/>
              </w:rPr>
              <w:t xml:space="preserve"> </w:t>
            </w:r>
            <w:r>
              <w:t>valuta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solo</w:t>
            </w:r>
          </w:p>
        </w:tc>
        <w:tc>
          <w:tcPr>
            <w:tcW w:w="1824" w:type="dxa"/>
            <w:vMerge/>
            <w:tcBorders>
              <w:top w:val="nil"/>
            </w:tcBorders>
          </w:tcPr>
          <w:p w14:paraId="51E922B6" w14:textId="77777777" w:rsidR="007929B8" w:rsidRDefault="007929B8" w:rsidP="002A1CDE">
            <w:pPr>
              <w:rPr>
                <w:sz w:val="2"/>
                <w:szCs w:val="2"/>
              </w:rPr>
            </w:pPr>
          </w:p>
        </w:tc>
      </w:tr>
      <w:tr w:rsidR="007929B8" w14:paraId="0ED7BF5B" w14:textId="77777777" w:rsidTr="002A1CDE">
        <w:trPr>
          <w:trHeight w:val="497"/>
        </w:trPr>
        <w:tc>
          <w:tcPr>
            <w:tcW w:w="1832" w:type="dxa"/>
            <w:tcBorders>
              <w:top w:val="nil"/>
              <w:bottom w:val="nil"/>
            </w:tcBorders>
          </w:tcPr>
          <w:p w14:paraId="3CF9D5D8" w14:textId="77777777" w:rsidR="007929B8" w:rsidRDefault="007929B8" w:rsidP="002A1CDE">
            <w:pPr>
              <w:pStyle w:val="TableParagraph"/>
              <w:spacing w:line="244" w:lineRule="exact"/>
              <w:ind w:left="90" w:right="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(max 10punti)</w:t>
            </w:r>
          </w:p>
        </w:tc>
        <w:tc>
          <w:tcPr>
            <w:tcW w:w="2989" w:type="dxa"/>
            <w:tcBorders>
              <w:top w:val="nil"/>
            </w:tcBorders>
          </w:tcPr>
          <w:p w14:paraId="578D95B6" w14:textId="77777777" w:rsidR="007929B8" w:rsidRDefault="007929B8" w:rsidP="002A1CDE">
            <w:pPr>
              <w:pStyle w:val="TableParagraph"/>
              <w:spacing w:line="244" w:lineRule="exact"/>
              <w:ind w:left="109"/>
            </w:pPr>
            <w:r>
              <w:t>online</w:t>
            </w:r>
          </w:p>
        </w:tc>
        <w:tc>
          <w:tcPr>
            <w:tcW w:w="951" w:type="dxa"/>
            <w:tcBorders>
              <w:top w:val="nil"/>
            </w:tcBorders>
          </w:tcPr>
          <w:p w14:paraId="6DB54394" w14:textId="77777777" w:rsidR="007929B8" w:rsidRDefault="007929B8" w:rsidP="002A1C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6" w:type="dxa"/>
            <w:tcBorders>
              <w:top w:val="nil"/>
            </w:tcBorders>
          </w:tcPr>
          <w:p w14:paraId="5DEE6426" w14:textId="77777777" w:rsidR="007929B8" w:rsidRDefault="007929B8" w:rsidP="002A1CDE">
            <w:pPr>
              <w:pStyle w:val="TableParagraph"/>
              <w:spacing w:line="244" w:lineRule="exact"/>
              <w:ind w:left="106"/>
            </w:pPr>
            <w:r>
              <w:t>testo</w:t>
            </w:r>
          </w:p>
        </w:tc>
        <w:tc>
          <w:tcPr>
            <w:tcW w:w="1824" w:type="dxa"/>
            <w:vMerge/>
            <w:tcBorders>
              <w:top w:val="nil"/>
            </w:tcBorders>
          </w:tcPr>
          <w:p w14:paraId="1D84E87D" w14:textId="77777777" w:rsidR="007929B8" w:rsidRDefault="007929B8" w:rsidP="002A1CDE">
            <w:pPr>
              <w:rPr>
                <w:sz w:val="2"/>
                <w:szCs w:val="2"/>
              </w:rPr>
            </w:pPr>
          </w:p>
        </w:tc>
      </w:tr>
      <w:tr w:rsidR="007929B8" w14:paraId="1F9425DF" w14:textId="77777777" w:rsidTr="002A1CDE">
        <w:trPr>
          <w:trHeight w:val="251"/>
        </w:trPr>
        <w:tc>
          <w:tcPr>
            <w:tcW w:w="1832" w:type="dxa"/>
            <w:tcBorders>
              <w:top w:val="nil"/>
              <w:bottom w:val="nil"/>
            </w:tcBorders>
          </w:tcPr>
          <w:p w14:paraId="05D4C587" w14:textId="77777777" w:rsidR="007929B8" w:rsidRDefault="007929B8" w:rsidP="002A1C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89" w:type="dxa"/>
            <w:tcBorders>
              <w:bottom w:val="nil"/>
            </w:tcBorders>
          </w:tcPr>
          <w:p w14:paraId="4EAA79C0" w14:textId="77777777" w:rsidR="007929B8" w:rsidRDefault="007929B8" w:rsidP="002A1C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1" w:type="dxa"/>
            <w:tcBorders>
              <w:bottom w:val="nil"/>
            </w:tcBorders>
          </w:tcPr>
          <w:p w14:paraId="7D0D8CF1" w14:textId="77777777" w:rsidR="007929B8" w:rsidRDefault="007929B8" w:rsidP="002A1C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6" w:type="dxa"/>
            <w:tcBorders>
              <w:bottom w:val="nil"/>
            </w:tcBorders>
          </w:tcPr>
          <w:p w14:paraId="0BE503B9" w14:textId="77777777" w:rsidR="007929B8" w:rsidRDefault="007929B8" w:rsidP="002A1CDE">
            <w:pPr>
              <w:pStyle w:val="TableParagraph"/>
              <w:spacing w:line="232" w:lineRule="exact"/>
              <w:ind w:left="106"/>
            </w:pPr>
            <w:r>
              <w:t>Punti</w:t>
            </w:r>
            <w:r>
              <w:rPr>
                <w:spacing w:val="-1"/>
              </w:rPr>
              <w:t xml:space="preserve"> </w:t>
            </w:r>
            <w:r>
              <w:t>1 per</w:t>
            </w:r>
            <w:r>
              <w:rPr>
                <w:spacing w:val="1"/>
              </w:rPr>
              <w:t xml:space="preserve"> </w:t>
            </w:r>
            <w:r>
              <w:t>ogni</w:t>
            </w:r>
          </w:p>
        </w:tc>
        <w:tc>
          <w:tcPr>
            <w:tcW w:w="1824" w:type="dxa"/>
            <w:vMerge w:val="restart"/>
          </w:tcPr>
          <w:p w14:paraId="6BCC8195" w14:textId="77777777" w:rsidR="007929B8" w:rsidRDefault="007929B8" w:rsidP="002A1CD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29B8" w14:paraId="07EF97BB" w14:textId="77777777" w:rsidTr="002A1CDE">
        <w:trPr>
          <w:trHeight w:val="243"/>
        </w:trPr>
        <w:tc>
          <w:tcPr>
            <w:tcW w:w="1832" w:type="dxa"/>
            <w:tcBorders>
              <w:top w:val="nil"/>
              <w:bottom w:val="nil"/>
            </w:tcBorders>
          </w:tcPr>
          <w:p w14:paraId="117D8F7E" w14:textId="77777777" w:rsidR="007929B8" w:rsidRDefault="007929B8" w:rsidP="002A1C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9" w:type="dxa"/>
            <w:tcBorders>
              <w:top w:val="nil"/>
              <w:bottom w:val="nil"/>
            </w:tcBorders>
          </w:tcPr>
          <w:p w14:paraId="18F68016" w14:textId="77777777" w:rsidR="007929B8" w:rsidRDefault="007929B8" w:rsidP="002A1CDE">
            <w:pPr>
              <w:pStyle w:val="TableParagraph"/>
              <w:spacing w:line="223" w:lineRule="exact"/>
              <w:ind w:left="109"/>
            </w:pPr>
            <w:r>
              <w:t>Pubblicazioni</w:t>
            </w:r>
            <w:r>
              <w:rPr>
                <w:spacing w:val="-2"/>
              </w:rPr>
              <w:t xml:space="preserve"> </w:t>
            </w:r>
            <w:r>
              <w:t>didattiche</w:t>
            </w:r>
            <w:r>
              <w:rPr>
                <w:spacing w:val="-2"/>
              </w:rPr>
              <w:t xml:space="preserve"> </w:t>
            </w:r>
            <w:r>
              <w:t>su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439C7F05" w14:textId="77777777" w:rsidR="007929B8" w:rsidRDefault="007929B8" w:rsidP="002A1CDE">
            <w:pPr>
              <w:pStyle w:val="TableParagraph"/>
              <w:spacing w:line="223" w:lineRule="exact"/>
              <w:ind w:right="119"/>
              <w:jc w:val="right"/>
            </w:pPr>
            <w:r>
              <w:t>Punti 1</w:t>
            </w:r>
          </w:p>
        </w:tc>
        <w:tc>
          <w:tcPr>
            <w:tcW w:w="2036" w:type="dxa"/>
            <w:tcBorders>
              <w:top w:val="nil"/>
              <w:bottom w:val="nil"/>
            </w:tcBorders>
          </w:tcPr>
          <w:p w14:paraId="65C1B10A" w14:textId="77777777" w:rsidR="007929B8" w:rsidRDefault="007929B8" w:rsidP="002A1CDE">
            <w:pPr>
              <w:pStyle w:val="TableParagraph"/>
              <w:spacing w:line="223" w:lineRule="exact"/>
              <w:ind w:left="106"/>
            </w:pPr>
            <w:r>
              <w:t>pubblicazione</w:t>
            </w:r>
            <w:r>
              <w:rPr>
                <w:spacing w:val="-2"/>
              </w:rPr>
              <w:t xml:space="preserve"> </w:t>
            </w:r>
            <w:r>
              <w:t>fino</w:t>
            </w:r>
          </w:p>
        </w:tc>
        <w:tc>
          <w:tcPr>
            <w:tcW w:w="1824" w:type="dxa"/>
            <w:vMerge/>
            <w:tcBorders>
              <w:top w:val="nil"/>
            </w:tcBorders>
          </w:tcPr>
          <w:p w14:paraId="52B1BEBF" w14:textId="77777777" w:rsidR="007929B8" w:rsidRDefault="007929B8" w:rsidP="002A1CDE">
            <w:pPr>
              <w:rPr>
                <w:sz w:val="2"/>
                <w:szCs w:val="2"/>
              </w:rPr>
            </w:pPr>
          </w:p>
        </w:tc>
      </w:tr>
      <w:tr w:rsidR="007929B8" w14:paraId="1239076C" w14:textId="77777777" w:rsidTr="002A1CDE">
        <w:trPr>
          <w:trHeight w:val="243"/>
        </w:trPr>
        <w:tc>
          <w:tcPr>
            <w:tcW w:w="1832" w:type="dxa"/>
            <w:tcBorders>
              <w:top w:val="nil"/>
              <w:bottom w:val="nil"/>
            </w:tcBorders>
          </w:tcPr>
          <w:p w14:paraId="0D9C9B75" w14:textId="77777777" w:rsidR="007929B8" w:rsidRDefault="007929B8" w:rsidP="002A1C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9" w:type="dxa"/>
            <w:tcBorders>
              <w:top w:val="nil"/>
              <w:bottom w:val="nil"/>
            </w:tcBorders>
          </w:tcPr>
          <w:p w14:paraId="4C0485A9" w14:textId="77777777" w:rsidR="007929B8" w:rsidRDefault="007929B8" w:rsidP="002A1CDE">
            <w:pPr>
              <w:pStyle w:val="TableParagraph"/>
              <w:spacing w:line="223" w:lineRule="exact"/>
              <w:ind w:left="109"/>
            </w:pPr>
            <w:r>
              <w:t>giornali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riviste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64887A09" w14:textId="77777777" w:rsidR="007929B8" w:rsidRDefault="007929B8" w:rsidP="002A1C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14:paraId="62BE9CB6" w14:textId="77777777" w:rsidR="007929B8" w:rsidRDefault="007929B8" w:rsidP="002A1CDE">
            <w:pPr>
              <w:pStyle w:val="TableParagraph"/>
              <w:spacing w:line="223" w:lineRule="exact"/>
              <w:ind w:left="106"/>
            </w:pPr>
            <w:r>
              <w:t>ad un</w:t>
            </w:r>
            <w:r>
              <w:rPr>
                <w:spacing w:val="-1"/>
              </w:rPr>
              <w:t xml:space="preserve"> </w:t>
            </w:r>
            <w:r>
              <w:t>massimo</w:t>
            </w:r>
            <w:r>
              <w:rPr>
                <w:spacing w:val="-1"/>
              </w:rPr>
              <w:t xml:space="preserve"> </w:t>
            </w:r>
            <w:r>
              <w:t>di</w:t>
            </w:r>
          </w:p>
        </w:tc>
        <w:tc>
          <w:tcPr>
            <w:tcW w:w="1824" w:type="dxa"/>
            <w:vMerge/>
            <w:tcBorders>
              <w:top w:val="nil"/>
            </w:tcBorders>
          </w:tcPr>
          <w:p w14:paraId="458ECC1B" w14:textId="77777777" w:rsidR="007929B8" w:rsidRDefault="007929B8" w:rsidP="002A1CDE">
            <w:pPr>
              <w:rPr>
                <w:sz w:val="2"/>
                <w:szCs w:val="2"/>
              </w:rPr>
            </w:pPr>
          </w:p>
        </w:tc>
      </w:tr>
      <w:tr w:rsidR="007929B8" w14:paraId="6D36DD59" w14:textId="77777777" w:rsidTr="002A1CDE">
        <w:trPr>
          <w:trHeight w:val="244"/>
        </w:trPr>
        <w:tc>
          <w:tcPr>
            <w:tcW w:w="1832" w:type="dxa"/>
            <w:tcBorders>
              <w:top w:val="nil"/>
            </w:tcBorders>
          </w:tcPr>
          <w:p w14:paraId="30DE6505" w14:textId="77777777" w:rsidR="007929B8" w:rsidRDefault="007929B8" w:rsidP="002A1C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9" w:type="dxa"/>
            <w:tcBorders>
              <w:top w:val="nil"/>
            </w:tcBorders>
          </w:tcPr>
          <w:p w14:paraId="5ED63FCA" w14:textId="77777777" w:rsidR="007929B8" w:rsidRDefault="007929B8" w:rsidP="002A1C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1" w:type="dxa"/>
            <w:tcBorders>
              <w:top w:val="nil"/>
            </w:tcBorders>
          </w:tcPr>
          <w:p w14:paraId="5C5A1374" w14:textId="77777777" w:rsidR="007929B8" w:rsidRDefault="007929B8" w:rsidP="002A1C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6" w:type="dxa"/>
            <w:tcBorders>
              <w:top w:val="nil"/>
            </w:tcBorders>
          </w:tcPr>
          <w:p w14:paraId="06A938A3" w14:textId="77777777" w:rsidR="007929B8" w:rsidRDefault="007929B8" w:rsidP="002A1CDE">
            <w:pPr>
              <w:pStyle w:val="TableParagraph"/>
              <w:spacing w:line="224" w:lineRule="exact"/>
              <w:ind w:left="106"/>
            </w:pPr>
            <w:r>
              <w:t>5</w:t>
            </w:r>
          </w:p>
        </w:tc>
        <w:tc>
          <w:tcPr>
            <w:tcW w:w="1824" w:type="dxa"/>
            <w:vMerge/>
            <w:tcBorders>
              <w:top w:val="nil"/>
            </w:tcBorders>
          </w:tcPr>
          <w:p w14:paraId="24EE837B" w14:textId="77777777" w:rsidR="007929B8" w:rsidRDefault="007929B8" w:rsidP="002A1CDE">
            <w:pPr>
              <w:rPr>
                <w:sz w:val="2"/>
                <w:szCs w:val="2"/>
              </w:rPr>
            </w:pPr>
          </w:p>
        </w:tc>
      </w:tr>
    </w:tbl>
    <w:p w14:paraId="6CD68D19" w14:textId="77777777" w:rsidR="007929B8" w:rsidRDefault="007929B8" w:rsidP="007929B8">
      <w:pPr>
        <w:pStyle w:val="Corpotesto"/>
        <w:spacing w:before="1"/>
        <w:rPr>
          <w:rFonts w:ascii="Arial"/>
          <w:b/>
        </w:rPr>
      </w:pPr>
    </w:p>
    <w:p w14:paraId="7DEFFC54" w14:textId="77777777" w:rsidR="007929B8" w:rsidRDefault="007929B8" w:rsidP="007929B8">
      <w:pPr>
        <w:ind w:left="112"/>
        <w:rPr>
          <w:rFonts w:ascii="Arial"/>
          <w:b/>
        </w:rPr>
      </w:pPr>
      <w:r>
        <w:rPr>
          <w:rFonts w:ascii="Arial"/>
          <w:b/>
        </w:rPr>
        <w:t>Punteggio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massimo: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punti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100.</w:t>
      </w:r>
    </w:p>
    <w:p w14:paraId="7AB01348" w14:textId="77777777" w:rsidR="007929B8" w:rsidRDefault="007929B8" w:rsidP="007929B8">
      <w:pPr>
        <w:pStyle w:val="Corpotesto"/>
        <w:spacing w:before="10"/>
        <w:rPr>
          <w:rFonts w:ascii="Arial"/>
          <w:b/>
          <w:sz w:val="21"/>
        </w:rPr>
      </w:pPr>
    </w:p>
    <w:p w14:paraId="4FE0993B" w14:textId="77777777" w:rsidR="007929B8" w:rsidRDefault="007929B8" w:rsidP="007929B8">
      <w:pPr>
        <w:ind w:left="112"/>
      </w:pPr>
      <w:r>
        <w:t>A</w:t>
      </w:r>
      <w:r>
        <w:rPr>
          <w:spacing w:val="-2"/>
        </w:rPr>
        <w:t xml:space="preserve"> </w:t>
      </w:r>
      <w:r>
        <w:t>parità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punteggio, valgono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preferenze:</w:t>
      </w:r>
    </w:p>
    <w:p w14:paraId="766351CF" w14:textId="77777777" w:rsidR="007929B8" w:rsidRDefault="007929B8" w:rsidP="007929B8">
      <w:pPr>
        <w:pStyle w:val="Paragrafoelenco"/>
        <w:numPr>
          <w:ilvl w:val="0"/>
          <w:numId w:val="8"/>
        </w:numPr>
        <w:tabs>
          <w:tab w:val="left" w:pos="360"/>
        </w:tabs>
        <w:spacing w:before="1" w:line="252" w:lineRule="exact"/>
      </w:pPr>
      <w:r>
        <w:t>voto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laurea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diploma più</w:t>
      </w:r>
      <w:r>
        <w:rPr>
          <w:spacing w:val="-1"/>
        </w:rPr>
        <w:t xml:space="preserve"> </w:t>
      </w:r>
      <w:r>
        <w:t>alto;</w:t>
      </w:r>
    </w:p>
    <w:p w14:paraId="5B46692F" w14:textId="77777777" w:rsidR="007929B8" w:rsidRDefault="007929B8" w:rsidP="007929B8">
      <w:pPr>
        <w:pStyle w:val="Paragrafoelenco"/>
        <w:numPr>
          <w:ilvl w:val="0"/>
          <w:numId w:val="8"/>
        </w:numPr>
        <w:tabs>
          <w:tab w:val="left" w:pos="360"/>
        </w:tabs>
        <w:spacing w:line="252" w:lineRule="exact"/>
      </w:pPr>
      <w:r>
        <w:t>età</w:t>
      </w:r>
      <w:r>
        <w:rPr>
          <w:spacing w:val="-1"/>
        </w:rPr>
        <w:t xml:space="preserve"> </w:t>
      </w:r>
      <w:r>
        <w:t>anagrafica</w:t>
      </w:r>
      <w:r>
        <w:rPr>
          <w:spacing w:val="-3"/>
        </w:rPr>
        <w:t xml:space="preserve"> </w:t>
      </w:r>
      <w:r>
        <w:t>più</w:t>
      </w:r>
      <w:r>
        <w:rPr>
          <w:spacing w:val="-1"/>
        </w:rPr>
        <w:t xml:space="preserve"> </w:t>
      </w:r>
      <w:r>
        <w:t>giovane.</w:t>
      </w:r>
    </w:p>
    <w:p w14:paraId="373E1AFF" w14:textId="77777777" w:rsidR="007929B8" w:rsidRDefault="007929B8" w:rsidP="007929B8">
      <w:pPr>
        <w:pStyle w:val="Paragrafoelenco"/>
        <w:numPr>
          <w:ilvl w:val="0"/>
          <w:numId w:val="8"/>
        </w:numPr>
        <w:tabs>
          <w:tab w:val="left" w:pos="358"/>
        </w:tabs>
        <w:spacing w:before="2"/>
        <w:ind w:left="357" w:hanging="246"/>
      </w:pPr>
      <w:r>
        <w:t>Offerta</w:t>
      </w:r>
      <w:r>
        <w:rPr>
          <w:spacing w:val="-1"/>
        </w:rPr>
        <w:t xml:space="preserve"> </w:t>
      </w:r>
      <w:r>
        <w:t>economica</w:t>
      </w:r>
      <w:r>
        <w:rPr>
          <w:spacing w:val="-3"/>
        </w:rPr>
        <w:t xml:space="preserve"> </w:t>
      </w:r>
      <w:r>
        <w:t>più</w:t>
      </w:r>
      <w:r>
        <w:rPr>
          <w:spacing w:val="-1"/>
        </w:rPr>
        <w:t xml:space="preserve"> </w:t>
      </w:r>
      <w:r>
        <w:t>vantaggiosa</w:t>
      </w:r>
    </w:p>
    <w:p w14:paraId="649E8A31" w14:textId="77777777" w:rsidR="007929B8" w:rsidRDefault="007929B8" w:rsidP="007929B8">
      <w:pPr>
        <w:pStyle w:val="Corpotesto"/>
        <w:rPr>
          <w:sz w:val="20"/>
        </w:rPr>
      </w:pPr>
    </w:p>
    <w:p w14:paraId="312866AC" w14:textId="77777777" w:rsidR="007929B8" w:rsidRDefault="007929B8" w:rsidP="007929B8">
      <w:pPr>
        <w:pStyle w:val="Corpotesto"/>
        <w:spacing w:before="9"/>
        <w:rPr>
          <w:sz w:val="21"/>
        </w:rPr>
      </w:pPr>
    </w:p>
    <w:p w14:paraId="75F7AB66" w14:textId="77777777" w:rsidR="007929B8" w:rsidRDefault="007929B8" w:rsidP="007929B8">
      <w:pPr>
        <w:tabs>
          <w:tab w:val="left" w:pos="2249"/>
          <w:tab w:val="left" w:pos="5587"/>
          <w:tab w:val="left" w:pos="9701"/>
        </w:tabs>
        <w:spacing w:before="1"/>
        <w:ind w:left="112"/>
        <w:rPr>
          <w:sz w:val="20"/>
        </w:rPr>
      </w:pPr>
      <w:r>
        <w:rPr>
          <w:sz w:val="20"/>
        </w:rPr>
        <w:t>Data</w:t>
      </w:r>
      <w:r>
        <w:rPr>
          <w:sz w:val="20"/>
          <w:u w:val="single"/>
        </w:rPr>
        <w:tab/>
        <w:t>_</w:t>
      </w:r>
      <w:r>
        <w:rPr>
          <w:sz w:val="20"/>
        </w:rPr>
        <w:tab/>
        <w:t>Firma_______________________________</w:t>
      </w:r>
    </w:p>
    <w:p w14:paraId="39775CDE" w14:textId="77777777" w:rsidR="007929B8" w:rsidRDefault="007929B8" w:rsidP="007929B8">
      <w:pPr>
        <w:pStyle w:val="Corpotesto"/>
      </w:pPr>
    </w:p>
    <w:p w14:paraId="33329162" w14:textId="77777777" w:rsidR="007929B8" w:rsidRDefault="007929B8" w:rsidP="007929B8">
      <w:pPr>
        <w:tabs>
          <w:tab w:val="left" w:pos="5399"/>
          <w:tab w:val="left" w:pos="6511"/>
          <w:tab w:val="left" w:pos="9767"/>
        </w:tabs>
        <w:spacing w:before="93"/>
        <w:ind w:left="112"/>
        <w:rPr>
          <w:sz w:val="20"/>
        </w:rPr>
      </w:pPr>
    </w:p>
    <w:p w14:paraId="3600232F" w14:textId="77777777" w:rsidR="007929B8" w:rsidRDefault="007929B8" w:rsidP="007929B8">
      <w:pPr>
        <w:jc w:val="center"/>
      </w:pPr>
    </w:p>
    <w:p w14:paraId="3E529FF6" w14:textId="77777777" w:rsidR="007929B8" w:rsidRPr="007E396E" w:rsidRDefault="007929B8" w:rsidP="007929B8">
      <w:pPr>
        <w:pStyle w:val="Rientrocorpodeltesto"/>
        <w:spacing w:after="60"/>
        <w:ind w:left="284"/>
        <w:jc w:val="right"/>
        <w:rPr>
          <w:rFonts w:ascii="Arial" w:hAnsi="Arial" w:cs="Arial"/>
          <w:bCs/>
          <w:sz w:val="21"/>
          <w:szCs w:val="21"/>
        </w:rPr>
      </w:pPr>
    </w:p>
    <w:p w14:paraId="083C135F" w14:textId="77777777" w:rsidR="00712522" w:rsidRPr="006D1D93" w:rsidRDefault="00712522" w:rsidP="006D1D93">
      <w:pPr>
        <w:jc w:val="right"/>
        <w:rPr>
          <w:rFonts w:ascii="Verdana" w:hAnsi="Verdana"/>
          <w:sz w:val="14"/>
          <w:szCs w:val="14"/>
        </w:rPr>
      </w:pPr>
    </w:p>
    <w:sectPr w:rsidR="00712522" w:rsidRPr="006D1D9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9EB8A" w14:textId="77777777" w:rsidR="009A0487" w:rsidRDefault="009A0487" w:rsidP="00712522">
      <w:r>
        <w:separator/>
      </w:r>
    </w:p>
  </w:endnote>
  <w:endnote w:type="continuationSeparator" w:id="0">
    <w:p w14:paraId="6414F283" w14:textId="77777777" w:rsidR="009A0487" w:rsidRDefault="009A0487" w:rsidP="0071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5D8EF" w14:textId="77777777" w:rsidR="009A0487" w:rsidRDefault="009A0487" w:rsidP="00712522">
      <w:r>
        <w:separator/>
      </w:r>
    </w:p>
  </w:footnote>
  <w:footnote w:type="continuationSeparator" w:id="0">
    <w:p w14:paraId="67E6A7B4" w14:textId="77777777" w:rsidR="009A0487" w:rsidRDefault="009A0487" w:rsidP="0071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404E5" w14:textId="77777777" w:rsidR="00712522" w:rsidRPr="00712522" w:rsidRDefault="00712522" w:rsidP="00712522">
    <w:pPr>
      <w:pStyle w:val="Titolo1"/>
    </w:pPr>
    <w:r w:rsidRPr="00712522">
      <w:t>Istituto</w:t>
    </w:r>
    <w:r w:rsidRPr="00712522">
      <w:rPr>
        <w:spacing w:val="-8"/>
      </w:rPr>
      <w:t xml:space="preserve"> </w:t>
    </w:r>
    <w:r w:rsidRPr="00712522">
      <w:t>comprensivo</w:t>
    </w:r>
    <w:r w:rsidRPr="00712522">
      <w:rPr>
        <w:spacing w:val="-5"/>
      </w:rPr>
      <w:t xml:space="preserve"> </w:t>
    </w:r>
    <w:r w:rsidRPr="00712522">
      <w:t>statale</w:t>
    </w:r>
    <w:r w:rsidRPr="00712522">
      <w:rPr>
        <w:spacing w:val="-7"/>
      </w:rPr>
      <w:t xml:space="preserve"> </w:t>
    </w:r>
    <w:r w:rsidRPr="00712522">
      <w:t>'Edmondo</w:t>
    </w:r>
    <w:r w:rsidRPr="00712522">
      <w:rPr>
        <w:spacing w:val="-5"/>
      </w:rPr>
      <w:t xml:space="preserve"> </w:t>
    </w:r>
    <w:r w:rsidRPr="00712522">
      <w:t>De</w:t>
    </w:r>
    <w:r w:rsidRPr="00712522">
      <w:rPr>
        <w:spacing w:val="-9"/>
      </w:rPr>
      <w:t xml:space="preserve"> </w:t>
    </w:r>
    <w:r w:rsidRPr="00712522">
      <w:rPr>
        <w:spacing w:val="-2"/>
      </w:rPr>
      <w:t>Amicis'</w:t>
    </w:r>
  </w:p>
  <w:p w14:paraId="5ABCB67B" w14:textId="77777777" w:rsidR="00712522" w:rsidRPr="00712522" w:rsidRDefault="00712522" w:rsidP="00712522">
    <w:pPr>
      <w:spacing w:line="275" w:lineRule="exact"/>
      <w:ind w:left="2277"/>
      <w:outlineLvl w:val="1"/>
      <w:rPr>
        <w:b/>
        <w:bCs/>
        <w:sz w:val="24"/>
        <w:szCs w:val="24"/>
      </w:rPr>
    </w:pPr>
    <w:r w:rsidRPr="00712522">
      <w:rPr>
        <w:b/>
        <w:bCs/>
        <w:sz w:val="24"/>
        <w:szCs w:val="24"/>
      </w:rPr>
      <w:t>Via</w:t>
    </w:r>
    <w:r w:rsidRPr="00712522">
      <w:rPr>
        <w:b/>
        <w:bCs/>
        <w:spacing w:val="-1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>al</w:t>
    </w:r>
    <w:r w:rsidRPr="00712522">
      <w:rPr>
        <w:b/>
        <w:bCs/>
        <w:spacing w:val="-1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>Donatore</w:t>
    </w:r>
    <w:r w:rsidRPr="00712522">
      <w:rPr>
        <w:b/>
        <w:bCs/>
        <w:spacing w:val="-2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>di</w:t>
    </w:r>
    <w:r w:rsidRPr="00712522">
      <w:rPr>
        <w:b/>
        <w:bCs/>
        <w:spacing w:val="-1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>Sangue,</w:t>
    </w:r>
    <w:r w:rsidRPr="00712522">
      <w:rPr>
        <w:b/>
        <w:bCs/>
        <w:spacing w:val="-1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>11</w:t>
    </w:r>
    <w:r w:rsidRPr="00712522">
      <w:rPr>
        <w:b/>
        <w:bCs/>
        <w:spacing w:val="1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>Marcallo</w:t>
    </w:r>
    <w:r w:rsidRPr="00712522">
      <w:rPr>
        <w:b/>
        <w:bCs/>
        <w:spacing w:val="-1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>con</w:t>
    </w:r>
    <w:r w:rsidRPr="00712522">
      <w:rPr>
        <w:b/>
        <w:bCs/>
        <w:spacing w:val="-1"/>
        <w:sz w:val="24"/>
        <w:szCs w:val="24"/>
      </w:rPr>
      <w:t xml:space="preserve"> </w:t>
    </w:r>
    <w:r w:rsidRPr="00712522">
      <w:rPr>
        <w:b/>
        <w:bCs/>
        <w:sz w:val="24"/>
        <w:szCs w:val="24"/>
      </w:rPr>
      <w:t xml:space="preserve">Casone </w:t>
    </w:r>
    <w:r w:rsidRPr="00712522">
      <w:rPr>
        <w:b/>
        <w:bCs/>
        <w:spacing w:val="-4"/>
        <w:sz w:val="24"/>
        <w:szCs w:val="24"/>
      </w:rPr>
      <w:t>(MI)</w:t>
    </w:r>
  </w:p>
  <w:p w14:paraId="14B17F1A" w14:textId="77777777" w:rsidR="00712522" w:rsidRPr="00712522" w:rsidRDefault="00712522" w:rsidP="00712522">
    <w:pPr>
      <w:ind w:left="142" w:right="160" w:hanging="43"/>
      <w:jc w:val="center"/>
      <w:rPr>
        <w:b/>
        <w:sz w:val="24"/>
      </w:rPr>
    </w:pPr>
    <w:r w:rsidRPr="00712522">
      <w:rPr>
        <w:b/>
        <w:sz w:val="24"/>
      </w:rPr>
      <w:t>Tel.:</w:t>
    </w:r>
    <w:r w:rsidRPr="00712522">
      <w:rPr>
        <w:b/>
        <w:spacing w:val="-5"/>
        <w:sz w:val="24"/>
      </w:rPr>
      <w:t xml:space="preserve"> </w:t>
    </w:r>
    <w:r w:rsidRPr="00712522">
      <w:rPr>
        <w:b/>
        <w:sz w:val="24"/>
      </w:rPr>
      <w:t>029761170</w:t>
    </w:r>
    <w:r w:rsidRPr="00712522">
      <w:rPr>
        <w:b/>
        <w:spacing w:val="-5"/>
        <w:sz w:val="24"/>
      </w:rPr>
      <w:t xml:space="preserve"> </w:t>
    </w:r>
    <w:r w:rsidRPr="00712522">
      <w:rPr>
        <w:b/>
        <w:sz w:val="24"/>
      </w:rPr>
      <w:t>-</w:t>
    </w:r>
    <w:r w:rsidRPr="00712522">
      <w:rPr>
        <w:b/>
        <w:spacing w:val="-6"/>
        <w:sz w:val="24"/>
      </w:rPr>
      <w:t xml:space="preserve"> </w:t>
    </w:r>
    <w:r w:rsidRPr="00712522">
      <w:rPr>
        <w:b/>
        <w:sz w:val="24"/>
      </w:rPr>
      <w:t>E-mail:</w:t>
    </w:r>
    <w:r w:rsidRPr="00712522">
      <w:rPr>
        <w:b/>
        <w:spacing w:val="-5"/>
        <w:sz w:val="24"/>
      </w:rPr>
      <w:t xml:space="preserve"> </w:t>
    </w:r>
    <w:hyperlink r:id="rId1">
      <w:r w:rsidRPr="00712522">
        <w:rPr>
          <w:b/>
          <w:sz w:val="24"/>
        </w:rPr>
        <w:t>MIIC858003@istruzione.it</w:t>
      </w:r>
    </w:hyperlink>
    <w:r w:rsidRPr="00712522">
      <w:rPr>
        <w:b/>
        <w:spacing w:val="-3"/>
        <w:sz w:val="24"/>
      </w:rPr>
      <w:t xml:space="preserve"> </w:t>
    </w:r>
    <w:r w:rsidRPr="00712522">
      <w:rPr>
        <w:b/>
        <w:sz w:val="24"/>
      </w:rPr>
      <w:t>-</w:t>
    </w:r>
    <w:r w:rsidRPr="00712522">
      <w:rPr>
        <w:b/>
        <w:spacing w:val="-6"/>
        <w:sz w:val="24"/>
      </w:rPr>
      <w:t xml:space="preserve"> </w:t>
    </w:r>
    <w:proofErr w:type="spellStart"/>
    <w:r w:rsidRPr="00712522">
      <w:rPr>
        <w:b/>
        <w:sz w:val="24"/>
      </w:rPr>
      <w:t>Pec</w:t>
    </w:r>
    <w:proofErr w:type="spellEnd"/>
    <w:r w:rsidRPr="00712522">
      <w:rPr>
        <w:b/>
        <w:sz w:val="24"/>
      </w:rPr>
      <w:t>:</w:t>
    </w:r>
    <w:r w:rsidRPr="00712522">
      <w:rPr>
        <w:b/>
        <w:spacing w:val="-5"/>
        <w:sz w:val="24"/>
      </w:rPr>
      <w:t xml:space="preserve"> </w:t>
    </w:r>
    <w:hyperlink r:id="rId2">
      <w:r w:rsidRPr="00712522">
        <w:rPr>
          <w:b/>
          <w:sz w:val="24"/>
        </w:rPr>
        <w:t>MIIC858003@pec.istruzione.it</w:t>
      </w:r>
    </w:hyperlink>
    <w:r w:rsidRPr="00712522">
      <w:rPr>
        <w:b/>
        <w:sz w:val="24"/>
      </w:rPr>
      <w:t xml:space="preserve"> C.F.: 93018810155 - C.M.: MIIC858003</w:t>
    </w:r>
  </w:p>
  <w:p w14:paraId="7865C9EE" w14:textId="77777777" w:rsidR="00712522" w:rsidRPr="00712522" w:rsidRDefault="00712522" w:rsidP="00712522">
    <w:pPr>
      <w:rPr>
        <w:b/>
        <w:sz w:val="24"/>
      </w:rPr>
    </w:pPr>
  </w:p>
  <w:p w14:paraId="7400A638" w14:textId="77777777" w:rsidR="00712522" w:rsidRPr="00712522" w:rsidRDefault="00712522" w:rsidP="00712522">
    <w:pPr>
      <w:rPr>
        <w:b/>
        <w:sz w:val="24"/>
      </w:rPr>
    </w:pPr>
  </w:p>
  <w:p w14:paraId="57F5AECC" w14:textId="4372A7C6" w:rsidR="00712522" w:rsidRPr="00712522" w:rsidRDefault="009A0487" w:rsidP="00712522">
    <w:pPr>
      <w:rPr>
        <w:b/>
        <w:sz w:val="24"/>
      </w:rPr>
    </w:pPr>
    <w:r w:rsidRPr="00926FE1">
      <w:rPr>
        <w:b/>
        <w:noProof/>
        <w:sz w:val="24"/>
        <w:lang w:eastAsia="it-IT"/>
      </w:rPr>
      <w:drawing>
        <wp:inline distT="0" distB="0" distL="0" distR="0" wp14:anchorId="74F7F319" wp14:editId="217C9526">
          <wp:extent cx="5916930" cy="4305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6930" cy="430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3FBD14" w14:textId="77777777" w:rsidR="00712522" w:rsidRPr="00712522" w:rsidRDefault="00712522" w:rsidP="00712522">
    <w:pPr>
      <w:tabs>
        <w:tab w:val="center" w:pos="4819"/>
        <w:tab w:val="right" w:pos="9638"/>
      </w:tabs>
    </w:pPr>
  </w:p>
  <w:p w14:paraId="33454A22" w14:textId="77777777" w:rsidR="00712522" w:rsidRDefault="00712522">
    <w:pPr>
      <w:pStyle w:val="Intestazione"/>
    </w:pPr>
  </w:p>
  <w:p w14:paraId="0439D817" w14:textId="77777777" w:rsidR="00712522" w:rsidRDefault="007125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3023E"/>
    <w:multiLevelType w:val="hybridMultilevel"/>
    <w:tmpl w:val="8006D63E"/>
    <w:lvl w:ilvl="0" w:tplc="96604C40">
      <w:numFmt w:val="bullet"/>
      <w:lvlText w:val="-"/>
      <w:lvlJc w:val="left"/>
      <w:pPr>
        <w:ind w:left="1074" w:hanging="14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F283934">
      <w:numFmt w:val="bullet"/>
      <w:lvlText w:val="•"/>
      <w:lvlJc w:val="left"/>
      <w:pPr>
        <w:ind w:left="2069" w:hanging="145"/>
      </w:pPr>
      <w:rPr>
        <w:rFonts w:hint="default"/>
        <w:lang w:val="it-IT" w:eastAsia="en-US" w:bidi="ar-SA"/>
      </w:rPr>
    </w:lvl>
    <w:lvl w:ilvl="2" w:tplc="FC2CA60C">
      <w:numFmt w:val="bullet"/>
      <w:lvlText w:val="•"/>
      <w:lvlJc w:val="left"/>
      <w:pPr>
        <w:ind w:left="3059" w:hanging="145"/>
      </w:pPr>
      <w:rPr>
        <w:rFonts w:hint="default"/>
        <w:lang w:val="it-IT" w:eastAsia="en-US" w:bidi="ar-SA"/>
      </w:rPr>
    </w:lvl>
    <w:lvl w:ilvl="3" w:tplc="8354B942">
      <w:numFmt w:val="bullet"/>
      <w:lvlText w:val="•"/>
      <w:lvlJc w:val="left"/>
      <w:pPr>
        <w:ind w:left="4049" w:hanging="145"/>
      </w:pPr>
      <w:rPr>
        <w:rFonts w:hint="default"/>
        <w:lang w:val="it-IT" w:eastAsia="en-US" w:bidi="ar-SA"/>
      </w:rPr>
    </w:lvl>
    <w:lvl w:ilvl="4" w:tplc="8724D56E">
      <w:numFmt w:val="bullet"/>
      <w:lvlText w:val="•"/>
      <w:lvlJc w:val="left"/>
      <w:pPr>
        <w:ind w:left="5039" w:hanging="145"/>
      </w:pPr>
      <w:rPr>
        <w:rFonts w:hint="default"/>
        <w:lang w:val="it-IT" w:eastAsia="en-US" w:bidi="ar-SA"/>
      </w:rPr>
    </w:lvl>
    <w:lvl w:ilvl="5" w:tplc="8A8A77CE">
      <w:numFmt w:val="bullet"/>
      <w:lvlText w:val="•"/>
      <w:lvlJc w:val="left"/>
      <w:pPr>
        <w:ind w:left="6029" w:hanging="145"/>
      </w:pPr>
      <w:rPr>
        <w:rFonts w:hint="default"/>
        <w:lang w:val="it-IT" w:eastAsia="en-US" w:bidi="ar-SA"/>
      </w:rPr>
    </w:lvl>
    <w:lvl w:ilvl="6" w:tplc="95DE04EA">
      <w:numFmt w:val="bullet"/>
      <w:lvlText w:val="•"/>
      <w:lvlJc w:val="left"/>
      <w:pPr>
        <w:ind w:left="7019" w:hanging="145"/>
      </w:pPr>
      <w:rPr>
        <w:rFonts w:hint="default"/>
        <w:lang w:val="it-IT" w:eastAsia="en-US" w:bidi="ar-SA"/>
      </w:rPr>
    </w:lvl>
    <w:lvl w:ilvl="7" w:tplc="C3C63924">
      <w:numFmt w:val="bullet"/>
      <w:lvlText w:val="•"/>
      <w:lvlJc w:val="left"/>
      <w:pPr>
        <w:ind w:left="8009" w:hanging="145"/>
      </w:pPr>
      <w:rPr>
        <w:rFonts w:hint="default"/>
        <w:lang w:val="it-IT" w:eastAsia="en-US" w:bidi="ar-SA"/>
      </w:rPr>
    </w:lvl>
    <w:lvl w:ilvl="8" w:tplc="7E5E7EFC">
      <w:numFmt w:val="bullet"/>
      <w:lvlText w:val="•"/>
      <w:lvlJc w:val="left"/>
      <w:pPr>
        <w:ind w:left="8999" w:hanging="145"/>
      </w:pPr>
      <w:rPr>
        <w:rFonts w:hint="default"/>
        <w:lang w:val="it-IT" w:eastAsia="en-US" w:bidi="ar-SA"/>
      </w:rPr>
    </w:lvl>
  </w:abstractNum>
  <w:abstractNum w:abstractNumId="1" w15:restartNumberingAfterBreak="0">
    <w:nsid w:val="08F37CCE"/>
    <w:multiLevelType w:val="hybridMultilevel"/>
    <w:tmpl w:val="B6A68E36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B5D2F"/>
    <w:multiLevelType w:val="hybridMultilevel"/>
    <w:tmpl w:val="31DAD71E"/>
    <w:lvl w:ilvl="0" w:tplc="5B84486A">
      <w:start w:val="1"/>
      <w:numFmt w:val="decimal"/>
      <w:lvlText w:val="%1."/>
      <w:lvlJc w:val="left"/>
      <w:pPr>
        <w:ind w:left="359" w:hanging="248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9CEEC03C">
      <w:numFmt w:val="bullet"/>
      <w:lvlText w:val="•"/>
      <w:lvlJc w:val="left"/>
      <w:pPr>
        <w:ind w:left="1314" w:hanging="248"/>
      </w:pPr>
      <w:rPr>
        <w:rFonts w:hint="default"/>
        <w:lang w:val="it-IT" w:eastAsia="en-US" w:bidi="ar-SA"/>
      </w:rPr>
    </w:lvl>
    <w:lvl w:ilvl="2" w:tplc="52EEE37C">
      <w:numFmt w:val="bullet"/>
      <w:lvlText w:val="•"/>
      <w:lvlJc w:val="left"/>
      <w:pPr>
        <w:ind w:left="2269" w:hanging="248"/>
      </w:pPr>
      <w:rPr>
        <w:rFonts w:hint="default"/>
        <w:lang w:val="it-IT" w:eastAsia="en-US" w:bidi="ar-SA"/>
      </w:rPr>
    </w:lvl>
    <w:lvl w:ilvl="3" w:tplc="8B0CD774">
      <w:numFmt w:val="bullet"/>
      <w:lvlText w:val="•"/>
      <w:lvlJc w:val="left"/>
      <w:pPr>
        <w:ind w:left="3223" w:hanging="248"/>
      </w:pPr>
      <w:rPr>
        <w:rFonts w:hint="default"/>
        <w:lang w:val="it-IT" w:eastAsia="en-US" w:bidi="ar-SA"/>
      </w:rPr>
    </w:lvl>
    <w:lvl w:ilvl="4" w:tplc="3CA4E1BE">
      <w:numFmt w:val="bullet"/>
      <w:lvlText w:val="•"/>
      <w:lvlJc w:val="left"/>
      <w:pPr>
        <w:ind w:left="4178" w:hanging="248"/>
      </w:pPr>
      <w:rPr>
        <w:rFonts w:hint="default"/>
        <w:lang w:val="it-IT" w:eastAsia="en-US" w:bidi="ar-SA"/>
      </w:rPr>
    </w:lvl>
    <w:lvl w:ilvl="5" w:tplc="B4D293D0">
      <w:numFmt w:val="bullet"/>
      <w:lvlText w:val="•"/>
      <w:lvlJc w:val="left"/>
      <w:pPr>
        <w:ind w:left="5133" w:hanging="248"/>
      </w:pPr>
      <w:rPr>
        <w:rFonts w:hint="default"/>
        <w:lang w:val="it-IT" w:eastAsia="en-US" w:bidi="ar-SA"/>
      </w:rPr>
    </w:lvl>
    <w:lvl w:ilvl="6" w:tplc="10D2B058">
      <w:numFmt w:val="bullet"/>
      <w:lvlText w:val="•"/>
      <w:lvlJc w:val="left"/>
      <w:pPr>
        <w:ind w:left="6087" w:hanging="248"/>
      </w:pPr>
      <w:rPr>
        <w:rFonts w:hint="default"/>
        <w:lang w:val="it-IT" w:eastAsia="en-US" w:bidi="ar-SA"/>
      </w:rPr>
    </w:lvl>
    <w:lvl w:ilvl="7" w:tplc="BB6E1966">
      <w:numFmt w:val="bullet"/>
      <w:lvlText w:val="•"/>
      <w:lvlJc w:val="left"/>
      <w:pPr>
        <w:ind w:left="7042" w:hanging="248"/>
      </w:pPr>
      <w:rPr>
        <w:rFonts w:hint="default"/>
        <w:lang w:val="it-IT" w:eastAsia="en-US" w:bidi="ar-SA"/>
      </w:rPr>
    </w:lvl>
    <w:lvl w:ilvl="8" w:tplc="CB3402A2">
      <w:numFmt w:val="bullet"/>
      <w:lvlText w:val="•"/>
      <w:lvlJc w:val="left"/>
      <w:pPr>
        <w:ind w:left="7997" w:hanging="248"/>
      </w:pPr>
      <w:rPr>
        <w:rFonts w:hint="default"/>
        <w:lang w:val="it-IT" w:eastAsia="en-US" w:bidi="ar-SA"/>
      </w:rPr>
    </w:lvl>
  </w:abstractNum>
  <w:abstractNum w:abstractNumId="3" w15:restartNumberingAfterBreak="0">
    <w:nsid w:val="0E307901"/>
    <w:multiLevelType w:val="hybridMultilevel"/>
    <w:tmpl w:val="F204217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0EC529F"/>
    <w:multiLevelType w:val="hybridMultilevel"/>
    <w:tmpl w:val="ECB43B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352EE"/>
    <w:multiLevelType w:val="hybridMultilevel"/>
    <w:tmpl w:val="3E0EE8A0"/>
    <w:lvl w:ilvl="0" w:tplc="85F4438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7775E"/>
    <w:multiLevelType w:val="hybridMultilevel"/>
    <w:tmpl w:val="EC4231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6F66D54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FF2083"/>
    <w:multiLevelType w:val="hybridMultilevel"/>
    <w:tmpl w:val="B28667BA"/>
    <w:lvl w:ilvl="0" w:tplc="AE2A15D4">
      <w:numFmt w:val="bullet"/>
      <w:lvlText w:val="•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53943201">
    <w:abstractNumId w:val="0"/>
  </w:num>
  <w:num w:numId="2" w16cid:durableId="513227787">
    <w:abstractNumId w:val="3"/>
  </w:num>
  <w:num w:numId="3" w16cid:durableId="1024132265">
    <w:abstractNumId w:val="7"/>
  </w:num>
  <w:num w:numId="4" w16cid:durableId="1723089579">
    <w:abstractNumId w:val="6"/>
  </w:num>
  <w:num w:numId="5" w16cid:durableId="1264000591">
    <w:abstractNumId w:val="5"/>
  </w:num>
  <w:num w:numId="6" w16cid:durableId="1762139829">
    <w:abstractNumId w:val="4"/>
  </w:num>
  <w:num w:numId="7" w16cid:durableId="1252549115">
    <w:abstractNumId w:val="1"/>
  </w:num>
  <w:num w:numId="8" w16cid:durableId="1433430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487"/>
    <w:rsid w:val="00000AA8"/>
    <w:rsid w:val="0008789D"/>
    <w:rsid w:val="001E10A8"/>
    <w:rsid w:val="002311F6"/>
    <w:rsid w:val="00233B87"/>
    <w:rsid w:val="00341264"/>
    <w:rsid w:val="003870F5"/>
    <w:rsid w:val="003E635D"/>
    <w:rsid w:val="00401C74"/>
    <w:rsid w:val="00506816"/>
    <w:rsid w:val="0056569C"/>
    <w:rsid w:val="006A5416"/>
    <w:rsid w:val="006D1D93"/>
    <w:rsid w:val="00712522"/>
    <w:rsid w:val="007578BF"/>
    <w:rsid w:val="007929B8"/>
    <w:rsid w:val="007F2F13"/>
    <w:rsid w:val="008A65F9"/>
    <w:rsid w:val="0090522E"/>
    <w:rsid w:val="00926FE1"/>
    <w:rsid w:val="00995F7B"/>
    <w:rsid w:val="009A0487"/>
    <w:rsid w:val="009A75C0"/>
    <w:rsid w:val="009B6632"/>
    <w:rsid w:val="009F0F12"/>
    <w:rsid w:val="00C8389D"/>
    <w:rsid w:val="00D13437"/>
    <w:rsid w:val="00D93728"/>
    <w:rsid w:val="00F56D92"/>
    <w:rsid w:val="00FC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CF995"/>
  <w15:chartTrackingRefBased/>
  <w15:docId w15:val="{770D1BDD-9F4E-4C8F-B554-6BD60BE3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929B8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1"/>
    <w:qFormat/>
    <w:rsid w:val="00712522"/>
    <w:pPr>
      <w:ind w:left="936" w:right="419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2522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1"/>
    <w:rsid w:val="00712522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1252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uiPriority w:val="22"/>
    <w:qFormat/>
    <w:rsid w:val="00712522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712522"/>
    <w:pPr>
      <w:jc w:val="both"/>
    </w:pPr>
  </w:style>
  <w:style w:type="character" w:customStyle="1" w:styleId="CorpotestoCarattere">
    <w:name w:val="Corpo testo Carattere"/>
    <w:link w:val="Corpotesto"/>
    <w:uiPriority w:val="1"/>
    <w:rsid w:val="00712522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7125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712522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125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712522"/>
    <w:rPr>
      <w:rFonts w:ascii="Times New Roman" w:eastAsia="Times New Roman" w:hAnsi="Times New Roman" w:cs="Times New Roman"/>
    </w:rPr>
  </w:style>
  <w:style w:type="character" w:customStyle="1" w:styleId="Titolo2Carattere">
    <w:name w:val="Titolo 2 Carattere"/>
    <w:link w:val="Titolo2"/>
    <w:uiPriority w:val="9"/>
    <w:semiHidden/>
    <w:rsid w:val="00712522"/>
    <w:rPr>
      <w:rFonts w:ascii="Calibri Light" w:eastAsia="Times New Roman" w:hAnsi="Calibri Light" w:cs="Times New Roman"/>
      <w:color w:val="2E74B5"/>
      <w:sz w:val="26"/>
      <w:szCs w:val="26"/>
    </w:rPr>
  </w:style>
  <w:style w:type="table" w:styleId="Grigliatabella">
    <w:name w:val="Table Grid"/>
    <w:basedOn w:val="Tabellanormale"/>
    <w:uiPriority w:val="39"/>
    <w:rsid w:val="009A7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90522E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rsid w:val="0090522E"/>
    <w:rPr>
      <w:rFonts w:ascii="Arial MT" w:eastAsia="Arial MT" w:hAnsi="Arial MT" w:cs="Arial MT"/>
    </w:rPr>
  </w:style>
  <w:style w:type="paragraph" w:styleId="Paragrafoelenco">
    <w:name w:val="List Paragraph"/>
    <w:basedOn w:val="Normale"/>
    <w:uiPriority w:val="1"/>
    <w:qFormat/>
    <w:rsid w:val="007929B8"/>
    <w:pPr>
      <w:ind w:left="650" w:hanging="258"/>
    </w:pPr>
  </w:style>
  <w:style w:type="paragraph" w:customStyle="1" w:styleId="TableParagraph">
    <w:name w:val="Table Paragraph"/>
    <w:basedOn w:val="Normale"/>
    <w:uiPriority w:val="1"/>
    <w:qFormat/>
    <w:rsid w:val="00792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MIIC858003@pec.istruzione.it" TargetMode="External"/><Relationship Id="rId1" Type="http://schemas.openxmlformats.org/officeDocument/2006/relationships/hyperlink" Target="mailto:MIIC858003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Documenti%20CECILIA\PN-2127-FORMAZIONE%20DOCENTI-ATA%202026\Decreto%20costitutivo-Gruppo%20di%20Lavoro%20per%20l'intelligenza%20artifici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Decreto costitutivo-Gruppo di Lavoro per l'intelligenza artificiale</Template>
  <TotalTime>2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2231</CharactersWithSpaces>
  <SharedDoc>false</SharedDoc>
  <HLinks>
    <vt:vector size="12" baseType="variant">
      <vt:variant>
        <vt:i4>4522020</vt:i4>
      </vt:variant>
      <vt:variant>
        <vt:i4>3</vt:i4>
      </vt:variant>
      <vt:variant>
        <vt:i4>0</vt:i4>
      </vt:variant>
      <vt:variant>
        <vt:i4>5</vt:i4>
      </vt:variant>
      <vt:variant>
        <vt:lpwstr>mailto:MIIC858003@pec.istruzione.it</vt:lpwstr>
      </vt:variant>
      <vt:variant>
        <vt:lpwstr/>
      </vt:variant>
      <vt:variant>
        <vt:i4>917559</vt:i4>
      </vt:variant>
      <vt:variant>
        <vt:i4>0</vt:i4>
      </vt:variant>
      <vt:variant>
        <vt:i4>0</vt:i4>
      </vt:variant>
      <vt:variant>
        <vt:i4>5</vt:i4>
      </vt:variant>
      <vt:variant>
        <vt:lpwstr>mailto:MIIC858003@istruzione.it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Capasso</dc:creator>
  <cp:keywords/>
  <dc:description/>
  <cp:lastModifiedBy>Cecilia Capasso</cp:lastModifiedBy>
  <cp:revision>2</cp:revision>
  <cp:lastPrinted>2026-07-01T10:38:00Z</cp:lastPrinted>
  <dcterms:created xsi:type="dcterms:W3CDTF">2026-07-02T09:39:00Z</dcterms:created>
  <dcterms:modified xsi:type="dcterms:W3CDTF">2026-07-02T09:39:00Z</dcterms:modified>
</cp:coreProperties>
</file>