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0C549" w14:textId="38F21633" w:rsidR="003D0497" w:rsidRPr="005370DD" w:rsidRDefault="003D0497" w:rsidP="003D0497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  <w:r w:rsidRPr="005370DD">
        <w:rPr>
          <w:rFonts w:cs="Calibri"/>
          <w:b/>
          <w:color w:val="000000"/>
          <w:u w:val="single"/>
          <w:lang w:eastAsia="it-IT"/>
        </w:rPr>
        <w:t xml:space="preserve">ALLEGATO A </w:t>
      </w:r>
      <w:r w:rsidR="005370DD" w:rsidRPr="005370DD">
        <w:rPr>
          <w:rFonts w:cs="Calibri"/>
          <w:b/>
          <w:color w:val="000000"/>
          <w:u w:val="single"/>
          <w:lang w:eastAsia="it-IT"/>
        </w:rPr>
        <w:t xml:space="preserve">– </w:t>
      </w:r>
    </w:p>
    <w:p w14:paraId="67ED5669" w14:textId="77777777" w:rsidR="003D0497" w:rsidRPr="003D0497" w:rsidRDefault="003D0497" w:rsidP="003D0497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lang w:eastAsia="it-IT"/>
        </w:rPr>
      </w:pPr>
      <w:r w:rsidRPr="003D0497">
        <w:rPr>
          <w:rFonts w:cs="Calibri"/>
          <w:color w:val="000000"/>
          <w:lang w:eastAsia="it-IT"/>
        </w:rPr>
        <w:t>Alla Dirigente scolastica</w:t>
      </w:r>
    </w:p>
    <w:p w14:paraId="1718F2A2" w14:textId="77777777" w:rsidR="003D0497" w:rsidRDefault="003D0497" w:rsidP="003D0497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lang w:eastAsia="it-IT"/>
        </w:rPr>
      </w:pPr>
      <w:r w:rsidRPr="003D0497">
        <w:rPr>
          <w:rFonts w:cs="Calibri"/>
          <w:color w:val="000000"/>
          <w:lang w:eastAsia="it-IT"/>
        </w:rPr>
        <w:t xml:space="preserve">Del CPIA 1 </w:t>
      </w:r>
      <w:r>
        <w:rPr>
          <w:rFonts w:cs="Calibri"/>
          <w:color w:val="000000"/>
          <w:lang w:eastAsia="it-IT"/>
        </w:rPr>
        <w:t>di Piacenza</w:t>
      </w:r>
    </w:p>
    <w:p w14:paraId="3320E753" w14:textId="77777777" w:rsidR="007F3E8C" w:rsidRDefault="003D0497" w:rsidP="003D0497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Via Negri 45</w:t>
      </w:r>
      <w:r w:rsidR="00AF4C9F">
        <w:rPr>
          <w:rFonts w:cs="Calibri"/>
          <w:color w:val="000000"/>
          <w:lang w:eastAsia="it-IT"/>
        </w:rPr>
        <w:t xml:space="preserve"> - </w:t>
      </w:r>
      <w:r w:rsidR="007F3E8C">
        <w:rPr>
          <w:rFonts w:cs="Calibri"/>
          <w:color w:val="000000"/>
          <w:lang w:eastAsia="it-IT"/>
        </w:rPr>
        <w:t>29122 PIACENZA</w:t>
      </w:r>
    </w:p>
    <w:p w14:paraId="10573705" w14:textId="77777777" w:rsidR="007F3E8C" w:rsidRDefault="007F3E8C" w:rsidP="003D0497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lang w:eastAsia="it-IT"/>
        </w:rPr>
      </w:pPr>
    </w:p>
    <w:p w14:paraId="7CE66273" w14:textId="4CFFEE06" w:rsidR="003D0497" w:rsidRPr="00AF4C9F" w:rsidRDefault="003D0497" w:rsidP="00B00402">
      <w:pPr>
        <w:jc w:val="both"/>
        <w:rPr>
          <w:rFonts w:cs="Calibri"/>
          <w:b/>
          <w:color w:val="000000"/>
          <w:lang w:eastAsia="it-IT"/>
        </w:rPr>
      </w:pPr>
      <w:r w:rsidRPr="00E72013">
        <w:rPr>
          <w:rFonts w:cs="Calibri"/>
          <w:b/>
          <w:bCs/>
          <w:color w:val="000000"/>
          <w:lang w:eastAsia="it-IT"/>
        </w:rPr>
        <w:t xml:space="preserve">AVVISO PUBBLICO PER LA PREDISPOSIZIONE DI UNA GRADUATORIA DI </w:t>
      </w:r>
      <w:r w:rsidR="00E72013" w:rsidRPr="00E72013">
        <w:rPr>
          <w:rFonts w:asciiTheme="minorHAnsi" w:hAnsiTheme="minorHAnsi" w:cstheme="minorHAnsi"/>
          <w:b/>
          <w:bCs/>
          <w:i/>
          <w:iCs/>
          <w:color w:val="000000"/>
          <w:lang w:eastAsia="it-IT"/>
        </w:rPr>
        <w:t xml:space="preserve">DOCENTI INTERNI, DOCENTI MIM E ESPERTI ESTERNI (PERSONA FISICA) per la docenza </w:t>
      </w:r>
      <w:r w:rsidR="00E72013" w:rsidRPr="00B00402">
        <w:rPr>
          <w:rFonts w:asciiTheme="minorHAnsi" w:hAnsiTheme="minorHAnsi" w:cstheme="minorHAnsi"/>
          <w:b/>
          <w:bCs/>
          <w:i/>
          <w:iCs/>
          <w:color w:val="000000"/>
          <w:lang w:eastAsia="it-IT"/>
        </w:rPr>
        <w:t>in</w:t>
      </w:r>
      <w:r w:rsidR="00E72013" w:rsidRPr="00B00402">
        <w:rPr>
          <w:rFonts w:cs="Calibri"/>
          <w:b/>
          <w:bCs/>
          <w:i/>
          <w:iCs/>
          <w:color w:val="000000"/>
          <w:lang w:eastAsia="it-IT"/>
        </w:rPr>
        <w:t xml:space="preserve"> MODULI FORMATIVI e preparatori PER IL CONSEGUIMENTO DELLA CERTIFICAZIONE ICDL (BASE, STANDARD E FULL STANDARD)</w:t>
      </w:r>
      <w:r w:rsidR="00B00402">
        <w:rPr>
          <w:rFonts w:cs="Calibri"/>
          <w:b/>
          <w:bCs/>
          <w:i/>
          <w:iCs/>
          <w:color w:val="000000"/>
          <w:lang w:eastAsia="it-IT"/>
        </w:rPr>
        <w:t xml:space="preserve"> </w:t>
      </w:r>
      <w:r w:rsidRPr="00AF4C9F">
        <w:rPr>
          <w:rFonts w:cs="Calibri"/>
          <w:b/>
          <w:bCs/>
          <w:color w:val="000000"/>
          <w:lang w:eastAsia="it-IT"/>
        </w:rPr>
        <w:t xml:space="preserve">DEL C.P.I.A. 1 PIACENZA </w:t>
      </w:r>
      <w:r w:rsidR="00B00402">
        <w:rPr>
          <w:rFonts w:cs="Calibri"/>
          <w:b/>
          <w:bCs/>
          <w:color w:val="000000"/>
          <w:lang w:eastAsia="it-IT"/>
        </w:rPr>
        <w:t xml:space="preserve">nell’anno scolastico </w:t>
      </w:r>
      <w:r w:rsidR="006F3B18" w:rsidRPr="00AF4C9F">
        <w:rPr>
          <w:rFonts w:cs="Calibri"/>
          <w:b/>
          <w:color w:val="000000"/>
        </w:rPr>
        <w:t xml:space="preserve">2026/2027 </w:t>
      </w:r>
      <w:r w:rsidRPr="00AF4C9F">
        <w:rPr>
          <w:rFonts w:cs="Calibri"/>
          <w:b/>
          <w:bCs/>
          <w:color w:val="000000"/>
          <w:lang w:eastAsia="it-IT"/>
        </w:rPr>
        <w:t xml:space="preserve"> </w:t>
      </w:r>
    </w:p>
    <w:p w14:paraId="2D5BD95A" w14:textId="77777777" w:rsidR="003D0497" w:rsidRDefault="003D0497" w:rsidP="007F3E8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lang w:eastAsia="it-IT"/>
        </w:rPr>
      </w:pPr>
      <w:r w:rsidRPr="003D0497">
        <w:rPr>
          <w:rFonts w:cs="Calibri"/>
          <w:b/>
          <w:bCs/>
          <w:color w:val="000000"/>
          <w:lang w:eastAsia="it-IT"/>
        </w:rPr>
        <w:t xml:space="preserve">ISTANZA DI PARTECIPAZIONE ALLA SELEZIONE </w:t>
      </w:r>
    </w:p>
    <w:p w14:paraId="37AE2A09" w14:textId="77777777" w:rsidR="007F3E8C" w:rsidRDefault="007F3E8C" w:rsidP="007F3E8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b/>
          <w:bCs/>
          <w:color w:val="000000"/>
          <w:lang w:eastAsia="it-IT"/>
        </w:rPr>
        <w:t>Il/la sottoscritto/a</w:t>
      </w:r>
    </w:p>
    <w:p w14:paraId="2F8F7B07" w14:textId="77777777" w:rsidR="003D0497" w:rsidRDefault="003D0497" w:rsidP="003D0497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8"/>
        <w:gridCol w:w="7440"/>
      </w:tblGrid>
      <w:tr w:rsidR="007F3E8C" w14:paraId="09B3A4B6" w14:textId="77777777" w:rsidTr="00AF4C9F">
        <w:tc>
          <w:tcPr>
            <w:tcW w:w="2188" w:type="dxa"/>
          </w:tcPr>
          <w:p w14:paraId="2E6F9AA1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Cognome</w:t>
            </w:r>
          </w:p>
          <w:p w14:paraId="0A8BD939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3219252B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0179F512" w14:textId="77777777" w:rsidTr="00AF4C9F">
        <w:tc>
          <w:tcPr>
            <w:tcW w:w="2188" w:type="dxa"/>
          </w:tcPr>
          <w:p w14:paraId="4BC29589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Nome</w:t>
            </w:r>
          </w:p>
          <w:p w14:paraId="02EF8430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39AEC9A1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49514730" w14:textId="77777777" w:rsidTr="00AF4C9F">
        <w:tc>
          <w:tcPr>
            <w:tcW w:w="2188" w:type="dxa"/>
          </w:tcPr>
          <w:p w14:paraId="3EBB53E9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 xml:space="preserve">Nato/a   il </w:t>
            </w:r>
          </w:p>
          <w:p w14:paraId="338ED71B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09DEF45D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7A9A9A1A" w14:textId="77777777" w:rsidTr="00AF4C9F">
        <w:tc>
          <w:tcPr>
            <w:tcW w:w="2188" w:type="dxa"/>
          </w:tcPr>
          <w:p w14:paraId="4E24C724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 xml:space="preserve">A </w:t>
            </w:r>
          </w:p>
          <w:p w14:paraId="73F88D96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215CA7B5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4C64E2EA" w14:textId="77777777" w:rsidTr="00AF4C9F">
        <w:tc>
          <w:tcPr>
            <w:tcW w:w="2188" w:type="dxa"/>
          </w:tcPr>
          <w:p w14:paraId="1816BF00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Provincia</w:t>
            </w:r>
          </w:p>
          <w:p w14:paraId="3BAA17AD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075B15ED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48605CA1" w14:textId="77777777" w:rsidTr="00AF4C9F">
        <w:tc>
          <w:tcPr>
            <w:tcW w:w="2188" w:type="dxa"/>
          </w:tcPr>
          <w:p w14:paraId="5561FF3A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Nazionalità</w:t>
            </w:r>
          </w:p>
          <w:p w14:paraId="2B893434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49A48A74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4A61E0F9" w14:textId="77777777" w:rsidTr="00AF4C9F">
        <w:tc>
          <w:tcPr>
            <w:tcW w:w="2188" w:type="dxa"/>
          </w:tcPr>
          <w:p w14:paraId="33CE7A2F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Codice fiscale</w:t>
            </w:r>
          </w:p>
          <w:p w14:paraId="133233EB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07FE85DB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703E2F61" w14:textId="77777777" w:rsidTr="00AF4C9F">
        <w:tc>
          <w:tcPr>
            <w:tcW w:w="2188" w:type="dxa"/>
          </w:tcPr>
          <w:p w14:paraId="28009610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Residente/domiciliato in via/piazza</w:t>
            </w:r>
          </w:p>
        </w:tc>
        <w:tc>
          <w:tcPr>
            <w:tcW w:w="7440" w:type="dxa"/>
          </w:tcPr>
          <w:p w14:paraId="3989A2FA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57BA8BCF" w14:textId="77777777" w:rsidTr="00AF4C9F">
        <w:tc>
          <w:tcPr>
            <w:tcW w:w="2188" w:type="dxa"/>
          </w:tcPr>
          <w:p w14:paraId="1CAC7EEC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CAP</w:t>
            </w:r>
          </w:p>
          <w:p w14:paraId="208DDFC1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7DCDB58B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4220CE54" w14:textId="77777777" w:rsidTr="00AF4C9F">
        <w:tc>
          <w:tcPr>
            <w:tcW w:w="2188" w:type="dxa"/>
          </w:tcPr>
          <w:p w14:paraId="2A9256D9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Città</w:t>
            </w:r>
          </w:p>
          <w:p w14:paraId="4B1A83B8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533C0F39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7C1BE159" w14:textId="77777777" w:rsidTr="00AF4C9F">
        <w:tc>
          <w:tcPr>
            <w:tcW w:w="2188" w:type="dxa"/>
          </w:tcPr>
          <w:p w14:paraId="7F98576F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Provincia</w:t>
            </w:r>
          </w:p>
          <w:p w14:paraId="125F453F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6BF0488B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6F459A72" w14:textId="77777777" w:rsidTr="00AF4C9F">
        <w:tc>
          <w:tcPr>
            <w:tcW w:w="2188" w:type="dxa"/>
          </w:tcPr>
          <w:p w14:paraId="54A1000D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Telefono mobile</w:t>
            </w:r>
          </w:p>
          <w:p w14:paraId="3F8BE224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746F5CBC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7F3E8C" w14:paraId="6669E8E2" w14:textId="77777777" w:rsidTr="00AF4C9F">
        <w:tc>
          <w:tcPr>
            <w:tcW w:w="2188" w:type="dxa"/>
          </w:tcPr>
          <w:p w14:paraId="5C42F4E2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e-mail</w:t>
            </w:r>
          </w:p>
          <w:p w14:paraId="0FB96A7B" w14:textId="77777777" w:rsidR="007F3E8C" w:rsidRDefault="007F3E8C" w:rsidP="007F3E8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440" w:type="dxa"/>
          </w:tcPr>
          <w:p w14:paraId="5736A522" w14:textId="77777777" w:rsidR="007F3E8C" w:rsidRDefault="007F3E8C" w:rsidP="003D04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</w:tbl>
    <w:p w14:paraId="081816A6" w14:textId="77777777" w:rsidR="003D0497" w:rsidRDefault="003D0497" w:rsidP="003D049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lang w:eastAsia="it-IT"/>
        </w:rPr>
      </w:pPr>
    </w:p>
    <w:p w14:paraId="5FA719B8" w14:textId="71B184E5" w:rsidR="00995B52" w:rsidRPr="00AF4C9F" w:rsidRDefault="007F3E8C" w:rsidP="00995B52">
      <w:pPr>
        <w:jc w:val="both"/>
        <w:rPr>
          <w:rFonts w:cs="Calibri"/>
          <w:b/>
          <w:color w:val="000000"/>
          <w:lang w:eastAsia="it-IT"/>
        </w:rPr>
      </w:pPr>
      <w:r>
        <w:rPr>
          <w:b/>
          <w:bCs/>
        </w:rPr>
        <w:t xml:space="preserve">CHIEDE </w:t>
      </w:r>
      <w:r>
        <w:t xml:space="preserve">di essere </w:t>
      </w:r>
      <w:proofErr w:type="spellStart"/>
      <w:r>
        <w:t>ammess</w:t>
      </w:r>
      <w:proofErr w:type="spellEnd"/>
      <w:r>
        <w:t xml:space="preserve">___ alla selezione per la predisposizione di una graduatoria </w:t>
      </w:r>
      <w:r w:rsidR="00995B52" w:rsidRPr="00E72013">
        <w:rPr>
          <w:rFonts w:cs="Calibri"/>
          <w:b/>
          <w:bCs/>
          <w:color w:val="000000"/>
          <w:lang w:eastAsia="it-IT"/>
        </w:rPr>
        <w:t xml:space="preserve">DI </w:t>
      </w:r>
      <w:r w:rsidR="00995B52" w:rsidRPr="00E72013">
        <w:rPr>
          <w:rFonts w:asciiTheme="minorHAnsi" w:hAnsiTheme="minorHAnsi" w:cstheme="minorHAnsi"/>
          <w:b/>
          <w:bCs/>
          <w:i/>
          <w:iCs/>
          <w:color w:val="000000"/>
          <w:lang w:eastAsia="it-IT"/>
        </w:rPr>
        <w:t xml:space="preserve">DOCENTI INTERNI, DOCENTI MIM E ESPERTI ESTERNI (PERSONA FISICA) per la docenza </w:t>
      </w:r>
      <w:r w:rsidR="00995B52" w:rsidRPr="00B00402">
        <w:rPr>
          <w:rFonts w:asciiTheme="minorHAnsi" w:hAnsiTheme="minorHAnsi" w:cstheme="minorHAnsi"/>
          <w:b/>
          <w:bCs/>
          <w:i/>
          <w:iCs/>
          <w:color w:val="000000"/>
          <w:lang w:eastAsia="it-IT"/>
        </w:rPr>
        <w:t>in</w:t>
      </w:r>
      <w:r w:rsidR="00995B52" w:rsidRPr="00B00402">
        <w:rPr>
          <w:rFonts w:cs="Calibri"/>
          <w:b/>
          <w:bCs/>
          <w:i/>
          <w:iCs/>
          <w:color w:val="000000"/>
          <w:lang w:eastAsia="it-IT"/>
        </w:rPr>
        <w:t xml:space="preserve"> MODULI FORMATIVI e preparatori PER IL CONSEGUIMENTO DELLA CERTIFICAZIONE ICDL (BASE, STANDARD E FULL STANDARD)</w:t>
      </w:r>
      <w:r w:rsidR="00995B52">
        <w:rPr>
          <w:rFonts w:cs="Calibri"/>
          <w:b/>
          <w:bCs/>
          <w:i/>
          <w:iCs/>
          <w:color w:val="000000"/>
          <w:lang w:eastAsia="it-IT"/>
        </w:rPr>
        <w:t xml:space="preserve"> </w:t>
      </w:r>
      <w:r w:rsidR="00995B52" w:rsidRPr="00AF4C9F">
        <w:rPr>
          <w:rFonts w:cs="Calibri"/>
          <w:b/>
          <w:bCs/>
          <w:color w:val="000000"/>
          <w:lang w:eastAsia="it-IT"/>
        </w:rPr>
        <w:t xml:space="preserve">DEL C.P.I.A. 1 PIACENZA </w:t>
      </w:r>
      <w:r w:rsidR="00995B52">
        <w:rPr>
          <w:rFonts w:cs="Calibri"/>
          <w:b/>
          <w:bCs/>
          <w:color w:val="000000"/>
          <w:lang w:eastAsia="it-IT"/>
        </w:rPr>
        <w:t xml:space="preserve">nell’anno scolastico </w:t>
      </w:r>
      <w:r w:rsidR="00995B52" w:rsidRPr="00AF4C9F">
        <w:rPr>
          <w:rFonts w:cs="Calibri"/>
          <w:b/>
          <w:color w:val="000000"/>
        </w:rPr>
        <w:t>2026/2027</w:t>
      </w:r>
      <w:r w:rsidR="00C24849">
        <w:rPr>
          <w:rFonts w:cs="Calibri"/>
          <w:b/>
          <w:color w:val="000000"/>
        </w:rPr>
        <w:t>.</w:t>
      </w:r>
      <w:r w:rsidR="00995B52" w:rsidRPr="00AF4C9F">
        <w:rPr>
          <w:rFonts w:cs="Calibri"/>
          <w:b/>
          <w:color w:val="000000"/>
        </w:rPr>
        <w:t xml:space="preserve"> </w:t>
      </w:r>
      <w:r w:rsidR="00995B52" w:rsidRPr="00AF4C9F">
        <w:rPr>
          <w:rFonts w:cs="Calibri"/>
          <w:b/>
          <w:bCs/>
          <w:color w:val="000000"/>
          <w:lang w:eastAsia="it-IT"/>
        </w:rPr>
        <w:t xml:space="preserve"> </w:t>
      </w:r>
    </w:p>
    <w:p w14:paraId="06E7DA7F" w14:textId="77777777" w:rsidR="00995B52" w:rsidRDefault="00995B52" w:rsidP="007F3E8C">
      <w:pPr>
        <w:autoSpaceDE w:val="0"/>
        <w:autoSpaceDN w:val="0"/>
        <w:adjustRightInd w:val="0"/>
        <w:spacing w:after="0" w:line="240" w:lineRule="auto"/>
      </w:pPr>
    </w:p>
    <w:p w14:paraId="536013C5" w14:textId="18467F95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 xml:space="preserve">Il/la sottoscritto/a, consapevole delle sanzioni penali richiamate dall’art. 76 del dpr 445/2000 in caso di dichiarazioni mendaci e di formazione o uso di atti falsi, dichiara: </w:t>
      </w:r>
    </w:p>
    <w:p w14:paraId="639948F3" w14:textId="77777777" w:rsidR="00995B52" w:rsidRPr="00D22528" w:rsidRDefault="00995B52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54F136E0" w14:textId="77777777" w:rsidR="00D22528" w:rsidRPr="00D22528" w:rsidRDefault="00D22528" w:rsidP="00D22528">
      <w:pPr>
        <w:autoSpaceDE w:val="0"/>
        <w:autoSpaceDN w:val="0"/>
        <w:adjustRightInd w:val="0"/>
        <w:spacing w:after="14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 xml:space="preserve">1) di essere in possesso di tutti i requisiti di cui all’art. 3 dell’Avviso pubblico; </w:t>
      </w:r>
    </w:p>
    <w:p w14:paraId="44D30FBC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 xml:space="preserve">2) Il/la sottoscritto/a dichiara di essere in possesso del seguente titolo di studio (art. 3): </w:t>
      </w:r>
    </w:p>
    <w:p w14:paraId="700F6966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1A4B608C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lastRenderedPageBreak/>
        <w:t>laurea in _ _ _ _ _ _ _ _ _ _ _ _ _ _ _ _ _ _ _ _ _ _ _ _ _ _ _ _ _conseguita il _ _ _ _ _ _ _ _ _ _ presso</w:t>
      </w:r>
    </w:p>
    <w:p w14:paraId="58C3A350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645D26B3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l’università _ _ _ _ _ _ _ _ _ _ _ _ _ _ _ _ _ _ _ _ _ _ _ _ _ con la seguente votazione: _________________</w:t>
      </w:r>
    </w:p>
    <w:p w14:paraId="64A29DC8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4D8BEC0E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OPPURE</w:t>
      </w:r>
    </w:p>
    <w:p w14:paraId="0BEBAC3B" w14:textId="77777777" w:rsidR="00331712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 xml:space="preserve">Il /la sottoscritto/a dichiara inoltre di aver esercitato attività professionale e di docenza nell’ambito disciplinare prescelto </w:t>
      </w:r>
    </w:p>
    <w:p w14:paraId="6B3B106C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presso …………………………………………… nel periodo dal …………………………. Al ………………………………………</w:t>
      </w:r>
    </w:p>
    <w:p w14:paraId="53F1F9E4" w14:textId="77777777" w:rsidR="00331712" w:rsidRDefault="00331712" w:rsidP="00331712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presso …………………………………………… nel periodo dal …………………………. Al ………………………………………</w:t>
      </w:r>
    </w:p>
    <w:p w14:paraId="050C8702" w14:textId="77777777" w:rsidR="00331712" w:rsidRDefault="00331712" w:rsidP="00331712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presso …………………………………………… nel periodo dal …………………………. Al ………………………………………</w:t>
      </w:r>
    </w:p>
    <w:p w14:paraId="4CA40FC6" w14:textId="77777777" w:rsidR="00331712" w:rsidRDefault="00331712" w:rsidP="00331712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presso …………………………………………… nel periodo dal …………………………. Al ………………………………………</w:t>
      </w:r>
    </w:p>
    <w:p w14:paraId="4CFDF3AC" w14:textId="77777777" w:rsidR="00331712" w:rsidRDefault="00331712" w:rsidP="00331712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presso …………………………………………… nel periodo dal …………………………. Al ………………………………………</w:t>
      </w:r>
    </w:p>
    <w:p w14:paraId="4579F808" w14:textId="77777777" w:rsidR="00331712" w:rsidRDefault="00331712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5B2A7570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06E829C0" w14:textId="0A90799B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 xml:space="preserve">3) Il /la sottoscritto/a dichiara di aver preso visione del presente </w:t>
      </w:r>
      <w:r w:rsidRPr="00D22528">
        <w:rPr>
          <w:rFonts w:cs="Calibri"/>
          <w:b/>
          <w:color w:val="000000"/>
          <w:lang w:eastAsia="it-IT"/>
        </w:rPr>
        <w:t xml:space="preserve">Avviso </w:t>
      </w:r>
      <w:r>
        <w:rPr>
          <w:rFonts w:cs="Calibri"/>
          <w:color w:val="000000"/>
          <w:lang w:eastAsia="it-IT"/>
        </w:rPr>
        <w:t>e di essere a conoscenza di tutte le prescrizioni e condizioni previste dal medesimo</w:t>
      </w:r>
    </w:p>
    <w:p w14:paraId="139658FC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09E071CC" w14:textId="6C5C03B3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ALLEGA</w:t>
      </w:r>
      <w:r w:rsidR="00995B52">
        <w:rPr>
          <w:rFonts w:cs="Calibri"/>
          <w:color w:val="000000"/>
          <w:lang w:eastAsia="it-IT"/>
        </w:rPr>
        <w:t xml:space="preserve"> in formato PDF:</w:t>
      </w:r>
    </w:p>
    <w:p w14:paraId="027A6612" w14:textId="2773DF5D" w:rsidR="00D22528" w:rsidRPr="00995B52" w:rsidRDefault="00D22528" w:rsidP="00995B52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138" w:line="240" w:lineRule="auto"/>
        <w:rPr>
          <w:rFonts w:cs="Calibri"/>
          <w:color w:val="000000"/>
          <w:lang w:eastAsia="it-IT"/>
        </w:rPr>
      </w:pPr>
      <w:r w:rsidRPr="00995B52">
        <w:rPr>
          <w:rFonts w:cs="Calibri"/>
          <w:color w:val="000000"/>
          <w:lang w:eastAsia="it-IT"/>
        </w:rPr>
        <w:t xml:space="preserve">curriculum vitae et </w:t>
      </w:r>
      <w:proofErr w:type="spellStart"/>
      <w:r w:rsidRPr="00995B52">
        <w:rPr>
          <w:rFonts w:cs="Calibri"/>
          <w:color w:val="000000"/>
          <w:lang w:eastAsia="it-IT"/>
        </w:rPr>
        <w:t>studiorum</w:t>
      </w:r>
      <w:proofErr w:type="spellEnd"/>
      <w:r w:rsidRPr="00995B52">
        <w:rPr>
          <w:rFonts w:cs="Calibri"/>
          <w:color w:val="000000"/>
          <w:lang w:eastAsia="it-IT"/>
        </w:rPr>
        <w:t xml:space="preserve"> (datato e firmato), redatto secondo il formato europeo; </w:t>
      </w:r>
    </w:p>
    <w:p w14:paraId="1FA8BD53" w14:textId="75BA47FD" w:rsidR="00995B52" w:rsidRPr="00995B52" w:rsidRDefault="00995B52" w:rsidP="00995B52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138" w:line="240" w:lineRule="auto"/>
        <w:rPr>
          <w:rFonts w:asciiTheme="minorHAnsi" w:hAnsiTheme="minorHAnsi" w:cstheme="minorHAnsi"/>
          <w:b/>
          <w:color w:val="000000"/>
          <w:lang w:eastAsia="it-IT"/>
        </w:rPr>
      </w:pPr>
      <w:r w:rsidRPr="00995B52">
        <w:rPr>
          <w:rFonts w:asciiTheme="minorHAnsi" w:hAnsiTheme="minorHAnsi" w:cstheme="minorHAnsi"/>
          <w:b/>
          <w:color w:val="000000"/>
          <w:lang w:eastAsia="it-IT"/>
        </w:rPr>
        <w:t xml:space="preserve">copia del curriculum vitae e </w:t>
      </w:r>
      <w:proofErr w:type="spellStart"/>
      <w:r w:rsidRPr="00995B52">
        <w:rPr>
          <w:rFonts w:asciiTheme="minorHAnsi" w:hAnsiTheme="minorHAnsi" w:cstheme="minorHAnsi"/>
          <w:b/>
          <w:color w:val="000000"/>
          <w:lang w:eastAsia="it-IT"/>
        </w:rPr>
        <w:t>studiorum</w:t>
      </w:r>
      <w:proofErr w:type="spellEnd"/>
      <w:r w:rsidRPr="00995B52">
        <w:rPr>
          <w:rFonts w:asciiTheme="minorHAnsi" w:hAnsiTheme="minorHAnsi" w:cstheme="minorHAnsi"/>
          <w:b/>
          <w:color w:val="000000"/>
          <w:lang w:eastAsia="it-IT"/>
        </w:rPr>
        <w:t xml:space="preserve"> redatto secondo il formato europeo privo di dati sensibili e personali atti alla compromissione della privacy (</w:t>
      </w:r>
      <w:r w:rsidRPr="00995B52">
        <w:rPr>
          <w:rFonts w:asciiTheme="minorHAnsi" w:hAnsiTheme="minorHAnsi" w:cstheme="minorHAnsi"/>
          <w:b/>
          <w:color w:val="000000"/>
          <w:u w:val="single"/>
          <w:lang w:eastAsia="it-IT"/>
        </w:rPr>
        <w:t>eliminare i seguenti dati dal CV</w:t>
      </w:r>
      <w:r w:rsidRPr="00995B52">
        <w:rPr>
          <w:rFonts w:asciiTheme="minorHAnsi" w:hAnsiTheme="minorHAnsi" w:cstheme="minorHAnsi"/>
          <w:b/>
          <w:color w:val="000000"/>
          <w:lang w:eastAsia="it-IT"/>
        </w:rPr>
        <w:t>: luogo e data di nascita; indirizzo di residenza; n° telefonico ed e-mail; stato civile)</w:t>
      </w:r>
    </w:p>
    <w:p w14:paraId="2CAA748A" w14:textId="689D0C38" w:rsidR="00D22528" w:rsidRPr="00995B52" w:rsidRDefault="00995B52" w:rsidP="00D22528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138" w:line="240" w:lineRule="auto"/>
        <w:rPr>
          <w:rFonts w:cs="Calibri"/>
          <w:bCs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fotocopia, debitamente firmata, di un documento di identità in corso di validità e del codice fiscal</w:t>
      </w:r>
      <w:r>
        <w:rPr>
          <w:rFonts w:cs="Calibri"/>
          <w:color w:val="000000"/>
          <w:lang w:eastAsia="it-IT"/>
        </w:rPr>
        <w:t>e</w:t>
      </w:r>
    </w:p>
    <w:p w14:paraId="2245AE39" w14:textId="566ACC15" w:rsidR="00D22528" w:rsidRPr="00995B52" w:rsidRDefault="00995B52" w:rsidP="00995B52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138" w:line="240" w:lineRule="auto"/>
        <w:rPr>
          <w:rFonts w:cs="Calibri"/>
          <w:bCs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copia del permesso di soggiorno (solo per cittadini stranieri)</w:t>
      </w:r>
      <w:r>
        <w:rPr>
          <w:rFonts w:cs="Calibri"/>
          <w:color w:val="000000"/>
          <w:lang w:eastAsia="it-IT"/>
        </w:rPr>
        <w:t>.</w:t>
      </w:r>
    </w:p>
    <w:p w14:paraId="49F94965" w14:textId="05EF651E" w:rsidR="00D22528" w:rsidRPr="00995B52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____________</w:t>
      </w:r>
      <w:r w:rsidR="007F7AC8">
        <w:rPr>
          <w:rFonts w:cs="Calibri"/>
          <w:color w:val="000000"/>
          <w:lang w:eastAsia="it-IT"/>
        </w:rPr>
        <w:t>______</w:t>
      </w:r>
      <w:r w:rsidRPr="00D22528">
        <w:rPr>
          <w:rFonts w:cs="Calibri"/>
          <w:color w:val="000000"/>
          <w:lang w:eastAsia="it-IT"/>
        </w:rPr>
        <w:t xml:space="preserve">, _____________ </w:t>
      </w:r>
    </w:p>
    <w:p w14:paraId="7B8181FA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(</w:t>
      </w:r>
      <w:proofErr w:type="gramStart"/>
      <w:r w:rsidRPr="00D22528">
        <w:rPr>
          <w:rFonts w:cs="Calibri"/>
          <w:color w:val="000000"/>
          <w:lang w:eastAsia="it-IT"/>
        </w:rPr>
        <w:t xml:space="preserve">luogo) </w:t>
      </w:r>
      <w:r>
        <w:rPr>
          <w:rFonts w:cs="Calibri"/>
          <w:color w:val="000000"/>
          <w:lang w:eastAsia="it-IT"/>
        </w:rPr>
        <w:t xml:space="preserve">  </w:t>
      </w:r>
      <w:proofErr w:type="gramEnd"/>
      <w:r>
        <w:rPr>
          <w:rFonts w:cs="Calibri"/>
          <w:color w:val="000000"/>
          <w:lang w:eastAsia="it-IT"/>
        </w:rPr>
        <w:t xml:space="preserve">                        </w:t>
      </w:r>
      <w:r w:rsidRPr="00D22528">
        <w:rPr>
          <w:rFonts w:cs="Calibri"/>
          <w:color w:val="000000"/>
          <w:lang w:eastAsia="it-IT"/>
        </w:rPr>
        <w:t xml:space="preserve">(data) </w:t>
      </w:r>
      <w:r>
        <w:rPr>
          <w:rFonts w:cs="Calibri"/>
          <w:color w:val="000000"/>
          <w:lang w:eastAsia="it-IT"/>
        </w:rPr>
        <w:t xml:space="preserve">                                                     </w:t>
      </w:r>
      <w:r w:rsidRPr="00D22528">
        <w:rPr>
          <w:rFonts w:cs="Calibri"/>
          <w:color w:val="000000"/>
          <w:lang w:eastAsia="it-IT"/>
        </w:rPr>
        <w:t xml:space="preserve">_____________________________ </w:t>
      </w:r>
    </w:p>
    <w:p w14:paraId="32644F4E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 xml:space="preserve">                                                                                                                               </w:t>
      </w:r>
      <w:r w:rsidRPr="00D22528">
        <w:rPr>
          <w:rFonts w:cs="Calibri"/>
          <w:color w:val="000000"/>
          <w:lang w:eastAsia="it-IT"/>
        </w:rPr>
        <w:t xml:space="preserve">(Firma) </w:t>
      </w:r>
    </w:p>
    <w:p w14:paraId="4D432400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b/>
          <w:bCs/>
          <w:color w:val="000000"/>
          <w:lang w:eastAsia="it-IT"/>
        </w:rPr>
        <w:t xml:space="preserve">TRATTAMENTO DATI PERSONALI </w:t>
      </w:r>
    </w:p>
    <w:p w14:paraId="23C8E47A" w14:textId="77777777" w:rsidR="00D22528" w:rsidRDefault="00D22528" w:rsidP="0081204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 xml:space="preserve">Ai sensi dell'art. 13 - comma 1 – del </w:t>
      </w:r>
      <w:proofErr w:type="spellStart"/>
      <w:r w:rsidRPr="00D22528">
        <w:rPr>
          <w:rFonts w:cs="Calibri"/>
          <w:color w:val="000000"/>
          <w:lang w:eastAsia="it-IT"/>
        </w:rPr>
        <w:t>D.Lgs.</w:t>
      </w:r>
      <w:proofErr w:type="spellEnd"/>
      <w:r w:rsidRPr="00D22528">
        <w:rPr>
          <w:rFonts w:cs="Calibri"/>
          <w:color w:val="000000"/>
          <w:lang w:eastAsia="it-IT"/>
        </w:rPr>
        <w:t xml:space="preserve"> 30.06.2003 n. 196, i dati personali forniti saranno raccolti presso </w:t>
      </w:r>
      <w:proofErr w:type="gramStart"/>
      <w:r w:rsidRPr="00D22528">
        <w:rPr>
          <w:rFonts w:cs="Calibri"/>
          <w:color w:val="000000"/>
          <w:lang w:eastAsia="it-IT"/>
        </w:rPr>
        <w:t>CPIA !</w:t>
      </w:r>
      <w:proofErr w:type="gramEnd"/>
      <w:r w:rsidRPr="00D22528">
        <w:rPr>
          <w:rFonts w:cs="Calibri"/>
          <w:color w:val="000000"/>
          <w:lang w:eastAsia="it-IT"/>
        </w:rPr>
        <w:t xml:space="preserve"> Piacenza per le finalità di gestione della selezione e saranno trattati anche successivamente alla eventuale instaurazione del rapporto di lavoro, per finalità inerenti alla gestione del rapporto medesimo. Il conferimento di tali dati è obbligatorio ai fini della valutazione dei requisiti di partecipazione pena l'esclusione dal concorso. L'interessato gode dei diritti di cui all'art. 7 del citato D. Lgs. tra i quali figura il diritto di accesso ai dati che lo riguardano. </w:t>
      </w:r>
    </w:p>
    <w:p w14:paraId="6CF1D2F1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1436515A" w14:textId="1D531C4B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FA5264">
        <w:rPr>
          <w:rFonts w:cs="Calibri"/>
          <w:color w:val="000000"/>
          <w:lang w:eastAsia="it-IT"/>
        </w:rPr>
        <w:t>_____________</w:t>
      </w:r>
      <w:r w:rsidR="007F7AC8">
        <w:rPr>
          <w:rFonts w:cs="Calibri"/>
          <w:color w:val="000000"/>
          <w:lang w:eastAsia="it-IT"/>
        </w:rPr>
        <w:t>____</w:t>
      </w:r>
      <w:r w:rsidRPr="00FA5264">
        <w:rPr>
          <w:rFonts w:cs="Calibri"/>
          <w:color w:val="000000"/>
          <w:lang w:eastAsia="it-IT"/>
        </w:rPr>
        <w:t>, ______________</w:t>
      </w:r>
      <w:r w:rsidRPr="00D22528">
        <w:rPr>
          <w:rFonts w:cs="Calibri"/>
          <w:color w:val="000000"/>
          <w:lang w:eastAsia="it-IT"/>
        </w:rPr>
        <w:t xml:space="preserve"> </w:t>
      </w:r>
    </w:p>
    <w:p w14:paraId="02DBAF75" w14:textId="77777777" w:rsidR="00D22528" w:rsidRPr="00D22528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22528">
        <w:rPr>
          <w:rFonts w:cs="Calibri"/>
          <w:color w:val="000000"/>
          <w:lang w:eastAsia="it-IT"/>
        </w:rPr>
        <w:t>(</w:t>
      </w:r>
      <w:proofErr w:type="gramStart"/>
      <w:r w:rsidRPr="00D22528">
        <w:rPr>
          <w:rFonts w:cs="Calibri"/>
          <w:color w:val="000000"/>
          <w:lang w:eastAsia="it-IT"/>
        </w:rPr>
        <w:t xml:space="preserve">luogo) </w:t>
      </w:r>
      <w:r>
        <w:rPr>
          <w:rFonts w:cs="Calibri"/>
          <w:color w:val="000000"/>
          <w:lang w:eastAsia="it-IT"/>
        </w:rPr>
        <w:t xml:space="preserve">  </w:t>
      </w:r>
      <w:proofErr w:type="gramEnd"/>
      <w:r>
        <w:rPr>
          <w:rFonts w:cs="Calibri"/>
          <w:color w:val="000000"/>
          <w:lang w:eastAsia="it-IT"/>
        </w:rPr>
        <w:t xml:space="preserve">                        </w:t>
      </w:r>
      <w:r w:rsidRPr="00D22528">
        <w:rPr>
          <w:rFonts w:cs="Calibri"/>
          <w:color w:val="000000"/>
          <w:lang w:eastAsia="it-IT"/>
        </w:rPr>
        <w:t xml:space="preserve">(data) </w:t>
      </w:r>
      <w:r>
        <w:rPr>
          <w:rFonts w:cs="Calibri"/>
          <w:color w:val="000000"/>
          <w:lang w:eastAsia="it-IT"/>
        </w:rPr>
        <w:t xml:space="preserve">                                                     </w:t>
      </w:r>
      <w:r w:rsidRPr="00D22528">
        <w:rPr>
          <w:rFonts w:cs="Calibri"/>
          <w:color w:val="000000"/>
          <w:lang w:eastAsia="it-IT"/>
        </w:rPr>
        <w:t xml:space="preserve">_____________________________ </w:t>
      </w:r>
    </w:p>
    <w:p w14:paraId="723D5DBE" w14:textId="7397EF58" w:rsidR="00D22528" w:rsidRDefault="007F7AC8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 xml:space="preserve">                                                                                                                             (firma)</w:t>
      </w:r>
    </w:p>
    <w:p w14:paraId="4D75247A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3CB3B7CD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4FEE7D55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56D6AC4D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110C62B2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75DE26CF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66BCF158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49B5E3EE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343DD014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1E412397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2D312D39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76982EF3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196F3562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2A152DF0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75BE18DB" w14:textId="77777777" w:rsidR="001C2FCC" w:rsidRDefault="001C2FCC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</w:p>
    <w:p w14:paraId="374235F0" w14:textId="09900936" w:rsidR="00D22528" w:rsidRPr="005370DD" w:rsidRDefault="00D22528" w:rsidP="00D22528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u w:val="single"/>
          <w:lang w:eastAsia="it-IT"/>
        </w:rPr>
      </w:pPr>
      <w:r w:rsidRPr="005370DD">
        <w:rPr>
          <w:rFonts w:cs="Calibri"/>
          <w:b/>
          <w:color w:val="000000"/>
          <w:u w:val="single"/>
          <w:lang w:eastAsia="it-IT"/>
        </w:rPr>
        <w:lastRenderedPageBreak/>
        <w:t>ALLEGATO B</w:t>
      </w:r>
      <w:r w:rsidR="003A28F3" w:rsidRPr="005370DD">
        <w:rPr>
          <w:rFonts w:cs="Calibri"/>
          <w:b/>
          <w:color w:val="000000"/>
          <w:u w:val="single"/>
          <w:lang w:eastAsia="it-IT"/>
        </w:rPr>
        <w:t xml:space="preserve"> </w:t>
      </w:r>
    </w:p>
    <w:p w14:paraId="021C1208" w14:textId="77777777" w:rsidR="003A28F3" w:rsidRDefault="003A28F3" w:rsidP="00D2252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09EC6838" w14:textId="77777777" w:rsidR="00D22528" w:rsidRDefault="00D22528" w:rsidP="00D22528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REQUISITI SPECIFICI OGGETTO DI VALUTAZIONE</w:t>
      </w:r>
    </w:p>
    <w:p w14:paraId="4D66DF5F" w14:textId="77777777" w:rsidR="00D22528" w:rsidRDefault="004D53A9" w:rsidP="004D53A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rPr>
          <w:rFonts w:cs="Calibri"/>
          <w:color w:val="000000"/>
          <w:lang w:eastAsia="it-IT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D22528" w14:paraId="1B9F7730" w14:textId="77777777" w:rsidTr="004D53A9">
        <w:tc>
          <w:tcPr>
            <w:tcW w:w="2263" w:type="dxa"/>
          </w:tcPr>
          <w:p w14:paraId="7E9424BA" w14:textId="77777777" w:rsidR="00D22528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COGNOME</w:t>
            </w:r>
          </w:p>
          <w:p w14:paraId="1451F3B3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365" w:type="dxa"/>
          </w:tcPr>
          <w:p w14:paraId="26FEE4E2" w14:textId="77777777" w:rsidR="00D22528" w:rsidRDefault="00D22528" w:rsidP="00D225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  <w:tr w:rsidR="00D22528" w14:paraId="417A7C3D" w14:textId="77777777" w:rsidTr="004D53A9">
        <w:tc>
          <w:tcPr>
            <w:tcW w:w="2263" w:type="dxa"/>
          </w:tcPr>
          <w:p w14:paraId="4FAC320C" w14:textId="77777777" w:rsidR="00D22528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NOME</w:t>
            </w:r>
          </w:p>
          <w:p w14:paraId="1C08C663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7365" w:type="dxa"/>
          </w:tcPr>
          <w:p w14:paraId="17AF7725" w14:textId="77777777" w:rsidR="00D22528" w:rsidRDefault="00D22528" w:rsidP="00D225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lang w:eastAsia="it-IT"/>
              </w:rPr>
            </w:pPr>
          </w:p>
        </w:tc>
      </w:tr>
    </w:tbl>
    <w:p w14:paraId="12DC9800" w14:textId="77777777" w:rsidR="004D53A9" w:rsidRDefault="004D53A9" w:rsidP="004D53A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4D53A9">
        <w:rPr>
          <w:rFonts w:cs="Calibri"/>
          <w:color w:val="000000"/>
          <w:lang w:eastAsia="it-IT"/>
        </w:rPr>
        <w:t xml:space="preserve">consapevole delle sanzioni penali richiamate dall’art. 76 del DPR 445/2000 in caso di dichiarazioni mendaci e di formazione o uso di atti falsi, dichiara di essere in possesso dei seguenti titoli specifici oggetto di valutazione: </w:t>
      </w:r>
    </w:p>
    <w:p w14:paraId="3A6381AA" w14:textId="77777777" w:rsidR="004D53A9" w:rsidRDefault="004D53A9" w:rsidP="004D53A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66"/>
        <w:gridCol w:w="6"/>
        <w:gridCol w:w="4821"/>
        <w:gridCol w:w="1835"/>
      </w:tblGrid>
      <w:tr w:rsidR="004D53A9" w14:paraId="4A62BF3F" w14:textId="77777777" w:rsidTr="009E0B13">
        <w:trPr>
          <w:trHeight w:val="803"/>
        </w:trPr>
        <w:tc>
          <w:tcPr>
            <w:tcW w:w="297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56"/>
            </w:tblGrid>
            <w:tr w:rsidR="004D53A9" w:rsidRPr="004D53A9" w14:paraId="3401A34D" w14:textId="77777777" w:rsidTr="004D53A9">
              <w:trPr>
                <w:trHeight w:val="110"/>
              </w:trPr>
              <w:tc>
                <w:tcPr>
                  <w:tcW w:w="0" w:type="auto"/>
                </w:tcPr>
                <w:p w14:paraId="167224FC" w14:textId="77777777" w:rsidR="004D53A9" w:rsidRPr="004D53A9" w:rsidRDefault="004D53A9" w:rsidP="004D53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lang w:eastAsia="it-IT"/>
                    </w:rPr>
                  </w:pPr>
                  <w:r w:rsidRPr="004D53A9"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 xml:space="preserve">TITOLI DI AMMISSIONE ALLA SELEZIONE </w:t>
                  </w:r>
                </w:p>
              </w:tc>
            </w:tr>
          </w:tbl>
          <w:p w14:paraId="3DE28CF3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4820" w:type="dxa"/>
          </w:tcPr>
          <w:p w14:paraId="37462729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DESCRIZIONE</w:t>
            </w:r>
          </w:p>
        </w:tc>
        <w:tc>
          <w:tcPr>
            <w:tcW w:w="1836" w:type="dxa"/>
          </w:tcPr>
          <w:p w14:paraId="1959246B" w14:textId="77777777" w:rsidR="004D53A9" w:rsidRDefault="004D53A9" w:rsidP="004D53A9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PUNTEGGIO (</w:t>
            </w:r>
            <w:proofErr w:type="spellStart"/>
            <w:r>
              <w:rPr>
                <w:b/>
                <w:bCs/>
                <w:sz w:val="22"/>
                <w:szCs w:val="22"/>
              </w:rPr>
              <w:t>riservato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alla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Commissione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) </w:t>
            </w:r>
          </w:p>
          <w:p w14:paraId="0BD6CC28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</w:tr>
      <w:tr w:rsidR="004D53A9" w14:paraId="1F7B9767" w14:textId="77777777" w:rsidTr="009E0B13">
        <w:tc>
          <w:tcPr>
            <w:tcW w:w="2972" w:type="dxa"/>
            <w:gridSpan w:val="2"/>
          </w:tcPr>
          <w:p w14:paraId="494FADE0" w14:textId="77777777" w:rsidR="004D53A9" w:rsidRPr="00FA5264" w:rsidRDefault="004D53A9" w:rsidP="004D53A9">
            <w:pPr>
              <w:pStyle w:val="Default"/>
              <w:rPr>
                <w:rFonts w:cs="Times New Roman"/>
                <w:color w:val="auto"/>
                <w:lang w:val="it-IT"/>
              </w:rPr>
            </w:pPr>
          </w:p>
          <w:p w14:paraId="10CE49FD" w14:textId="0787D53D" w:rsidR="004D53A9" w:rsidRPr="004D53A9" w:rsidRDefault="004D53A9" w:rsidP="004D53A9">
            <w:pPr>
              <w:pStyle w:val="Default"/>
              <w:rPr>
                <w:sz w:val="22"/>
                <w:szCs w:val="22"/>
                <w:lang w:val="it-IT"/>
              </w:rPr>
            </w:pPr>
            <w:r w:rsidRPr="004D53A9">
              <w:rPr>
                <w:sz w:val="22"/>
                <w:szCs w:val="22"/>
                <w:lang w:val="it-IT"/>
              </w:rPr>
              <w:t xml:space="preserve">1- diploma di laurea </w:t>
            </w:r>
          </w:p>
          <w:p w14:paraId="54F919B1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4820" w:type="dxa"/>
          </w:tcPr>
          <w:p w14:paraId="735B90A3" w14:textId="77777777" w:rsidR="004D53A9" w:rsidRDefault="004D53A9" w:rsidP="004D53A9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Laurea</w:t>
            </w:r>
            <w:proofErr w:type="spellEnd"/>
            <w:r>
              <w:rPr>
                <w:sz w:val="22"/>
                <w:szCs w:val="22"/>
              </w:rPr>
              <w:t xml:space="preserve"> in ________________________ </w:t>
            </w:r>
          </w:p>
          <w:p w14:paraId="1AC8A84A" w14:textId="77777777" w:rsidR="004D53A9" w:rsidRDefault="004D53A9" w:rsidP="004D53A9">
            <w:pPr>
              <w:pStyle w:val="Default"/>
              <w:rPr>
                <w:sz w:val="22"/>
                <w:szCs w:val="22"/>
              </w:rPr>
            </w:pPr>
          </w:p>
          <w:p w14:paraId="1EECE817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t xml:space="preserve">Votazione: ____ </w:t>
            </w:r>
          </w:p>
        </w:tc>
        <w:tc>
          <w:tcPr>
            <w:tcW w:w="1836" w:type="dxa"/>
          </w:tcPr>
          <w:p w14:paraId="01907F98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</w:tr>
      <w:tr w:rsidR="004D53A9" w14:paraId="14D528B4" w14:textId="77777777" w:rsidTr="009E0B13">
        <w:tc>
          <w:tcPr>
            <w:tcW w:w="2972" w:type="dxa"/>
            <w:gridSpan w:val="2"/>
          </w:tcPr>
          <w:p w14:paraId="0B0ECE1D" w14:textId="77777777" w:rsidR="004D53A9" w:rsidRPr="00FA5264" w:rsidRDefault="004D53A9" w:rsidP="004D53A9">
            <w:pPr>
              <w:pStyle w:val="Default"/>
              <w:rPr>
                <w:rFonts w:cs="Times New Roman"/>
                <w:color w:val="auto"/>
                <w:lang w:val="it-IT"/>
              </w:rPr>
            </w:pPr>
          </w:p>
          <w:p w14:paraId="5205D98B" w14:textId="7A8AEBC6" w:rsidR="004D53A9" w:rsidRPr="004D53A9" w:rsidRDefault="00812040" w:rsidP="004D53A9">
            <w:pPr>
              <w:pStyle w:val="Default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</w:t>
            </w:r>
            <w:r w:rsidR="004D53A9" w:rsidRPr="004D53A9">
              <w:rPr>
                <w:sz w:val="22"/>
                <w:szCs w:val="22"/>
                <w:lang w:val="it-IT"/>
              </w:rPr>
              <w:t xml:space="preserve">- comprovata esperienza professionale e di docenza nell’ambito richiesto almeno </w:t>
            </w:r>
            <w:r w:rsidR="00960DB5">
              <w:rPr>
                <w:sz w:val="22"/>
                <w:szCs w:val="22"/>
                <w:lang w:val="it-IT"/>
              </w:rPr>
              <w:t>biennale</w:t>
            </w:r>
          </w:p>
          <w:p w14:paraId="45778D60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4820" w:type="dxa"/>
          </w:tcPr>
          <w:p w14:paraId="16777A96" w14:textId="77777777" w:rsidR="004D53A9" w:rsidRDefault="004D53A9" w:rsidP="004D53A9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 w:rsidRPr="004D53A9">
              <w:rPr>
                <w:i/>
                <w:iCs/>
                <w:sz w:val="22"/>
                <w:szCs w:val="22"/>
                <w:lang w:val="it-IT"/>
              </w:rPr>
              <w:t xml:space="preserve">descrivere tipologia di esperienze, durata, ambito in cui sono state maturate </w:t>
            </w:r>
          </w:p>
          <w:p w14:paraId="00A696C0" w14:textId="77777777" w:rsidR="008771D8" w:rsidRDefault="008771D8" w:rsidP="004D53A9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anno______________</w:t>
            </w:r>
            <w:r w:rsidR="005F0A0F">
              <w:rPr>
                <w:i/>
                <w:iCs/>
                <w:sz w:val="22"/>
                <w:szCs w:val="22"/>
                <w:lang w:val="it-IT"/>
              </w:rPr>
              <w:t xml:space="preserve"> dal __/__/____ al __/__/____</w:t>
            </w:r>
          </w:p>
          <w:p w14:paraId="11F1F774" w14:textId="77777777" w:rsidR="005F0A0F" w:rsidRDefault="005F0A0F" w:rsidP="004D53A9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0AAEDD5C" w14:textId="77777777" w:rsidR="005F0A0F" w:rsidRPr="004D53A9" w:rsidRDefault="005F0A0F" w:rsidP="004D53A9">
            <w:pPr>
              <w:pStyle w:val="Default"/>
              <w:rPr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</w:t>
            </w:r>
            <w:proofErr w:type="gramStart"/>
            <w:r>
              <w:rPr>
                <w:i/>
                <w:iCs/>
                <w:sz w:val="22"/>
                <w:szCs w:val="22"/>
                <w:lang w:val="it-IT"/>
              </w:rPr>
              <w:t>…….</w:t>
            </w:r>
            <w:proofErr w:type="gramEnd"/>
            <w:r>
              <w:rPr>
                <w:i/>
                <w:iCs/>
                <w:sz w:val="22"/>
                <w:szCs w:val="22"/>
                <w:lang w:val="it-IT"/>
              </w:rPr>
              <w:t>.</w:t>
            </w:r>
          </w:p>
          <w:p w14:paraId="716EC495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41788C7D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anno______________ dal __/__/____ al __/__/____</w:t>
            </w:r>
          </w:p>
          <w:p w14:paraId="48B27F7C" w14:textId="77777777" w:rsidR="003135C5" w:rsidRDefault="003135C5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02D19D5B" w14:textId="77777777" w:rsidR="005F0A0F" w:rsidRP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presso……………………………</w:t>
            </w:r>
          </w:p>
          <w:p w14:paraId="3E8E4F5A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7486F860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anno______________ dal __/__/____ al __/__/____</w:t>
            </w:r>
          </w:p>
          <w:p w14:paraId="78F3730F" w14:textId="77777777" w:rsidR="003135C5" w:rsidRDefault="003135C5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2E91EDC7" w14:textId="77777777" w:rsidR="005F0A0F" w:rsidRPr="004D53A9" w:rsidRDefault="005F0A0F" w:rsidP="005F0A0F">
            <w:pPr>
              <w:pStyle w:val="Default"/>
              <w:rPr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presso………………………….</w:t>
            </w:r>
          </w:p>
          <w:p w14:paraId="2C4ECEA0" w14:textId="7B81862D" w:rsidR="004D53A9" w:rsidRPr="008C2461" w:rsidRDefault="004D53A9" w:rsidP="00812040">
            <w:pPr>
              <w:pStyle w:val="Default"/>
              <w:rPr>
                <w:lang w:val="it-IT" w:eastAsia="it-IT"/>
              </w:rPr>
            </w:pPr>
          </w:p>
        </w:tc>
        <w:tc>
          <w:tcPr>
            <w:tcW w:w="1836" w:type="dxa"/>
          </w:tcPr>
          <w:p w14:paraId="66598F23" w14:textId="77777777" w:rsidR="004D53A9" w:rsidRDefault="004D53A9" w:rsidP="004D53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</w:tr>
      <w:tr w:rsidR="008771D8" w14:paraId="5AE33493" w14:textId="77777777" w:rsidTr="009E0B13">
        <w:tc>
          <w:tcPr>
            <w:tcW w:w="2972" w:type="dxa"/>
            <w:gridSpan w:val="2"/>
          </w:tcPr>
          <w:p w14:paraId="0BEEDF9B" w14:textId="1F02028A" w:rsidR="008771D8" w:rsidRPr="00024F83" w:rsidRDefault="00812040" w:rsidP="008771D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3</w:t>
            </w:r>
            <w:r w:rsidR="008771D8">
              <w:rPr>
                <w:rFonts w:cs="Calibri"/>
                <w:color w:val="000000"/>
                <w:lang w:eastAsia="it-IT"/>
              </w:rPr>
              <w:t>-certificazioni informatiche ECDL/I</w:t>
            </w:r>
            <w:r w:rsidR="005F0A0F">
              <w:rPr>
                <w:rFonts w:cs="Calibri"/>
                <w:color w:val="000000"/>
                <w:lang w:eastAsia="it-IT"/>
              </w:rPr>
              <w:t xml:space="preserve">CDL </w:t>
            </w:r>
          </w:p>
        </w:tc>
        <w:tc>
          <w:tcPr>
            <w:tcW w:w="4820" w:type="dxa"/>
          </w:tcPr>
          <w:p w14:paraId="66050098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Titolo</w:t>
            </w:r>
          </w:p>
          <w:p w14:paraId="68F4A567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0C7A46A0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Conseguita il ------------------------------------------</w:t>
            </w:r>
          </w:p>
          <w:p w14:paraId="49F4124F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</w:p>
          <w:p w14:paraId="336F44A8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Titolo</w:t>
            </w:r>
          </w:p>
          <w:p w14:paraId="4EA9A058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5C793C77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Conseguita il ------------------------------------------</w:t>
            </w:r>
          </w:p>
          <w:p w14:paraId="32117BAC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63C2322D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</w:p>
        </w:tc>
        <w:tc>
          <w:tcPr>
            <w:tcW w:w="1836" w:type="dxa"/>
          </w:tcPr>
          <w:p w14:paraId="2C0BC722" w14:textId="77777777" w:rsidR="008771D8" w:rsidRDefault="008771D8" w:rsidP="008771D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</w:tr>
      <w:tr w:rsidR="008771D8" w14:paraId="15758AD1" w14:textId="77777777" w:rsidTr="009E0B13">
        <w:tc>
          <w:tcPr>
            <w:tcW w:w="2972" w:type="dxa"/>
            <w:gridSpan w:val="2"/>
          </w:tcPr>
          <w:p w14:paraId="5964C158" w14:textId="0FAF2956" w:rsidR="008771D8" w:rsidRDefault="001F4506" w:rsidP="008771D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4</w:t>
            </w:r>
            <w:r w:rsidR="008771D8">
              <w:rPr>
                <w:rFonts w:cs="Calibri"/>
                <w:color w:val="000000"/>
                <w:lang w:eastAsia="it-IT"/>
              </w:rPr>
              <w:t>-altra abilitazione professionale o all’insegnamento per il settore di pertinenza</w:t>
            </w:r>
          </w:p>
        </w:tc>
        <w:tc>
          <w:tcPr>
            <w:tcW w:w="4820" w:type="dxa"/>
          </w:tcPr>
          <w:p w14:paraId="095A33ED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Titolo</w:t>
            </w:r>
          </w:p>
          <w:p w14:paraId="6486AE3D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1DD73B45" w14:textId="77777777" w:rsidR="008771D8" w:rsidRDefault="008771D8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Conseguita il ------------------------------------------</w:t>
            </w:r>
          </w:p>
          <w:p w14:paraId="65098920" w14:textId="77777777" w:rsidR="005F0A0F" w:rsidRDefault="005F0A0F" w:rsidP="005F0A0F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</w:p>
          <w:p w14:paraId="39DE8045" w14:textId="77777777" w:rsidR="005F0A0F" w:rsidRDefault="005F0A0F" w:rsidP="005F0A0F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Titolo</w:t>
            </w:r>
          </w:p>
          <w:p w14:paraId="27EBA345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15E35D7E" w14:textId="77777777" w:rsidR="005F0A0F" w:rsidRDefault="005F0A0F" w:rsidP="005F0A0F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Conseguita il ------------------------------------------</w:t>
            </w:r>
          </w:p>
          <w:p w14:paraId="4E8672EE" w14:textId="77777777" w:rsidR="005F0A0F" w:rsidRDefault="005F0A0F" w:rsidP="008771D8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16F3EB3B" w14:textId="77777777" w:rsidR="008771D8" w:rsidRDefault="008771D8" w:rsidP="008771D8">
            <w:pPr>
              <w:pStyle w:val="Default"/>
              <w:pBdr>
                <w:bottom w:val="single" w:sz="6" w:space="1" w:color="auto"/>
              </w:pBdr>
              <w:rPr>
                <w:i/>
                <w:iCs/>
                <w:sz w:val="22"/>
                <w:szCs w:val="22"/>
                <w:lang w:val="it-IT"/>
              </w:rPr>
            </w:pPr>
          </w:p>
        </w:tc>
        <w:tc>
          <w:tcPr>
            <w:tcW w:w="1836" w:type="dxa"/>
          </w:tcPr>
          <w:p w14:paraId="2693F6F3" w14:textId="77777777" w:rsidR="008771D8" w:rsidRDefault="008771D8" w:rsidP="008771D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</w:tr>
      <w:tr w:rsidR="00D106ED" w14:paraId="7AF7D5E6" w14:textId="77777777" w:rsidTr="00EF4313">
        <w:tc>
          <w:tcPr>
            <w:tcW w:w="29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50"/>
            </w:tblGrid>
            <w:tr w:rsidR="00D106ED" w:rsidRPr="004D53A9" w14:paraId="2D256721" w14:textId="77777777" w:rsidTr="00781CCD">
              <w:trPr>
                <w:trHeight w:val="110"/>
              </w:trPr>
              <w:tc>
                <w:tcPr>
                  <w:tcW w:w="0" w:type="auto"/>
                </w:tcPr>
                <w:p w14:paraId="01CDF3EF" w14:textId="77777777" w:rsidR="00EF4313" w:rsidRDefault="00D106ED" w:rsidP="005F0A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</w:pPr>
                  <w:r w:rsidRPr="004D53A9"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 xml:space="preserve">TITOLI DI </w:t>
                  </w:r>
                  <w:r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 xml:space="preserve">SERVIZIO </w:t>
                  </w:r>
                </w:p>
                <w:p w14:paraId="1AB8586F" w14:textId="529A3AC8" w:rsidR="00D106ED" w:rsidRPr="004D53A9" w:rsidRDefault="00D106ED" w:rsidP="005F0A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lang w:eastAsia="it-IT"/>
                    </w:rPr>
                  </w:pPr>
                  <w:r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>docenza nella disciplina specifica per cui ci si candida</w:t>
                  </w:r>
                  <w:r w:rsidRPr="004D53A9"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 xml:space="preserve"> </w:t>
                  </w:r>
                </w:p>
              </w:tc>
            </w:tr>
          </w:tbl>
          <w:p w14:paraId="0EF21770" w14:textId="77777777" w:rsidR="00D106ED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4830" w:type="dxa"/>
            <w:gridSpan w:val="2"/>
          </w:tcPr>
          <w:p w14:paraId="7879CADF" w14:textId="77777777" w:rsidR="00D106ED" w:rsidRPr="00331712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lang w:eastAsia="it-IT"/>
              </w:rPr>
            </w:pPr>
            <w:r w:rsidRPr="00331712">
              <w:rPr>
                <w:rFonts w:cs="Calibri"/>
                <w:b/>
                <w:color w:val="000000"/>
                <w:lang w:eastAsia="it-IT"/>
              </w:rPr>
              <w:t>DESCRIZIONE</w:t>
            </w:r>
          </w:p>
          <w:p w14:paraId="7368CD23" w14:textId="77777777" w:rsidR="00D106ED" w:rsidRDefault="00331712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</w:t>
            </w:r>
            <w:r w:rsidR="00D106ED">
              <w:rPr>
                <w:i/>
                <w:iCs/>
                <w:sz w:val="22"/>
                <w:szCs w:val="22"/>
                <w:lang w:val="it-IT"/>
              </w:rPr>
              <w:t xml:space="preserve"> dal __/__/____ al __/__/____</w:t>
            </w:r>
          </w:p>
          <w:p w14:paraId="1692A8EF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13679DFC" w14:textId="77777777" w:rsidR="00D106ED" w:rsidRPr="004D53A9" w:rsidRDefault="00D106ED" w:rsidP="00D106ED">
            <w:pPr>
              <w:pStyle w:val="Default"/>
              <w:rPr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</w:t>
            </w:r>
            <w:proofErr w:type="gramStart"/>
            <w:r>
              <w:rPr>
                <w:i/>
                <w:iCs/>
                <w:sz w:val="22"/>
                <w:szCs w:val="22"/>
                <w:lang w:val="it-IT"/>
              </w:rPr>
              <w:t>…….</w:t>
            </w:r>
            <w:proofErr w:type="gramEnd"/>
            <w:r>
              <w:rPr>
                <w:i/>
                <w:iCs/>
                <w:sz w:val="22"/>
                <w:szCs w:val="22"/>
                <w:lang w:val="it-IT"/>
              </w:rPr>
              <w:t>. ore ……</w:t>
            </w:r>
            <w:proofErr w:type="gramStart"/>
            <w:r>
              <w:rPr>
                <w:i/>
                <w:iCs/>
                <w:sz w:val="22"/>
                <w:szCs w:val="22"/>
                <w:lang w:val="it-IT"/>
              </w:rPr>
              <w:t>…….</w:t>
            </w:r>
            <w:proofErr w:type="gramEnd"/>
            <w:r>
              <w:rPr>
                <w:i/>
                <w:iCs/>
                <w:sz w:val="22"/>
                <w:szCs w:val="22"/>
                <w:lang w:val="it-IT"/>
              </w:rPr>
              <w:t>.</w:t>
            </w:r>
          </w:p>
          <w:p w14:paraId="09249921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5C132C87" w14:textId="77777777" w:rsidR="00D106ED" w:rsidRDefault="00331712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proofErr w:type="spellStart"/>
            <w:r>
              <w:rPr>
                <w:i/>
                <w:iCs/>
                <w:sz w:val="22"/>
                <w:szCs w:val="22"/>
                <w:lang w:val="it-IT"/>
              </w:rPr>
              <w:t>anno___________</w:t>
            </w:r>
            <w:r w:rsidR="00D106ED">
              <w:rPr>
                <w:i/>
                <w:iCs/>
                <w:sz w:val="22"/>
                <w:szCs w:val="22"/>
                <w:lang w:val="it-IT"/>
              </w:rPr>
              <w:t>dal</w:t>
            </w:r>
            <w:proofErr w:type="spellEnd"/>
            <w:r w:rsidR="00D106ED">
              <w:rPr>
                <w:i/>
                <w:iCs/>
                <w:sz w:val="22"/>
                <w:szCs w:val="22"/>
                <w:lang w:val="it-IT"/>
              </w:rPr>
              <w:t xml:space="preserve"> __/__/____ al __/__/____</w:t>
            </w:r>
          </w:p>
          <w:p w14:paraId="66A010F4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25B75FA5" w14:textId="77777777" w:rsidR="00D106ED" w:rsidRPr="005F0A0F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presso……………………………  ore ………….</w:t>
            </w:r>
          </w:p>
          <w:p w14:paraId="06DD1237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6A107037" w14:textId="77777777" w:rsidR="00D106ED" w:rsidRDefault="00331712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</w:t>
            </w:r>
            <w:r w:rsidR="00D106ED">
              <w:rPr>
                <w:i/>
                <w:iCs/>
                <w:sz w:val="22"/>
                <w:szCs w:val="22"/>
                <w:lang w:val="it-IT"/>
              </w:rPr>
              <w:t xml:space="preserve"> dal __/__/____ al __/__/____</w:t>
            </w:r>
          </w:p>
          <w:p w14:paraId="13ADDC94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0FF3D124" w14:textId="77777777" w:rsidR="00D106ED" w:rsidRPr="004D53A9" w:rsidRDefault="00D106ED" w:rsidP="00D106ED">
            <w:pPr>
              <w:pStyle w:val="Default"/>
              <w:rPr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presso………………………….  Ore ………………….</w:t>
            </w:r>
          </w:p>
          <w:p w14:paraId="17AB0E79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1856FADF" w14:textId="77777777" w:rsidR="00D106ED" w:rsidRDefault="00331712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anno___________</w:t>
            </w:r>
            <w:r w:rsidR="00D106ED">
              <w:rPr>
                <w:i/>
                <w:iCs/>
                <w:sz w:val="22"/>
                <w:szCs w:val="22"/>
                <w:lang w:val="it-IT"/>
              </w:rPr>
              <w:t xml:space="preserve"> dal __/__/____ al __/__/____</w:t>
            </w:r>
          </w:p>
          <w:p w14:paraId="5BE2F85B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2D5E8F81" w14:textId="77777777" w:rsidR="00D106ED" w:rsidRPr="004D53A9" w:rsidRDefault="00D106ED" w:rsidP="00D106ED">
            <w:pPr>
              <w:pStyle w:val="Default"/>
              <w:rPr>
                <w:lang w:val="it-IT"/>
              </w:rPr>
            </w:pPr>
            <w:r>
              <w:rPr>
                <w:i/>
                <w:iCs/>
                <w:sz w:val="22"/>
                <w:szCs w:val="22"/>
                <w:lang w:val="it-IT"/>
              </w:rPr>
              <w:t>presso………………………….  Ore ………………….</w:t>
            </w:r>
          </w:p>
          <w:p w14:paraId="1FB4168A" w14:textId="77777777" w:rsidR="00D106ED" w:rsidRDefault="00D106ED" w:rsidP="00D106ED">
            <w:pPr>
              <w:pStyle w:val="Default"/>
              <w:rPr>
                <w:i/>
                <w:iCs/>
                <w:sz w:val="22"/>
                <w:szCs w:val="22"/>
                <w:lang w:val="it-IT"/>
              </w:rPr>
            </w:pPr>
          </w:p>
          <w:p w14:paraId="5AD17B55" w14:textId="77777777" w:rsidR="00D106ED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1832" w:type="dxa"/>
          </w:tcPr>
          <w:p w14:paraId="3175457F" w14:textId="77777777" w:rsidR="00D106ED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PUNTEGGIO (riservato alla commissione)</w:t>
            </w:r>
          </w:p>
        </w:tc>
      </w:tr>
      <w:tr w:rsidR="00D106ED" w14:paraId="194D6FF9" w14:textId="77777777" w:rsidTr="008E21FA">
        <w:trPr>
          <w:trHeight w:val="3343"/>
        </w:trPr>
        <w:tc>
          <w:tcPr>
            <w:tcW w:w="29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50"/>
            </w:tblGrid>
            <w:tr w:rsidR="00D106ED" w:rsidRPr="004D53A9" w14:paraId="65312DB4" w14:textId="77777777" w:rsidTr="00781CCD">
              <w:trPr>
                <w:trHeight w:val="110"/>
              </w:trPr>
              <w:tc>
                <w:tcPr>
                  <w:tcW w:w="0" w:type="auto"/>
                </w:tcPr>
                <w:p w14:paraId="1D94814D" w14:textId="77777777" w:rsidR="00D106ED" w:rsidRPr="004D53A9" w:rsidRDefault="00D106ED" w:rsidP="00D106E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lang w:eastAsia="it-IT"/>
                    </w:rPr>
                  </w:pPr>
                  <w:r w:rsidRPr="004D53A9"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>TITOLI</w:t>
                  </w:r>
                  <w:r>
                    <w:rPr>
                      <w:rFonts w:cs="Calibri"/>
                      <w:b/>
                      <w:bCs/>
                      <w:color w:val="000000"/>
                      <w:lang w:eastAsia="it-IT"/>
                    </w:rPr>
                    <w:t xml:space="preserve"> CULTURALI – partecipazione a corsi di formazione/aggiornamento nell’ambito disciplinare di pertinenza</w:t>
                  </w:r>
                </w:p>
              </w:tc>
            </w:tr>
          </w:tbl>
          <w:p w14:paraId="2AB33E37" w14:textId="77777777" w:rsidR="00D106ED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</w:p>
        </w:tc>
        <w:tc>
          <w:tcPr>
            <w:tcW w:w="4830" w:type="dxa"/>
            <w:gridSpan w:val="2"/>
          </w:tcPr>
          <w:p w14:paraId="39668611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  <w:r w:rsidRPr="00D106ED">
              <w:rPr>
                <w:lang w:val="it-IT" w:eastAsia="it-IT"/>
              </w:rPr>
              <w:t>Titolo corso _____________________</w:t>
            </w:r>
            <w:r>
              <w:rPr>
                <w:lang w:val="it-IT" w:eastAsia="it-IT"/>
              </w:rPr>
              <w:t>____</w:t>
            </w:r>
          </w:p>
          <w:p w14:paraId="2D321BF5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</w:p>
          <w:p w14:paraId="7667616A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  <w:r>
              <w:rPr>
                <w:lang w:val="it-IT" w:eastAsia="it-IT"/>
              </w:rPr>
              <w:t>Durata ___________________</w:t>
            </w:r>
          </w:p>
          <w:p w14:paraId="7711106C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</w:p>
          <w:p w14:paraId="64AFF53F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  <w:r>
              <w:rPr>
                <w:lang w:val="it-IT" w:eastAsia="it-IT"/>
              </w:rPr>
              <w:t>Svolto presso __________________</w:t>
            </w:r>
          </w:p>
          <w:p w14:paraId="4D604F06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</w:p>
          <w:p w14:paraId="02C46A8E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  <w:r w:rsidRPr="00D106ED">
              <w:rPr>
                <w:lang w:val="it-IT" w:eastAsia="it-IT"/>
              </w:rPr>
              <w:t>Titolo corso _____________________</w:t>
            </w:r>
            <w:r>
              <w:rPr>
                <w:lang w:val="it-IT" w:eastAsia="it-IT"/>
              </w:rPr>
              <w:t>____</w:t>
            </w:r>
          </w:p>
          <w:p w14:paraId="4438871A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</w:p>
          <w:p w14:paraId="47A3CF28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  <w:r>
              <w:rPr>
                <w:lang w:val="it-IT" w:eastAsia="it-IT"/>
              </w:rPr>
              <w:t>Durata ___________________</w:t>
            </w:r>
          </w:p>
          <w:p w14:paraId="724F12C9" w14:textId="77777777" w:rsidR="00D106ED" w:rsidRDefault="00D106ED" w:rsidP="00D106ED">
            <w:pPr>
              <w:pStyle w:val="Default"/>
              <w:rPr>
                <w:lang w:val="it-IT" w:eastAsia="it-IT"/>
              </w:rPr>
            </w:pPr>
          </w:p>
          <w:p w14:paraId="6D6590B6" w14:textId="73114BAA" w:rsidR="00D106ED" w:rsidRDefault="00D106ED" w:rsidP="00D106ED">
            <w:pPr>
              <w:pStyle w:val="Default"/>
              <w:rPr>
                <w:lang w:val="it-IT" w:eastAsia="it-IT"/>
              </w:rPr>
            </w:pPr>
            <w:r>
              <w:rPr>
                <w:lang w:val="it-IT" w:eastAsia="it-IT"/>
              </w:rPr>
              <w:t>Svolto presso __________________</w:t>
            </w:r>
          </w:p>
          <w:p w14:paraId="6C6D9066" w14:textId="77777777" w:rsidR="00D106ED" w:rsidRPr="00D106ED" w:rsidRDefault="00D106ED" w:rsidP="00D106ED">
            <w:pPr>
              <w:pStyle w:val="Default"/>
              <w:rPr>
                <w:lang w:val="it-IT" w:eastAsia="it-IT"/>
              </w:rPr>
            </w:pPr>
          </w:p>
        </w:tc>
        <w:tc>
          <w:tcPr>
            <w:tcW w:w="1832" w:type="dxa"/>
          </w:tcPr>
          <w:p w14:paraId="424983AE" w14:textId="77777777" w:rsidR="00D106ED" w:rsidRDefault="00D106ED" w:rsidP="00781C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PUNTEGGIO (riservato alla commissione)</w:t>
            </w:r>
          </w:p>
        </w:tc>
      </w:tr>
    </w:tbl>
    <w:p w14:paraId="4ACD5B0E" w14:textId="77777777" w:rsidR="005F0A0F" w:rsidRDefault="005F0A0F" w:rsidP="004D53A9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</w:p>
    <w:p w14:paraId="432AF962" w14:textId="77777777" w:rsidR="00331712" w:rsidRDefault="00D106ED" w:rsidP="00D106E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106ED">
        <w:rPr>
          <w:rFonts w:cs="Calibri"/>
          <w:i/>
          <w:iCs/>
          <w:color w:val="000000"/>
          <w:lang w:eastAsia="it-IT"/>
        </w:rPr>
        <w:t>_</w:t>
      </w:r>
      <w:proofErr w:type="spellStart"/>
      <w:r w:rsidRPr="00D106ED">
        <w:rPr>
          <w:rFonts w:cs="Calibri"/>
          <w:i/>
          <w:iCs/>
          <w:color w:val="000000"/>
          <w:lang w:eastAsia="it-IT"/>
        </w:rPr>
        <w:t>l_</w:t>
      </w:r>
      <w:r w:rsidRPr="00D106ED">
        <w:rPr>
          <w:rFonts w:cs="Calibri"/>
          <w:color w:val="000000"/>
          <w:lang w:eastAsia="it-IT"/>
        </w:rPr>
        <w:t>sottoscritt</w:t>
      </w:r>
      <w:proofErr w:type="spellEnd"/>
      <w:r w:rsidRPr="00D106ED">
        <w:rPr>
          <w:rFonts w:cs="Calibri"/>
          <w:color w:val="000000"/>
          <w:lang w:eastAsia="it-IT"/>
        </w:rPr>
        <w:t xml:space="preserve">_ _______________________ _______________________ </w:t>
      </w:r>
      <w:proofErr w:type="spellStart"/>
      <w:r w:rsidRPr="00D106ED">
        <w:rPr>
          <w:rFonts w:cs="Calibri"/>
          <w:color w:val="000000"/>
          <w:lang w:eastAsia="it-IT"/>
        </w:rPr>
        <w:t>nat</w:t>
      </w:r>
      <w:proofErr w:type="spellEnd"/>
      <w:r w:rsidRPr="00D106ED">
        <w:rPr>
          <w:rFonts w:cs="Calibri"/>
          <w:color w:val="000000"/>
          <w:lang w:eastAsia="it-IT"/>
        </w:rPr>
        <w:t xml:space="preserve">_ a ______________ </w:t>
      </w:r>
    </w:p>
    <w:p w14:paraId="487CE16C" w14:textId="7F665EE1" w:rsidR="00D106ED" w:rsidRDefault="00D106ED" w:rsidP="00D106E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106ED">
        <w:rPr>
          <w:rFonts w:cs="Calibri"/>
          <w:color w:val="000000"/>
          <w:lang w:eastAsia="it-IT"/>
        </w:rPr>
        <w:t xml:space="preserve">Prov._______ il _____________, consapevole delle sanzioni previste dalla legge in caso di dichiarazioni mendaci dichiara l’autenticità delle informazioni contenute nella presente documentazione. </w:t>
      </w:r>
    </w:p>
    <w:p w14:paraId="3CB7541F" w14:textId="7B1A36D0" w:rsidR="00D106ED" w:rsidRPr="00D84CD4" w:rsidRDefault="00D106ED" w:rsidP="00D106E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84CD4">
        <w:rPr>
          <w:rFonts w:cs="Calibri"/>
          <w:color w:val="000000"/>
          <w:lang w:eastAsia="it-IT"/>
        </w:rPr>
        <w:t xml:space="preserve">_____________, ______________ </w:t>
      </w:r>
      <w:r w:rsidR="00EF4313">
        <w:rPr>
          <w:rFonts w:cs="Calibri"/>
          <w:color w:val="000000"/>
          <w:lang w:eastAsia="it-IT"/>
        </w:rPr>
        <w:t xml:space="preserve">                                                    ______________________________          </w:t>
      </w:r>
    </w:p>
    <w:p w14:paraId="6022FE27" w14:textId="2D093EC1" w:rsidR="00D106ED" w:rsidRPr="00D84CD4" w:rsidRDefault="00D106ED" w:rsidP="00D106E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 w:rsidRPr="00D84CD4">
        <w:rPr>
          <w:rFonts w:cs="Calibri"/>
          <w:color w:val="000000"/>
          <w:lang w:eastAsia="it-IT"/>
        </w:rPr>
        <w:t>(</w:t>
      </w:r>
      <w:proofErr w:type="gramStart"/>
      <w:r w:rsidRPr="00D84CD4">
        <w:rPr>
          <w:rFonts w:cs="Calibri"/>
          <w:color w:val="000000"/>
          <w:lang w:eastAsia="it-IT"/>
        </w:rPr>
        <w:t xml:space="preserve">Luogo) </w:t>
      </w:r>
      <w:r w:rsidR="00EF4313">
        <w:rPr>
          <w:rFonts w:cs="Calibri"/>
          <w:color w:val="000000"/>
          <w:lang w:eastAsia="it-IT"/>
        </w:rPr>
        <w:t xml:space="preserve">  </w:t>
      </w:r>
      <w:proofErr w:type="gramEnd"/>
      <w:r w:rsidR="00EF4313">
        <w:rPr>
          <w:rFonts w:cs="Calibri"/>
          <w:color w:val="000000"/>
          <w:lang w:eastAsia="it-IT"/>
        </w:rPr>
        <w:t xml:space="preserve">                   </w:t>
      </w:r>
      <w:r w:rsidRPr="00D84CD4">
        <w:rPr>
          <w:rFonts w:cs="Calibri"/>
          <w:color w:val="000000"/>
          <w:lang w:eastAsia="it-IT"/>
        </w:rPr>
        <w:t xml:space="preserve">(Data) </w:t>
      </w:r>
      <w:r w:rsidR="00EF4313">
        <w:rPr>
          <w:rFonts w:cs="Calibri"/>
          <w:color w:val="000000"/>
          <w:lang w:eastAsia="it-IT"/>
        </w:rPr>
        <w:t xml:space="preserve">                                                                            (firma)</w:t>
      </w:r>
    </w:p>
    <w:p w14:paraId="39316108" w14:textId="36644FBE" w:rsidR="007F7AC8" w:rsidRDefault="007F7AC8" w:rsidP="00D106ED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cs="Calibri"/>
          <w:color w:val="000000"/>
          <w:lang w:eastAsia="it-IT"/>
        </w:rPr>
      </w:pPr>
    </w:p>
    <w:p w14:paraId="7A074CFF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7DC1F280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389797F6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5FD76C89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4D5E6F3E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05A404CB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62FA8D85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3C48A45E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4589B2F8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7A1D86EE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5BA52982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3D950D64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sz w:val="28"/>
          <w:szCs w:val="28"/>
        </w:rPr>
      </w:pPr>
    </w:p>
    <w:p w14:paraId="01F5F4E9" w14:textId="77777777" w:rsidR="001C2FCC" w:rsidRDefault="001C2FCC" w:rsidP="001C2FCC">
      <w:pPr>
        <w:autoSpaceDE w:val="0"/>
        <w:autoSpaceDN w:val="0"/>
        <w:adjustRightInd w:val="0"/>
        <w:spacing w:after="0" w:line="240" w:lineRule="auto"/>
        <w:ind w:left="-284" w:firstLine="708"/>
        <w:rPr>
          <w:sz w:val="28"/>
          <w:szCs w:val="28"/>
        </w:rPr>
      </w:pPr>
      <w:r>
        <w:rPr>
          <w:sz w:val="28"/>
          <w:szCs w:val="28"/>
        </w:rPr>
        <w:t>ALLEGATO C</w:t>
      </w:r>
    </w:p>
    <w:p w14:paraId="374939FD" w14:textId="77777777" w:rsidR="001C2FCC" w:rsidRDefault="001C2FCC" w:rsidP="001C2FCC">
      <w:pPr>
        <w:autoSpaceDE w:val="0"/>
        <w:autoSpaceDN w:val="0"/>
        <w:adjustRightInd w:val="0"/>
        <w:spacing w:after="0" w:line="240" w:lineRule="auto"/>
        <w:ind w:left="-284"/>
        <w:rPr>
          <w:sz w:val="28"/>
          <w:szCs w:val="28"/>
        </w:rPr>
      </w:pPr>
    </w:p>
    <w:p w14:paraId="56004981" w14:textId="0F427CE0" w:rsidR="0027705E" w:rsidRDefault="0027705E" w:rsidP="001C2FCC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sz w:val="28"/>
          <w:szCs w:val="28"/>
        </w:rPr>
      </w:pPr>
      <w:r w:rsidRPr="0027705E">
        <w:rPr>
          <w:sz w:val="28"/>
          <w:szCs w:val="28"/>
        </w:rPr>
        <w:t>DICHIARAZIONE SULL’INSUSSISTENZA DI SITUAZIONI DI CONFLITTO DI INTERESSE E DI CAUSE DI INCONFERIBILITÀ E INCOMPATIBILITÀ’</w:t>
      </w:r>
    </w:p>
    <w:p w14:paraId="6410B952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  <w:ind w:left="-284" w:firstLine="708"/>
      </w:pPr>
      <w:r>
        <w:t xml:space="preserve"> (ai sensi dell’art. 53, comma 14, del </w:t>
      </w:r>
      <w:proofErr w:type="spellStart"/>
      <w:r>
        <w:t>D.Lgs.</w:t>
      </w:r>
      <w:proofErr w:type="spellEnd"/>
      <w:r>
        <w:t xml:space="preserve"> 165/2001 e dell’art. 20 del </w:t>
      </w:r>
      <w:proofErr w:type="spellStart"/>
      <w:r>
        <w:t>D.Lgs</w:t>
      </w:r>
      <w:proofErr w:type="spellEnd"/>
      <w:r>
        <w:t xml:space="preserve"> 39/2013)</w:t>
      </w:r>
    </w:p>
    <w:p w14:paraId="70A2685C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  <w:ind w:left="-284" w:firstLine="708"/>
      </w:pPr>
    </w:p>
    <w:p w14:paraId="4C74D280" w14:textId="77777777" w:rsidR="001C2FCC" w:rsidRDefault="001C2FCC" w:rsidP="0027705E">
      <w:pPr>
        <w:autoSpaceDE w:val="0"/>
        <w:autoSpaceDN w:val="0"/>
        <w:adjustRightInd w:val="0"/>
        <w:spacing w:after="0" w:line="240" w:lineRule="auto"/>
      </w:pPr>
    </w:p>
    <w:p w14:paraId="218A8F01" w14:textId="6C8BDB9C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Il/La sottoscritto/a ______________________________________________________________________ </w:t>
      </w:r>
    </w:p>
    <w:p w14:paraId="5B9CDD52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2BE38954" w14:textId="77777777" w:rsidR="0027705E" w:rsidRPr="0027705E" w:rsidRDefault="0027705E" w:rsidP="0027705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27705E">
        <w:rPr>
          <w:sz w:val="24"/>
          <w:szCs w:val="24"/>
        </w:rPr>
        <w:t>DICHIARA</w:t>
      </w:r>
    </w:p>
    <w:p w14:paraId="53181CA1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Ai sensi degli articoli 46 e 47 del D.P.R. 445/2000: </w:t>
      </w:r>
    </w:p>
    <w:p w14:paraId="5F0F2068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625B2067" w14:textId="038821DD" w:rsidR="0027705E" w:rsidRDefault="00A44C06" w:rsidP="0027705E">
      <w:pPr>
        <w:autoSpaceDE w:val="0"/>
        <w:autoSpaceDN w:val="0"/>
        <w:adjustRightInd w:val="0"/>
        <w:spacing w:after="0" w:line="240" w:lineRule="auto"/>
      </w:pPr>
      <w:r w:rsidRPr="00AB4DB3">
        <w:rPr>
          <w:rFonts w:cs="Calibri"/>
          <w:sz w:val="28"/>
          <w:szCs w:val="28"/>
        </w:rPr>
        <w:t>□</w:t>
      </w:r>
      <w:r w:rsidR="00AB4DB3">
        <w:t xml:space="preserve"> </w:t>
      </w:r>
      <w:r w:rsidR="0027705E">
        <w:t>CHE non sussistono situazioni, anche potenziali, di conflitto di interesse con</w:t>
      </w:r>
      <w:r w:rsidR="00AB4DB3">
        <w:t xml:space="preserve"> il</w:t>
      </w:r>
      <w:r w:rsidR="0027705E">
        <w:t xml:space="preserve"> </w:t>
      </w:r>
      <w:r w:rsidR="00AB4DB3">
        <w:t>CPIA 1 PIACENZA</w:t>
      </w:r>
      <w:r w:rsidR="0027705E">
        <w:t xml:space="preserve">, ai sensi dell’art. 53, comma 14, del </w:t>
      </w:r>
      <w:proofErr w:type="spellStart"/>
      <w:r w:rsidR="0027705E">
        <w:t>D.</w:t>
      </w:r>
      <w:r>
        <w:t>l</w:t>
      </w:r>
      <w:r w:rsidR="0027705E">
        <w:t>gs</w:t>
      </w:r>
      <w:proofErr w:type="spellEnd"/>
      <w:r w:rsidR="0027705E">
        <w:t xml:space="preserve"> 165/2001, come modificato dalla legge n. 190/2012 </w:t>
      </w:r>
    </w:p>
    <w:p w14:paraId="5CF6FB77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</w:p>
    <w:p w14:paraId="0A19DB3A" w14:textId="716ED769" w:rsidR="0027705E" w:rsidRDefault="00A44C06" w:rsidP="0027705E">
      <w:pPr>
        <w:autoSpaceDE w:val="0"/>
        <w:autoSpaceDN w:val="0"/>
        <w:adjustRightInd w:val="0"/>
        <w:spacing w:after="0" w:line="240" w:lineRule="auto"/>
      </w:pPr>
      <w:r w:rsidRPr="00AB4DB3">
        <w:rPr>
          <w:rFonts w:cs="Calibri"/>
          <w:sz w:val="28"/>
          <w:szCs w:val="28"/>
        </w:rPr>
        <w:t>□</w:t>
      </w:r>
      <w:r w:rsidR="0027705E">
        <w:t xml:space="preserve">CHE non sussistono cause di incompatibilità o </w:t>
      </w:r>
      <w:proofErr w:type="spellStart"/>
      <w:r w:rsidR="0027705E">
        <w:t>inconferibilità</w:t>
      </w:r>
      <w:proofErr w:type="spellEnd"/>
      <w:r w:rsidR="0027705E">
        <w:t xml:space="preserve">, ai sensi dell’art. 20 del </w:t>
      </w:r>
      <w:proofErr w:type="spellStart"/>
      <w:r w:rsidR="0027705E">
        <w:t>D.</w:t>
      </w:r>
      <w:r>
        <w:t>l</w:t>
      </w:r>
      <w:r w:rsidR="0027705E">
        <w:t>gs</w:t>
      </w:r>
      <w:proofErr w:type="spellEnd"/>
      <w:r w:rsidR="0027705E">
        <w:t xml:space="preserve"> 39/2013 a svolgere incarichi nell’interesse del</w:t>
      </w:r>
      <w:r w:rsidR="00AB4DB3">
        <w:t xml:space="preserve"> CPIA 1 PIACENZA</w:t>
      </w:r>
      <w:r w:rsidR="0027705E">
        <w:t>;</w:t>
      </w:r>
    </w:p>
    <w:p w14:paraId="1CFBEF21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</w:p>
    <w:p w14:paraId="08117B2A" w14:textId="62D5AB0E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 </w:t>
      </w:r>
      <w:r w:rsidR="00A44C06" w:rsidRPr="00AB4DB3">
        <w:rPr>
          <w:rFonts w:cs="Calibri"/>
          <w:sz w:val="28"/>
          <w:szCs w:val="28"/>
        </w:rPr>
        <w:t>□</w:t>
      </w:r>
      <w:r>
        <w:t xml:space="preserve">Di prestare l’attività professionale di ___________________________________________________ </w:t>
      </w:r>
    </w:p>
    <w:p w14:paraId="21AEBA40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472BE15F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  <w:bookmarkStart w:id="0" w:name="_Hlk241218471"/>
      <w:r w:rsidRPr="00AB4DB3">
        <w:rPr>
          <w:rFonts w:cs="Calibri"/>
          <w:sz w:val="28"/>
          <w:szCs w:val="28"/>
        </w:rPr>
        <w:t>□</w:t>
      </w:r>
      <w:bookmarkEnd w:id="0"/>
      <w:r w:rsidR="0027705E" w:rsidRPr="00AB4DB3">
        <w:rPr>
          <w:sz w:val="28"/>
          <w:szCs w:val="28"/>
        </w:rPr>
        <w:t xml:space="preserve"> </w:t>
      </w:r>
      <w:r w:rsidR="0027705E">
        <w:t xml:space="preserve">Di essere titolare dei seguenti incarichi e/o cariche amministrative di vertice in Enti di diritto privato regolati o finanziati da Pubbliche Amministrazioni (indicare gli incarichi e/o cariche rivestiti/e </w:t>
      </w:r>
      <w:proofErr w:type="spellStart"/>
      <w:r w:rsidR="0027705E">
        <w:t>e</w:t>
      </w:r>
      <w:proofErr w:type="spellEnd"/>
      <w:r w:rsidR="0027705E">
        <w:t xml:space="preserve"> l’ente privato conferente) _____________________________________________________________________________ </w:t>
      </w:r>
    </w:p>
    <w:p w14:paraId="7971D539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</w:p>
    <w:p w14:paraId="1F0DD223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_____________________________________________________________________________ </w:t>
      </w:r>
    </w:p>
    <w:p w14:paraId="704347E0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6029614C" w14:textId="77777777" w:rsidR="0027705E" w:rsidRDefault="00AB4DB3" w:rsidP="0027705E">
      <w:pPr>
        <w:autoSpaceDE w:val="0"/>
        <w:autoSpaceDN w:val="0"/>
        <w:adjustRightInd w:val="0"/>
        <w:spacing w:after="0" w:line="240" w:lineRule="auto"/>
      </w:pPr>
      <w:r w:rsidRPr="00AB4DB3">
        <w:rPr>
          <w:rFonts w:cs="Calibri"/>
          <w:sz w:val="28"/>
          <w:szCs w:val="28"/>
        </w:rPr>
        <w:t>□</w:t>
      </w:r>
      <w:r w:rsidR="0027705E">
        <w:t xml:space="preserve"> Di non essere titolare di incarichi o di cariche amministrative di vertice in Enti di diritto privato regolati o finanziati da Pubbliche Amministrazioni. </w:t>
      </w:r>
    </w:p>
    <w:p w14:paraId="2E868371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796D4FED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Il/La sottoscritto/a si impegna, altresì, a comunicare tempestivamente eventuali variazioni del contenuto della presente dichiarazione e a rendere, nel caso, una nuova dichiarazione sostitutiva. </w:t>
      </w:r>
    </w:p>
    <w:p w14:paraId="71A03B0B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2B061041" w14:textId="77777777" w:rsidR="00AB4DB3" w:rsidRDefault="0027705E" w:rsidP="00AB4DB3">
      <w:pPr>
        <w:autoSpaceDE w:val="0"/>
        <w:autoSpaceDN w:val="0"/>
        <w:adjustRightInd w:val="0"/>
        <w:spacing w:after="0" w:line="240" w:lineRule="auto"/>
        <w:jc w:val="center"/>
      </w:pPr>
      <w:r>
        <w:t>AUTORIZZA</w:t>
      </w:r>
    </w:p>
    <w:p w14:paraId="22AA5FD0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</w:p>
    <w:p w14:paraId="7D2A6C00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  <w:r>
        <w:t>La pubblicazione dei presenti dati sui siti internet del</w:t>
      </w:r>
      <w:r w:rsidR="00AB4DB3">
        <w:t xml:space="preserve"> CPIA 1 PIACENZA </w:t>
      </w:r>
      <w:r>
        <w:t xml:space="preserve">e della banca dati Anagrafe delle Prestazioni. </w:t>
      </w:r>
    </w:p>
    <w:p w14:paraId="5F7E3A1A" w14:textId="77777777" w:rsidR="0027705E" w:rsidRDefault="0027705E" w:rsidP="0027705E">
      <w:pPr>
        <w:autoSpaceDE w:val="0"/>
        <w:autoSpaceDN w:val="0"/>
        <w:adjustRightInd w:val="0"/>
        <w:spacing w:after="0" w:line="240" w:lineRule="auto"/>
      </w:pPr>
    </w:p>
    <w:p w14:paraId="0887EC43" w14:textId="77777777" w:rsidR="00AB4DB3" w:rsidRDefault="0027705E" w:rsidP="0027705E">
      <w:pPr>
        <w:autoSpaceDE w:val="0"/>
        <w:autoSpaceDN w:val="0"/>
        <w:adjustRightInd w:val="0"/>
        <w:spacing w:after="0" w:line="240" w:lineRule="auto"/>
      </w:pPr>
      <w:r>
        <w:t xml:space="preserve">____________________, lì ________________ </w:t>
      </w:r>
    </w:p>
    <w:p w14:paraId="617F80A2" w14:textId="77777777" w:rsidR="00AB4DB3" w:rsidRDefault="00AB4DB3" w:rsidP="0027705E">
      <w:pPr>
        <w:autoSpaceDE w:val="0"/>
        <w:autoSpaceDN w:val="0"/>
        <w:adjustRightInd w:val="0"/>
        <w:spacing w:after="0" w:line="240" w:lineRule="auto"/>
      </w:pPr>
    </w:p>
    <w:p w14:paraId="7376ACD3" w14:textId="77777777" w:rsidR="0027705E" w:rsidRPr="004D53A9" w:rsidRDefault="00AB4DB3" w:rsidP="0027705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eastAsia="it-IT"/>
        </w:rPr>
      </w:pPr>
      <w:r>
        <w:t xml:space="preserve">                                                                                                                </w:t>
      </w:r>
      <w:r w:rsidR="0027705E">
        <w:t>Firma _____________________________</w:t>
      </w:r>
    </w:p>
    <w:sectPr w:rsidR="0027705E" w:rsidRPr="004D53A9" w:rsidSect="001C2FCC">
      <w:footerReference w:type="default" r:id="rId10"/>
      <w:pgSz w:w="11906" w:h="16838"/>
      <w:pgMar w:top="993" w:right="1134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40ACD" w14:textId="77777777" w:rsidR="00DC14A3" w:rsidRDefault="00DC14A3" w:rsidP="002F20B1">
      <w:pPr>
        <w:spacing w:after="0" w:line="240" w:lineRule="auto"/>
      </w:pPr>
      <w:r>
        <w:separator/>
      </w:r>
    </w:p>
  </w:endnote>
  <w:endnote w:type="continuationSeparator" w:id="0">
    <w:p w14:paraId="5B523CC5" w14:textId="77777777" w:rsidR="00DC14A3" w:rsidRDefault="00DC14A3" w:rsidP="002F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578818"/>
      <w:docPartObj>
        <w:docPartGallery w:val="Page Numbers (Bottom of Page)"/>
        <w:docPartUnique/>
      </w:docPartObj>
    </w:sdtPr>
    <w:sdtEndPr/>
    <w:sdtContent>
      <w:p w14:paraId="601F5333" w14:textId="77777777" w:rsidR="00DC14A3" w:rsidRDefault="00DC14A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2CC7BC25" w14:textId="77777777" w:rsidR="00DC14A3" w:rsidRDefault="00DC1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896F" w14:textId="77777777" w:rsidR="00DC14A3" w:rsidRDefault="00DC14A3" w:rsidP="002F20B1">
      <w:pPr>
        <w:spacing w:after="0" w:line="240" w:lineRule="auto"/>
      </w:pPr>
      <w:r>
        <w:separator/>
      </w:r>
    </w:p>
  </w:footnote>
  <w:footnote w:type="continuationSeparator" w:id="0">
    <w:p w14:paraId="1BA12596" w14:textId="77777777" w:rsidR="00DC14A3" w:rsidRDefault="00DC14A3" w:rsidP="002F2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91550"/>
    <w:multiLevelType w:val="hybridMultilevel"/>
    <w:tmpl w:val="CB144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D468C"/>
    <w:multiLevelType w:val="hybridMultilevel"/>
    <w:tmpl w:val="5FD4A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A7923"/>
    <w:multiLevelType w:val="multilevel"/>
    <w:tmpl w:val="3DEE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4C4FB4"/>
    <w:multiLevelType w:val="hybridMultilevel"/>
    <w:tmpl w:val="3042D4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261AF"/>
    <w:multiLevelType w:val="hybridMultilevel"/>
    <w:tmpl w:val="6456C926"/>
    <w:lvl w:ilvl="0" w:tplc="38A212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85A2C"/>
    <w:multiLevelType w:val="hybridMultilevel"/>
    <w:tmpl w:val="365CC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50B12"/>
    <w:multiLevelType w:val="hybridMultilevel"/>
    <w:tmpl w:val="22825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7503C"/>
    <w:multiLevelType w:val="hybridMultilevel"/>
    <w:tmpl w:val="1C7AE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13B2F"/>
    <w:multiLevelType w:val="hybridMultilevel"/>
    <w:tmpl w:val="1C4037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275"/>
    <w:rsid w:val="00024F83"/>
    <w:rsid w:val="00076CF8"/>
    <w:rsid w:val="000961C2"/>
    <w:rsid w:val="00096B81"/>
    <w:rsid w:val="000A6EA7"/>
    <w:rsid w:val="000B0275"/>
    <w:rsid w:val="000E37D8"/>
    <w:rsid w:val="000F0656"/>
    <w:rsid w:val="000F3C61"/>
    <w:rsid w:val="000F777C"/>
    <w:rsid w:val="00116510"/>
    <w:rsid w:val="00117DF3"/>
    <w:rsid w:val="0012537B"/>
    <w:rsid w:val="00126FB1"/>
    <w:rsid w:val="001500DC"/>
    <w:rsid w:val="00162F1D"/>
    <w:rsid w:val="00181906"/>
    <w:rsid w:val="00184E0A"/>
    <w:rsid w:val="001876A1"/>
    <w:rsid w:val="001B59C8"/>
    <w:rsid w:val="001C2FCC"/>
    <w:rsid w:val="001E5F17"/>
    <w:rsid w:val="001F4506"/>
    <w:rsid w:val="00202546"/>
    <w:rsid w:val="00222201"/>
    <w:rsid w:val="00230AB0"/>
    <w:rsid w:val="0024318A"/>
    <w:rsid w:val="0027705E"/>
    <w:rsid w:val="002774D0"/>
    <w:rsid w:val="002948FA"/>
    <w:rsid w:val="00294BDA"/>
    <w:rsid w:val="002A728E"/>
    <w:rsid w:val="002C19B8"/>
    <w:rsid w:val="002D32E0"/>
    <w:rsid w:val="002E5B18"/>
    <w:rsid w:val="002E7819"/>
    <w:rsid w:val="002F20B1"/>
    <w:rsid w:val="002F362B"/>
    <w:rsid w:val="00301B92"/>
    <w:rsid w:val="003135C5"/>
    <w:rsid w:val="00315309"/>
    <w:rsid w:val="00320399"/>
    <w:rsid w:val="00331712"/>
    <w:rsid w:val="00346653"/>
    <w:rsid w:val="00350839"/>
    <w:rsid w:val="00364764"/>
    <w:rsid w:val="00374F32"/>
    <w:rsid w:val="003A28F3"/>
    <w:rsid w:val="003D0497"/>
    <w:rsid w:val="003D33AC"/>
    <w:rsid w:val="004431D8"/>
    <w:rsid w:val="00455F00"/>
    <w:rsid w:val="00456646"/>
    <w:rsid w:val="00456CFC"/>
    <w:rsid w:val="00494928"/>
    <w:rsid w:val="004B5102"/>
    <w:rsid w:val="004D53A9"/>
    <w:rsid w:val="004E2163"/>
    <w:rsid w:val="004E4CCE"/>
    <w:rsid w:val="004F1E03"/>
    <w:rsid w:val="00503CC7"/>
    <w:rsid w:val="005044A7"/>
    <w:rsid w:val="00537005"/>
    <w:rsid w:val="005370DD"/>
    <w:rsid w:val="0055382B"/>
    <w:rsid w:val="005F0A0F"/>
    <w:rsid w:val="005F195E"/>
    <w:rsid w:val="00613351"/>
    <w:rsid w:val="00622CBB"/>
    <w:rsid w:val="0063198E"/>
    <w:rsid w:val="006462B6"/>
    <w:rsid w:val="006509C3"/>
    <w:rsid w:val="0066038B"/>
    <w:rsid w:val="006851E9"/>
    <w:rsid w:val="00690441"/>
    <w:rsid w:val="006913C4"/>
    <w:rsid w:val="00691428"/>
    <w:rsid w:val="00693C69"/>
    <w:rsid w:val="006A685F"/>
    <w:rsid w:val="006C518C"/>
    <w:rsid w:val="006D7634"/>
    <w:rsid w:val="006F3B18"/>
    <w:rsid w:val="00717237"/>
    <w:rsid w:val="00743056"/>
    <w:rsid w:val="00747E1A"/>
    <w:rsid w:val="007540EB"/>
    <w:rsid w:val="007608F9"/>
    <w:rsid w:val="00764E69"/>
    <w:rsid w:val="00766966"/>
    <w:rsid w:val="00781CCD"/>
    <w:rsid w:val="00793F07"/>
    <w:rsid w:val="007C1736"/>
    <w:rsid w:val="007E3080"/>
    <w:rsid w:val="007F3E8C"/>
    <w:rsid w:val="007F7AC8"/>
    <w:rsid w:val="00803CC1"/>
    <w:rsid w:val="00812040"/>
    <w:rsid w:val="00813ACC"/>
    <w:rsid w:val="0082275F"/>
    <w:rsid w:val="008304A5"/>
    <w:rsid w:val="008432ED"/>
    <w:rsid w:val="008771D8"/>
    <w:rsid w:val="008C0186"/>
    <w:rsid w:val="008C2461"/>
    <w:rsid w:val="008E21FA"/>
    <w:rsid w:val="008F2944"/>
    <w:rsid w:val="00903EB5"/>
    <w:rsid w:val="00913115"/>
    <w:rsid w:val="00941F2E"/>
    <w:rsid w:val="009452BB"/>
    <w:rsid w:val="00960DB5"/>
    <w:rsid w:val="00960FE2"/>
    <w:rsid w:val="009817F4"/>
    <w:rsid w:val="00982EDA"/>
    <w:rsid w:val="00995B52"/>
    <w:rsid w:val="009A11AE"/>
    <w:rsid w:val="009A6A3B"/>
    <w:rsid w:val="009B7930"/>
    <w:rsid w:val="009E0B13"/>
    <w:rsid w:val="009F2A48"/>
    <w:rsid w:val="00A12997"/>
    <w:rsid w:val="00A22033"/>
    <w:rsid w:val="00A378EA"/>
    <w:rsid w:val="00A41DCD"/>
    <w:rsid w:val="00A44C06"/>
    <w:rsid w:val="00AA07EB"/>
    <w:rsid w:val="00AB2C9D"/>
    <w:rsid w:val="00AB4DB3"/>
    <w:rsid w:val="00AB4EDF"/>
    <w:rsid w:val="00AB5220"/>
    <w:rsid w:val="00AC1274"/>
    <w:rsid w:val="00AC35E3"/>
    <w:rsid w:val="00AC6944"/>
    <w:rsid w:val="00AD4416"/>
    <w:rsid w:val="00AF4C9F"/>
    <w:rsid w:val="00B00168"/>
    <w:rsid w:val="00B00402"/>
    <w:rsid w:val="00B01A39"/>
    <w:rsid w:val="00B37E40"/>
    <w:rsid w:val="00B46E54"/>
    <w:rsid w:val="00BA3DE3"/>
    <w:rsid w:val="00BB4988"/>
    <w:rsid w:val="00BE4EC8"/>
    <w:rsid w:val="00BF31BB"/>
    <w:rsid w:val="00C03C54"/>
    <w:rsid w:val="00C21555"/>
    <w:rsid w:val="00C24849"/>
    <w:rsid w:val="00C268A9"/>
    <w:rsid w:val="00C4043B"/>
    <w:rsid w:val="00C60A68"/>
    <w:rsid w:val="00C66E9F"/>
    <w:rsid w:val="00C82014"/>
    <w:rsid w:val="00CA2253"/>
    <w:rsid w:val="00CA22A0"/>
    <w:rsid w:val="00CB21E9"/>
    <w:rsid w:val="00D106ED"/>
    <w:rsid w:val="00D21A05"/>
    <w:rsid w:val="00D22528"/>
    <w:rsid w:val="00D358DA"/>
    <w:rsid w:val="00D37228"/>
    <w:rsid w:val="00D437C3"/>
    <w:rsid w:val="00D541B8"/>
    <w:rsid w:val="00D71AEF"/>
    <w:rsid w:val="00D84CD4"/>
    <w:rsid w:val="00D949CE"/>
    <w:rsid w:val="00DC14A3"/>
    <w:rsid w:val="00DF0188"/>
    <w:rsid w:val="00E073D7"/>
    <w:rsid w:val="00E30B8A"/>
    <w:rsid w:val="00E57E7F"/>
    <w:rsid w:val="00E72013"/>
    <w:rsid w:val="00E74A9C"/>
    <w:rsid w:val="00EA7ED3"/>
    <w:rsid w:val="00EC5C40"/>
    <w:rsid w:val="00ED1DF1"/>
    <w:rsid w:val="00ED4DB8"/>
    <w:rsid w:val="00EE6E17"/>
    <w:rsid w:val="00EF4313"/>
    <w:rsid w:val="00F618FE"/>
    <w:rsid w:val="00F630AF"/>
    <w:rsid w:val="00F72132"/>
    <w:rsid w:val="00FA5264"/>
    <w:rsid w:val="00FB39C1"/>
    <w:rsid w:val="00FE3D6D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91FF715"/>
  <w15:docId w15:val="{501D0EF5-EF16-4761-B0F0-D799F4ED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49C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2F20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62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2F20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20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F20B1"/>
  </w:style>
  <w:style w:type="paragraph" w:styleId="Pidipagina">
    <w:name w:val="footer"/>
    <w:basedOn w:val="Normale"/>
    <w:link w:val="PidipaginaCarattere"/>
    <w:uiPriority w:val="99"/>
    <w:unhideWhenUsed/>
    <w:rsid w:val="002F20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20B1"/>
  </w:style>
  <w:style w:type="character" w:customStyle="1" w:styleId="Titolo1Carattere">
    <w:name w:val="Titolo 1 Carattere"/>
    <w:link w:val="Titolo1"/>
    <w:rsid w:val="002F20B1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3Carattere">
    <w:name w:val="Titolo 3 Carattere"/>
    <w:link w:val="Titolo3"/>
    <w:rsid w:val="002F20B1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styleId="Collegamentoipertestuale">
    <w:name w:val="Hyperlink"/>
    <w:rsid w:val="002F20B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2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F20B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538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62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eWeb">
    <w:name w:val="Normal (Web)"/>
    <w:basedOn w:val="Normale"/>
    <w:uiPriority w:val="99"/>
    <w:unhideWhenUsed/>
    <w:rsid w:val="006462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6462B6"/>
  </w:style>
  <w:style w:type="character" w:styleId="Enfasigrassetto">
    <w:name w:val="Strong"/>
    <w:basedOn w:val="Carpredefinitoparagrafo"/>
    <w:uiPriority w:val="22"/>
    <w:qFormat/>
    <w:rsid w:val="006462B6"/>
    <w:rPr>
      <w:b/>
      <w:bCs/>
    </w:rPr>
  </w:style>
  <w:style w:type="paragraph" w:styleId="Paragrafoelenco">
    <w:name w:val="List Paragraph"/>
    <w:basedOn w:val="Normale"/>
    <w:uiPriority w:val="34"/>
    <w:qFormat/>
    <w:rsid w:val="0063198E"/>
    <w:pPr>
      <w:ind w:left="720"/>
      <w:contextualSpacing/>
    </w:pPr>
  </w:style>
  <w:style w:type="paragraph" w:customStyle="1" w:styleId="Default">
    <w:name w:val="Default"/>
    <w:rsid w:val="006C518C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IA\Desktop\Carta%20intestataCPI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cc7154-bc1b-47d1-80e1-16ae8d0d614c">
      <Terms xmlns="http://schemas.microsoft.com/office/infopath/2007/PartnerControls"/>
    </lcf76f155ced4ddcb4097134ff3c332f>
    <TaxCatchAll xmlns="0a0d2026-260d-4fac-a75c-5cd8f17c55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2DC89852C1BD4CB19D3C0EA0E45BF9" ma:contentTypeVersion="13" ma:contentTypeDescription="Creare un nuovo documento." ma:contentTypeScope="" ma:versionID="7a1d63cc941391bb20c6749e4484672e">
  <xsd:schema xmlns:xsd="http://www.w3.org/2001/XMLSchema" xmlns:xs="http://www.w3.org/2001/XMLSchema" xmlns:p="http://schemas.microsoft.com/office/2006/metadata/properties" xmlns:ns2="6fcc7154-bc1b-47d1-80e1-16ae8d0d614c" xmlns:ns3="0a0d2026-260d-4fac-a75c-5cd8f17c5524" targetNamespace="http://schemas.microsoft.com/office/2006/metadata/properties" ma:root="true" ma:fieldsID="099e0fd68cc41293de9ff0db12ebf0e6" ns2:_="" ns3:_="">
    <xsd:import namespace="6fcc7154-bc1b-47d1-80e1-16ae8d0d614c"/>
    <xsd:import namespace="0a0d2026-260d-4fac-a75c-5cd8f17c55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c7154-bc1b-47d1-80e1-16ae8d0d6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f69558e3-e042-41e7-884f-97fc0f3ab7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d2026-260d-4fac-a75c-5cd8f17c55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11bb12-04ee-4059-9b92-2df6951fe866}" ma:internalName="TaxCatchAll" ma:showField="CatchAllData" ma:web="0a0d2026-260d-4fac-a75c-5cd8f17c55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38F0AE-AB05-46ED-AF1E-6BC82411A60C}">
  <ds:schemaRefs>
    <ds:schemaRef ds:uri="http://schemas.microsoft.com/office/2006/metadata/properties"/>
    <ds:schemaRef ds:uri="http://schemas.microsoft.com/office/infopath/2007/PartnerControls"/>
    <ds:schemaRef ds:uri="6fcc7154-bc1b-47d1-80e1-16ae8d0d614c"/>
    <ds:schemaRef ds:uri="0a0d2026-260d-4fac-a75c-5cd8f17c5524"/>
  </ds:schemaRefs>
</ds:datastoreItem>
</file>

<file path=customXml/itemProps2.xml><?xml version="1.0" encoding="utf-8"?>
<ds:datastoreItem xmlns:ds="http://schemas.openxmlformats.org/officeDocument/2006/customXml" ds:itemID="{60C803BC-E782-4A1E-A7F3-6969D278A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c7154-bc1b-47d1-80e1-16ae8d0d614c"/>
    <ds:schemaRef ds:uri="0a0d2026-260d-4fac-a75c-5cd8f17c55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19252-DF50-49B3-80FE-8FF847EF4E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intestataCPIA</Template>
  <TotalTime>3</TotalTime>
  <Pages>5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CPIA</dc:creator>
  <cp:lastModifiedBy>Maria Pia Rivetti</cp:lastModifiedBy>
  <cp:revision>2</cp:revision>
  <cp:lastPrinted>2024-07-22T06:39:00Z</cp:lastPrinted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0x0101004D2DC89852C1BD4CB19D3C0EA0E45BF9</vt:lpwstr>
  </property>
</Properties>
</file>