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1BCAD" w14:textId="77777777" w:rsidR="00FD53D8" w:rsidRDefault="00B16A96">
      <w:pPr>
        <w:pStyle w:val="Standard"/>
        <w:spacing w:after="280"/>
      </w:pPr>
      <w:r>
        <w:rPr>
          <w:rFonts w:eastAsia="Times New Roman" w:cs="Calibri"/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7" behindDoc="0" locked="0" layoutInCell="1" allowOverlap="1" wp14:anchorId="73DDF269" wp14:editId="24A9909F">
            <wp:simplePos x="0" y="0"/>
            <wp:positionH relativeFrom="margin">
              <wp:align>center</wp:align>
            </wp:positionH>
            <wp:positionV relativeFrom="margin">
              <wp:posOffset>23399</wp:posOffset>
            </wp:positionV>
            <wp:extent cx="6834600" cy="1152363"/>
            <wp:effectExtent l="0" t="0" r="4350" b="0"/>
            <wp:wrapSquare wrapText="bothSides"/>
            <wp:docPr id="1574075572" name="Immagine 1053057282" descr="Immagine che contiene testo, schermata, Carattere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4600" cy="11523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9502E7D" w14:textId="77777777" w:rsidR="00FD53D8" w:rsidRDefault="00B16A96">
      <w:pPr>
        <w:pStyle w:val="Standard"/>
        <w:widowControl w:val="0"/>
        <w:shd w:val="clear" w:color="auto" w:fill="FFFFFF"/>
        <w:spacing w:after="0" w:line="240" w:lineRule="auto"/>
        <w:jc w:val="both"/>
      </w:pPr>
      <w:r>
        <w:rPr>
          <w:rFonts w:eastAsia="Times New Roman" w:cs="Calibri"/>
          <w:b/>
          <w:bCs/>
          <w:lang w:eastAsia="it-IT"/>
        </w:rPr>
        <w:t xml:space="preserve">Oggetto: </w:t>
      </w:r>
      <w:r>
        <w:rPr>
          <w:rFonts w:eastAsia="Times New Roman" w:cs="Calibri"/>
          <w:i/>
          <w:iCs/>
          <w:lang w:eastAsia="it-IT"/>
        </w:rPr>
        <w:t xml:space="preserve">scheda di valutazione dei titoli posseduti relativamente </w:t>
      </w:r>
      <w:bookmarkStart w:id="0" w:name="_Hlk160182808"/>
      <w:r>
        <w:rPr>
          <w:rFonts w:cs="Calibri"/>
          <w:i/>
          <w:iCs/>
        </w:rPr>
        <w:t xml:space="preserve">all’individuazione di personale interno docente esperto o docente tutor </w:t>
      </w:r>
      <w:bookmarkEnd w:id="0"/>
      <w:r>
        <w:rPr>
          <w:rFonts w:cs="Calibri"/>
          <w:b/>
          <w:bCs/>
        </w:rPr>
        <w:t xml:space="preserve">Intervento A: Realizzazione di percorsi didattici, formativi e di orientamento per </w:t>
      </w:r>
      <w:r>
        <w:rPr>
          <w:rFonts w:cs="Calibri"/>
          <w:b/>
          <w:bCs/>
        </w:rPr>
        <w:t>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</w:r>
    </w:p>
    <w:p w14:paraId="64142BA1" w14:textId="77777777" w:rsidR="00FD53D8" w:rsidRDefault="00B16A96">
      <w:pPr>
        <w:pStyle w:val="Standard"/>
        <w:spacing w:after="0" w:line="240" w:lineRule="auto"/>
      </w:pPr>
      <w:r>
        <w:rPr>
          <w:b/>
          <w:bCs/>
        </w:rPr>
        <w:t>Azioni di potenziamento delle competenze STEM e multilinguistiche (D.M. n. 65/2023)</w:t>
      </w:r>
    </w:p>
    <w:p w14:paraId="74DA9E7F" w14:textId="77777777" w:rsidR="00FD53D8" w:rsidRDefault="00B16A96">
      <w:pPr>
        <w:pStyle w:val="Standard"/>
        <w:spacing w:before="280" w:after="280"/>
      </w:pPr>
      <w:r>
        <w:rPr>
          <w:rFonts w:cs="Calibri"/>
          <w:i/>
          <w:iCs/>
        </w:rPr>
        <w:t>Possono presentare domanda di partecipazione alla comunità di pratiche i docenti in servizio presso l’IC Loreggia Villa del Conte, con contratto a tempo indeterminato o contratto a tempo determinato di durata annuale.</w:t>
      </w:r>
    </w:p>
    <w:p w14:paraId="01FF5445" w14:textId="77777777" w:rsidR="00FD53D8" w:rsidRDefault="00B16A96">
      <w:pPr>
        <w:pStyle w:val="Standard"/>
        <w:spacing w:line="360" w:lineRule="auto"/>
      </w:pPr>
      <w:r>
        <w:rPr>
          <w:rFonts w:eastAsia="Times New Roman" w:cs="Calibri"/>
          <w:lang w:eastAsia="it-IT"/>
        </w:rPr>
        <w:t>II/la sottoscritto/a_________________________________________________________________</w:t>
      </w:r>
    </w:p>
    <w:p w14:paraId="3B507E5C" w14:textId="77777777" w:rsidR="00FD53D8" w:rsidRDefault="00B16A96">
      <w:pPr>
        <w:pStyle w:val="Standard"/>
        <w:spacing w:line="360" w:lineRule="auto"/>
      </w:pPr>
      <w:r>
        <w:rPr>
          <w:rFonts w:eastAsia="Times New Roman" w:cs="Calibri"/>
          <w:lang w:eastAsia="it-IT"/>
        </w:rPr>
        <w:t>Nato/aa_____________________ (______) il__________________________________________</w:t>
      </w:r>
    </w:p>
    <w:p w14:paraId="1A0C581B" w14:textId="77777777" w:rsidR="00FD53D8" w:rsidRDefault="00B16A96">
      <w:pPr>
        <w:pStyle w:val="Standard"/>
        <w:spacing w:line="360" w:lineRule="auto"/>
      </w:pPr>
      <w:r>
        <w:rPr>
          <w:rFonts w:eastAsia="Times New Roman" w:cs="Calibri"/>
          <w:lang w:eastAsia="it-IT"/>
        </w:rPr>
        <w:t>C.F. __________________________________Residente a__________________________ (____)</w:t>
      </w:r>
    </w:p>
    <w:p w14:paraId="669CD5A1" w14:textId="77777777" w:rsidR="00FD53D8" w:rsidRDefault="00B16A96">
      <w:pPr>
        <w:pStyle w:val="Standard"/>
        <w:spacing w:line="360" w:lineRule="auto"/>
      </w:pPr>
      <w:r>
        <w:rPr>
          <w:rFonts w:eastAsia="Times New Roman" w:cs="Calibri"/>
          <w:lang w:eastAsia="it-IT"/>
        </w:rPr>
        <w:t>in Via____________________________________________ Tel. ___________________________</w:t>
      </w:r>
      <w:r>
        <w:rPr>
          <w:rFonts w:eastAsia="Times New Roman" w:cs="Calibri"/>
          <w:lang w:eastAsia="it-IT"/>
        </w:rPr>
        <w:br/>
      </w:r>
      <w:r>
        <w:rPr>
          <w:rFonts w:eastAsia="Times New Roman" w:cs="Calibri"/>
          <w:lang w:eastAsia="it-IT"/>
        </w:rPr>
        <w:t>Indirizzo di posta elettronica ________________________________________________________</w:t>
      </w:r>
    </w:p>
    <w:p w14:paraId="29BC68D1" w14:textId="77777777" w:rsidR="00FD53D8" w:rsidRDefault="00B16A96">
      <w:pPr>
        <w:pStyle w:val="Standard"/>
        <w:spacing w:line="240" w:lineRule="auto"/>
      </w:pPr>
      <w:r>
        <w:rPr>
          <w:rFonts w:eastAsia="Times New Roman" w:cs="Calibri"/>
          <w:lang w:eastAsia="it-IT"/>
        </w:rPr>
        <w:t>Docente in servizio presso questa Istituzione Scolastica</w:t>
      </w:r>
    </w:p>
    <w:p w14:paraId="3C0DDFE9" w14:textId="77777777" w:rsidR="00FD53D8" w:rsidRDefault="00B16A96">
      <w:pPr>
        <w:pStyle w:val="Standard"/>
        <w:spacing w:before="109" w:after="109" w:line="240" w:lineRule="auto"/>
        <w:jc w:val="center"/>
        <w:rPr>
          <w:rFonts w:eastAsia="Times New Roman" w:cs="Calibri"/>
          <w:b/>
          <w:bCs/>
          <w:lang w:eastAsia="it-IT"/>
        </w:rPr>
      </w:pPr>
      <w:r>
        <w:rPr>
          <w:rFonts w:eastAsia="Times New Roman" w:cs="Calibri"/>
          <w:b/>
          <w:bCs/>
          <w:lang w:eastAsia="it-IT"/>
        </w:rPr>
        <w:t>DICHIARA</w:t>
      </w:r>
    </w:p>
    <w:p w14:paraId="7B53BA25" w14:textId="77777777" w:rsidR="00FD53D8" w:rsidRDefault="00B16A96">
      <w:pPr>
        <w:pStyle w:val="Standard"/>
        <w:spacing w:before="109" w:after="109" w:line="240" w:lineRule="auto"/>
        <w:jc w:val="center"/>
      </w:pPr>
      <w:r>
        <w:rPr>
          <w:rFonts w:eastAsia="Times New Roman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DDB96" wp14:editId="4C7DC955">
                <wp:simplePos x="0" y="0"/>
                <wp:positionH relativeFrom="column">
                  <wp:posOffset>-243010</wp:posOffset>
                </wp:positionH>
                <wp:positionV relativeFrom="paragraph">
                  <wp:posOffset>222583</wp:posOffset>
                </wp:positionV>
                <wp:extent cx="198123" cy="238128"/>
                <wp:effectExtent l="0" t="0" r="11427" b="28572"/>
                <wp:wrapNone/>
                <wp:docPr id="37919681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3" cy="238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A5D098C" id="Rettangolo 1" o:spid="_x0000_s1026" style="position:absolute;margin-left:-19.15pt;margin-top:17.55pt;width:15.6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" strokeweight=".35281mm">
                <v:textbox inset="0,0,0,0"/>
              </v:rect>
            </w:pict>
          </mc:Fallback>
        </mc:AlternateContent>
      </w:r>
      <w:r>
        <w:rPr>
          <w:rFonts w:eastAsia="Times New Roman" w:cs="Calibri"/>
          <w:lang w:eastAsia="it-IT"/>
        </w:rPr>
        <w:t>in relazione ai titoli posseduti, di aver diritto ai seguenti punteggi per la candidatura come docente:</w:t>
      </w:r>
    </w:p>
    <w:p w14:paraId="561908BD" w14:textId="77777777" w:rsidR="00FD53D8" w:rsidRDefault="00B16A96">
      <w:pPr>
        <w:pStyle w:val="Standard"/>
        <w:spacing w:after="280" w:line="240" w:lineRule="auto"/>
      </w:pPr>
      <w:r>
        <w:rPr>
          <w:rFonts w:eastAsia="Times New Roman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A1926E" wp14:editId="217B438E">
                <wp:simplePos x="0" y="0"/>
                <wp:positionH relativeFrom="page">
                  <wp:posOffset>484503</wp:posOffset>
                </wp:positionH>
                <wp:positionV relativeFrom="page">
                  <wp:posOffset>7688576</wp:posOffset>
                </wp:positionV>
                <wp:extent cx="205740" cy="189866"/>
                <wp:effectExtent l="0" t="0" r="22860" b="19684"/>
                <wp:wrapNone/>
                <wp:docPr id="141807067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898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AB2E7EA" id="Rettangolo 1" o:spid="_x0000_s1026" style="position:absolute;margin-left:38.15pt;margin-top:605.4pt;width:16.2pt;height:14.9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" strokeweight=".35281mm">
                <v:textbox inset="0,0,0,0"/>
                <w10:wrap anchorx="page" anchory="page"/>
              </v:rect>
            </w:pict>
          </mc:Fallback>
        </mc:AlternateContent>
      </w:r>
      <w:r>
        <w:rPr>
          <w:rFonts w:eastAsia="Times New Roman" w:cs="Calibri"/>
          <w:lang w:eastAsia="it-IT"/>
        </w:rPr>
        <w:t>ESPERTO</w:t>
      </w:r>
    </w:p>
    <w:p w14:paraId="197118B3" w14:textId="77777777" w:rsidR="00FD53D8" w:rsidRDefault="00B16A96">
      <w:pPr>
        <w:pStyle w:val="Standard"/>
        <w:spacing w:before="280" w:after="280" w:line="240" w:lineRule="auto"/>
      </w:pPr>
      <w:r>
        <w:rPr>
          <w:rFonts w:eastAsia="Times New Roman" w:cs="Calibri"/>
          <w:lang w:eastAsia="it-IT"/>
        </w:rPr>
        <w:t xml:space="preserve">TUTOR  </w:t>
      </w:r>
    </w:p>
    <w:p w14:paraId="22CD3CEF" w14:textId="77777777" w:rsidR="00FD53D8" w:rsidRDefault="00B16A96">
      <w:pPr>
        <w:pStyle w:val="Standard"/>
        <w:spacing w:before="280" w:after="280" w:line="240" w:lineRule="auto"/>
        <w:jc w:val="center"/>
        <w:rPr>
          <w:rFonts w:eastAsia="Times New Roman" w:cs="Calibri"/>
          <w:b/>
          <w:bCs/>
          <w:sz w:val="24"/>
          <w:szCs w:val="24"/>
          <w:u w:val="single"/>
          <w:lang w:eastAsia="it-IT"/>
        </w:rPr>
      </w:pPr>
      <w:r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per il corso/edizione</w:t>
      </w:r>
    </w:p>
    <w:p w14:paraId="36A74F40" w14:textId="77777777" w:rsidR="00FD53D8" w:rsidRDefault="00FD53D8">
      <w:pPr>
        <w:pStyle w:val="Standard"/>
        <w:widowControl w:val="0"/>
        <w:shd w:val="clear" w:color="auto" w:fill="FFFFFF"/>
        <w:spacing w:after="160"/>
        <w:jc w:val="center"/>
        <w:rPr>
          <w:rFonts w:cs="Aptos"/>
          <w:b/>
          <w:bCs/>
          <w:color w:val="000000"/>
          <w:u w:val="single"/>
        </w:rPr>
      </w:pPr>
    </w:p>
    <w:p w14:paraId="4B982D74" w14:textId="77777777" w:rsidR="00FD53D8" w:rsidRDefault="00FD53D8">
      <w:pPr>
        <w:pStyle w:val="Standard"/>
        <w:widowControl w:val="0"/>
        <w:shd w:val="clear" w:color="auto" w:fill="FFFFFF"/>
        <w:spacing w:after="160"/>
        <w:jc w:val="center"/>
        <w:rPr>
          <w:rFonts w:cs="Aptos"/>
          <w:b/>
          <w:bCs/>
          <w:color w:val="000000"/>
          <w:u w:val="single"/>
        </w:rPr>
      </w:pPr>
    </w:p>
    <w:p w14:paraId="2814A7DD" w14:textId="77777777" w:rsidR="00FD53D8" w:rsidRDefault="00FD53D8">
      <w:pPr>
        <w:pStyle w:val="Standard"/>
        <w:widowControl w:val="0"/>
        <w:shd w:val="clear" w:color="auto" w:fill="FFFFFF"/>
        <w:spacing w:after="160"/>
        <w:jc w:val="center"/>
        <w:rPr>
          <w:rFonts w:cs="Aptos"/>
          <w:b/>
          <w:bCs/>
          <w:color w:val="000000"/>
          <w:u w:val="single"/>
        </w:rPr>
      </w:pPr>
    </w:p>
    <w:p w14:paraId="3B789244" w14:textId="77777777" w:rsidR="00FD53D8" w:rsidRDefault="00FD53D8">
      <w:pPr>
        <w:pStyle w:val="Standard"/>
        <w:widowControl w:val="0"/>
        <w:shd w:val="clear" w:color="auto" w:fill="FFFFFF"/>
        <w:spacing w:after="160"/>
        <w:jc w:val="center"/>
        <w:rPr>
          <w:rFonts w:cs="Aptos"/>
          <w:b/>
          <w:bCs/>
          <w:color w:val="000000"/>
          <w:u w:val="single"/>
        </w:rPr>
      </w:pPr>
    </w:p>
    <w:p w14:paraId="1B901166" w14:textId="77777777" w:rsidR="00FD53D8" w:rsidRDefault="00FD53D8">
      <w:pPr>
        <w:pStyle w:val="Standard"/>
        <w:widowControl w:val="0"/>
        <w:shd w:val="clear" w:color="auto" w:fill="FFFFFF"/>
        <w:spacing w:after="160"/>
        <w:jc w:val="center"/>
        <w:rPr>
          <w:rFonts w:cs="Aptos"/>
          <w:b/>
          <w:bCs/>
          <w:color w:val="000000"/>
          <w:u w:val="single"/>
        </w:rPr>
      </w:pPr>
    </w:p>
    <w:p w14:paraId="00F82F9B" w14:textId="77777777" w:rsidR="00FD53D8" w:rsidRDefault="00FD53D8">
      <w:pPr>
        <w:pStyle w:val="Standard"/>
        <w:widowControl w:val="0"/>
        <w:shd w:val="clear" w:color="auto" w:fill="FFFFFF"/>
        <w:spacing w:after="160"/>
        <w:jc w:val="center"/>
        <w:rPr>
          <w:rFonts w:cs="Aptos"/>
          <w:b/>
          <w:bCs/>
          <w:color w:val="000000"/>
          <w:u w:val="single"/>
        </w:rPr>
      </w:pPr>
    </w:p>
    <w:p w14:paraId="4C46ED9A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0" behindDoc="0" locked="0" layoutInCell="1" allowOverlap="1" wp14:anchorId="10DB5DE7" wp14:editId="4AAE2D0D">
                <wp:simplePos x="0" y="0"/>
                <wp:positionH relativeFrom="column">
                  <wp:posOffset>82990</wp:posOffset>
                </wp:positionH>
                <wp:positionV relativeFrom="paragraph">
                  <wp:posOffset>276221</wp:posOffset>
                </wp:positionV>
                <wp:extent cx="229871" cy="220983"/>
                <wp:effectExtent l="0" t="0" r="17779" b="26667"/>
                <wp:wrapNone/>
                <wp:docPr id="334101347" name="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1" cy="22098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A812FCA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B5DE7" id="Forma 1" o:spid="_x0000_s1026" style="position:absolute;left:0;text-align:left;margin-left:6.55pt;margin-top:21.75pt;width:18.1pt;height:17.4pt;z-index: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" adj="-11796480,,5400" path="m,l21600,r,21600l,21600,,xe" strokeweight="0">
                <v:stroke joinstyle="miter"/>
                <v:formulas/>
                <v:path arrowok="t" o:connecttype="custom" o:connectlocs="114936,0;229871,110492;114936,220983;0,110492" o:connectangles="270,0,90,180" textboxrect="0,0,21600,21600"/>
                <v:textbox inset="0,0,0,0">
                  <w:txbxContent>
                    <w:p w14:paraId="6A812FCA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cs="Aptos"/>
          <w:b/>
          <w:bCs/>
          <w:color w:val="000000"/>
          <w:u w:val="single"/>
        </w:rPr>
        <w:t>EDIZIONE N. 1</w:t>
      </w:r>
    </w:p>
    <w:p w14:paraId="581611CC" w14:textId="77777777" w:rsidR="00FD53D8" w:rsidRDefault="00B16A96">
      <w:pPr>
        <w:pStyle w:val="Paragrafoelenco"/>
        <w:numPr>
          <w:ilvl w:val="0"/>
          <w:numId w:val="6"/>
        </w:numPr>
        <w:shd w:val="clear" w:color="auto" w:fill="FFFFFF"/>
        <w:spacing w:after="160"/>
        <w:contextualSpacing/>
      </w:pPr>
      <w:r>
        <w:rPr>
          <w:rFonts w:ascii="Calibri" w:hAnsi="Calibri" w:cs="Aptos"/>
          <w:b/>
          <w:bCs/>
        </w:rPr>
        <w:t xml:space="preserve">n. 1 laboratorio Italiano L2 , alfabetizzazione di base e livello A1 di base    per gli </w:t>
      </w:r>
      <w:r>
        <w:rPr>
          <w:rFonts w:cs="Aptos"/>
          <w:b/>
          <w:bCs/>
        </w:rPr>
        <w:t>alunni della scuola primaria Ganzina di Loreggia</w:t>
      </w:r>
    </w:p>
    <w:p w14:paraId="61B5B725" w14:textId="77777777" w:rsidR="00FD53D8" w:rsidRDefault="00FD53D8">
      <w:pPr>
        <w:pStyle w:val="Paragrafoelenco"/>
        <w:shd w:val="clear" w:color="auto" w:fill="FFFFFF"/>
        <w:spacing w:after="160"/>
        <w:contextualSpacing/>
        <w:jc w:val="both"/>
        <w:rPr>
          <w:rFonts w:cs="Aptos"/>
          <w:b/>
          <w:bCs/>
        </w:rPr>
      </w:pPr>
    </w:p>
    <w:p w14:paraId="133FDFD5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Calibri"/>
          <w:b/>
          <w:bCs/>
          <w:color w:val="000000"/>
          <w:u w:val="single"/>
        </w:rPr>
        <w:t>titolo richiesto per docente esperto</w:t>
      </w:r>
      <w:r>
        <w:rPr>
          <w:rFonts w:ascii="Calibri" w:hAnsi="Calibri" w:cs="Calibri"/>
          <w:b/>
          <w:bCs/>
          <w:u w:val="single"/>
        </w:rPr>
        <w:t>:</w:t>
      </w:r>
      <w:r>
        <w:rPr>
          <w:rFonts w:ascii="Calibri" w:hAnsi="Calibri" w:cs="Calibri"/>
        </w:rPr>
        <w:t xml:space="preserve"> titolo </w:t>
      </w:r>
      <w:r>
        <w:rPr>
          <w:rFonts w:ascii="Calibri" w:hAnsi="Calibri" w:cs="Calibri"/>
        </w:rPr>
        <w:t>riconosciuto  per insegnamento nella  scuola primaria o per ambito linguistico  scuola secondaria di primo e secondo grado.</w:t>
      </w:r>
    </w:p>
    <w:p w14:paraId="147ABC9B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Calibri"/>
          <w:b/>
          <w:bCs/>
          <w:color w:val="000000"/>
          <w:u w:val="single"/>
        </w:rPr>
        <w:t>titolo richiesto per docente tutor</w:t>
      </w:r>
      <w:r>
        <w:rPr>
          <w:rFonts w:ascii="Calibri" w:hAnsi="Calibri" w:cs="Calibri"/>
          <w:color w:val="156082"/>
        </w:rPr>
        <w:t>:</w:t>
      </w:r>
      <w:r>
        <w:rPr>
          <w:rFonts w:ascii="Calibri" w:hAnsi="Calibri" w:cs="Calibri"/>
        </w:rPr>
        <w:t xml:space="preserve"> titolo riconosciuto  per insegnamento nella  scuola primaria o scuola secondaria  in qualsiasi disciplina</w:t>
      </w:r>
    </w:p>
    <w:p w14:paraId="43A25210" w14:textId="77777777" w:rsidR="00FD53D8" w:rsidRDefault="00FD53D8">
      <w:pPr>
        <w:pStyle w:val="Paragrafoelenco"/>
        <w:shd w:val="clear" w:color="auto" w:fill="FFFFFF"/>
        <w:spacing w:after="160"/>
        <w:contextualSpacing/>
        <w:jc w:val="both"/>
        <w:rPr>
          <w:rFonts w:cs="Aptos"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2"/>
        <w:gridCol w:w="1200"/>
        <w:gridCol w:w="1757"/>
        <w:gridCol w:w="1516"/>
      </w:tblGrid>
      <w:tr w:rsidR="00FD53D8" w14:paraId="0E05BDC7" w14:textId="77777777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6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532FBC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PERCORSO L2 – SCUOLA PRIMARIA</w:t>
            </w:r>
          </w:p>
          <w:p w14:paraId="4FF2554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 xml:space="preserve">Titoli di Studio docente esperto e docente tutor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EBDE63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635EE5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Da compilare a cura della commissione</w:t>
            </w:r>
          </w:p>
        </w:tc>
      </w:tr>
      <w:tr w:rsidR="00FD53D8" w14:paraId="3F9D1E02" w14:textId="77777777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D4E2F12" w14:textId="77777777" w:rsidR="00FD53D8" w:rsidRDefault="00B16A96">
            <w:pPr>
              <w:pStyle w:val="Standard"/>
              <w:widowControl w:val="0"/>
              <w:spacing w:before="114" w:after="114" w:line="240" w:lineRule="auto"/>
            </w:pPr>
            <w:r>
              <w:rPr>
                <w:rFonts w:cs="Verdana"/>
                <w:sz w:val="20"/>
                <w:szCs w:val="20"/>
              </w:rPr>
              <w:t>Diploma di scuola superiore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B708CB9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1 punto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7D35E1C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2CE4E43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</w:tr>
      <w:tr w:rsidR="00FD53D8" w14:paraId="103A8305" w14:textId="77777777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994F904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Laurea Triennale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321C11B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0F9FA8E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10DF9F3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</w:tr>
      <w:tr w:rsidR="00FD53D8" w14:paraId="7DE8C27D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FC122F2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 xml:space="preserve">Laurea </w:t>
            </w:r>
            <w:r>
              <w:rPr>
                <w:rFonts w:cs="Verdana"/>
                <w:sz w:val="20"/>
                <w:szCs w:val="20"/>
              </w:rPr>
              <w:t>specialistica o vecchio ordinamento non afferente ambito tecnico-scientifico/magistrale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F6671E0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3 punti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82B52F0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11997FD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</w:tr>
      <w:tr w:rsidR="00FD53D8" w14:paraId="52A2E754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57A1FBB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Dottorato attinente ambito linguistico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9203F8C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532A5F2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314DE5A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</w:tr>
      <w:tr w:rsidR="00FD53D8" w14:paraId="694A9390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E916A0B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Dottorato in ambito diverso da quello linguistico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B9E0163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1 punti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7A80131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342808E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</w:tr>
      <w:tr w:rsidR="00FD53D8" w14:paraId="3931F92B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D0BDC31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 xml:space="preserve">Altri titoli attinenti ambito </w:t>
            </w:r>
            <w:r>
              <w:rPr>
                <w:rFonts w:cs="Verdana"/>
                <w:sz w:val="20"/>
                <w:szCs w:val="20"/>
              </w:rPr>
              <w:t>linguistico 1 punto per titolo (max 5)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B0B3EAE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Max 5 p.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9709537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F19507F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</w:tr>
      <w:tr w:rsidR="00FD53D8" w14:paraId="1653856E" w14:textId="77777777">
        <w:tblPrEx>
          <w:tblCellMar>
            <w:top w:w="0" w:type="dxa"/>
            <w:bottom w:w="0" w:type="dxa"/>
          </w:tblCellMar>
        </w:tblPrEx>
        <w:tc>
          <w:tcPr>
            <w:tcW w:w="6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D30C927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b/>
                <w:sz w:val="20"/>
                <w:szCs w:val="20"/>
              </w:rPr>
              <w:t>Titoli Culturali Specifici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3A1B189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D24C2D7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59357F2F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D327FD7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Certificazioni riconosciute dal MIM, attinenti ambiti linguistico (1 punto per ciascuna certificazione)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55F1B65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 xml:space="preserve"> Max 5 punti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CAAC5B0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E6EBC2A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</w:tr>
      <w:tr w:rsidR="00FD53D8" w14:paraId="04419174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45D0570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 xml:space="preserve">Partecipazione a corsi di formazione (di almeno 20 </w:t>
            </w:r>
            <w:r>
              <w:rPr>
                <w:rFonts w:cs="Verdana"/>
                <w:sz w:val="20"/>
                <w:szCs w:val="20"/>
              </w:rPr>
              <w:t>ore) attinenti ambito linguistico , con certificazione in qualità di discente (1 punto per corso)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FA691F3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 xml:space="preserve"> Max 5 punti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439DF49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B37BC59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</w:tr>
      <w:tr w:rsidR="00FD53D8" w14:paraId="08AF4F6B" w14:textId="77777777">
        <w:tblPrEx>
          <w:tblCellMar>
            <w:top w:w="0" w:type="dxa"/>
            <w:bottom w:w="0" w:type="dxa"/>
          </w:tblCellMar>
        </w:tblPrEx>
        <w:tc>
          <w:tcPr>
            <w:tcW w:w="6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275D0ED" w14:textId="77777777" w:rsidR="00FD53D8" w:rsidRDefault="00B16A96">
            <w:pPr>
              <w:pStyle w:val="Standard"/>
              <w:widowControl w:val="0"/>
              <w:spacing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di servizio o professionali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CDD005E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564020C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2E8CED2E" w14:textId="77777777">
        <w:tblPrEx>
          <w:tblCellMar>
            <w:top w:w="0" w:type="dxa"/>
            <w:bottom w:w="0" w:type="dxa"/>
          </w:tblCellMar>
        </w:tblPrEx>
        <w:trPr>
          <w:trHeight w:val="718"/>
        </w:trPr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886732B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Incarico referente L2  (1 punto per anno)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8FD1468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004C72D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259EAAE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</w:tr>
      <w:tr w:rsidR="00FD53D8" w14:paraId="2B3C4761" w14:textId="77777777">
        <w:tblPrEx>
          <w:tblCellMar>
            <w:top w:w="0" w:type="dxa"/>
            <w:bottom w:w="0" w:type="dxa"/>
          </w:tblCellMar>
        </w:tblPrEx>
        <w:trPr>
          <w:trHeight w:val="856"/>
        </w:trPr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F73BAA0" w14:textId="77777777" w:rsidR="00FD53D8" w:rsidRDefault="00B16A96">
            <w:pPr>
              <w:pStyle w:val="Standard"/>
              <w:widowControl w:val="0"/>
              <w:spacing w:after="0" w:line="240" w:lineRule="auto"/>
            </w:pPr>
            <w:r>
              <w:rPr>
                <w:rFonts w:cs="Verdana"/>
                <w:sz w:val="20"/>
                <w:szCs w:val="20"/>
              </w:rPr>
              <w:t xml:space="preserve">Partecipazione a commissioni /gruppi </w:t>
            </w:r>
            <w:r>
              <w:rPr>
                <w:rFonts w:cs="Verdana"/>
                <w:sz w:val="20"/>
                <w:szCs w:val="20"/>
              </w:rPr>
              <w:t>lavoro L2 (1 punto per anno)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5CB7FD0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AF339C9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FFCAB16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</w:tr>
      <w:tr w:rsidR="00FD53D8" w14:paraId="2214BCD5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28B2CA7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Relatore di corsi di formazione (anche all’interno della propria scuola) relativi all’ambito L2 (1 punto per corso)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03CE964" w14:textId="77777777" w:rsidR="00FD53D8" w:rsidRDefault="00B16A96">
            <w:pPr>
              <w:pStyle w:val="Standard"/>
              <w:widowControl w:val="0"/>
              <w:spacing w:line="240" w:lineRule="auto"/>
            </w:pPr>
            <w:r>
              <w:rPr>
                <w:rFonts w:cs="Verdana"/>
                <w:sz w:val="20"/>
                <w:szCs w:val="20"/>
              </w:rPr>
              <w:t>Max 3 punti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BD2A2A7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AB6CE4B" w14:textId="77777777" w:rsidR="00FD53D8" w:rsidRDefault="00FD53D8">
            <w:pPr>
              <w:pStyle w:val="Standard"/>
              <w:widowControl w:val="0"/>
              <w:spacing w:line="240" w:lineRule="auto"/>
              <w:rPr>
                <w:rFonts w:cs="Verdana"/>
                <w:sz w:val="20"/>
                <w:szCs w:val="20"/>
              </w:rPr>
            </w:pPr>
          </w:p>
        </w:tc>
      </w:tr>
      <w:tr w:rsidR="00FD53D8" w14:paraId="628B4AB2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09D09F4" w14:textId="77777777" w:rsidR="00FD53D8" w:rsidRDefault="00B16A96">
            <w:pPr>
              <w:pStyle w:val="Standard"/>
              <w:widowControl w:val="0"/>
              <w:spacing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lastRenderedPageBreak/>
              <w:t xml:space="preserve">Esperienza lavorativa in progetti a finanziamento FSE, regionale o PON, PNRR </w:t>
            </w:r>
            <w:r>
              <w:rPr>
                <w:rFonts w:cs="Verdana"/>
                <w:sz w:val="20"/>
                <w:szCs w:val="20"/>
              </w:rPr>
              <w:t>(1 punto per esperienza) relativi alle discipline linguistiche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3938F8F" w14:textId="77777777" w:rsidR="00FD53D8" w:rsidRDefault="00B16A96">
            <w:pPr>
              <w:pStyle w:val="Standard"/>
              <w:widowControl w:val="0"/>
              <w:spacing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5 punti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EF74A72" w14:textId="77777777" w:rsidR="00FD53D8" w:rsidRDefault="00FD53D8">
            <w:pPr>
              <w:pStyle w:val="Standard"/>
              <w:widowControl w:val="0"/>
              <w:spacing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FEFEE06" w14:textId="77777777" w:rsidR="00FD53D8" w:rsidRDefault="00FD53D8">
            <w:pPr>
              <w:pStyle w:val="Standard"/>
              <w:widowControl w:val="0"/>
              <w:spacing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652F9D2E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4BD8BDF" w14:textId="77777777" w:rsidR="00FD53D8" w:rsidRDefault="00B16A96">
            <w:pPr>
              <w:pStyle w:val="Standard"/>
              <w:widowControl w:val="0"/>
              <w:spacing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Anzianità di servizio come docente di Discipline linguistiche  (da 1 a 4 anni = 1 punto; da 5 a 8 anni = 2 punti; da 8 a 10 anni = 3 punti; da 10 a 15 anni= 4 punti; oltre 15 </w:t>
            </w:r>
            <w:r>
              <w:rPr>
                <w:rFonts w:cs="Verdana"/>
                <w:sz w:val="20"/>
                <w:szCs w:val="20"/>
              </w:rPr>
              <w:t>anni= 5 punti)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6ABB17E" w14:textId="77777777" w:rsidR="00FD53D8" w:rsidRDefault="00B16A96">
            <w:pPr>
              <w:pStyle w:val="Standard"/>
              <w:widowControl w:val="0"/>
              <w:spacing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5 punti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3C5138D" w14:textId="77777777" w:rsidR="00FD53D8" w:rsidRDefault="00FD53D8">
            <w:pPr>
              <w:pStyle w:val="Standard"/>
              <w:widowControl w:val="0"/>
              <w:spacing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A8BEDD2" w14:textId="77777777" w:rsidR="00FD53D8" w:rsidRDefault="00FD53D8">
            <w:pPr>
              <w:pStyle w:val="Standard"/>
              <w:widowControl w:val="0"/>
              <w:spacing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1C898F6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EADCC5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Solo per il docente che si candida per il ruolo di docente esperto:</w:t>
            </w:r>
          </w:p>
          <w:p w14:paraId="1C85359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  <w:sz w:val="20"/>
                <w:szCs w:val="20"/>
              </w:rPr>
              <w:t>Proposta di progetto/programmazione del percorso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D66CCBC" w14:textId="77777777" w:rsidR="00FD53D8" w:rsidRDefault="00B16A96">
            <w:pPr>
              <w:pStyle w:val="Standard"/>
              <w:widowControl w:val="0"/>
              <w:spacing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BC91613" w14:textId="77777777" w:rsidR="00FD53D8" w:rsidRDefault="00FD53D8">
            <w:pPr>
              <w:pStyle w:val="Standard"/>
              <w:widowControl w:val="0"/>
              <w:spacing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C609F35" w14:textId="77777777" w:rsidR="00FD53D8" w:rsidRDefault="00FD53D8">
            <w:pPr>
              <w:pStyle w:val="Standard"/>
              <w:widowControl w:val="0"/>
              <w:spacing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</w:tbl>
    <w:p w14:paraId="07A0CDA4" w14:textId="77777777" w:rsidR="00FD53D8" w:rsidRDefault="00FD53D8">
      <w:pPr>
        <w:pStyle w:val="Standard"/>
        <w:widowControl w:val="0"/>
        <w:shd w:val="clear" w:color="auto" w:fill="FFFFFF"/>
        <w:spacing w:after="160"/>
        <w:jc w:val="center"/>
        <w:rPr>
          <w:color w:val="000000"/>
        </w:rPr>
      </w:pPr>
    </w:p>
    <w:p w14:paraId="3EFDCFDE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1" behindDoc="0" locked="0" layoutInCell="1" allowOverlap="1" wp14:anchorId="1703262A" wp14:editId="6EDBD5F2">
                <wp:simplePos x="0" y="0"/>
                <wp:positionH relativeFrom="column">
                  <wp:posOffset>154551</wp:posOffset>
                </wp:positionH>
                <wp:positionV relativeFrom="paragraph">
                  <wp:posOffset>279870</wp:posOffset>
                </wp:positionV>
                <wp:extent cx="245745" cy="245745"/>
                <wp:effectExtent l="0" t="0" r="20955" b="20955"/>
                <wp:wrapNone/>
                <wp:docPr id="1975596925" name="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4574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2CAABBC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3262A" id="Forma 3" o:spid="_x0000_s1027" style="position:absolute;left:0;text-align:left;margin-left:12.15pt;margin-top:22.05pt;width:19.35pt;height:19.35pt;z-index: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" adj="-11796480,,5400" path="m,l21600,r,21600l,21600,,xe" strokeweight=".35281mm">
                <v:stroke joinstyle="miter"/>
                <v:formulas/>
                <v:path arrowok="t" o:connecttype="custom" o:connectlocs="122873,0;245745,122873;122873,245745;0,122873" o:connectangles="270,0,90,180" textboxrect="0,0,21600,21600"/>
                <v:textbox inset="0,0,0,0">
                  <w:txbxContent>
                    <w:p w14:paraId="72CAABBC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cs="Aptos"/>
          <w:b/>
          <w:bCs/>
          <w:color w:val="000000"/>
          <w:u w:val="single"/>
        </w:rPr>
        <w:t>EDIZIONE N. 2</w:t>
      </w:r>
    </w:p>
    <w:p w14:paraId="2A1C4677" w14:textId="77777777" w:rsidR="00FD53D8" w:rsidRDefault="00B16A96">
      <w:pPr>
        <w:pStyle w:val="Paragrafoelenco"/>
        <w:shd w:val="clear" w:color="auto" w:fill="FFFFFF"/>
        <w:spacing w:after="160"/>
        <w:ind w:left="720" w:firstLine="0"/>
        <w:contextualSpacing/>
        <w:jc w:val="both"/>
      </w:pPr>
      <w:r>
        <w:rPr>
          <w:rFonts w:ascii="Calibri" w:hAnsi="Calibri" w:cs="Aptos"/>
          <w:b/>
          <w:bCs/>
        </w:rPr>
        <w:t xml:space="preserve">n. 1 laboratorio  Italiano L2 , alfabetizzazione di base e livello A1 di </w:t>
      </w:r>
      <w:r>
        <w:rPr>
          <w:rFonts w:ascii="Calibri" w:hAnsi="Calibri" w:cs="Aptos"/>
          <w:b/>
          <w:bCs/>
        </w:rPr>
        <w:t>base    per gli alunni della scuola primaria Ganzina di Loreggia</w:t>
      </w:r>
    </w:p>
    <w:p w14:paraId="19C81115" w14:textId="77777777" w:rsidR="00FD53D8" w:rsidRDefault="00FD53D8">
      <w:pPr>
        <w:pStyle w:val="Paragrafoelenco"/>
        <w:shd w:val="clear" w:color="auto" w:fill="FFFFFF"/>
        <w:spacing w:after="160"/>
        <w:contextualSpacing/>
        <w:jc w:val="both"/>
        <w:rPr>
          <w:rFonts w:ascii="Calibri" w:hAnsi="Calibri" w:cs="Aptos"/>
        </w:rPr>
      </w:pPr>
    </w:p>
    <w:p w14:paraId="2B4421E8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Aptos"/>
          <w:b/>
          <w:bCs/>
          <w:color w:val="000000"/>
          <w:u w:val="single"/>
        </w:rPr>
        <w:t>titolo richiesto per docente esperto:</w:t>
      </w:r>
      <w:r>
        <w:rPr>
          <w:rFonts w:ascii="Calibri" w:hAnsi="Calibri" w:cs="Aptos"/>
        </w:rPr>
        <w:t xml:space="preserve"> titolo riconosciuto  per insegnamento nella  scuola primaria o per ambito linguistico  scuola secondaria di primo e secondo grado.</w:t>
      </w:r>
    </w:p>
    <w:p w14:paraId="6FD57B7F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Aptos"/>
          <w:b/>
          <w:bCs/>
          <w:color w:val="000000"/>
          <w:u w:val="single"/>
        </w:rPr>
        <w:t xml:space="preserve">titolo </w:t>
      </w:r>
      <w:r>
        <w:rPr>
          <w:rFonts w:ascii="Calibri" w:hAnsi="Calibri" w:cs="Aptos"/>
          <w:b/>
          <w:bCs/>
          <w:color w:val="000000"/>
          <w:u w:val="single"/>
        </w:rPr>
        <w:t xml:space="preserve">richiesto per docente tutor: </w:t>
      </w:r>
      <w:r>
        <w:rPr>
          <w:rFonts w:ascii="Calibri" w:hAnsi="Calibri" w:cs="Aptos"/>
        </w:rPr>
        <w:t>titolo riconosciuto  per insegnamento nella  scuola primaria o scuola secondaria  in qualsiasi disciplina</w:t>
      </w:r>
    </w:p>
    <w:p w14:paraId="6BEFBC82" w14:textId="77777777" w:rsidR="00FD53D8" w:rsidRDefault="00FD53D8">
      <w:pPr>
        <w:pStyle w:val="Paragrafoelenco"/>
        <w:shd w:val="clear" w:color="auto" w:fill="FFFFFF"/>
        <w:spacing w:after="160"/>
        <w:ind w:firstLine="0"/>
        <w:contextualSpacing/>
        <w:jc w:val="both"/>
        <w:rPr>
          <w:rFonts w:ascii="Calibri" w:hAnsi="Calibri" w:cs="Aptos"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2"/>
        <w:gridCol w:w="1146"/>
        <w:gridCol w:w="1872"/>
        <w:gridCol w:w="1455"/>
      </w:tblGrid>
      <w:tr w:rsidR="00FD53D8" w14:paraId="0FEAED4C" w14:textId="77777777">
        <w:tblPrEx>
          <w:tblCellMar>
            <w:top w:w="0" w:type="dxa"/>
            <w:bottom w:w="0" w:type="dxa"/>
          </w:tblCellMar>
        </w:tblPrEx>
        <w:tc>
          <w:tcPr>
            <w:tcW w:w="6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71FAD5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PERCORSO L2 – SCUOLA PRIMARIA</w:t>
            </w:r>
          </w:p>
          <w:p w14:paraId="454A45B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 xml:space="preserve">Titoli di Studio docente esperto e docente tutor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D61462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7CD741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della commissione</w:t>
            </w:r>
          </w:p>
        </w:tc>
      </w:tr>
      <w:tr w:rsidR="00FD53D8" w14:paraId="62D8F5BD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29E41C5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Diploma di scuola superiore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C4DEF25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1 punto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4DC2A58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D514BE1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E9C36FC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8584F5E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Laurea Triennale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EE99EB8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37ABCF4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6AFBAC1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0C59322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9F63638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Laurea specialistica o vecchio ordinamento non afferente ambito tecnico-scientifico/magistrale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58ABF8F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3 punti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6E3BA25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9691E8C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5DDE29A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6AA7AFB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Dottorato attinente ambito linguistico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53CE44C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2 </w:t>
            </w:r>
            <w:r>
              <w:rPr>
                <w:rFonts w:cs="Verdana"/>
                <w:sz w:val="20"/>
                <w:szCs w:val="20"/>
              </w:rPr>
              <w:t>punti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C0F0DC6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89060C9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C754297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C4AF0C8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Dottorato in ambito diverso da quello linguistico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2040365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1 punti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F031241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3E03C47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ED9FC21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98869AD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Altri titoli attinenti ambito linguistico 1 punto per titolo (max 5)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14B155A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Max 5 p.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87EC8C8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2E96524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7F0E600" w14:textId="77777777">
        <w:tblPrEx>
          <w:tblCellMar>
            <w:top w:w="0" w:type="dxa"/>
            <w:bottom w:w="0" w:type="dxa"/>
          </w:tblCellMar>
        </w:tblPrEx>
        <w:tc>
          <w:tcPr>
            <w:tcW w:w="63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BAA671E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Culturali Specifici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3429762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CB647E4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6811B7EF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FB43E41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 xml:space="preserve">Certificazioni riconosciute dal MIM, attinenti ambiti </w:t>
            </w:r>
            <w:r>
              <w:rPr>
                <w:rFonts w:cs="Verdana"/>
                <w:sz w:val="20"/>
                <w:szCs w:val="20"/>
              </w:rPr>
              <w:t>linguistico (1 punto per ciascuna certificazione)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0C51C8F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5 punti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4E53E5E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9965A45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ACCAB0C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ACA2A20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Partecipazione a corsi di formazione (di almeno 20 ore) attinenti ambito linguistico , con certificazione in qualità di discente (1 punto per corso)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8BEC4C7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5 punti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98FADC8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80AA0EE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42D23C6" w14:textId="77777777">
        <w:tblPrEx>
          <w:tblCellMar>
            <w:top w:w="0" w:type="dxa"/>
            <w:bottom w:w="0" w:type="dxa"/>
          </w:tblCellMar>
        </w:tblPrEx>
        <w:tc>
          <w:tcPr>
            <w:tcW w:w="63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8CAA401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lastRenderedPageBreak/>
              <w:t xml:space="preserve">Titoli di </w:t>
            </w:r>
            <w:r>
              <w:rPr>
                <w:rFonts w:cs="Verdana"/>
                <w:b/>
                <w:sz w:val="20"/>
                <w:szCs w:val="20"/>
              </w:rPr>
              <w:t>servizio o professionali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102A07E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CD3CB5B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7EF2E8CC" w14:textId="77777777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2C221D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Incarico referente L2  (1 punto per anno)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C9A31AA" w14:textId="77777777" w:rsidR="00FD53D8" w:rsidRDefault="00B16A96">
            <w:pPr>
              <w:pStyle w:val="Standard"/>
              <w:widowControl w:val="0"/>
              <w:spacing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27035CD" w14:textId="77777777" w:rsidR="00FD53D8" w:rsidRDefault="00FD53D8">
            <w:pPr>
              <w:pStyle w:val="Standard"/>
              <w:widowControl w:val="0"/>
              <w:spacing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5CCDACD" w14:textId="77777777" w:rsidR="00FD53D8" w:rsidRDefault="00FD53D8">
            <w:pPr>
              <w:pStyle w:val="Standard"/>
              <w:widowControl w:val="0"/>
              <w:spacing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287C0AB5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7D9E3C1" w14:textId="77777777" w:rsidR="00FD53D8" w:rsidRDefault="00B16A96">
            <w:pPr>
              <w:pStyle w:val="Standard"/>
              <w:widowControl w:val="0"/>
              <w:spacing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Partecipazione a commissioni /gruppi lavoro L2 (1 punto per anno)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D033085" w14:textId="77777777" w:rsidR="00FD53D8" w:rsidRDefault="00B16A96">
            <w:pPr>
              <w:pStyle w:val="Standard"/>
              <w:widowControl w:val="0"/>
              <w:spacing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E6903C8" w14:textId="77777777" w:rsidR="00FD53D8" w:rsidRDefault="00FD53D8">
            <w:pPr>
              <w:pStyle w:val="Standard"/>
              <w:widowControl w:val="0"/>
              <w:spacing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DC2E29A" w14:textId="77777777" w:rsidR="00FD53D8" w:rsidRDefault="00FD53D8">
            <w:pPr>
              <w:pStyle w:val="Standard"/>
              <w:widowControl w:val="0"/>
              <w:spacing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918F770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9B396A6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 xml:space="preserve">Relatore di corsi di formazione (anche all’interno della propria scuola) </w:t>
            </w:r>
            <w:r>
              <w:rPr>
                <w:rFonts w:cs="Verdana"/>
                <w:sz w:val="20"/>
                <w:szCs w:val="20"/>
              </w:rPr>
              <w:t>relativi all’ambito L2 (1 punto per corso)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9A7306D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Max 3 punti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DF9A26F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CD95830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A169641" w14:textId="77777777">
        <w:tblPrEx>
          <w:tblCellMar>
            <w:top w:w="0" w:type="dxa"/>
            <w:bottom w:w="0" w:type="dxa"/>
          </w:tblCellMar>
        </w:tblPrEx>
        <w:trPr>
          <w:trHeight w:val="933"/>
        </w:trPr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DD960E6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Esperienza lavorativa in progetti a finanziamento FSE, regionale o PON, PNRR (1 punto per esperienza) relativi alle discipline linguistiche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7672FE4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Max 5 punti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CA543F3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B2CA082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E30983D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F8F45B5" w14:textId="77777777" w:rsidR="00FD53D8" w:rsidRDefault="00B16A96">
            <w:pPr>
              <w:pStyle w:val="Standard"/>
              <w:widowControl w:val="0"/>
              <w:spacing w:after="0"/>
              <w:jc w:val="both"/>
            </w:pPr>
            <w:r>
              <w:rPr>
                <w:rFonts w:cs="Verdana"/>
                <w:sz w:val="20"/>
                <w:szCs w:val="20"/>
              </w:rPr>
              <w:t xml:space="preserve">Anzianità di servizio come docente di </w:t>
            </w:r>
            <w:r>
              <w:rPr>
                <w:rFonts w:cs="Verdana"/>
                <w:sz w:val="20"/>
                <w:szCs w:val="20"/>
              </w:rPr>
              <w:t>Discipline linguistiche  (da 1 a 4 anni = 1 punto; da 5 a 8 anni = 2 punti; da 8 a 10 anni = 3 punti; da 10 a 15 anni= 4 punti; oltre 15 anni= 5 punti)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672019A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Max 5 punti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EB44A69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5977358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997E7D9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94D288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Solo per il docente che si candida per il ruolo di docente esperto:</w:t>
            </w:r>
          </w:p>
          <w:p w14:paraId="301806F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  <w:sz w:val="20"/>
                <w:szCs w:val="20"/>
              </w:rPr>
              <w:t xml:space="preserve">Proposta di </w:t>
            </w:r>
            <w:r>
              <w:rPr>
                <w:rFonts w:cs="Verdana"/>
                <w:b/>
                <w:bCs/>
                <w:sz w:val="20"/>
                <w:szCs w:val="20"/>
              </w:rPr>
              <w:t>progetto/programmazione del percorso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4CF7E8E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736E51A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FFFF648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</w:tbl>
    <w:p w14:paraId="13A63272" w14:textId="77777777" w:rsidR="00FD53D8" w:rsidRDefault="00FD53D8">
      <w:pPr>
        <w:pStyle w:val="Standard"/>
        <w:widowControl w:val="0"/>
        <w:shd w:val="clear" w:color="auto" w:fill="FFFFFF"/>
        <w:spacing w:after="160"/>
        <w:jc w:val="center"/>
        <w:rPr>
          <w:rFonts w:cs="Aptos"/>
          <w:b/>
          <w:bCs/>
          <w:color w:val="000000"/>
          <w:u w:val="single"/>
        </w:rPr>
      </w:pPr>
    </w:p>
    <w:p w14:paraId="69EA053F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rFonts w:cs="Aptos"/>
          <w:b/>
          <w:bCs/>
          <w:color w:val="000000"/>
          <w:u w:val="single"/>
        </w:rPr>
        <w:t>EDIZIONE N. 3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" behindDoc="0" locked="0" layoutInCell="1" allowOverlap="1" wp14:anchorId="02ABAA11" wp14:editId="0EA7F91D">
                <wp:simplePos x="0" y="0"/>
                <wp:positionH relativeFrom="margin">
                  <wp:align>left</wp:align>
                </wp:positionH>
                <wp:positionV relativeFrom="paragraph">
                  <wp:posOffset>98041</wp:posOffset>
                </wp:positionV>
                <wp:extent cx="285750" cy="298451"/>
                <wp:effectExtent l="0" t="0" r="19050" b="25399"/>
                <wp:wrapNone/>
                <wp:docPr id="913749139" name="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B2D488E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BAA11" id="Forma 4" o:spid="_x0000_s1028" style="position:absolute;left:0;text-align:left;margin-left:0;margin-top:7.7pt;width:22.5pt;height:23.5pt;z-index: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" adj="-11796480,,5400" path="m,l21600,r,21600l,21600,,xe" strokeweight=".35281mm">
                <v:stroke joinstyle="miter"/>
                <v:formulas/>
                <v:path arrowok="t" o:connecttype="custom" o:connectlocs="142875,0;285750,149226;142875,298451;0,149226" o:connectangles="270,0,90,180" textboxrect="0,0,21600,21600"/>
                <v:textbox inset="0,0,0,0">
                  <w:txbxContent>
                    <w:p w14:paraId="6B2D488E" w14:textId="77777777" w:rsidR="00FD53D8" w:rsidRDefault="00FD53D8"/>
                  </w:txbxContent>
                </v:textbox>
                <w10:wrap anchorx="margin"/>
              </v:shape>
            </w:pict>
          </mc:Fallback>
        </mc:AlternateContent>
      </w:r>
    </w:p>
    <w:p w14:paraId="51D826D0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Aptos"/>
          <w:b/>
          <w:bCs/>
        </w:rPr>
        <w:t>n. 1 laboratorio Italiano L2 alfabetizzazione di base e livello A1 di base     per gli alunni della scuola primaria Rodari di Loreggia</w:t>
      </w:r>
    </w:p>
    <w:p w14:paraId="6C55ED19" w14:textId="77777777" w:rsidR="00FD53D8" w:rsidRDefault="00FD53D8">
      <w:pPr>
        <w:pStyle w:val="Paragrafoelenco"/>
        <w:shd w:val="clear" w:color="auto" w:fill="FFFFFF"/>
        <w:spacing w:after="160"/>
        <w:contextualSpacing/>
        <w:jc w:val="both"/>
        <w:rPr>
          <w:rFonts w:ascii="Calibri" w:hAnsi="Calibri" w:cs="Aptos"/>
        </w:rPr>
      </w:pPr>
    </w:p>
    <w:p w14:paraId="3775DBBB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Aptos"/>
          <w:b/>
          <w:bCs/>
          <w:color w:val="000000"/>
          <w:u w:val="single"/>
        </w:rPr>
        <w:t>titolo richiesto per docente esperto</w:t>
      </w:r>
      <w:r>
        <w:rPr>
          <w:rFonts w:ascii="Calibri" w:hAnsi="Calibri" w:cs="Aptos"/>
        </w:rPr>
        <w:t xml:space="preserve">: </w:t>
      </w:r>
      <w:r>
        <w:rPr>
          <w:rFonts w:ascii="Calibri" w:hAnsi="Calibri" w:cs="Aptos"/>
        </w:rPr>
        <w:t>titolo riconosciuto  per insegnamento nella  scuola primaria o per ambito linguistico  scuola secondaria di primo e secondo grado.</w:t>
      </w:r>
    </w:p>
    <w:p w14:paraId="3F7B7451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Aptos"/>
          <w:b/>
          <w:bCs/>
          <w:color w:val="000000"/>
          <w:u w:val="single"/>
        </w:rPr>
        <w:t>titolo richiesto per docente tutor:</w:t>
      </w:r>
      <w:r>
        <w:rPr>
          <w:rFonts w:ascii="Calibri" w:hAnsi="Calibri" w:cs="Aptos"/>
        </w:rPr>
        <w:t xml:space="preserve"> titolo riconosciuto  per insegnamento nella  scuola primaria o scuola secondaria  in qualsiasi disciplina</w:t>
      </w:r>
    </w:p>
    <w:p w14:paraId="7E2A2A07" w14:textId="77777777" w:rsidR="00FD53D8" w:rsidRDefault="00FD53D8">
      <w:pPr>
        <w:pStyle w:val="Paragrafoelenco"/>
        <w:shd w:val="clear" w:color="auto" w:fill="FFFFFF"/>
        <w:spacing w:after="160"/>
        <w:contextualSpacing/>
        <w:jc w:val="both"/>
        <w:rPr>
          <w:rFonts w:ascii="Calibri" w:hAnsi="Calibri" w:cs="Aptos"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2"/>
        <w:gridCol w:w="1374"/>
        <w:gridCol w:w="1530"/>
        <w:gridCol w:w="1569"/>
      </w:tblGrid>
      <w:tr w:rsidR="00FD53D8" w14:paraId="150B9538" w14:textId="77777777">
        <w:tblPrEx>
          <w:tblCellMar>
            <w:top w:w="0" w:type="dxa"/>
            <w:bottom w:w="0" w:type="dxa"/>
          </w:tblCellMar>
        </w:tblPrEx>
        <w:tc>
          <w:tcPr>
            <w:tcW w:w="6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29B503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PERCORSO L2 – SCUOLA PRIMARIA</w:t>
            </w:r>
          </w:p>
          <w:p w14:paraId="0B62448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 xml:space="preserve">Titoli di Studio docente esperto e docente tutor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3EC898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464AB4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della commissione</w:t>
            </w:r>
          </w:p>
        </w:tc>
      </w:tr>
      <w:tr w:rsidR="00FD53D8" w14:paraId="553FE306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8683153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Diploma di scuola superiore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392EE5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1 punto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C8D6D7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FE6D32A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62BF4C2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F54542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Laurea Triennale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26EB3EA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F90807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BB5BD4D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6AB2AC99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F59A2C0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 xml:space="preserve">Laurea </w:t>
            </w:r>
            <w:r>
              <w:rPr>
                <w:rFonts w:cs="Verdana"/>
                <w:sz w:val="20"/>
                <w:szCs w:val="20"/>
              </w:rPr>
              <w:t>specialistica o vecchio ordinamento non afferente ambito tecnico-scientifico/magistrale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C56548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3 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BCB6A93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C46710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8FB612E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39456FA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Dottorato attinente ambito linguistico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D99627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622E22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90B1A2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3D68C25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CBE691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Dottorato in ambito diverso da quello linguistico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F59461A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1 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EE35658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2745466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603383A8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CB3F0A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 xml:space="preserve">Altri titoli attinenti ambito </w:t>
            </w:r>
            <w:r>
              <w:rPr>
                <w:rFonts w:cs="Verdana"/>
                <w:sz w:val="20"/>
                <w:szCs w:val="20"/>
              </w:rPr>
              <w:t>linguistico 1 punto per titolo (max 5)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83E13B6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Max 5 p.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08705FC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FD585C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7E5043E" w14:textId="77777777">
        <w:tblPrEx>
          <w:tblCellMar>
            <w:top w:w="0" w:type="dxa"/>
            <w:bottom w:w="0" w:type="dxa"/>
          </w:tblCellMar>
        </w:tblPrEx>
        <w:tc>
          <w:tcPr>
            <w:tcW w:w="6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34EB3C0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lastRenderedPageBreak/>
              <w:t>Titoli Culturali Specifici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D529FEB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5CDEC0A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7D93958A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7E07260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Certificazioni riconosciute dal MIM, attinenti ambiti linguistico (1 punto per ciascuna certificazione)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909B07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5 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E982054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D1D069E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26FD4D55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DCCD8A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 xml:space="preserve">Partecipazione a corsi di formazione (di almeno 20 </w:t>
            </w:r>
            <w:r>
              <w:rPr>
                <w:rFonts w:cs="Verdana"/>
                <w:sz w:val="20"/>
                <w:szCs w:val="20"/>
              </w:rPr>
              <w:t>ore) attinenti ambito linguistico , con certificazione in qualità di discente (1 punto per corso)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EC5EB18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5 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D8C7E4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C795D4F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0BAB2A8" w14:textId="77777777">
        <w:tblPrEx>
          <w:tblCellMar>
            <w:top w:w="0" w:type="dxa"/>
            <w:bottom w:w="0" w:type="dxa"/>
          </w:tblCellMar>
        </w:tblPrEx>
        <w:tc>
          <w:tcPr>
            <w:tcW w:w="6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E8C811B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di servizio o professionali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F41D0BC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AF193AA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2DE95C91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5649EF6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Incarico referente L2  (1 punto per anno)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332B97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1C3319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2E1077F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37B07B9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C9100D0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 xml:space="preserve">Partecipazione a commissioni /gruppi </w:t>
            </w:r>
            <w:r>
              <w:rPr>
                <w:rFonts w:cs="Verdana"/>
                <w:sz w:val="20"/>
                <w:szCs w:val="20"/>
              </w:rPr>
              <w:t>lavoro L2 (1 punto per anno)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D9191C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A5103A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76C5EBB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B7480E1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1E40B3D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>Relatore di corsi di formazione (anche all’interno della propria scuola) relativi all’ambito L2 (1 punto per corso)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490047F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Max 3 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092DBE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2C8EF2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FE778FE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F80FC98" w14:textId="77777777" w:rsidR="00FD53D8" w:rsidRDefault="00B16A96">
            <w:pPr>
              <w:pStyle w:val="Standard"/>
              <w:widowControl w:val="0"/>
              <w:jc w:val="both"/>
            </w:pPr>
            <w:r>
              <w:rPr>
                <w:rFonts w:cs="Verdana"/>
                <w:sz w:val="20"/>
                <w:szCs w:val="20"/>
              </w:rPr>
              <w:t xml:space="preserve">Esperienza lavorativa in progetti a finanziamento FSE, regionale o PON, PNRR </w:t>
            </w:r>
            <w:r>
              <w:rPr>
                <w:rFonts w:cs="Verdana"/>
                <w:sz w:val="20"/>
                <w:szCs w:val="20"/>
              </w:rPr>
              <w:t>(1 punto per esperienza) relativi alle discipline linguistiche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26750A7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Max 5 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8DCCD8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F83A74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5B4B35E9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195DB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Anzianità di servizio come docente di Discipline linguistiche  (da 1 a 4 anni = 1 punto; da 5 a 8 anni = 2 punti; da 8 a 10 anni = 3 punti; da 10 a 15 anni= 4 punti; oltre 15 anni= 5 punti)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2C630E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Max 5 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E117C9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15A2BB2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767E3AC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F601B36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Solo per il docente che si candida per il ruolo di docente esperto:</w:t>
            </w:r>
          </w:p>
          <w:p w14:paraId="5500D23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  <w:sz w:val="20"/>
                <w:szCs w:val="20"/>
              </w:rPr>
              <w:t>Proposta di progetto/programmazione del percorso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8D5B87" w14:textId="77777777" w:rsidR="00FD53D8" w:rsidRDefault="00B16A96">
            <w:pPr>
              <w:pStyle w:val="Standard"/>
              <w:widowControl w:val="0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FD11D4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FA1A5F1" w14:textId="77777777" w:rsidR="00FD53D8" w:rsidRDefault="00FD53D8">
            <w:pPr>
              <w:pStyle w:val="Standard"/>
              <w:widowControl w:val="0"/>
              <w:jc w:val="center"/>
              <w:rPr>
                <w:rFonts w:cs="Verdana"/>
                <w:sz w:val="20"/>
                <w:szCs w:val="20"/>
              </w:rPr>
            </w:pPr>
          </w:p>
        </w:tc>
      </w:tr>
    </w:tbl>
    <w:p w14:paraId="2795FE26" w14:textId="77777777" w:rsidR="00FD53D8" w:rsidRDefault="00FD53D8">
      <w:pPr>
        <w:pStyle w:val="Standard"/>
        <w:widowControl w:val="0"/>
        <w:shd w:val="clear" w:color="auto" w:fill="FFFFFF"/>
        <w:jc w:val="both"/>
      </w:pPr>
    </w:p>
    <w:p w14:paraId="4043C847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rFonts w:cs="Aptos"/>
          <w:b/>
          <w:bCs/>
          <w:color w:val="000000"/>
          <w:u w:val="single"/>
        </w:rPr>
        <w:t>EDIZIONE N. 4</w:t>
      </w:r>
    </w:p>
    <w:p w14:paraId="036728C8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33" behindDoc="0" locked="0" layoutInCell="1" allowOverlap="1" wp14:anchorId="5D0C8415" wp14:editId="44341376">
                <wp:simplePos x="0" y="0"/>
                <wp:positionH relativeFrom="column">
                  <wp:posOffset>-4471</wp:posOffset>
                </wp:positionH>
                <wp:positionV relativeFrom="paragraph">
                  <wp:posOffset>80750</wp:posOffset>
                </wp:positionV>
                <wp:extent cx="269876" cy="298451"/>
                <wp:effectExtent l="0" t="0" r="15874" b="25399"/>
                <wp:wrapNone/>
                <wp:docPr id="1700996488" name="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6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951908A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C8415" id="Forma 2" o:spid="_x0000_s1029" style="position:absolute;left:0;text-align:left;margin-left:-.35pt;margin-top:6.35pt;width:21.25pt;height:23.5pt;z-index: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" adj="-11796480,,5400" path="m,l21600,r,21600l,21600,,xe" strokeweight=".35281mm">
                <v:stroke joinstyle="miter"/>
                <v:formulas/>
                <v:path arrowok="t" o:connecttype="custom" o:connectlocs="134938,0;269876,149226;134938,298451;0,149226" o:connectangles="270,0,90,180" textboxrect="0,0,21600,21600"/>
                <v:textbox inset="0,0,0,0">
                  <w:txbxContent>
                    <w:p w14:paraId="5951908A" w14:textId="77777777" w:rsidR="00FD53D8" w:rsidRDefault="00FD53D8"/>
                  </w:txbxContent>
                </v:textbox>
              </v:shape>
            </w:pict>
          </mc:Fallback>
        </mc:AlternateContent>
      </w:r>
    </w:p>
    <w:p w14:paraId="27944418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Aptos"/>
          <w:b/>
          <w:bCs/>
        </w:rPr>
        <w:t xml:space="preserve"> 1 laboratorio  Italiano L2 alfabetizzazione di base e livello A1 di </w:t>
      </w:r>
      <w:r>
        <w:rPr>
          <w:rFonts w:ascii="Calibri" w:hAnsi="Calibri" w:cs="Aptos"/>
          <w:b/>
          <w:bCs/>
        </w:rPr>
        <w:t>base    per gli alunni della scuola secondaria di primo grado Canova di Loreggia.</w:t>
      </w:r>
    </w:p>
    <w:p w14:paraId="7E051279" w14:textId="77777777" w:rsidR="00FD53D8" w:rsidRDefault="00FD53D8">
      <w:pPr>
        <w:pStyle w:val="Paragrafoelenco"/>
        <w:shd w:val="clear" w:color="auto" w:fill="FFFFFF"/>
        <w:spacing w:after="160"/>
        <w:contextualSpacing/>
        <w:jc w:val="both"/>
        <w:rPr>
          <w:rFonts w:ascii="Calibri" w:hAnsi="Calibri"/>
        </w:rPr>
      </w:pPr>
    </w:p>
    <w:p w14:paraId="23A2B048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Aptos"/>
          <w:b/>
          <w:bCs/>
          <w:color w:val="000000"/>
          <w:u w:val="single"/>
        </w:rPr>
        <w:t xml:space="preserve">titolo richiesto per docente esperto: </w:t>
      </w:r>
      <w:r>
        <w:rPr>
          <w:rFonts w:ascii="Calibri" w:hAnsi="Calibri" w:cs="Aptos"/>
        </w:rPr>
        <w:t>titolo riconosciuto per l’insegnamento per la scuola primaria o per ambito linguistico  scuola secondaria di primo e secondo grado</w:t>
      </w:r>
    </w:p>
    <w:p w14:paraId="33518B9B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Aptos"/>
          <w:b/>
          <w:bCs/>
          <w:color w:val="000000"/>
          <w:u w:val="single"/>
        </w:rPr>
        <w:t xml:space="preserve">titolo richiesto per docente tutor: </w:t>
      </w:r>
      <w:r>
        <w:rPr>
          <w:rFonts w:ascii="Calibri" w:hAnsi="Calibri" w:cs="Aptos"/>
        </w:rPr>
        <w:t>titolo riconosciuto per l’insegnamento scuola primaria o scuola secondaria  in qualsiasi disciplina</w:t>
      </w: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2"/>
        <w:gridCol w:w="879"/>
        <w:gridCol w:w="1797"/>
        <w:gridCol w:w="1797"/>
      </w:tblGrid>
      <w:tr w:rsidR="00FD53D8" w14:paraId="72260D8F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A657DC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PERCORSO L2 – SCUOLA SECONDARIA</w:t>
            </w:r>
          </w:p>
          <w:p w14:paraId="0297AF5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 xml:space="preserve">Titoli di Studio docente esperto e docente tutor 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02E40E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97B818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Da compilare a cura della commissione</w:t>
            </w:r>
          </w:p>
        </w:tc>
      </w:tr>
      <w:tr w:rsidR="00FD53D8" w14:paraId="2D2D16C2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E3132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Diploma di scuola superiore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62575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1 punto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BEA4B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C0D16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F1FD818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CEE3D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Laurea Triennale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D08C23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40FC0E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B6725B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AB0E516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B1E40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Laurea specialistica o vecchio ordinamento non afferente ambito tecnico-scientifico/magistrale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862CD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3 punti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744DA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D446E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6960762F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51367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Dottorato attinente ambito </w:t>
            </w:r>
            <w:r>
              <w:rPr>
                <w:rFonts w:cs="Verdana"/>
                <w:sz w:val="20"/>
                <w:szCs w:val="20"/>
              </w:rPr>
              <w:t>linguistico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9A332E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4E54A5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B61FE2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962254E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4A2DC9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Dottorato in ambito diverso da quello linguistico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6F6505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1 punti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274391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BF4FB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A5F6800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3DE48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Altri titoli attinenti ambito linguistico 1 punto per titolo (max 5)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275A61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5 p.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671113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AEAE3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E047CA8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9259BE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Culturali Specifici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2DB70F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78AAC6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226EAAA3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D2EE3F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lastRenderedPageBreak/>
              <w:t xml:space="preserve">Certificazioni riconosciute dal MIM, attinenti ambiti </w:t>
            </w:r>
            <w:r>
              <w:rPr>
                <w:rFonts w:cs="Verdana"/>
                <w:sz w:val="20"/>
                <w:szCs w:val="20"/>
              </w:rPr>
              <w:t>linguistico (1 punto per ciascuna certificazione)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AEC57A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5 punti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EB116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07B31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ABEB21D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A94FFE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Partecipazione a corsi di formazione (di almeno 20 ore) attinenti ambito linguistico , con certificazione in qualità di discente (1 punto per corso)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2A7F8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5 punti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6B883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655202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101C2E6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0C3BC6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 xml:space="preserve">Titoli di </w:t>
            </w:r>
            <w:r>
              <w:rPr>
                <w:rFonts w:cs="Verdana"/>
                <w:b/>
                <w:sz w:val="20"/>
                <w:szCs w:val="20"/>
              </w:rPr>
              <w:t>servizio o professionali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01EB7C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57CD4F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0E3797FA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B9EACE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Incarico referente L2  (1 punto per anno)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15BC7F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91476A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1199A0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67108780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CE0E9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Partecipazione a commissioni /gruppi lavoro L2 (1 punto per anno)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12763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84F1BF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DF18F3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5D5F1C4E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2B14D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Relatore di corsi di formazione (anche all’interno della propria scuola) </w:t>
            </w:r>
            <w:r>
              <w:rPr>
                <w:rFonts w:cs="Verdana"/>
                <w:sz w:val="20"/>
                <w:szCs w:val="20"/>
              </w:rPr>
              <w:t>relativi all’ambito L2 (1 punto per corso)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CB3FB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3 punti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573D0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4CBE6B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B3E8B33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CDCB3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Esperienza lavorativa in progetti a finanziamento FSE, regionale o PON, PNRR (1 punto per esperienza) relativi alle discipline linguistiche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FA69A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5 punti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2B50A7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5FFB7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6A1974E2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96EF93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Anzianità di servizio come docente di </w:t>
            </w:r>
            <w:r>
              <w:rPr>
                <w:rFonts w:cs="Verdana"/>
                <w:sz w:val="20"/>
                <w:szCs w:val="20"/>
              </w:rPr>
              <w:t>Discipline linguistiche  (da 1 a 4 anni = 1 punto; da 5 a 8 anni = 2 punti; da 8 a 10 anni = 3 punti; da 10 a 15 anni= 4 punti; oltre 15 anni= 5 punti)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5CB7E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5 punti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0921B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25E636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1966AB8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DA600F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Solo per il docente che si candida per il ruolo di docente esperto:</w:t>
            </w:r>
          </w:p>
          <w:p w14:paraId="147F7E5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  <w:sz w:val="20"/>
                <w:szCs w:val="20"/>
              </w:rPr>
              <w:t xml:space="preserve">Proposta di </w:t>
            </w:r>
            <w:r>
              <w:rPr>
                <w:rFonts w:cs="Verdana"/>
                <w:b/>
                <w:bCs/>
                <w:sz w:val="20"/>
                <w:szCs w:val="20"/>
              </w:rPr>
              <w:t>progetto/programmazione del percorso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1E801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F24937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93A6DE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</w:tbl>
    <w:p w14:paraId="5288D2BC" w14:textId="77777777" w:rsidR="00FD53D8" w:rsidRDefault="00FD53D8">
      <w:pPr>
        <w:pStyle w:val="Standard"/>
        <w:widowControl w:val="0"/>
        <w:shd w:val="clear" w:color="auto" w:fill="FFFFFF"/>
        <w:jc w:val="both"/>
      </w:pPr>
    </w:p>
    <w:p w14:paraId="6609517C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rFonts w:cs="Aptos"/>
          <w:b/>
          <w:bCs/>
          <w:color w:val="000000"/>
          <w:u w:val="single"/>
        </w:rPr>
        <w:t>EDIZIONE N. 5</w:t>
      </w:r>
    </w:p>
    <w:p w14:paraId="0E87DE10" w14:textId="77777777" w:rsidR="00FD53D8" w:rsidRDefault="00FD53D8">
      <w:pPr>
        <w:pStyle w:val="Paragrafoelenco"/>
        <w:shd w:val="clear" w:color="auto" w:fill="FFFFFF"/>
        <w:spacing w:after="160"/>
        <w:contextualSpacing/>
        <w:jc w:val="both"/>
        <w:rPr>
          <w:rFonts w:ascii="Calibri" w:hAnsi="Calibri" w:cs="Aptos"/>
          <w:b/>
          <w:bCs/>
        </w:rPr>
      </w:pPr>
    </w:p>
    <w:p w14:paraId="0D5EC164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34" behindDoc="0" locked="0" layoutInCell="1" allowOverlap="1" wp14:anchorId="1CDB7D0C" wp14:editId="2B58ED68">
                <wp:simplePos x="0" y="0"/>
                <wp:positionH relativeFrom="margin">
                  <wp:align>left</wp:align>
                </wp:positionH>
                <wp:positionV relativeFrom="paragraph">
                  <wp:posOffset>3785</wp:posOffset>
                </wp:positionV>
                <wp:extent cx="245745" cy="298451"/>
                <wp:effectExtent l="0" t="0" r="20955" b="25399"/>
                <wp:wrapNone/>
                <wp:docPr id="442403449" name="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C4DB464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B7D0C" id="Forma 5" o:spid="_x0000_s1030" style="position:absolute;left:0;text-align:left;margin-left:0;margin-top:.3pt;width:19.35pt;height:23.5pt;z-index:3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" adj="-11796480,,5400" path="m,l21600,r,21600l,21600,,xe" strokeweight=".35281mm">
                <v:stroke joinstyle="miter"/>
                <v:formulas/>
                <v:path arrowok="t" o:connecttype="custom" o:connectlocs="122873,0;245745,149226;122873,298451;0,149226" o:connectangles="270,0,90,180" textboxrect="0,0,21600,21600"/>
                <v:textbox inset="0,0,0,0">
                  <w:txbxContent>
                    <w:p w14:paraId="3C4DB464" w14:textId="77777777" w:rsidR="00FD53D8" w:rsidRDefault="00FD53D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Aptos"/>
          <w:b/>
          <w:bCs/>
        </w:rPr>
        <w:t xml:space="preserve">n. 1 percorso di potenziamento lingua  inglese, finalizzato al conseguimento della certificazione linguistica, Trinity, grade 3 e 4, per gli alunni della scuola secondaria di </w:t>
      </w:r>
      <w:r>
        <w:rPr>
          <w:rFonts w:ascii="Calibri" w:hAnsi="Calibri" w:cs="Aptos"/>
          <w:b/>
          <w:bCs/>
        </w:rPr>
        <w:t>primo grado Canova  di Loreggia , classi 2^</w:t>
      </w:r>
    </w:p>
    <w:p w14:paraId="072DC7F0" w14:textId="77777777" w:rsidR="00FD53D8" w:rsidRDefault="00B16A96">
      <w:pPr>
        <w:pStyle w:val="Standard"/>
        <w:widowControl w:val="0"/>
        <w:shd w:val="clear" w:color="auto" w:fill="FFFFFF"/>
        <w:spacing w:after="160"/>
        <w:ind w:left="360"/>
        <w:jc w:val="both"/>
      </w:pPr>
      <w:r>
        <w:rPr>
          <w:rFonts w:cs="Aptos"/>
          <w:b/>
          <w:bCs/>
          <w:color w:val="000000"/>
          <w:u w:val="single"/>
        </w:rPr>
        <w:t>titolo richiesto per docente esperto:</w:t>
      </w:r>
      <w:r>
        <w:rPr>
          <w:rFonts w:cs="Aptos"/>
          <w:color w:val="156082"/>
        </w:rPr>
        <w:t xml:space="preserve"> </w:t>
      </w:r>
      <w:r>
        <w:rPr>
          <w:rFonts w:cs="Aptos"/>
        </w:rPr>
        <w:t>laurea in lingua inglese e abilitazione all’insegnamento</w:t>
      </w:r>
    </w:p>
    <w:p w14:paraId="025BF4EB" w14:textId="77777777" w:rsidR="00FD53D8" w:rsidRDefault="00B16A96">
      <w:pPr>
        <w:pStyle w:val="Standard"/>
        <w:widowControl w:val="0"/>
        <w:shd w:val="clear" w:color="auto" w:fill="FFFFFF"/>
        <w:spacing w:after="160"/>
        <w:ind w:left="360"/>
        <w:jc w:val="both"/>
      </w:pPr>
      <w:r>
        <w:rPr>
          <w:rFonts w:cs="Aptos"/>
          <w:b/>
          <w:bCs/>
          <w:color w:val="000000"/>
          <w:u w:val="single"/>
        </w:rPr>
        <w:t>titolo richiesto per docente tutor:</w:t>
      </w:r>
      <w:r>
        <w:rPr>
          <w:rFonts w:cs="Aptos"/>
        </w:rPr>
        <w:t xml:space="preserve"> titolo riconosciuto per l’insegnamento scuola primaria o scuola secondaria</w:t>
      </w: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7"/>
        <w:gridCol w:w="898"/>
        <w:gridCol w:w="1735"/>
        <w:gridCol w:w="1735"/>
      </w:tblGrid>
      <w:tr w:rsidR="00FD53D8" w14:paraId="22E59AC2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CCF8DB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PERCORSO CERTIFICAZIONE LINGUA INGLESE</w:t>
            </w:r>
          </w:p>
          <w:p w14:paraId="617CCE7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 xml:space="preserve">Titoli di Studio docente esperto e docente tutor 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C08CCE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8A9531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della commissione</w:t>
            </w:r>
          </w:p>
        </w:tc>
      </w:tr>
      <w:tr w:rsidR="00FD53D8" w14:paraId="7D4650E4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D6ED28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Diploma di scuola superiore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F904F6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1 punto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42F6A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FCAB5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9FBE3C9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9A39A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Laurea Triennale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A3B5F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3893BF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CF68F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306BD07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F5E9E7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Laurea </w:t>
            </w:r>
            <w:r>
              <w:rPr>
                <w:rFonts w:cs="Verdana"/>
                <w:sz w:val="20"/>
                <w:szCs w:val="20"/>
              </w:rPr>
              <w:t>specialistica/magistrale in lingua inglese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F20C3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3 punti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CBF47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E6E92E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69814899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48E7ADB" w14:textId="77777777" w:rsidR="00FD53D8" w:rsidRDefault="00B16A96">
            <w:pPr>
              <w:pStyle w:val="Standard"/>
              <w:widowControl w:val="0"/>
              <w:spacing w:after="0" w:line="240" w:lineRule="auto"/>
            </w:pPr>
            <w:r>
              <w:rPr>
                <w:rFonts w:cs="Verdana"/>
                <w:sz w:val="20"/>
                <w:szCs w:val="20"/>
              </w:rPr>
              <w:t>Laurea specialistica Laurea specialistica o vecchio ordinamento non afferente ambito tecnico-scientifico/magistrale /magistrale in ambito linguistico, non inglese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90BD7B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65F24C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B12C0F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051AD44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FCB0E5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Laurea </w:t>
            </w:r>
            <w:r>
              <w:rPr>
                <w:rFonts w:cs="Verdana"/>
                <w:sz w:val="20"/>
                <w:szCs w:val="20"/>
              </w:rPr>
              <w:t>specialistica/magistrale in ambito non linguistico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BF2FE7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1 punto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41A198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51AC7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29A3CC0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870DC5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Dottorato attinente ambito linguistico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CC2299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FC21E8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51931D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ABCEA51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21999A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Dottorato in ambito diverso da quello linguistico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B29222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1 punti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40FA3F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710CE0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1E88961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C75DE0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Altri titoli attinenti ambito linguistico 1 punto per titolo (max 5)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D25EC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5 p.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18B85C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993DE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D271FF5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0EB2C8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Culturali Specifici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916F14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034302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241CCF14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101B5C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Certificazioni riconosciute dal MIM, attinenti ambiti linguistico (1 punto per ciascuna certificazione)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A82B0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5 punti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3867B5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357D8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CEFA1AD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40E67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Partecipazione a corsi di formazione (di almeno 20 ore) attinenti ambito linguistico , con </w:t>
            </w:r>
            <w:r>
              <w:rPr>
                <w:rFonts w:cs="Verdana"/>
                <w:sz w:val="20"/>
                <w:szCs w:val="20"/>
              </w:rPr>
              <w:t xml:space="preserve">certificazione in qualità di </w:t>
            </w:r>
            <w:r>
              <w:rPr>
                <w:rFonts w:cs="Verdana"/>
                <w:sz w:val="20"/>
                <w:szCs w:val="20"/>
              </w:rPr>
              <w:lastRenderedPageBreak/>
              <w:t>discente (1 punto per corso)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D73A6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lastRenderedPageBreak/>
              <w:t xml:space="preserve"> Max 5 punti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E857F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F8358B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D610935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01A360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di servizio o professionali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898602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8AD59F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2CCF5A38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AB241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Incarico referente/coordinatore ambito linguistico  (1 punto per anno)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694B80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264184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503C5F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B337EED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C4F1F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Partecipazione a commissioni /gruppi lavoro ambito </w:t>
            </w:r>
            <w:r>
              <w:rPr>
                <w:rFonts w:cs="Verdana"/>
                <w:sz w:val="20"/>
                <w:szCs w:val="20"/>
              </w:rPr>
              <w:t>linguistico  (1 punto per anno)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8409A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72C22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C8F296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51648667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991A5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Relatore di corsi di formazione (anche all’interno della propria scuola) relativi all’ambito linguistico  (1 punto per corso)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94906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3 punti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75024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AE6555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4A52404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85062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Esperienza lavorativa in progetti a finanziamento FSE, </w:t>
            </w:r>
            <w:r>
              <w:rPr>
                <w:rFonts w:cs="Verdana"/>
                <w:sz w:val="20"/>
                <w:szCs w:val="20"/>
              </w:rPr>
              <w:t>regionale o PON, PNRR (1 punto per esperienza) relativi alle discipline linguistiche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4A76E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5 punti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DC0B9F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5A9F83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D0C32A9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E63577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Anzianità di servizio come docente di Discipline linguistiche  (da 1 a 4 anni = 1 punto; da 5 a 8 anni = 2 punti; da 8 a 10 anni = 3 punti; da 10 a 15 anni= 4 punti; oltre 15 anni= 5 punti)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202C6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5 punti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553F8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E7296B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B01EAE4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004AF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Solo per il docente che si candida per il ruolo di docente esperto:</w:t>
            </w:r>
          </w:p>
          <w:p w14:paraId="5E47FFA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</w:rPr>
              <w:t>Proposta di progetto/programmazione del percorso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B2880E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BE66E8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2AB22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139D33C7" w14:textId="77777777" w:rsidR="00FD53D8" w:rsidRDefault="00FD53D8">
      <w:pPr>
        <w:pStyle w:val="Standard"/>
        <w:widowControl w:val="0"/>
        <w:shd w:val="clear" w:color="auto" w:fill="FFFFFF"/>
        <w:spacing w:after="160"/>
        <w:jc w:val="center"/>
      </w:pPr>
    </w:p>
    <w:p w14:paraId="10D81204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rFonts w:cs="Aptos"/>
          <w:b/>
          <w:bCs/>
          <w:color w:val="000000"/>
          <w:u w:val="single"/>
        </w:rPr>
        <w:t>EDIZIONE N. 6</w:t>
      </w:r>
    </w:p>
    <w:p w14:paraId="4C37EA2F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35" behindDoc="0" locked="0" layoutInCell="1" allowOverlap="1" wp14:anchorId="0D988387" wp14:editId="2EFA963B">
                <wp:simplePos x="0" y="0"/>
                <wp:positionH relativeFrom="column">
                  <wp:posOffset>51188</wp:posOffset>
                </wp:positionH>
                <wp:positionV relativeFrom="paragraph">
                  <wp:posOffset>15105</wp:posOffset>
                </wp:positionV>
                <wp:extent cx="229871" cy="298451"/>
                <wp:effectExtent l="0" t="0" r="17779" b="25399"/>
                <wp:wrapNone/>
                <wp:docPr id="1448576257" name="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1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9B7AB56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88387" id="Forma 6" o:spid="_x0000_s1031" style="position:absolute;left:0;text-align:left;margin-left:4.05pt;margin-top:1.2pt;width:18.1pt;height:23.5pt;z-index: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" adj="-11796480,,5400" path="m,l21600,r,21600l,21600,,xe" strokeweight=".35281mm">
                <v:stroke joinstyle="miter"/>
                <v:formulas/>
                <v:path arrowok="t" o:connecttype="custom" o:connectlocs="114936,0;229871,149226;114936,298451;0,149226" o:connectangles="270,0,90,180" textboxrect="0,0,21600,21600"/>
                <v:textbox inset="0,0,0,0">
                  <w:txbxContent>
                    <w:p w14:paraId="19B7AB56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ascii="Calibri" w:hAnsi="Calibri" w:cs="Aptos"/>
          <w:b/>
          <w:bCs/>
        </w:rPr>
        <w:t xml:space="preserve">n. 1 percorso di potenziamento lingua  inglese, </w:t>
      </w:r>
      <w:r>
        <w:rPr>
          <w:rFonts w:ascii="Calibri" w:hAnsi="Calibri" w:cs="Aptos"/>
          <w:b/>
          <w:bCs/>
        </w:rPr>
        <w:t>finalizzato al conseguimento della certificazione linguistica, Trinity, grade 4, 5 e 6, per gli alunni della scuola secondaria di primo grado Canova  di Loreggia, classi 3^</w:t>
      </w:r>
    </w:p>
    <w:p w14:paraId="181FF8E6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Aptos"/>
          <w:b/>
          <w:bCs/>
          <w:color w:val="000000"/>
          <w:u w:val="single"/>
        </w:rPr>
        <w:t xml:space="preserve">titolo richiesto per docente esperto: </w:t>
      </w:r>
      <w:r>
        <w:rPr>
          <w:rFonts w:ascii="Calibri" w:hAnsi="Calibri" w:cs="Aptos"/>
        </w:rPr>
        <w:t>laurea in lingua inglese e abilitazione all’insegnamento</w:t>
      </w:r>
    </w:p>
    <w:p w14:paraId="1D9C51A5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Aptos"/>
          <w:b/>
          <w:bCs/>
          <w:color w:val="000000"/>
          <w:u w:val="single"/>
        </w:rPr>
        <w:t>titolo richiesto per docente tutor:</w:t>
      </w:r>
      <w:r>
        <w:rPr>
          <w:rFonts w:ascii="Calibri" w:hAnsi="Calibri" w:cs="Aptos"/>
        </w:rPr>
        <w:t xml:space="preserve"> abilitazione all’insegnamento ambito linguistico  </w:t>
      </w:r>
    </w:p>
    <w:p w14:paraId="10F4E25D" w14:textId="77777777" w:rsidR="00FD53D8" w:rsidRDefault="00FD53D8">
      <w:pPr>
        <w:pStyle w:val="Paragrafoelenco"/>
        <w:shd w:val="clear" w:color="auto" w:fill="FFFFFF"/>
        <w:spacing w:after="160"/>
        <w:contextualSpacing/>
        <w:jc w:val="both"/>
        <w:rPr>
          <w:rFonts w:ascii="Calibri" w:hAnsi="Calibri" w:cs="Aptos"/>
          <w:b/>
          <w:bCs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7"/>
        <w:gridCol w:w="898"/>
        <w:gridCol w:w="1735"/>
        <w:gridCol w:w="1735"/>
      </w:tblGrid>
      <w:tr w:rsidR="00FD53D8" w14:paraId="7A827225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D9CBED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PERCORSO CERTIFICAZIONE LINGUA INGLESE</w:t>
            </w:r>
          </w:p>
          <w:p w14:paraId="2151E24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 xml:space="preserve">Titoli di Studio docente esperto e docente tutor 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D634D2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594DA2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della commissione</w:t>
            </w:r>
          </w:p>
        </w:tc>
      </w:tr>
      <w:tr w:rsidR="00FD53D8" w14:paraId="15C20678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961DD1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Diploma di scuola superiore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A6AB71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punto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AFF703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481771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572D508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F7EF90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Triennale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523FCF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0ACB33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C64789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D66B793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16352C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specialistica/magistrale in lingua inglese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A6B389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3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E67D25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FFD8F1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1F1F901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89D5CF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specialistica/magistrale in ambito linguistico, non inglese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80546E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D7DE27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1659AD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B792BB4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AEA7F78" w14:textId="77777777" w:rsidR="00FD53D8" w:rsidRDefault="00B16A96">
            <w:pPr>
              <w:pStyle w:val="Standard"/>
              <w:widowControl w:val="0"/>
              <w:spacing w:after="0" w:line="240" w:lineRule="auto"/>
            </w:pPr>
            <w:r>
              <w:rPr>
                <w:rFonts w:cs="Verdana"/>
                <w:sz w:val="20"/>
                <w:szCs w:val="20"/>
              </w:rPr>
              <w:t xml:space="preserve">Laurea specialistica Laurea </w:t>
            </w:r>
            <w:r>
              <w:rPr>
                <w:rFonts w:cs="Verdana"/>
                <w:sz w:val="20"/>
                <w:szCs w:val="20"/>
              </w:rPr>
              <w:t>specialistica o vecchio ordinamento non afferente ambito tecnico-scientifico/ magistrale in ambito non linguistico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128EBD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punto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9ECA1B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605116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07F5492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28E745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attinente ambito linguistico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E118F7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2BA612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32D6B6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E3C0A7E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FDC376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in ambito diverso da quello linguistico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E459C5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F8BAB7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C3DE9B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58DC0FF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06B44A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Altri titoli </w:t>
            </w:r>
            <w:r>
              <w:rPr>
                <w:rFonts w:cs="Verdana"/>
              </w:rPr>
              <w:t>attinenti ambito linguistico 1 punto per titolo (max 5)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E35ECC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p.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5C9388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38B642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4919B60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A31E38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Culturali Specifici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6F1C93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4C13EC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66EB7EB8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102983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Certificazioni riconosciute dal MIM, attinenti ambiti linguistico (1 punto per ciascuna certificazione)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B96C78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2726E4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AFE400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CD09893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36956C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Partecipazione a corsi di </w:t>
            </w:r>
            <w:r>
              <w:rPr>
                <w:rFonts w:cs="Verdana"/>
              </w:rPr>
              <w:t xml:space="preserve">formazione (di almeno 20 ore) </w:t>
            </w:r>
            <w:r>
              <w:rPr>
                <w:rFonts w:cs="Verdana"/>
              </w:rPr>
              <w:lastRenderedPageBreak/>
              <w:t>attinenti ambito linguistico , con certificazione in qualità di discente (1 punto per corso)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B33B6E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lastRenderedPageBreak/>
              <w:t xml:space="preserve"> Max 5 </w:t>
            </w:r>
            <w:r>
              <w:rPr>
                <w:rFonts w:cs="Verdana"/>
              </w:rPr>
              <w:lastRenderedPageBreak/>
              <w:t>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9FCEA9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6BFF2C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544F5FB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97A1DB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di servizio o professionali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CD3A96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F17F5F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0774D04A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19D567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Incarico referente/coordinatore ambito linguistico  (1 punto per anno)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C0A89C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Max 10 </w:t>
            </w:r>
            <w:r>
              <w:rPr>
                <w:rFonts w:cs="Verdana"/>
              </w:rPr>
              <w:t>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B54E89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36AE8E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961AAB1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767647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commissioni /gruppi lavoro ambito linguistico  (1 punto per anno)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4865BA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176425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0DC2AC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417CB2B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2DE546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Relatore di corsi di formazione (anche all’interno della propria scuola) relativi all’ambito linguistico  (1 punto per corso)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6595A2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3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CE33B8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46F122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5A361C1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FD9ED2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Esperienza lavorativa in progetti a finanziamento FSE, regionale o PON, PNRR (1 punto per esperienza) relativi alle discipline linguistiche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66C351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03E264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B4F20A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1F4829D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7EA1BD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Anzianità di servizio come docente di Discipline linguistiche  (da 1 a 4 anni = 1 punto; da 5 a 8 anni = 2 punti; da 8 a 10 anni = 3 punti; da 10 a 15 anni= 4 punti; oltre 15 anni= 5 punti)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B3A717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C1F360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468579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3BF576D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C437D3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Solo per il docente che si candida per il ruolo di docente esperto:</w:t>
            </w:r>
          </w:p>
          <w:p w14:paraId="0427084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</w:rPr>
              <w:t>Proposta di progetto/programmazione del percorso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874BA0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11231A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208B97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0E89EAF5" w14:textId="77777777" w:rsidR="00FD53D8" w:rsidRDefault="00FD53D8">
      <w:pPr>
        <w:pStyle w:val="Paragrafoelenco"/>
        <w:shd w:val="clear" w:color="auto" w:fill="FFFFFF"/>
        <w:spacing w:after="160"/>
        <w:contextualSpacing/>
        <w:jc w:val="both"/>
        <w:rPr>
          <w:rFonts w:ascii="Calibri" w:hAnsi="Calibri" w:cs="Aptos"/>
          <w:b/>
          <w:bCs/>
        </w:rPr>
      </w:pPr>
    </w:p>
    <w:p w14:paraId="5C07844E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rFonts w:cs="Aptos"/>
          <w:b/>
          <w:bCs/>
          <w:color w:val="000000"/>
          <w:u w:val="single"/>
        </w:rPr>
        <w:t>EDIZIONE N. 7</w:t>
      </w:r>
    </w:p>
    <w:p w14:paraId="276B933B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36" behindDoc="0" locked="0" layoutInCell="1" allowOverlap="1" wp14:anchorId="5E621426" wp14:editId="73ABD0EA">
                <wp:simplePos x="0" y="0"/>
                <wp:positionH relativeFrom="margin">
                  <wp:align>left</wp:align>
                </wp:positionH>
                <wp:positionV relativeFrom="paragraph">
                  <wp:posOffset>19129</wp:posOffset>
                </wp:positionV>
                <wp:extent cx="269876" cy="298451"/>
                <wp:effectExtent l="0" t="0" r="15874" b="25399"/>
                <wp:wrapNone/>
                <wp:docPr id="201792235" name="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6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34B160E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21426" id="Forma 7" o:spid="_x0000_s1032" style="position:absolute;left:0;text-align:left;margin-left:0;margin-top:1.5pt;width:21.25pt;height:23.5pt;z-index: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" adj="-11796480,,5400" path="m,l21600,r,21600l,21600,,xe" strokeweight=".35281mm">
                <v:stroke joinstyle="miter"/>
                <v:formulas/>
                <v:path arrowok="t" o:connecttype="custom" o:connectlocs="134938,0;269876,149226;134938,298451;0,149226" o:connectangles="270,0,90,180" textboxrect="0,0,21600,21600"/>
                <v:textbox inset="0,0,0,0">
                  <w:txbxContent>
                    <w:p w14:paraId="234B160E" w14:textId="77777777" w:rsidR="00FD53D8" w:rsidRDefault="00FD53D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Aptos"/>
          <w:b/>
          <w:bCs/>
        </w:rPr>
        <w:t>n. 1 percorso di potenziamento lingua francese, finalizzato al conseguimento della certificazione linguistica DELF di livello A2, per gli alunni della scuola secondaria di primo grado Valeri di Villa del Conte</w:t>
      </w:r>
    </w:p>
    <w:p w14:paraId="64FC11AD" w14:textId="77777777" w:rsidR="00FD53D8" w:rsidRDefault="00B16A96">
      <w:pPr>
        <w:pStyle w:val="Standard"/>
        <w:widowControl w:val="0"/>
        <w:shd w:val="clear" w:color="auto" w:fill="FFFFFF"/>
        <w:spacing w:after="160"/>
        <w:ind w:left="360"/>
        <w:jc w:val="both"/>
      </w:pPr>
      <w:r>
        <w:rPr>
          <w:rFonts w:cs="Aptos"/>
          <w:b/>
          <w:bCs/>
          <w:color w:val="000000"/>
          <w:u w:val="single"/>
        </w:rPr>
        <w:t>titolo richiesto per docente esperto:</w:t>
      </w:r>
      <w:r>
        <w:rPr>
          <w:rFonts w:cs="Aptos"/>
          <w:color w:val="156082"/>
        </w:rPr>
        <w:t xml:space="preserve"> </w:t>
      </w:r>
      <w:r>
        <w:rPr>
          <w:rFonts w:cs="Aptos"/>
        </w:rPr>
        <w:t>laurea in lingua francese e abilitazione all’insegnamento</w:t>
      </w:r>
    </w:p>
    <w:p w14:paraId="353F127C" w14:textId="77777777" w:rsidR="00FD53D8" w:rsidRDefault="00B16A96">
      <w:pPr>
        <w:pStyle w:val="Standard"/>
        <w:widowControl w:val="0"/>
        <w:shd w:val="clear" w:color="auto" w:fill="FFFFFF"/>
        <w:spacing w:after="160"/>
        <w:ind w:left="360"/>
        <w:jc w:val="both"/>
      </w:pPr>
      <w:r>
        <w:rPr>
          <w:rFonts w:cs="Aptos"/>
          <w:b/>
          <w:bCs/>
          <w:color w:val="000000"/>
          <w:u w:val="single"/>
        </w:rPr>
        <w:t xml:space="preserve">titolo richiesto per docente tutor: </w:t>
      </w:r>
      <w:r>
        <w:rPr>
          <w:rFonts w:cs="Aptos"/>
        </w:rPr>
        <w:t xml:space="preserve">abilitazione all’insegnamento ambito linguistico  </w:t>
      </w:r>
    </w:p>
    <w:p w14:paraId="4FB4E375" w14:textId="77777777" w:rsidR="00FD53D8" w:rsidRDefault="00FD53D8">
      <w:pPr>
        <w:pStyle w:val="Comma"/>
        <w:numPr>
          <w:ilvl w:val="0"/>
          <w:numId w:val="0"/>
        </w:numPr>
        <w:spacing w:after="0"/>
        <w:ind w:left="283" w:hanging="360"/>
        <w:contextualSpacing w:val="0"/>
        <w:rPr>
          <w:rFonts w:ascii="Calibri" w:hAnsi="Calibri" w:cs="Aptos"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7"/>
        <w:gridCol w:w="897"/>
        <w:gridCol w:w="1735"/>
        <w:gridCol w:w="1736"/>
      </w:tblGrid>
      <w:tr w:rsidR="00FD53D8" w14:paraId="716639A3" w14:textId="77777777">
        <w:tblPrEx>
          <w:tblCellMar>
            <w:top w:w="0" w:type="dxa"/>
            <w:bottom w:w="0" w:type="dxa"/>
          </w:tblCellMar>
        </w:tblPrEx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986D31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 xml:space="preserve">Titoli di Studio docente esperto e docente tutor 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45E415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EFED60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Da compilare a cura della commissione</w:t>
            </w:r>
          </w:p>
        </w:tc>
      </w:tr>
      <w:tr w:rsidR="00FD53D8" w14:paraId="6A60C3A8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9BE13A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Diploma di scuola superiore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C04EE2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1 punto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431D53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6CE7B6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C83A128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D3EE88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Laurea Triennale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16AB35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56E207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CDF45C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44D7E25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0CA3D2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Laurea specialistica o vecchio ordinamento non afferente ambito tecnico-scientifico/magistrale magistrale in lingua francese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99978F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3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FC21CC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4D6ECF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5491B73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BED370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Laurea </w:t>
            </w:r>
            <w:r>
              <w:rPr>
                <w:rFonts w:cs="Verdana"/>
                <w:sz w:val="20"/>
                <w:szCs w:val="20"/>
              </w:rPr>
              <w:t>specialistica/magistrale in ambito linguistico, non francese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665868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FE6A14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DC763B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6CF8709C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0AEFEE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Laurea specialistica/magistrale in ambito non linguistico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47645D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1 punto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861A24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49BEDA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0EF3C7F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2050E2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Dottorato attinente ambito linguistico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6FDB7C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E80288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5A0B29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220C69E6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4F0831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Dottorato in ambito diverso da quello linguistico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9E2EB7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1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1702A3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711699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567EDDF8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1475E31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Altri titoli attinenti ambito linguistico 1 punto per titolo (max 5)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9F55C2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Max 5 </w:t>
            </w:r>
            <w:r>
              <w:rPr>
                <w:rFonts w:cs="Verdana"/>
                <w:sz w:val="20"/>
                <w:szCs w:val="20"/>
              </w:rPr>
              <w:lastRenderedPageBreak/>
              <w:t>p.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4DC787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907421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EC8813E" w14:textId="77777777">
        <w:tblPrEx>
          <w:tblCellMar>
            <w:top w:w="0" w:type="dxa"/>
            <w:bottom w:w="0" w:type="dxa"/>
          </w:tblCellMar>
        </w:tblPrEx>
        <w:tc>
          <w:tcPr>
            <w:tcW w:w="62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C1651B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Culturali Specifici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F4A363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D0EE08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61DDFC09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D131E6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Certificazioni riconosciute dal MIM, attinenti ambiti linguistico (1 punto per ciascuna certificazione)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1836C5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9E0A56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A36C2D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504F3814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C1AD31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Partecipazione a corsi di formazione (di almeno 20 ore) attinenti ambito linguistico , con certificazione in qualità di discente (1 punto per corso)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C21E45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5 punti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B40B6A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CAC7D4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69BC410D" w14:textId="77777777">
        <w:tblPrEx>
          <w:tblCellMar>
            <w:top w:w="0" w:type="dxa"/>
            <w:bottom w:w="0" w:type="dxa"/>
          </w:tblCellMar>
        </w:tblPrEx>
        <w:tc>
          <w:tcPr>
            <w:tcW w:w="62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A2739F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di servizio o professionali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DE6DB3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C74D92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74545A8C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618884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Incarico referente progetti ambito </w:t>
            </w:r>
            <w:r>
              <w:rPr>
                <w:rFonts w:cs="Verdana"/>
                <w:sz w:val="20"/>
                <w:szCs w:val="20"/>
              </w:rPr>
              <w:t>linguistico   (1 punto per anno)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63115F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424561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1083E8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9ECDAE9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32296F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Partecipazione a commissioni /gruppi lavoro progetti ambito linguistico  (1 punto per anno)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10616A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19F38B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44EB11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2635B53E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E96D36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Relatore di corsi di formazione (anche all’interno della propria scuola) relativi </w:t>
            </w:r>
            <w:r>
              <w:rPr>
                <w:rFonts w:cs="Verdana"/>
                <w:sz w:val="20"/>
                <w:szCs w:val="20"/>
              </w:rPr>
              <w:t>all’ambito linguistico  (1 punto per corso)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B39813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3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8200B6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0624D2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0F9CA7D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576E596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Esperienza lavorativa in progetti a finanziamento FSE, regionale o PON, PNRR (1 punto per esperienza) relativi alle discipline linguistiche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D52921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3BA89A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63F2EF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6C246D9B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9DA1AE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Anzianità di servizio come docente di </w:t>
            </w:r>
            <w:r>
              <w:rPr>
                <w:rFonts w:cs="Verdana"/>
                <w:sz w:val="20"/>
                <w:szCs w:val="20"/>
              </w:rPr>
              <w:t>Discipline linguistiche  (da 1 a 4 anni = 1 punto; da 5 a 8 anni = 2 punti; da 8 a 10 anni = 3 punti; da 10 a 15 anni= 4 punti; oltre 15 anni= 5 punti)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F47666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131B1F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A849A6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D135C29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C8DCDB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Solo per il docente che si candida per il ruolo di docente esperto:</w:t>
            </w:r>
          </w:p>
          <w:p w14:paraId="771AC45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  <w:sz w:val="20"/>
                <w:szCs w:val="20"/>
              </w:rPr>
              <w:t xml:space="preserve">Proposta di </w:t>
            </w:r>
            <w:r>
              <w:rPr>
                <w:rFonts w:cs="Verdana"/>
                <w:b/>
                <w:bCs/>
                <w:sz w:val="20"/>
                <w:szCs w:val="20"/>
              </w:rPr>
              <w:t>progetto/programmazione del percorso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8EC3BE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9C2697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2554A6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</w:tbl>
    <w:p w14:paraId="3AC33A1B" w14:textId="77777777" w:rsidR="00FD53D8" w:rsidRDefault="00FD53D8">
      <w:pPr>
        <w:pStyle w:val="Comma"/>
        <w:numPr>
          <w:ilvl w:val="0"/>
          <w:numId w:val="0"/>
        </w:numPr>
        <w:spacing w:after="0"/>
        <w:ind w:left="720" w:hanging="360"/>
        <w:contextualSpacing w:val="0"/>
        <w:rPr>
          <w:rFonts w:ascii="Calibri" w:hAnsi="Calibri" w:cs="Aptos"/>
        </w:rPr>
      </w:pPr>
    </w:p>
    <w:p w14:paraId="6E98F3E6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7" behindDoc="0" locked="0" layoutInCell="1" allowOverlap="1" wp14:anchorId="217A9C6B" wp14:editId="77CF6EA3">
                <wp:simplePos x="0" y="0"/>
                <wp:positionH relativeFrom="column">
                  <wp:posOffset>-52184</wp:posOffset>
                </wp:positionH>
                <wp:positionV relativeFrom="paragraph">
                  <wp:posOffset>298999</wp:posOffset>
                </wp:positionV>
                <wp:extent cx="278133" cy="298451"/>
                <wp:effectExtent l="0" t="0" r="26667" b="25399"/>
                <wp:wrapNone/>
                <wp:docPr id="377526785" name="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3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43B829C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A9C6B" id="Forma 8" o:spid="_x0000_s1033" style="position:absolute;left:0;text-align:left;margin-left:-4.1pt;margin-top:23.55pt;width:21.9pt;height:23.5pt;z-index: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" adj="-11796480,,5400" path="m,l21600,r,21600l,21600,,xe" strokeweight=".35281mm">
                <v:stroke joinstyle="miter"/>
                <v:formulas/>
                <v:path arrowok="t" o:connecttype="custom" o:connectlocs="139067,0;278133,149226;139067,298451;0,149226" o:connectangles="270,0,90,180" textboxrect="0,0,21600,21600"/>
                <v:textbox inset="0,0,0,0">
                  <w:txbxContent>
                    <w:p w14:paraId="343B829C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cs="Aptos"/>
          <w:b/>
          <w:bCs/>
          <w:color w:val="000000"/>
          <w:u w:val="single"/>
        </w:rPr>
        <w:t>EDIZIONE N. 8</w:t>
      </w:r>
    </w:p>
    <w:p w14:paraId="7CD1B370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Aptos"/>
          <w:b/>
          <w:bCs/>
        </w:rPr>
        <w:t>1 laboratorio  Coding per gli alunni della scuola secondaria di primo grado Canova di Loreggia, classi 2^ e 3^</w:t>
      </w:r>
    </w:p>
    <w:p w14:paraId="13DDDDAE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 xml:space="preserve">Gli alunni svolgeranno attività pratiche che permettano </w:t>
      </w:r>
      <w:r>
        <w:rPr>
          <w:rFonts w:ascii="Calibri" w:hAnsi="Calibri" w:cs="Calibri"/>
        </w:rPr>
        <w:t>l’acquisizione di competenze base di</w:t>
      </w:r>
    </w:p>
    <w:p w14:paraId="418E17C7" w14:textId="77777777" w:rsidR="00FD53D8" w:rsidRDefault="00B16A96">
      <w:pPr>
        <w:pStyle w:val="Paragrafoelenco"/>
        <w:ind w:left="708"/>
        <w:contextualSpacing/>
      </w:pPr>
      <w:r>
        <w:rPr>
          <w:rFonts w:ascii="Calibri" w:hAnsi="Calibri" w:cs="Calibri"/>
        </w:rPr>
        <w:t xml:space="preserve">programmazione, tramite l’utilizzo di Scratch e iRoobot Coding App, per creare esempi di giochi interrativi e per far muovere nello spazio </w:t>
      </w:r>
      <w:r>
        <w:rPr>
          <w:rFonts w:ascii="Calibri" w:hAnsi="Calibri" w:cs="Calibri-Italic"/>
          <w:i/>
          <w:iCs/>
        </w:rPr>
        <w:t>iRobot Education Root rt1 e Codey Rocky</w:t>
      </w:r>
    </w:p>
    <w:p w14:paraId="033316A5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 xml:space="preserve">titolo richiesto per docente </w:t>
      </w:r>
      <w:r>
        <w:rPr>
          <w:rFonts w:cs="Aptos"/>
          <w:b/>
          <w:bCs/>
          <w:color w:val="000000"/>
          <w:u w:val="single"/>
        </w:rPr>
        <w:t>esperto:</w:t>
      </w:r>
      <w:r>
        <w:rPr>
          <w:rFonts w:cs="Aptos"/>
          <w:color w:val="156082"/>
        </w:rPr>
        <w:t xml:space="preserve">  </w:t>
      </w:r>
      <w:r>
        <w:rPr>
          <w:rFonts w:cs="Aptos"/>
        </w:rPr>
        <w:t>laurea magistrale o vecchio ordinamento non afferente ambito   tecnico scientifico</w:t>
      </w:r>
    </w:p>
    <w:p w14:paraId="59F87A40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>titolo richiesto per docente tutor:</w:t>
      </w:r>
      <w:r>
        <w:rPr>
          <w:rFonts w:cs="Aptos"/>
          <w:color w:val="156082"/>
        </w:rPr>
        <w:t xml:space="preserve"> </w:t>
      </w:r>
      <w:r>
        <w:rPr>
          <w:rFonts w:cs="Aptos"/>
        </w:rPr>
        <w:t>laurea magistrale o vecchio ordinamento non afferente ambito   tecnico scientifico</w:t>
      </w:r>
    </w:p>
    <w:p w14:paraId="2C76DFF1" w14:textId="77777777" w:rsidR="00FD53D8" w:rsidRDefault="00FD53D8">
      <w:pPr>
        <w:pStyle w:val="Standard"/>
        <w:spacing w:after="0" w:line="240" w:lineRule="auto"/>
        <w:rPr>
          <w:rFonts w:cs="Aptos"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6"/>
        <w:gridCol w:w="889"/>
        <w:gridCol w:w="1765"/>
        <w:gridCol w:w="1765"/>
      </w:tblGrid>
      <w:tr w:rsidR="00FD53D8" w14:paraId="388FE8CA" w14:textId="77777777">
        <w:tblPrEx>
          <w:tblCellMar>
            <w:top w:w="0" w:type="dxa"/>
            <w:bottom w:w="0" w:type="dxa"/>
          </w:tblCellMar>
        </w:tblPrEx>
        <w:tc>
          <w:tcPr>
            <w:tcW w:w="6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779E03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valutabili per docente esperto e docente tutor – ambito STEM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99C6D2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1139D8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Da compilare a cura della commissione</w:t>
            </w:r>
          </w:p>
        </w:tc>
      </w:tr>
      <w:tr w:rsidR="00FD53D8" w14:paraId="5F2455DF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3E25A9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Diploma di scuola superiore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DB8FD3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1 punto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CD7C61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CD7D57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600D9729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FFF359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Laurea Triennale non afferente ambito tecnico-scientifico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CB792B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984141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B03137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458FBF4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46CFA2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Laurea specialistica o vecchio </w:t>
            </w:r>
            <w:r>
              <w:rPr>
                <w:rFonts w:cs="Verdana"/>
                <w:sz w:val="20"/>
                <w:szCs w:val="20"/>
              </w:rPr>
              <w:t xml:space="preserve">ordinamento non afferente ambito tecnico-scientifico/magistrale 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3C67AF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3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068682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070041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26B16F88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4C6C28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Laurea Triennale afferente ambito tecnico scientifico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8220E9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4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D95696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7F96C0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2ABC88B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0106FF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Laurea specialistica o vecchio ordinamento afferente ambito tecnico scientifico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1A48CC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5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0BAA38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31FB69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600477FF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3395D9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Dottorato non </w:t>
            </w:r>
            <w:r>
              <w:rPr>
                <w:rFonts w:cs="Verdana"/>
                <w:sz w:val="20"/>
                <w:szCs w:val="20"/>
              </w:rPr>
              <w:t>attinente discipline STEM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AC8C65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5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36EF3C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28B95F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8BD7634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67C60F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lastRenderedPageBreak/>
              <w:t>Dottorato attinente discipline STEM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CA153E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6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41B984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1ADEF2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5574CC20" w14:textId="77777777">
        <w:tblPrEx>
          <w:tblCellMar>
            <w:top w:w="0" w:type="dxa"/>
            <w:bottom w:w="0" w:type="dxa"/>
          </w:tblCellMar>
        </w:tblPrEx>
        <w:tc>
          <w:tcPr>
            <w:tcW w:w="61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76C6F1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Culturali Specifici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5EEF37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AFFE15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00869501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CC7DBA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Certificazioni riconosciute dal MIM, attinenti ambiti STEM (1 punto per ciascuna certificazione)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A43D6A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5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78E140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0A3A1E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D7A4B73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60EED6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Partecipazione a corsi di </w:t>
            </w:r>
            <w:r>
              <w:rPr>
                <w:rFonts w:cs="Verdana"/>
                <w:sz w:val="20"/>
                <w:szCs w:val="20"/>
              </w:rPr>
              <w:t>formazione (di almeno 20 ore) attinenti ambito STEM, con certificazione in qualità di discente (1 punto per corso)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5B752E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3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4F53BB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F00D1B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689967A9" w14:textId="77777777">
        <w:tblPrEx>
          <w:tblCellMar>
            <w:top w:w="0" w:type="dxa"/>
            <w:bottom w:w="0" w:type="dxa"/>
          </w:tblCellMar>
        </w:tblPrEx>
        <w:tc>
          <w:tcPr>
            <w:tcW w:w="61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7AD38E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di servizio o professionali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B6C72E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A81976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781C2A97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02AAF2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Incarico Animatore Digitale (1 punto per anno)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08E9FE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A98F28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89CF2D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BE31D57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B9AEDE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Partecipazione a commissione/gruppi di lavoro nell’ambito Nuove Tecnologie (1 punto per anno)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1A6555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525E0D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930B02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2E0398DC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2E9638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Relatore di corsi di formazione (anche all’interno della propria scuola) relativi alle discipline STEM (1 punto per corso)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E9C127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47DA36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2F221B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7B8CBA3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B0BF8A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Esperienza lavorativa in progetti a finanziamento FSE, regionale,  PON, PNRR (1 punto per esperienza) relativi alle discipline STEM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54FECF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643DEE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4CB564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CBE84A6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76905C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Anzianità di servizio come docente di Discipline STEM (da 1 a 4 anni = 1 punto; da 5 a 8 anni = 2 punti; da 8 a 10 anni = 3 punti; da 10 anni a 15= 4 punti; oltre i 15 anni= 5 punti)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30E994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5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21AFC4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04E090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3FFC6D4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3F3CC6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Solo per il docente che si candida per il ruolo di docente esperto:</w:t>
            </w:r>
          </w:p>
          <w:p w14:paraId="2AF5DEF1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  <w:sz w:val="20"/>
                <w:szCs w:val="20"/>
              </w:rPr>
              <w:t>Proposta di progetto/programmazione del percorso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57694A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130862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D968F2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</w:tbl>
    <w:p w14:paraId="367B9B2B" w14:textId="77777777" w:rsidR="00FD53D8" w:rsidRDefault="00FD53D8">
      <w:pPr>
        <w:pStyle w:val="Standard"/>
        <w:widowControl w:val="0"/>
        <w:shd w:val="clear" w:color="auto" w:fill="FFFFFF"/>
        <w:jc w:val="both"/>
      </w:pPr>
    </w:p>
    <w:p w14:paraId="3EFC86AE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rFonts w:cs="Aptos"/>
          <w:b/>
          <w:bCs/>
          <w:color w:val="000000"/>
          <w:u w:val="single"/>
        </w:rPr>
        <w:t>EDIZIONE N. 9</w:t>
      </w:r>
    </w:p>
    <w:p w14:paraId="78C794AE" w14:textId="77777777" w:rsidR="00FD53D8" w:rsidRDefault="00B16A96">
      <w:pPr>
        <w:pStyle w:val="Standard"/>
        <w:spacing w:after="0" w:line="240" w:lineRule="auto"/>
      </w:pPr>
      <w:r>
        <w:rPr>
          <w:rFonts w:cs="Calibri"/>
          <w:noProof/>
          <w:color w:val="CA211E"/>
        </w:rPr>
        <mc:AlternateContent>
          <mc:Choice Requires="wps">
            <w:drawing>
              <wp:anchor distT="0" distB="0" distL="114300" distR="114300" simplePos="0" relativeHeight="38" behindDoc="0" locked="0" layoutInCell="1" allowOverlap="1" wp14:anchorId="6BD46523" wp14:editId="4E38EEB8">
                <wp:simplePos x="0" y="0"/>
                <wp:positionH relativeFrom="column">
                  <wp:posOffset>-91933</wp:posOffset>
                </wp:positionH>
                <wp:positionV relativeFrom="paragraph">
                  <wp:posOffset>101626</wp:posOffset>
                </wp:positionV>
                <wp:extent cx="325755" cy="298451"/>
                <wp:effectExtent l="0" t="0" r="17145" b="25399"/>
                <wp:wrapNone/>
                <wp:docPr id="1697336332" name="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7453B03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46523" id="Forma 9" o:spid="_x0000_s1034" style="position:absolute;margin-left:-7.25pt;margin-top:8pt;width:25.65pt;height:23.5pt;z-index: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" adj="-11796480,,5400" path="m,l21600,r,21600l,21600,,xe" strokeweight=".35281mm">
                <v:stroke joinstyle="miter"/>
                <v:formulas/>
                <v:path arrowok="t" o:connecttype="custom" o:connectlocs="162878,0;325755,149226;162878,298451;0,149226" o:connectangles="270,0,90,180" textboxrect="0,0,21600,21600"/>
                <v:textbox inset="0,0,0,0">
                  <w:txbxContent>
                    <w:p w14:paraId="47453B03" w14:textId="77777777" w:rsidR="00FD53D8" w:rsidRDefault="00FD53D8"/>
                  </w:txbxContent>
                </v:textbox>
              </v:shape>
            </w:pict>
          </mc:Fallback>
        </mc:AlternateContent>
      </w:r>
    </w:p>
    <w:p w14:paraId="1B9FBE64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Aptos"/>
          <w:b/>
          <w:bCs/>
        </w:rPr>
        <w:t xml:space="preserve">1 </w:t>
      </w:r>
      <w:r>
        <w:rPr>
          <w:rFonts w:ascii="Calibri" w:hAnsi="Calibri" w:cs="Aptos"/>
          <w:b/>
          <w:bCs/>
        </w:rPr>
        <w:t>laboratorio  Coding per gli alunni della scuola secondaria di primo grado Canova di Loreggia , classi 2^ e 3^</w:t>
      </w:r>
    </w:p>
    <w:p w14:paraId="5A57BA73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>Gli alunni svolgeranno attività pratiche che permettano l’acquisizione di competenze base di</w:t>
      </w:r>
    </w:p>
    <w:p w14:paraId="7298A97D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 xml:space="preserve">programmazione, tramite l’utilizzo di Scratch e iRoobot Coding App, per creare esempi di giochi interrativi e per far muovere nello spazio </w:t>
      </w:r>
      <w:r>
        <w:rPr>
          <w:rFonts w:ascii="Calibri" w:hAnsi="Calibri" w:cs="Calibri-Italic"/>
          <w:i/>
          <w:iCs/>
        </w:rPr>
        <w:t>iRobot Education Root rt1 e Codey Rocky</w:t>
      </w:r>
    </w:p>
    <w:p w14:paraId="65AB06D6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>titolo richiesto per docente esperto</w:t>
      </w:r>
      <w:r>
        <w:rPr>
          <w:rFonts w:cs="Aptos"/>
          <w:color w:val="156082"/>
        </w:rPr>
        <w:t xml:space="preserve">:  </w:t>
      </w:r>
      <w:r>
        <w:rPr>
          <w:rFonts w:cs="Aptos"/>
        </w:rPr>
        <w:t xml:space="preserve">laurea magistrale o vecchio ordinamento non afferente ambito   tecnico </w:t>
      </w:r>
      <w:r>
        <w:rPr>
          <w:rFonts w:cs="Aptos"/>
        </w:rPr>
        <w:t>scientifico</w:t>
      </w:r>
    </w:p>
    <w:p w14:paraId="6D322545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>titolo richiesto per docente tutor:</w:t>
      </w:r>
      <w:r>
        <w:rPr>
          <w:rFonts w:cs="Aptos"/>
          <w:color w:val="156082"/>
        </w:rPr>
        <w:t xml:space="preserve"> </w:t>
      </w:r>
      <w:r>
        <w:rPr>
          <w:rFonts w:cs="Aptos"/>
        </w:rPr>
        <w:t>laurea magistrale o vecchio ordinamento non afferente ambito   tecnico scientifico</w:t>
      </w:r>
    </w:p>
    <w:p w14:paraId="37CCA6A0" w14:textId="77777777" w:rsidR="00FD53D8" w:rsidRDefault="00FD53D8">
      <w:pPr>
        <w:pStyle w:val="Standard"/>
        <w:spacing w:after="0" w:line="240" w:lineRule="auto"/>
        <w:ind w:firstLine="708"/>
        <w:rPr>
          <w:rFonts w:cs="Aptos"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6"/>
        <w:gridCol w:w="889"/>
        <w:gridCol w:w="1765"/>
        <w:gridCol w:w="1765"/>
      </w:tblGrid>
      <w:tr w:rsidR="00FD53D8" w14:paraId="1CB675C2" w14:textId="77777777">
        <w:tblPrEx>
          <w:tblCellMar>
            <w:top w:w="0" w:type="dxa"/>
            <w:bottom w:w="0" w:type="dxa"/>
          </w:tblCellMar>
        </w:tblPrEx>
        <w:tc>
          <w:tcPr>
            <w:tcW w:w="6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1212AF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valutabili per docente esperto e docente tutor – ambito STEM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079C2E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A3635B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Da compilare a cura della commissione</w:t>
            </w:r>
          </w:p>
        </w:tc>
      </w:tr>
      <w:tr w:rsidR="00FD53D8" w14:paraId="7BF44080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ED05EA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Diploma di scuola superiore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ACB277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1 punto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EB51BE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4FC3E7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556E074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45B6B5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Laurea Triennale non afferente ambito tecnico-scientifico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231670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C4A7ED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0F1BFC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8511CC5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0ED8D9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Laurea specialistica o vecchio ordinamento non afferente ambito tecnico-scientifico/magistrale 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45DD6B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3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F01E8F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752389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54F02AF4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AC9825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Laurea </w:t>
            </w:r>
            <w:r>
              <w:rPr>
                <w:rFonts w:cs="Verdana"/>
                <w:sz w:val="20"/>
                <w:szCs w:val="20"/>
              </w:rPr>
              <w:t>Triennale afferente ambito tecnico scientifico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F9A161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4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54EBCC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8AC4C1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2DE180EF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CACC49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Laurea specialistica o vecchio ordinamento afferente ambito tecnico scientifico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AFF52B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5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014F93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FAA934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7D7C5D0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F1C1EC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lastRenderedPageBreak/>
              <w:t>Dottorato non attinente discipline STEM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4D481F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5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78BC9B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8C710A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24CA6A4C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BCCBE4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Dottorato attinente discipline STEM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8ABFA5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6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8B09C7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A6EB96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7887CA5" w14:textId="77777777">
        <w:tblPrEx>
          <w:tblCellMar>
            <w:top w:w="0" w:type="dxa"/>
            <w:bottom w:w="0" w:type="dxa"/>
          </w:tblCellMar>
        </w:tblPrEx>
        <w:tc>
          <w:tcPr>
            <w:tcW w:w="61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45CB7F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Culturali Specifici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409FD6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E4A681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2E0572B1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A229F8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Certificazioni riconosciute dal MIM, attinenti ambiti STEM (1 punto per ciascuna certificazione)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4FEDB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5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E5F6B3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DA1AA0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E79829F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20DAC1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Partecipazione a corsi di formazione (di almeno 20 ore) attinenti ambito STEM, con certificazione in </w:t>
            </w:r>
            <w:r>
              <w:rPr>
                <w:rFonts w:cs="Verdana"/>
                <w:sz w:val="20"/>
                <w:szCs w:val="20"/>
              </w:rPr>
              <w:t>qualità di discente (1 punto per corso)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18FEC9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3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974F8F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780ACF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2C104B2D" w14:textId="77777777">
        <w:tblPrEx>
          <w:tblCellMar>
            <w:top w:w="0" w:type="dxa"/>
            <w:bottom w:w="0" w:type="dxa"/>
          </w:tblCellMar>
        </w:tblPrEx>
        <w:tc>
          <w:tcPr>
            <w:tcW w:w="61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694F6F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di servizio o professionali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BD3161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C03E26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020E2094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820D01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Incarico Animatore Digitale (1 punto per anno)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DDB0A6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72AA5F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A2D2C6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D4BEC95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3046C1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Partecipazione a commissione/gruppi di lavoro nell’ambito Nuove Tecnologie (1 punto per anno)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BB45DA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17A3E7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9BB30C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B3B8F19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4BFEE3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Relatore di corsi di formazione (anche all’interno della propria scuola) relativi alle discipline STEM (1 punto per corso)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223796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5F4EC7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01F48E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C094311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6ED5DC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Esperienza lavorativa in progetti a finanziamento FSE, regionale,  PON, PNRR (1 punto per </w:t>
            </w:r>
            <w:r>
              <w:rPr>
                <w:rFonts w:cs="Verdana"/>
                <w:sz w:val="20"/>
                <w:szCs w:val="20"/>
              </w:rPr>
              <w:t>esperienza) relativi alle discipline STEM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B32FE1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E49D88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2045A4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A404082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A5ED021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Anzianità di servizio come docente di Discipline STEM (da 1 a 4 anni = 1 punto; da 5 a 8 anni = 2 punti; da 8 a 10 anni = 3 punti; da 10 anni a 15= 4 punti; oltre i 15 anni= 5 punti)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2632A3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Max 5 </w:t>
            </w:r>
            <w:r>
              <w:rPr>
                <w:rFonts w:cs="Verdana"/>
                <w:sz w:val="20"/>
                <w:szCs w:val="20"/>
              </w:rPr>
              <w:t>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157BB4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DB956B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62ADCE48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DF7A4A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Solo per il docente che si candida per il ruolo di docente esperto:</w:t>
            </w:r>
          </w:p>
          <w:p w14:paraId="407463F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  <w:sz w:val="20"/>
                <w:szCs w:val="20"/>
              </w:rPr>
              <w:t>Proposta di progetto/programmazione del percorso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2B2D7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F7C971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9BDD55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</w:tbl>
    <w:p w14:paraId="40CF8708" w14:textId="77777777" w:rsidR="00FD53D8" w:rsidRDefault="00FD53D8">
      <w:pPr>
        <w:pStyle w:val="Standard"/>
        <w:widowControl w:val="0"/>
        <w:shd w:val="clear" w:color="auto" w:fill="FFFFFF"/>
        <w:jc w:val="both"/>
      </w:pPr>
    </w:p>
    <w:p w14:paraId="747C26CE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9" behindDoc="0" locked="0" layoutInCell="1" allowOverlap="1" wp14:anchorId="792ADE2F" wp14:editId="7C9AAD01">
                <wp:simplePos x="0" y="0"/>
                <wp:positionH relativeFrom="column">
                  <wp:posOffset>-83987</wp:posOffset>
                </wp:positionH>
                <wp:positionV relativeFrom="paragraph">
                  <wp:posOffset>254386</wp:posOffset>
                </wp:positionV>
                <wp:extent cx="262259" cy="298451"/>
                <wp:effectExtent l="0" t="0" r="23491" b="25399"/>
                <wp:wrapNone/>
                <wp:docPr id="1180629849" name="Form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9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FCFC446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ADE2F" id="Forma 10" o:spid="_x0000_s1035" style="position:absolute;left:0;text-align:left;margin-left:-6.6pt;margin-top:20.05pt;width:20.65pt;height:23.5pt;z-index: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" adj="-11796480,,5400" path="m,l21600,r,21600l,21600,,xe" strokeweight=".35281mm">
                <v:stroke joinstyle="miter"/>
                <v:formulas/>
                <v:path arrowok="t" o:connecttype="custom" o:connectlocs="131130,0;262259,149226;131130,298451;0,149226" o:connectangles="270,0,90,180" textboxrect="0,0,21600,21600"/>
                <v:textbox inset="0,0,0,0">
                  <w:txbxContent>
                    <w:p w14:paraId="7FCFC446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cs="Aptos"/>
          <w:b/>
          <w:bCs/>
          <w:color w:val="000000"/>
          <w:u w:val="single"/>
        </w:rPr>
        <w:t>EDIZIONE N. 10</w:t>
      </w:r>
    </w:p>
    <w:p w14:paraId="59E99210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Aptos"/>
          <w:b/>
          <w:bCs/>
        </w:rPr>
        <w:t xml:space="preserve">1 laboratorio Coding per gli alunni della scuola secondaria di primo grado Valeri di </w:t>
      </w:r>
      <w:r>
        <w:rPr>
          <w:rFonts w:ascii="Calibri" w:hAnsi="Calibri" w:cs="Aptos"/>
          <w:b/>
          <w:bCs/>
        </w:rPr>
        <w:t>Villa del Conte, classi 2^ e 3^</w:t>
      </w:r>
    </w:p>
    <w:p w14:paraId="709558EF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>Gli alunni svolgeranno attività pratiche che permettano l’acquisizione di competenze base di</w:t>
      </w:r>
    </w:p>
    <w:p w14:paraId="2C81C2F5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 xml:space="preserve">programmazione, tramite l’utilizzo di Scratch e iRoobot Coding App, per creare esempi di giochi interrativi e per far muovere nello spazio </w:t>
      </w:r>
      <w:r>
        <w:rPr>
          <w:rFonts w:ascii="Calibri" w:hAnsi="Calibri" w:cs="Calibri-Italic"/>
          <w:i/>
          <w:iCs/>
        </w:rPr>
        <w:t>iRobot Education Root rt1 e Codey Rocky</w:t>
      </w:r>
    </w:p>
    <w:p w14:paraId="09210DD8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>titolo richiesto per docente esperto:</w:t>
      </w:r>
      <w:r>
        <w:rPr>
          <w:rFonts w:cs="Aptos"/>
          <w:color w:val="156082"/>
        </w:rPr>
        <w:t xml:space="preserve">  </w:t>
      </w:r>
      <w:r>
        <w:rPr>
          <w:rFonts w:cs="Aptos"/>
        </w:rPr>
        <w:t>laurea magistrale o vecchio ordinamento non afferente ambito   tecnico scientifico</w:t>
      </w:r>
    </w:p>
    <w:p w14:paraId="541CCCF7" w14:textId="77777777" w:rsidR="00FD53D8" w:rsidRDefault="00FD53D8">
      <w:pPr>
        <w:pStyle w:val="Standard"/>
        <w:spacing w:after="0" w:line="240" w:lineRule="auto"/>
        <w:ind w:firstLine="708"/>
      </w:pPr>
    </w:p>
    <w:p w14:paraId="6FF01417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>titolo richiesto per docente tutor:</w:t>
      </w:r>
      <w:r>
        <w:rPr>
          <w:rFonts w:cs="Aptos"/>
          <w:color w:val="156082"/>
        </w:rPr>
        <w:t xml:space="preserve"> </w:t>
      </w:r>
      <w:r>
        <w:rPr>
          <w:rFonts w:cs="Aptos"/>
        </w:rPr>
        <w:t>laurea magistrale o vecchio ordinamento non afferente ambito   tecnico scientifico</w:t>
      </w:r>
    </w:p>
    <w:p w14:paraId="683FB9ED" w14:textId="77777777" w:rsidR="00FD53D8" w:rsidRDefault="00FD53D8">
      <w:pPr>
        <w:pStyle w:val="Standard"/>
        <w:spacing w:after="0" w:line="240" w:lineRule="auto"/>
        <w:ind w:firstLine="708"/>
        <w:rPr>
          <w:rFonts w:cs="Aptos"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6"/>
        <w:gridCol w:w="889"/>
        <w:gridCol w:w="1765"/>
        <w:gridCol w:w="1765"/>
      </w:tblGrid>
      <w:tr w:rsidR="00FD53D8" w14:paraId="0A777DCB" w14:textId="77777777">
        <w:tblPrEx>
          <w:tblCellMar>
            <w:top w:w="0" w:type="dxa"/>
            <w:bottom w:w="0" w:type="dxa"/>
          </w:tblCellMar>
        </w:tblPrEx>
        <w:tc>
          <w:tcPr>
            <w:tcW w:w="6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FCCB7C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valutabili per docente esperto e docente tutor – ambito STEM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BB4133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6529DA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Da compilare a cura della commissione</w:t>
            </w:r>
          </w:p>
        </w:tc>
      </w:tr>
      <w:tr w:rsidR="00FD53D8" w14:paraId="47D0D25A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52191F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Diploma di scuola superiore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3E9739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1 punto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E035C6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1FD271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4FD0C20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122A75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Laurea Triennale non afferente </w:t>
            </w:r>
            <w:r>
              <w:rPr>
                <w:rFonts w:cs="Verdana"/>
                <w:sz w:val="20"/>
                <w:szCs w:val="20"/>
              </w:rPr>
              <w:t>ambito tecnico-scientifico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97B0DA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2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0C8617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250E8B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81F9EC7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AC6F85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Laurea specialistica o vecchio ordinamento non afferente ambito tecnico-scientifico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E3153A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3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56417A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BEC024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51692C03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01B1B5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Laurea Triennale afferente ambito tecnico scientifico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AF5041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4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4ABC42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C8FBD9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4B3BBB69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ACA46F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lastRenderedPageBreak/>
              <w:t xml:space="preserve">Laurea specialistica o vecchio ordinamento </w:t>
            </w:r>
            <w:r>
              <w:rPr>
                <w:rFonts w:cs="Verdana"/>
                <w:sz w:val="20"/>
                <w:szCs w:val="20"/>
              </w:rPr>
              <w:t>afferente ambito tecnico scientifico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D11E77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5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2EAC49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38472F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7C987C86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D9175C6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Dottorato non attinente discipline STEM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060037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5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E720AE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81A1B5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AAEDBC8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0EE144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Dottorato attinente discipline STEM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88D659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6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37E9A8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AFC434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5C96ACDE" w14:textId="77777777">
        <w:tblPrEx>
          <w:tblCellMar>
            <w:top w:w="0" w:type="dxa"/>
            <w:bottom w:w="0" w:type="dxa"/>
          </w:tblCellMar>
        </w:tblPrEx>
        <w:tc>
          <w:tcPr>
            <w:tcW w:w="61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132565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Culturali Specifici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326CA1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2233AE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09127D6C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B72A66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Certificazioni riconosciute dal MIM, attinenti ambiti STEM (1 punto per </w:t>
            </w:r>
            <w:r>
              <w:rPr>
                <w:rFonts w:cs="Verdana"/>
                <w:sz w:val="20"/>
                <w:szCs w:val="20"/>
              </w:rPr>
              <w:t>ciascuna certificazione)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8668A8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5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0DCE6A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588B84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C70FB4D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56254D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Partecipazione a corsi di formazione (di almeno 20 ore) attinenti ambito STEM, con certificazione in qualità di discente (1 punto per corso)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85E070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 xml:space="preserve"> Max 3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A3FD36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D9F1EE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59497538" w14:textId="77777777">
        <w:tblPrEx>
          <w:tblCellMar>
            <w:top w:w="0" w:type="dxa"/>
            <w:bottom w:w="0" w:type="dxa"/>
          </w:tblCellMar>
        </w:tblPrEx>
        <w:tc>
          <w:tcPr>
            <w:tcW w:w="61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565971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  <w:sz w:val="20"/>
                <w:szCs w:val="20"/>
              </w:rPr>
              <w:t>Titoli di servizio o professionali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561DFD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6D5F5F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  <w:sz w:val="20"/>
                <w:szCs w:val="20"/>
              </w:rPr>
            </w:pPr>
          </w:p>
        </w:tc>
      </w:tr>
      <w:tr w:rsidR="00FD53D8" w14:paraId="6C112DC0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222CE8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Incarico </w:t>
            </w:r>
            <w:r>
              <w:rPr>
                <w:rFonts w:cs="Verdana"/>
                <w:sz w:val="20"/>
                <w:szCs w:val="20"/>
              </w:rPr>
              <w:t>Animatore Digitale (1 punto per anno)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C5A853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7B6276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213C8F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556274D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A151B4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Partecipazione a commissione/gruppi di lavoro nell’ambito Nuove Tecnologie (1 punto per anno)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6C46EC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8DB798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6D2F03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00593D07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52E8D1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Relatore di corsi di formazione (anche all’interno della propria scuola) relativi alle </w:t>
            </w:r>
            <w:r>
              <w:rPr>
                <w:rFonts w:cs="Verdana"/>
                <w:sz w:val="20"/>
                <w:szCs w:val="20"/>
              </w:rPr>
              <w:t>discipline STEM (1 punto per corso)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5E7763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BAEBAB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93D510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25A59C50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A86E8B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Esperienza lavorativa in progetti a finanziamento FSE, regionale,  PON, PNRR (1 punto per esperienza) relativi alle discipline STEM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49AB70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E6B999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0F1570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3CA29387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D6A75F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Anzianità di servizio come docente di </w:t>
            </w:r>
            <w:r>
              <w:rPr>
                <w:rFonts w:cs="Verdana"/>
                <w:sz w:val="20"/>
                <w:szCs w:val="20"/>
              </w:rPr>
              <w:t>Discipline STEM (da 1 a 4 anni = 1 punto; da 5 a 8 anni = 2 punti; da 8 a 10 anni = 3 punti; da 10 anni a 15= 4 punti; oltre i 15 anni= 5 punti)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83B5FF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5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8DD502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D590F0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  <w:tr w:rsidR="00FD53D8" w14:paraId="1F1DDAAD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40271E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>Solo per il docente che si candida per il ruolo di docente esperto:</w:t>
            </w:r>
          </w:p>
          <w:p w14:paraId="2CD90FF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  <w:sz w:val="20"/>
                <w:szCs w:val="20"/>
              </w:rPr>
              <w:t xml:space="preserve">Proposta di </w:t>
            </w:r>
            <w:r>
              <w:rPr>
                <w:rFonts w:cs="Verdana"/>
                <w:b/>
                <w:bCs/>
                <w:sz w:val="20"/>
                <w:szCs w:val="20"/>
              </w:rPr>
              <w:t>progetto/programmazione del percorso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E46A7D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sz w:val="20"/>
                <w:szCs w:val="20"/>
              </w:rPr>
              <w:t>Max 10 punti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7A28C0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1E37C2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sz w:val="20"/>
                <w:szCs w:val="20"/>
              </w:rPr>
            </w:pPr>
          </w:p>
        </w:tc>
      </w:tr>
    </w:tbl>
    <w:p w14:paraId="575AECC6" w14:textId="77777777" w:rsidR="00FD53D8" w:rsidRDefault="00FD53D8">
      <w:pPr>
        <w:pStyle w:val="Standard"/>
        <w:widowControl w:val="0"/>
        <w:shd w:val="clear" w:color="auto" w:fill="FFFFFF"/>
        <w:spacing w:after="160"/>
        <w:jc w:val="center"/>
        <w:rPr>
          <w:rFonts w:cs="Aptos"/>
          <w:b/>
          <w:bCs/>
          <w:color w:val="156082"/>
          <w:u w:val="single"/>
        </w:rPr>
      </w:pPr>
    </w:p>
    <w:p w14:paraId="563A3E2C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rFonts w:cs="Aptos"/>
          <w:b/>
          <w:bCs/>
          <w:color w:val="000000"/>
          <w:u w:val="single"/>
        </w:rPr>
        <w:t>EDIZIONE N. 11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0" behindDoc="0" locked="0" layoutInCell="1" allowOverlap="1" wp14:anchorId="54EBE9FC" wp14:editId="797C54AA">
                <wp:simplePos x="0" y="0"/>
                <wp:positionH relativeFrom="column">
                  <wp:posOffset>-330473</wp:posOffset>
                </wp:positionH>
                <wp:positionV relativeFrom="paragraph">
                  <wp:posOffset>186327</wp:posOffset>
                </wp:positionV>
                <wp:extent cx="285750" cy="298451"/>
                <wp:effectExtent l="0" t="0" r="19050" b="25399"/>
                <wp:wrapNone/>
                <wp:docPr id="1784037487" name="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AC27225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BE9FC" id="Forma 11" o:spid="_x0000_s1036" style="position:absolute;left:0;text-align:left;margin-left:-26pt;margin-top:14.65pt;width:22.5pt;height:23.5pt;z-index: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" adj="-11796480,,5400" path="m,l21600,r,21600l,21600,,xe" strokeweight=".35281mm">
                <v:stroke joinstyle="miter"/>
                <v:formulas/>
                <v:path arrowok="t" o:connecttype="custom" o:connectlocs="142875,0;285750,149226;142875,298451;0,149226" o:connectangles="270,0,90,180" textboxrect="0,0,21600,21600"/>
                <v:textbox inset="0,0,0,0">
                  <w:txbxContent>
                    <w:p w14:paraId="6AC27225" w14:textId="77777777" w:rsidR="00FD53D8" w:rsidRDefault="00FD53D8"/>
                  </w:txbxContent>
                </v:textbox>
              </v:shape>
            </w:pict>
          </mc:Fallback>
        </mc:AlternateContent>
      </w:r>
    </w:p>
    <w:p w14:paraId="136FFA73" w14:textId="77777777" w:rsidR="00FD53D8" w:rsidRDefault="00B16A96">
      <w:pPr>
        <w:pStyle w:val="Standard"/>
        <w:widowControl w:val="0"/>
        <w:shd w:val="clear" w:color="auto" w:fill="FFFFFF"/>
        <w:spacing w:after="160"/>
        <w:jc w:val="both"/>
      </w:pPr>
      <w:r>
        <w:rPr>
          <w:rFonts w:cs="Aptos"/>
          <w:b/>
          <w:bCs/>
        </w:rPr>
        <w:t>1 laboratorio matematica per gli alunni della scuola secondaria di primo grado Canova di Loreggia, classi 1^, 2^, 3^</w:t>
      </w:r>
    </w:p>
    <w:p w14:paraId="49E7C6CC" w14:textId="77777777" w:rsidR="00FD53D8" w:rsidRDefault="00B16A96">
      <w:pPr>
        <w:pStyle w:val="Standard"/>
        <w:spacing w:after="0" w:line="240" w:lineRule="auto"/>
      </w:pPr>
      <w:r>
        <w:rPr>
          <w:rFonts w:cs="Calibri"/>
        </w:rPr>
        <w:t xml:space="preserve">Gli alunni svolgeranno attività pratiche, mediante giochi a </w:t>
      </w:r>
      <w:r>
        <w:rPr>
          <w:rFonts w:cs="Calibri"/>
        </w:rPr>
        <w:t>squadre ed individuali, su quesiti</w:t>
      </w:r>
    </w:p>
    <w:p w14:paraId="5BC262B7" w14:textId="77777777" w:rsidR="00FD53D8" w:rsidRDefault="00B16A96">
      <w:pPr>
        <w:pStyle w:val="Standard"/>
        <w:spacing w:after="0" w:line="240" w:lineRule="auto"/>
      </w:pPr>
      <w:r>
        <w:rPr>
          <w:rFonts w:cs="Calibri"/>
        </w:rPr>
        <w:t>matematici in stile Kangourou e Bocconi, al fine di partecipare ad eventuali gare e sviluppare le</w:t>
      </w:r>
    </w:p>
    <w:p w14:paraId="4B51E1D1" w14:textId="77777777" w:rsidR="00FD53D8" w:rsidRDefault="00B16A96">
      <w:pPr>
        <w:pStyle w:val="Standard"/>
        <w:widowControl w:val="0"/>
        <w:shd w:val="clear" w:color="auto" w:fill="FFFFFF"/>
        <w:spacing w:after="160"/>
        <w:jc w:val="both"/>
      </w:pPr>
      <w:r>
        <w:rPr>
          <w:rFonts w:cs="Calibri"/>
        </w:rPr>
        <w:t>capacità logiche e matematiche</w:t>
      </w:r>
    </w:p>
    <w:p w14:paraId="1F50F8E0" w14:textId="77777777" w:rsidR="00FD53D8" w:rsidRDefault="00B16A96">
      <w:pPr>
        <w:pStyle w:val="Standard"/>
        <w:spacing w:after="0" w:line="240" w:lineRule="auto"/>
        <w:ind w:left="708"/>
      </w:pPr>
      <w:r>
        <w:rPr>
          <w:rFonts w:cs="Aptos"/>
          <w:b/>
          <w:bCs/>
          <w:color w:val="000000"/>
          <w:u w:val="single"/>
        </w:rPr>
        <w:t xml:space="preserve">titolo richiesto per docente esperto: </w:t>
      </w:r>
      <w:r>
        <w:rPr>
          <w:rFonts w:cs="Aptos"/>
          <w:color w:val="156082"/>
        </w:rPr>
        <w:t xml:space="preserve"> </w:t>
      </w:r>
      <w:r>
        <w:rPr>
          <w:rFonts w:cs="Aptos"/>
        </w:rPr>
        <w:t>laurea magistrale o vecchio ordinamento riconosciuta  per insegnamento matematica</w:t>
      </w:r>
    </w:p>
    <w:p w14:paraId="00687D13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 xml:space="preserve">titolo richiesto per docente tutor: </w:t>
      </w:r>
      <w:r>
        <w:rPr>
          <w:rFonts w:cs="Aptos"/>
        </w:rPr>
        <w:t>laurea magistrale o vecchio ordinamento</w:t>
      </w:r>
    </w:p>
    <w:p w14:paraId="4392F142" w14:textId="77777777" w:rsidR="00FD53D8" w:rsidRDefault="00FD53D8">
      <w:pPr>
        <w:pStyle w:val="Standard"/>
        <w:spacing w:after="0" w:line="240" w:lineRule="auto"/>
        <w:ind w:firstLine="708"/>
        <w:rPr>
          <w:rFonts w:cs="Aptos"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7"/>
        <w:gridCol w:w="898"/>
        <w:gridCol w:w="1735"/>
        <w:gridCol w:w="1735"/>
      </w:tblGrid>
      <w:tr w:rsidR="00FD53D8" w14:paraId="28EF8F58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73E430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valutabili per docente esperto e docente tutor – ambito STEM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A9E216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F757AA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della commissione</w:t>
            </w:r>
          </w:p>
        </w:tc>
      </w:tr>
      <w:tr w:rsidR="00FD53D8" w14:paraId="292F1771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95AF6A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Diploma di scuola superiore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1B5AD7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punto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1CCF35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EA1330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B066B0C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EA30E9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Triennale non afferente ambito tecnico scientifico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074583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A6995F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FAA157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30B63FD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04565A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lastRenderedPageBreak/>
              <w:t>Laurea specialistica o vecchio ordinamento non afferente ambito tecnico-scientifico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1599DA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3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601A4F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821C83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920626F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707B19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Laurea Triennale afferente ambito tecnico </w:t>
            </w:r>
            <w:r>
              <w:rPr>
                <w:rFonts w:cs="Verdana"/>
              </w:rPr>
              <w:t>scientifico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D35793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4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77776F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D1BA89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3471DED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A6CF62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afferente ambito tecnico scientifico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12CB22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ABB568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FF3B3D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828E237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A53F50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valida per insegnamento della matematica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1EBBE9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BFCB2A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85D8E4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84BA70B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37AFAF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non attinente discipline STEM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FFAF5A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5 </w:t>
            </w:r>
            <w:r>
              <w:rPr>
                <w:rFonts w:cs="Verdana"/>
              </w:rPr>
              <w:t>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9ADECC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061F04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1E3AC36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953FCE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attinente discipline STEM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61A14B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6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1989DE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6EF357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81202F2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6528F7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Culturali Specifici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856F87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B86A91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51ABBB17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607AFB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Certificazioni riconosciute dal MIM, attinenti ambiti STEM (1 punto per ciascuna certificazione)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FEDDDD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3648EC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3C6EE2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5B08034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435488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Partecipazione a corsi di formazione (di almeno 20 </w:t>
            </w:r>
            <w:r>
              <w:rPr>
                <w:rFonts w:cs="Verdana"/>
              </w:rPr>
              <w:t>ore) attinenti ambito STEM, con certificazione in qualità di discente (1 punto per corso)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B2C67D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3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19791A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EBC37A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AB47DF2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F330B2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di servizio o professionali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43F47C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AB1311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1BD37A3A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95070C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Incarico referente progetti STEM (1 punto per anno)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E0431A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1F2A57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4C1D9F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C52F486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B04BDF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Partecipazione a </w:t>
            </w:r>
            <w:r>
              <w:rPr>
                <w:rFonts w:cs="Verdana"/>
              </w:rPr>
              <w:t>commissione/gruppi di lavoro ambito  Nuove tecnologie -STEM (1 punto per anno)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FF87DB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AFC2FF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7C9306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6D2AA19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57BA45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Relatore di corsi di formazione (anche all’interno della propria scuola) relativi alle discipline STEM (1 punto per corso)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35CEB3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EB83A4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CA0907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D42F0D8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AD479D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Esperienza </w:t>
            </w:r>
            <w:r>
              <w:rPr>
                <w:rFonts w:cs="Verdana"/>
              </w:rPr>
              <w:t>lavorativa in progetti a finanziamento FSE, regionale,  PON, PNRR (1 punto per esperienza) relativi alle discipline STEM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4540BF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75D010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5FCC5F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4EDFD29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C1E41B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Anzianità di servizio come docente di Discipline STEM (da 1 a 4 anni = 1 punto; da 5 a 8 anni = 2 punti; da 8 a 10 anni = 3 punti; da 10 anni a 15= 4 punti; oltre i 15 anni= 5 punti)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FCC12F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300C03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EDAA4B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DBB0214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915F15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Solo per il docente che si candida per il ruolo di docente esperto:</w:t>
            </w:r>
          </w:p>
          <w:p w14:paraId="69D7D86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</w:rPr>
              <w:t>Proposta di progetto/programmazione del percorso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8963D7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6C1BC3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15ED26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5A4B7D60" w14:textId="77777777" w:rsidR="00FD53D8" w:rsidRDefault="00FD53D8">
      <w:pPr>
        <w:pStyle w:val="Standard"/>
        <w:widowControl w:val="0"/>
        <w:shd w:val="clear" w:color="auto" w:fill="FFFFFF"/>
        <w:spacing w:after="160"/>
        <w:jc w:val="center"/>
        <w:rPr>
          <w:rFonts w:cs="Aptos"/>
          <w:b/>
          <w:bCs/>
          <w:color w:val="156082"/>
          <w:u w:val="single"/>
        </w:rPr>
      </w:pPr>
    </w:p>
    <w:p w14:paraId="1D15A9FD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1" behindDoc="0" locked="0" layoutInCell="1" allowOverlap="1" wp14:anchorId="31C90215" wp14:editId="0761B114">
                <wp:simplePos x="0" y="0"/>
                <wp:positionH relativeFrom="column">
                  <wp:posOffset>59134</wp:posOffset>
                </wp:positionH>
                <wp:positionV relativeFrom="paragraph">
                  <wp:posOffset>220480</wp:posOffset>
                </wp:positionV>
                <wp:extent cx="285750" cy="298451"/>
                <wp:effectExtent l="0" t="0" r="19050" b="25399"/>
                <wp:wrapNone/>
                <wp:docPr id="1438185852" name="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B5A662A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90215" id="Forma 12" o:spid="_x0000_s1037" style="position:absolute;left:0;text-align:left;margin-left:4.65pt;margin-top:17.35pt;width:22.5pt;height:23.5pt;z-index: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" adj="-11796480,,5400" path="m,l21600,r,21600l,21600,,xe" strokeweight=".35281mm">
                <v:stroke joinstyle="miter"/>
                <v:formulas/>
                <v:path arrowok="t" o:connecttype="custom" o:connectlocs="142875,0;285750,149226;142875,298451;0,149226" o:connectangles="270,0,90,180" textboxrect="0,0,21600,21600"/>
                <v:textbox inset="0,0,0,0">
                  <w:txbxContent>
                    <w:p w14:paraId="1B5A662A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cs="Aptos"/>
          <w:b/>
          <w:bCs/>
          <w:color w:val="000000"/>
          <w:u w:val="single"/>
        </w:rPr>
        <w:t>EDIZIONE N. 12</w:t>
      </w:r>
    </w:p>
    <w:p w14:paraId="632707C7" w14:textId="77777777" w:rsidR="00FD53D8" w:rsidRDefault="00B16A96">
      <w:pPr>
        <w:pStyle w:val="Paragrafoelenco"/>
        <w:shd w:val="clear" w:color="auto" w:fill="FFFFFF"/>
        <w:spacing w:after="160"/>
        <w:ind w:firstLine="0"/>
        <w:contextualSpacing/>
        <w:jc w:val="both"/>
      </w:pPr>
      <w:r>
        <w:rPr>
          <w:rFonts w:ascii="Calibri" w:hAnsi="Calibri" w:cs="Aptos"/>
          <w:b/>
          <w:bCs/>
        </w:rPr>
        <w:t xml:space="preserve">1 laboratorio </w:t>
      </w:r>
      <w:r>
        <w:rPr>
          <w:rFonts w:ascii="Calibri" w:hAnsi="Calibri" w:cs="Aptos"/>
          <w:b/>
          <w:bCs/>
        </w:rPr>
        <w:t>matematica per gli alunni della scuola secondaria di primo grado Valeri di Villa del Conte, trasversale alle classi 1^, 2^, 3^</w:t>
      </w:r>
    </w:p>
    <w:p w14:paraId="6B625853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>Gli alunni svolgeranno attività pratiche, mediante giochi a squadre ed individuali, su quesiti</w:t>
      </w:r>
    </w:p>
    <w:p w14:paraId="36E34BBC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>matematici in stile Kangourou e Bocconi, al fine di partecipare ad eventuali gare e sviluppare le</w:t>
      </w:r>
    </w:p>
    <w:p w14:paraId="48DD2E35" w14:textId="77777777" w:rsidR="00FD53D8" w:rsidRDefault="00B16A96">
      <w:pPr>
        <w:pStyle w:val="Paragrafoelenco"/>
        <w:shd w:val="clear" w:color="auto" w:fill="FFFFFF"/>
        <w:spacing w:after="160"/>
        <w:contextualSpacing/>
        <w:jc w:val="both"/>
      </w:pPr>
      <w:r>
        <w:rPr>
          <w:rFonts w:ascii="Calibri" w:hAnsi="Calibri" w:cs="Calibri"/>
        </w:rPr>
        <w:t>capacità logiche e matematiche</w:t>
      </w:r>
    </w:p>
    <w:p w14:paraId="684288F5" w14:textId="77777777" w:rsidR="00FD53D8" w:rsidRDefault="00B16A96">
      <w:pPr>
        <w:pStyle w:val="Standard"/>
        <w:spacing w:after="0" w:line="240" w:lineRule="auto"/>
        <w:ind w:left="708"/>
      </w:pPr>
      <w:r>
        <w:rPr>
          <w:rFonts w:cs="Aptos"/>
          <w:b/>
          <w:bCs/>
          <w:color w:val="000000"/>
          <w:u w:val="single"/>
        </w:rPr>
        <w:t xml:space="preserve">titolo richiesto per docente esperto: </w:t>
      </w:r>
      <w:r>
        <w:rPr>
          <w:rFonts w:cs="Aptos"/>
          <w:color w:val="156082"/>
        </w:rPr>
        <w:t xml:space="preserve"> </w:t>
      </w:r>
      <w:r>
        <w:rPr>
          <w:rFonts w:cs="Aptos"/>
        </w:rPr>
        <w:t>laurea magistrale riconosciuta  per insegnamento matematica</w:t>
      </w:r>
    </w:p>
    <w:p w14:paraId="5B8D19CF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 xml:space="preserve">titolo richiesto per docente tutor: </w:t>
      </w:r>
      <w:r>
        <w:rPr>
          <w:rFonts w:cs="Aptos"/>
        </w:rPr>
        <w:t>laurea magistrale</w:t>
      </w:r>
    </w:p>
    <w:p w14:paraId="4F240F3D" w14:textId="77777777" w:rsidR="00FD53D8" w:rsidRDefault="00FD53D8">
      <w:pPr>
        <w:pStyle w:val="Standard"/>
        <w:spacing w:after="0" w:line="240" w:lineRule="auto"/>
        <w:ind w:firstLine="708"/>
        <w:rPr>
          <w:rFonts w:cs="Calibri"/>
          <w:color w:val="CA211E"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7"/>
        <w:gridCol w:w="898"/>
        <w:gridCol w:w="1735"/>
        <w:gridCol w:w="1735"/>
      </w:tblGrid>
      <w:tr w:rsidR="00FD53D8" w14:paraId="102FF3D0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569665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lastRenderedPageBreak/>
              <w:t>Titoli valutabili per docente esperto e docente tutor – ambito STEM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788B10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1FC896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della commissione</w:t>
            </w:r>
          </w:p>
        </w:tc>
      </w:tr>
      <w:tr w:rsidR="00FD53D8" w14:paraId="422B5E48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AA9194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Diploma di scuola superiore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43C754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punto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E6C7B4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2C3875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610948D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4CCD5E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Triennale non afferente ambito tecnico scientifico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13718C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9BD2DB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98F35D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7C55DC8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51FC83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Laurea </w:t>
            </w:r>
            <w:r>
              <w:rPr>
                <w:rFonts w:cs="Verdana"/>
              </w:rPr>
              <w:t>specialistica o di vecchio ordinamento non afferente ambito tecnico-scientifico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F504AB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3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64ED71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99EAFA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07F9191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9AB796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Triennale afferente ambito tecnico scientifico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25D43A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4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EF9325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90CF0D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CAF8047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900230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afferente ambito tecnico scientifico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54C4B4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AF0180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7D620A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0F4369A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3D92D4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valida per insegnamento della matematica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DAB2F5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B443D7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3F74A8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BB1AE04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3DF85F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non attinente discipline STEM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12239C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90F6F3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02A8EB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9AFA0D1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A6D976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attinente discipline STEM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95572D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6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E22FBE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F26419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BD2D247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1B92CA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Culturali Specifici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7F3858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457152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200C4498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1D9E39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Certificazioni </w:t>
            </w:r>
            <w:r>
              <w:rPr>
                <w:rFonts w:cs="Verdana"/>
              </w:rPr>
              <w:t>riconosciute dal MIM, attinenti ambiti STEM (1 punto per ciascuna certificazione)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EFC934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AAB2E4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41B8D6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2B3EC1B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1B03A16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corsi di formazione (di almeno 20 ore) attinenti ambito STEM, con certificazione in qualità di discente (1 punto per corso)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0B120A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3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63F800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D1ED3E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648C3A3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B75A19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di servizio o professionali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AC44F1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81B9C5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1E5B386F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08639D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Incarico referente progetti STEM (1 punto per anno)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86640E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5D5B10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1F5D0E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CD0717D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C90B4F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commissione/gruppi di lavoro ambito  Nuove tecnologie -STEM (1 punto per anno)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67C56B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B18115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55DDC1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0F0976A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39E7EC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Relatore di corsi di </w:t>
            </w:r>
            <w:r>
              <w:rPr>
                <w:rFonts w:cs="Verdana"/>
              </w:rPr>
              <w:t>formazione (anche all’interno della propria scuola) relativi alle discipline STEM (1 punto per corso)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273A01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8D18AD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9C836F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A8FA0EE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8ED8B8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Esperienza lavorativa in progetti a finanziamento FSE, regionale,  PON, PNRR (1 punto per esperienza) relativi alle discipline STEM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C0DD76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Max </w:t>
            </w:r>
            <w:r>
              <w:rPr>
                <w:rFonts w:cs="Verdana"/>
              </w:rPr>
              <w:t>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A0EBC0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250386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9FDA02D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31D8D1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Anzianità di servizio come docente di Discipline STEM (da 1 a 4 anni = 1 punto; da 5 a 8 anni = 2 punti; da 8 a 10 anni = 3 punti; da 10 anni a 15= 4 punti; oltre i 15 anni= 5 punti)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FB9D7B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7962C3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72B7A4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40263D7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1F6974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Solo per il docente che si candida per il ruolo di docente esperto:</w:t>
            </w:r>
          </w:p>
          <w:p w14:paraId="6C16F3E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</w:rPr>
              <w:t>Proposta di progetto/programmazione del percorso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797049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796E29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280031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2ABCFF95" w14:textId="77777777" w:rsidR="00FD53D8" w:rsidRDefault="00FD53D8">
      <w:pPr>
        <w:pStyle w:val="Standard"/>
        <w:widowControl w:val="0"/>
        <w:shd w:val="clear" w:color="auto" w:fill="FFFFFF"/>
        <w:jc w:val="both"/>
      </w:pPr>
    </w:p>
    <w:p w14:paraId="2FA5ADC1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rFonts w:cs="Aptos"/>
          <w:b/>
          <w:bCs/>
          <w:color w:val="000000"/>
          <w:u w:val="single"/>
        </w:rPr>
        <w:t>EDIZIONE N. 13</w:t>
      </w:r>
    </w:p>
    <w:p w14:paraId="0207888E" w14:textId="77777777" w:rsidR="00FD53D8" w:rsidRDefault="00B16A96">
      <w:pPr>
        <w:pStyle w:val="Paragrafoelenco"/>
        <w:shd w:val="clear" w:color="auto" w:fill="FFFFFF"/>
        <w:spacing w:after="160"/>
        <w:ind w:firstLine="0"/>
        <w:contextualSpacing/>
        <w:jc w:val="both"/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42" behindDoc="0" locked="0" layoutInCell="1" allowOverlap="1" wp14:anchorId="49D310C0" wp14:editId="41367057">
                <wp:simplePos x="0" y="0"/>
                <wp:positionH relativeFrom="column">
                  <wp:posOffset>90946</wp:posOffset>
                </wp:positionH>
                <wp:positionV relativeFrom="paragraph">
                  <wp:posOffset>19769</wp:posOffset>
                </wp:positionV>
                <wp:extent cx="300993" cy="298451"/>
                <wp:effectExtent l="0" t="0" r="22857" b="25399"/>
                <wp:wrapNone/>
                <wp:docPr id="1957864998" name="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3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8978598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310C0" id="Forma 13" o:spid="_x0000_s1038" style="position:absolute;left:0;text-align:left;margin-left:7.15pt;margin-top:1.55pt;width:23.7pt;height:23.5pt;z-index: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" adj="-11796480,,5400" path="m,l21600,r,21600l,21600,,xe" strokeweight=".35281mm">
                <v:stroke joinstyle="miter"/>
                <v:formulas/>
                <v:path arrowok="t" o:connecttype="custom" o:connectlocs="150497,0;300993,149226;150497,298451;0,149226" o:connectangles="270,0,90,180" textboxrect="0,0,21600,21600"/>
                <v:textbox inset="0,0,0,0">
                  <w:txbxContent>
                    <w:p w14:paraId="18978598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ascii="Calibri" w:hAnsi="Calibri" w:cs="Aptos"/>
          <w:b/>
          <w:bCs/>
        </w:rPr>
        <w:t>1 laboratorio scienze per gli alunni della scuola secondaria di primo grado Valeri di Villa del Conte, classi 1^, 2^</w:t>
      </w:r>
      <w:r>
        <w:rPr>
          <w:rFonts w:ascii="Calibri" w:hAnsi="Calibri" w:cs="Aptos"/>
          <w:b/>
          <w:bCs/>
          <w:color w:val="C9211E"/>
        </w:rPr>
        <w:t xml:space="preserve"> </w:t>
      </w:r>
      <w:r>
        <w:rPr>
          <w:rFonts w:ascii="Calibri" w:hAnsi="Calibri" w:cs="Aptos"/>
          <w:b/>
          <w:bCs/>
        </w:rPr>
        <w:t>e 3^</w:t>
      </w:r>
    </w:p>
    <w:p w14:paraId="760E4EFA" w14:textId="77777777" w:rsidR="00FD53D8" w:rsidRDefault="00FD53D8">
      <w:pPr>
        <w:pStyle w:val="Paragrafoelenco"/>
        <w:shd w:val="clear" w:color="auto" w:fill="FFFFFF"/>
        <w:spacing w:after="160"/>
        <w:ind w:firstLine="0"/>
        <w:contextualSpacing/>
        <w:jc w:val="both"/>
        <w:rPr>
          <w:rFonts w:ascii="Calibri" w:hAnsi="Calibri"/>
        </w:rPr>
      </w:pPr>
    </w:p>
    <w:p w14:paraId="1DF8D126" w14:textId="77777777" w:rsidR="00FD53D8" w:rsidRDefault="00B16A96">
      <w:pPr>
        <w:pStyle w:val="Paragrafoelenco"/>
        <w:shd w:val="clear" w:color="auto" w:fill="FFFFFF"/>
        <w:spacing w:after="160"/>
        <w:ind w:firstLine="0"/>
        <w:contextualSpacing/>
        <w:jc w:val="both"/>
      </w:pPr>
      <w:r>
        <w:rPr>
          <w:rFonts w:ascii="Calibri" w:hAnsi="Calibri" w:cs="Calibri"/>
        </w:rPr>
        <w:t xml:space="preserve">Gli alunni </w:t>
      </w:r>
      <w:r>
        <w:rPr>
          <w:rFonts w:ascii="Calibri" w:hAnsi="Calibri" w:cs="Calibri"/>
        </w:rPr>
        <w:t>svolgeranno attività pratiche, mediante esperimenti, di chimica, biologia e fisica, al fine di acquisire o consolidare le conoscenze sui seguenti argomenti:</w:t>
      </w:r>
    </w:p>
    <w:p w14:paraId="6D7C60D0" w14:textId="77777777" w:rsidR="00FD53D8" w:rsidRDefault="00FD53D8">
      <w:pPr>
        <w:pStyle w:val="Paragrafoelenco"/>
        <w:shd w:val="clear" w:color="auto" w:fill="FFFFFF"/>
        <w:spacing w:after="160"/>
        <w:ind w:firstLine="0"/>
        <w:contextualSpacing/>
        <w:jc w:val="both"/>
        <w:rPr>
          <w:rFonts w:ascii="Calibri" w:hAnsi="Calibri"/>
        </w:rPr>
      </w:pPr>
    </w:p>
    <w:p w14:paraId="579B0CBD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>- solubilità e saturazione: miscelare le sostanze</w:t>
      </w:r>
    </w:p>
    <w:p w14:paraId="72448E31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>- acidi e basi</w:t>
      </w:r>
    </w:p>
    <w:p w14:paraId="4B0FDE58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 xml:space="preserve">- atomi e molecole: uso del </w:t>
      </w:r>
      <w:r>
        <w:rPr>
          <w:rFonts w:ascii="Calibri" w:hAnsi="Calibri" w:cs="Calibri"/>
        </w:rPr>
        <w:t>programma Phet per la costruzione delle molecole.</w:t>
      </w:r>
    </w:p>
    <w:p w14:paraId="3AD1A937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>- analisi degli alimenti: carboidrati, proteine e grassi o la viscosità</w:t>
      </w:r>
    </w:p>
    <w:p w14:paraId="18557541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>- l’estintore invisibile: il ruolo della CO</w:t>
      </w:r>
      <w:r>
        <w:rPr>
          <w:rFonts w:ascii="Calibri" w:hAnsi="Calibri" w:cs="Calibri"/>
          <w:sz w:val="18"/>
          <w:szCs w:val="18"/>
        </w:rPr>
        <w:t>2</w:t>
      </w:r>
    </w:p>
    <w:p w14:paraId="21800306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>- il DNA: estrazione del DNA da banana osservazione cromosomi</w:t>
      </w:r>
    </w:p>
    <w:p w14:paraId="4700D0CD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>- la cellula vegetale e animale: osservazione al microscopio con colorazione di blu di metilene</w:t>
      </w:r>
    </w:p>
    <w:p w14:paraId="0557173A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>- i batteri e i lieviti</w:t>
      </w:r>
    </w:p>
    <w:p w14:paraId="7922BBDF" w14:textId="77777777" w:rsidR="00FD53D8" w:rsidRDefault="00B16A96">
      <w:pPr>
        <w:pStyle w:val="Paragrafoelenco"/>
        <w:contextualSpacing/>
      </w:pPr>
      <w:r>
        <w:rPr>
          <w:rFonts w:ascii="Calibri" w:hAnsi="Calibri" w:cs="Calibri"/>
        </w:rPr>
        <w:t>- la conduzione di calore</w:t>
      </w:r>
    </w:p>
    <w:p w14:paraId="448E55DE" w14:textId="77777777" w:rsidR="00FD53D8" w:rsidRDefault="00B16A96">
      <w:pPr>
        <w:pStyle w:val="Paragrafoelenco"/>
        <w:spacing w:after="160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l’elettromagnete</w:t>
      </w:r>
    </w:p>
    <w:p w14:paraId="2381093B" w14:textId="77777777" w:rsidR="00FD53D8" w:rsidRDefault="00B16A96">
      <w:pPr>
        <w:pStyle w:val="Standard"/>
        <w:spacing w:after="0" w:line="240" w:lineRule="auto"/>
        <w:ind w:left="360"/>
      </w:pPr>
      <w:r>
        <w:rPr>
          <w:rFonts w:cs="Aptos"/>
          <w:b/>
          <w:bCs/>
          <w:color w:val="000000"/>
          <w:u w:val="single"/>
        </w:rPr>
        <w:t xml:space="preserve">titolo richiesto per docente esperto: </w:t>
      </w:r>
      <w:r>
        <w:rPr>
          <w:rFonts w:cs="Aptos"/>
          <w:color w:val="156082"/>
        </w:rPr>
        <w:t xml:space="preserve"> </w:t>
      </w:r>
      <w:r>
        <w:rPr>
          <w:rFonts w:cs="Aptos"/>
        </w:rPr>
        <w:t xml:space="preserve">laurea magistrale riconosciuta  per insegnamento scienze  </w:t>
      </w:r>
    </w:p>
    <w:p w14:paraId="284BDF45" w14:textId="77777777" w:rsidR="00FD53D8" w:rsidRDefault="00B16A96">
      <w:pPr>
        <w:pStyle w:val="Standard"/>
        <w:spacing w:after="0" w:line="240" w:lineRule="auto"/>
        <w:ind w:left="360"/>
      </w:pPr>
      <w:r>
        <w:rPr>
          <w:rFonts w:cs="Aptos"/>
          <w:b/>
          <w:bCs/>
          <w:color w:val="000000"/>
          <w:u w:val="single"/>
        </w:rPr>
        <w:t>titolo richiesto per docente tutor:</w:t>
      </w:r>
      <w:r>
        <w:rPr>
          <w:rFonts w:cs="Aptos"/>
          <w:color w:val="156082"/>
        </w:rPr>
        <w:t xml:space="preserve"> </w:t>
      </w:r>
      <w:r>
        <w:rPr>
          <w:rFonts w:cs="Aptos"/>
        </w:rPr>
        <w:t>laurea magistrale</w:t>
      </w:r>
    </w:p>
    <w:p w14:paraId="01C134CF" w14:textId="77777777" w:rsidR="00FD53D8" w:rsidRDefault="00FD53D8">
      <w:pPr>
        <w:pStyle w:val="Standard"/>
        <w:widowControl w:val="0"/>
        <w:shd w:val="clear" w:color="auto" w:fill="FFFFFF"/>
        <w:spacing w:after="160"/>
        <w:jc w:val="both"/>
        <w:rPr>
          <w:rFonts w:cs="Aptos"/>
          <w:b/>
          <w:bCs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7"/>
        <w:gridCol w:w="898"/>
        <w:gridCol w:w="1735"/>
        <w:gridCol w:w="1735"/>
      </w:tblGrid>
      <w:tr w:rsidR="00FD53D8" w14:paraId="4EEE97D4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C139B66" w14:textId="77777777" w:rsidR="00FD53D8" w:rsidRDefault="00B16A96">
            <w:pPr>
              <w:pStyle w:val="Standard"/>
              <w:widowControl w:val="0"/>
              <w:spacing w:after="0" w:line="240" w:lineRule="auto"/>
              <w:ind w:left="360"/>
              <w:jc w:val="center"/>
            </w:pPr>
            <w:r>
              <w:rPr>
                <w:rFonts w:cs="Verdana"/>
                <w:b/>
              </w:rPr>
              <w:t>Titoli valutabili per docente esperto e docente tutor – ambito STEM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73D8CB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F4C589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della commissione</w:t>
            </w:r>
          </w:p>
        </w:tc>
      </w:tr>
      <w:tr w:rsidR="00FD53D8" w14:paraId="596E7214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243821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Diploma di scuola superiore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2E2CA0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punto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16C68C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6FD2B2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3CC22CD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D1B587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Laurea Triennale non afferente </w:t>
            </w:r>
            <w:r>
              <w:rPr>
                <w:rFonts w:cs="Verdana"/>
              </w:rPr>
              <w:t>ambito tecnico scientifico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D1D6FA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D500EF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35BCCC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4773104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95FB58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non afferente ambito tecnico-scientifico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7C4494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3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03BC99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0B2551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B3CD886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BA0423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Triennale afferente ambito tecnico scientifico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E1A0B8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4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83A27E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A1A3A5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45BC567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84B5A0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Laurea specialistica o vecchio ordinamento afferente ambito tecnico </w:t>
            </w:r>
            <w:r>
              <w:rPr>
                <w:rFonts w:cs="Verdana"/>
              </w:rPr>
              <w:t>scientifico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DC8C39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A04288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C94D27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A0C7889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FB0B88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valida per insegnamento delle scienze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9A461D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24A81E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F6613A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34F12DC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B78E03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non attinente discipline STEM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73E333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83E7B8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014A6C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61E7D58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B93515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attinente discipline STEM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DA48B7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6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C88112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B07D25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A29CC45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ABB9C7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Culturali Specifici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A6E790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B265F7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06966521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08E640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Certificazioni riconosciute dal MIM, attinenti ambiti STEM (1 punto per ciascuna certificazione)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1A169F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86C073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35ECAC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D8970DC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2B249E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Partecipazione a corsi di formazione (di almeno 20 ore) attinenti ambito STEM, con certificazione in qualità di discente (1 punto per </w:t>
            </w:r>
            <w:r>
              <w:rPr>
                <w:rFonts w:cs="Verdana"/>
              </w:rPr>
              <w:t>corso)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CC8FAA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3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543CDA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53641D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7DC0F6E" w14:textId="77777777">
        <w:tblPrEx>
          <w:tblCellMar>
            <w:top w:w="0" w:type="dxa"/>
            <w:bottom w:w="0" w:type="dxa"/>
          </w:tblCellMar>
        </w:tblPrEx>
        <w:tc>
          <w:tcPr>
            <w:tcW w:w="62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CBB7CF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di servizio o professionali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FB5EFC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1BCECF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1A2CD231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048DC4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Incarico referente progetti STEM (1 punto per anno)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637908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CB01A6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AF1D2B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07F64E2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48863A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commissione/gruppi di lavoro ambito delle Nuove tecnologie -STEM (1 punto per anno)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F62CDB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C7A22A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48FECE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302BEED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24DF03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lastRenderedPageBreak/>
              <w:t>Relatore di corsi di formazione (anche all’interno della propria scuola) relativi alle discipline STEM (1 punto per corso)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3055E1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FF6CE8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A5ED44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2C47932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B634BB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Esperienza lavorativa in progetti a finanziamento FSE, regionale,  PON, PNRR (1 punto per esperienza) </w:t>
            </w:r>
            <w:r>
              <w:rPr>
                <w:rFonts w:cs="Verdana"/>
              </w:rPr>
              <w:t>relativi alle discipline STEM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B5D49A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4DE99A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AB87DF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699DFCA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66A2331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Anzianità di servizio come docente di Discipline STEM (da 1 a 4 anni = 1 punto; da 5 a 8 anni = 2 punti; da 8 a 10 anni = 3 punti; da 10 anni a 15= 4 punti; oltre i 15 anni= 5 punti)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0D4F93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56907A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9582BE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087BF99" w14:textId="77777777">
        <w:tblPrEx>
          <w:tblCellMar>
            <w:top w:w="0" w:type="dxa"/>
            <w:bottom w:w="0" w:type="dxa"/>
          </w:tblCellMar>
        </w:tblPrEx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82B272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Solo per il docente che si candida per il ruolo di docente esperto:</w:t>
            </w:r>
          </w:p>
          <w:p w14:paraId="6A8A6DD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</w:rPr>
              <w:t>Proposta di progetto/programmazione del percorso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BA4CD6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C691C1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767B49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22CE3A02" w14:textId="77777777" w:rsidR="00FD53D8" w:rsidRDefault="00FD53D8">
      <w:pPr>
        <w:pStyle w:val="Standard"/>
        <w:widowControl w:val="0"/>
        <w:shd w:val="clear" w:color="auto" w:fill="FFFFFF"/>
        <w:spacing w:after="160"/>
      </w:pPr>
    </w:p>
    <w:p w14:paraId="5C942814" w14:textId="77777777" w:rsidR="00FD53D8" w:rsidRDefault="00FD53D8">
      <w:pPr>
        <w:pStyle w:val="Standard"/>
        <w:widowControl w:val="0"/>
        <w:shd w:val="clear" w:color="auto" w:fill="FFFFFF"/>
        <w:spacing w:after="160"/>
        <w:jc w:val="center"/>
      </w:pPr>
    </w:p>
    <w:p w14:paraId="3AD280CD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rFonts w:cs="Aptos"/>
          <w:b/>
          <w:bCs/>
          <w:color w:val="000000"/>
          <w:u w:val="single"/>
        </w:rPr>
        <w:t>EDIZIONE N. 14</w:t>
      </w:r>
    </w:p>
    <w:p w14:paraId="38A403C7" w14:textId="77777777" w:rsidR="00FD53D8" w:rsidRDefault="00B16A96">
      <w:pPr>
        <w:pStyle w:val="Paragrafoelenco"/>
        <w:shd w:val="clear" w:color="auto" w:fill="FFFFFF"/>
        <w:spacing w:after="160"/>
        <w:ind w:firstLine="0"/>
        <w:contextualSpacing/>
        <w:jc w:val="both"/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43" behindDoc="0" locked="0" layoutInCell="1" allowOverlap="1" wp14:anchorId="6080843B" wp14:editId="3D5DC857">
                <wp:simplePos x="0" y="0"/>
                <wp:positionH relativeFrom="column">
                  <wp:posOffset>90946</wp:posOffset>
                </wp:positionH>
                <wp:positionV relativeFrom="paragraph">
                  <wp:posOffset>21095</wp:posOffset>
                </wp:positionV>
                <wp:extent cx="316867" cy="298451"/>
                <wp:effectExtent l="0" t="0" r="26033" b="25399"/>
                <wp:wrapNone/>
                <wp:docPr id="2063093931" name="Form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7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5181D44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0843B" id="Forma 14" o:spid="_x0000_s1039" style="position:absolute;left:0;text-align:left;margin-left:7.15pt;margin-top:1.65pt;width:24.95pt;height:23.5pt;z-index: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" adj="-11796480,,5400" path="m,l21600,r,21600l,21600,,xe" strokeweight=".35281mm">
                <v:stroke joinstyle="miter"/>
                <v:formulas/>
                <v:path arrowok="t" o:connecttype="custom" o:connectlocs="158434,0;316867,149226;158434,298451;0,149226" o:connectangles="270,0,90,180" textboxrect="0,0,21600,21600"/>
                <v:textbox inset="0,0,0,0">
                  <w:txbxContent>
                    <w:p w14:paraId="25181D44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ascii="Calibri" w:hAnsi="Calibri" w:cs="Aptos"/>
          <w:b/>
          <w:bCs/>
        </w:rPr>
        <w:t>1 laboratorio Matematica/coding per gli alunni della scuola primaria Rodari di Loreggia, classi 2^ e 3^</w:t>
      </w:r>
    </w:p>
    <w:p w14:paraId="0731B1D4" w14:textId="77777777" w:rsidR="00FD53D8" w:rsidRDefault="00B16A96">
      <w:pPr>
        <w:pStyle w:val="Standard"/>
        <w:widowControl w:val="0"/>
        <w:shd w:val="clear" w:color="auto" w:fill="FFFFFF"/>
        <w:spacing w:after="160"/>
        <w:ind w:left="678"/>
        <w:jc w:val="both"/>
      </w:pPr>
      <w:r>
        <w:rPr>
          <w:rFonts w:cs="Aptos"/>
        </w:rPr>
        <w:t xml:space="preserve">Gli </w:t>
      </w:r>
      <w:r>
        <w:rPr>
          <w:rFonts w:cs="Aptos"/>
        </w:rPr>
        <w:t>alunni svolgeranno attività pratiche al fine di acquisire la logica dei linguaggi della programmazione; comprendere e saper riprodurre la struttura di un algoritmo; analizzare, rappresentare, risolvere situazioni problematiche; sviluppare la capacità di comunicare e collaborare. A tal fine svilupperanno i seguenti argomenti: precoding- codici e decodifiche- algoritmi e diagrammi di flusso- bug e debugging- script e blocchi di programmazione- pixel art- istruzioni condizionali</w:t>
      </w:r>
    </w:p>
    <w:p w14:paraId="187FBEE7" w14:textId="77777777" w:rsidR="00FD53D8" w:rsidRDefault="00B16A96">
      <w:pPr>
        <w:pStyle w:val="Standard"/>
        <w:spacing w:after="0" w:line="240" w:lineRule="auto"/>
        <w:ind w:left="678" w:firstLine="30"/>
      </w:pPr>
      <w:r>
        <w:rPr>
          <w:rFonts w:cs="Aptos"/>
          <w:b/>
          <w:bCs/>
          <w:color w:val="000000"/>
          <w:u w:val="single"/>
        </w:rPr>
        <w:t>titolo richiesto per docente esperto</w:t>
      </w:r>
      <w:r>
        <w:rPr>
          <w:rFonts w:cs="Aptos"/>
          <w:color w:val="156082"/>
        </w:rPr>
        <w:t>: t</w:t>
      </w:r>
      <w:r>
        <w:rPr>
          <w:rFonts w:cs="Aptos"/>
          <w:color w:val="000000"/>
        </w:rPr>
        <w:t>itolo riconosciuto per l’insegnamento nella scuola primaria</w:t>
      </w:r>
    </w:p>
    <w:p w14:paraId="77CB4FD3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>titolo richiesto per docente tutor:</w:t>
      </w:r>
      <w:r>
        <w:rPr>
          <w:rFonts w:cs="Aptos"/>
          <w:color w:val="000000"/>
        </w:rPr>
        <w:t xml:space="preserve"> titolo riconosciuto per l’insegnamento nella scuola primaria</w:t>
      </w: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2"/>
        <w:gridCol w:w="879"/>
        <w:gridCol w:w="1797"/>
        <w:gridCol w:w="1797"/>
      </w:tblGrid>
      <w:tr w:rsidR="00FD53D8" w14:paraId="2571BCC7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DC23C6D" w14:textId="77777777" w:rsidR="00FD53D8" w:rsidRDefault="00B16A96">
            <w:pPr>
              <w:pStyle w:val="Standard"/>
              <w:widowControl w:val="0"/>
              <w:spacing w:after="0" w:line="240" w:lineRule="auto"/>
              <w:ind w:left="360"/>
              <w:jc w:val="center"/>
            </w:pPr>
            <w:r>
              <w:rPr>
                <w:rFonts w:cs="Verdana"/>
                <w:b/>
              </w:rPr>
              <w:t>Titoli valutabili per docente esperto e docente tutor – ambito STEM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F94F54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09313F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della commissione</w:t>
            </w:r>
          </w:p>
        </w:tc>
      </w:tr>
      <w:tr w:rsidR="00FD53D8" w14:paraId="11FE8109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763F42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Diploma di scuola superiore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09AB46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punto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A06C98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16D87C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5FC9C67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BA9027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valida per insegnamento nella scuola primaria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DD0AB6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94B96C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3E3673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52C73D3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708DDF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Triennale afferente ambito tecnico scientifico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A37BED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4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7A233B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4A626D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C6DDE0D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564333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afferente ambito tecnico scientifico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00D2BA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45096B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2B387C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3DF273C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DEC680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non attinente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15E823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1B67D5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0F3CBD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99A6C3D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2F1018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attinente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2D3DAD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47EC17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DD1EDB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C107DF7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4372E4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Culturali Specifici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3F877D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E1A8FE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5266862A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FBD6B2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Certificazioni </w:t>
            </w:r>
            <w:r>
              <w:rPr>
                <w:rFonts w:cs="Verdana"/>
              </w:rPr>
              <w:t>riconosciute dal MIM, attinenti ambiti STEM (1 punto per ciascuna certificazione)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0C3E1A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5B57A0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E16F94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A9127C3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235E3E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corsi di formazione (di almeno 20 ore) attinenti ambito STEM, con certificazione in qualità di discente (1 punto per corso)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8741AC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934680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A87108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7FBB1DD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DAF4A3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lastRenderedPageBreak/>
              <w:t>Titoli di servizio o professionali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8BE184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FB6843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1D634718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DE32A6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Incarico referente progetti STEM (1 punto per anno)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EDD7C7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1FCC80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992BCD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5FDEF95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4AB260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commissione/gruppi di lavoro ambito delle Nuove tecnologie -STEM (1 punto per anno)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4DED13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30D937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ADFC7B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E147E38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9DCE5C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Relatore di corsi di </w:t>
            </w:r>
            <w:r>
              <w:rPr>
                <w:rFonts w:cs="Verdana"/>
              </w:rPr>
              <w:t>formazione (anche all’interno della propria scuola) relativi alle discipline STEM (1 punto per corso)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A678AB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141414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F7246D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F0A957F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33B1B9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Esperienza lavorativa in progetti a finanziamento FSE, regionale,  PON, PNRR (1 punto per esperienza) relativi alle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D9D286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Max </w:t>
            </w:r>
            <w:r>
              <w:rPr>
                <w:rFonts w:cs="Verdana"/>
              </w:rPr>
              <w:t>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12396A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D57DEC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273EB5F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415DFC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Anzianità di servizio come docente di Discipline STEM (da 1 a 4 anni = 1 punto; da 5 a 8 anni = 2 punti; da 8 a 10 anni = 3 punti; da 10 anni a 15= 4 punti; oltre i 15 anni= 5 punti)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635FF4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08F0C8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AE15B2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90EAB66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419788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Solo per il docente che si candida per il ruolo di docente esperto:</w:t>
            </w:r>
          </w:p>
          <w:p w14:paraId="303089F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</w:rPr>
              <w:t>Proposta di progetto/programmazione del percorso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12881F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A0DFEE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5F7A8A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32D22486" w14:textId="77777777" w:rsidR="00FD53D8" w:rsidRDefault="00FD53D8">
      <w:pPr>
        <w:pStyle w:val="Standard"/>
        <w:widowControl w:val="0"/>
        <w:shd w:val="clear" w:color="auto" w:fill="FFFFFF"/>
        <w:spacing w:after="160"/>
        <w:ind w:left="678"/>
        <w:jc w:val="both"/>
        <w:rPr>
          <w:rFonts w:cs="Aptos"/>
          <w:b/>
          <w:bCs/>
        </w:rPr>
      </w:pPr>
    </w:p>
    <w:p w14:paraId="42CFF28F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4" behindDoc="0" locked="0" layoutInCell="1" allowOverlap="1" wp14:anchorId="51DB8394" wp14:editId="6D5393AA">
                <wp:simplePos x="0" y="0"/>
                <wp:positionH relativeFrom="column">
                  <wp:posOffset>90946</wp:posOffset>
                </wp:positionH>
                <wp:positionV relativeFrom="paragraph">
                  <wp:posOffset>248533</wp:posOffset>
                </wp:positionV>
                <wp:extent cx="316867" cy="325755"/>
                <wp:effectExtent l="0" t="0" r="26033" b="17145"/>
                <wp:wrapNone/>
                <wp:docPr id="1585452026" name="Form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7" cy="32575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A93F85C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B8394" id="Forma 15" o:spid="_x0000_s1040" style="position:absolute;left:0;text-align:left;margin-left:7.15pt;margin-top:19.55pt;width:24.95pt;height:25.65pt;z-index: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" adj="-11796480,,5400" path="m,l21600,r,21600l,21600,,xe" strokeweight=".35281mm">
                <v:stroke joinstyle="miter"/>
                <v:formulas/>
                <v:path arrowok="t" o:connecttype="custom" o:connectlocs="158434,0;316867,162878;158434,325755;0,162878" o:connectangles="270,0,90,180" textboxrect="0,0,21600,21600"/>
                <v:textbox inset="0,0,0,0">
                  <w:txbxContent>
                    <w:p w14:paraId="6A93F85C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cs="Aptos"/>
          <w:b/>
          <w:bCs/>
          <w:color w:val="000000"/>
          <w:u w:val="single"/>
        </w:rPr>
        <w:t>EDIZIONE N. 15</w:t>
      </w:r>
    </w:p>
    <w:p w14:paraId="3E993589" w14:textId="77777777" w:rsidR="00FD53D8" w:rsidRDefault="00B16A96">
      <w:pPr>
        <w:pStyle w:val="Paragrafoelenco"/>
        <w:shd w:val="clear" w:color="auto" w:fill="FFFFFF"/>
        <w:spacing w:after="160"/>
        <w:ind w:firstLine="0"/>
        <w:contextualSpacing/>
        <w:jc w:val="both"/>
      </w:pPr>
      <w:r>
        <w:rPr>
          <w:rFonts w:ascii="Calibri" w:hAnsi="Calibri" w:cs="Aptos"/>
          <w:b/>
          <w:bCs/>
        </w:rPr>
        <w:t>1 laboratorio Matematica/coding per gli alunni della scuola primaria Ganzina di Loreggia, classe 2^</w:t>
      </w:r>
    </w:p>
    <w:p w14:paraId="16A79D97" w14:textId="77777777" w:rsidR="00FD53D8" w:rsidRDefault="00B16A96">
      <w:pPr>
        <w:pStyle w:val="Standard"/>
        <w:widowControl w:val="0"/>
        <w:shd w:val="clear" w:color="auto" w:fill="FFFFFF"/>
        <w:spacing w:after="160"/>
        <w:ind w:left="565"/>
        <w:jc w:val="both"/>
      </w:pPr>
      <w:r>
        <w:rPr>
          <w:rFonts w:cs="Aptos"/>
        </w:rPr>
        <w:t xml:space="preserve">Gli alunni svolgeranno attività pratiche al </w:t>
      </w:r>
      <w:r>
        <w:rPr>
          <w:rFonts w:cs="Aptos"/>
        </w:rPr>
        <w:t>fine di acquisire maggiori competenze in ambito logico matematico e negli elementi di base della programmazione. A tal fine si svolgeranno attività quali il cubo di rubik, il gioco degli scacchi e con le carte, lo storytelling matematico, i giochi matematici, come ad esempio quelli proposti da E. Rinaldi e dalle edizioni Erickson; inoltre si proporranno attività di Tinkering, Robotica (con l’uso ad esempio di blue bot) e coding (con le attività di code.org).</w:t>
      </w:r>
    </w:p>
    <w:p w14:paraId="37557502" w14:textId="77777777" w:rsidR="00FD53D8" w:rsidRDefault="00B16A96">
      <w:pPr>
        <w:pStyle w:val="Standard"/>
        <w:spacing w:after="0" w:line="240" w:lineRule="auto"/>
        <w:ind w:left="678" w:firstLine="30"/>
      </w:pPr>
      <w:r>
        <w:rPr>
          <w:rFonts w:cs="Aptos"/>
          <w:b/>
          <w:bCs/>
          <w:color w:val="000000"/>
          <w:u w:val="single"/>
        </w:rPr>
        <w:t>titolo richiesto per docente esperto</w:t>
      </w:r>
      <w:r>
        <w:rPr>
          <w:rFonts w:cs="Aptos"/>
          <w:color w:val="000000"/>
        </w:rPr>
        <w:t>: titolo riconosciuto per l’insegnamento nella scuola primaria</w:t>
      </w:r>
    </w:p>
    <w:p w14:paraId="6476AEAF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 xml:space="preserve">titolo richiesto per docente tutor: </w:t>
      </w:r>
      <w:r>
        <w:rPr>
          <w:rFonts w:cs="Aptos"/>
          <w:color w:val="000000"/>
        </w:rPr>
        <w:t>titolo riconosciuto per l’insegnamento nella scuola primaria</w:t>
      </w:r>
    </w:p>
    <w:p w14:paraId="38184B10" w14:textId="77777777" w:rsidR="00FD53D8" w:rsidRDefault="00FD53D8">
      <w:pPr>
        <w:pStyle w:val="Standard"/>
        <w:spacing w:after="0" w:line="240" w:lineRule="auto"/>
        <w:ind w:firstLine="708"/>
        <w:rPr>
          <w:rFonts w:cs="Calibri"/>
          <w:color w:val="CA211E"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2"/>
        <w:gridCol w:w="879"/>
        <w:gridCol w:w="1797"/>
        <w:gridCol w:w="1797"/>
      </w:tblGrid>
      <w:tr w:rsidR="00FD53D8" w14:paraId="15C4665C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7047656" w14:textId="77777777" w:rsidR="00FD53D8" w:rsidRDefault="00B16A96">
            <w:pPr>
              <w:pStyle w:val="Standard"/>
              <w:widowControl w:val="0"/>
              <w:spacing w:after="0" w:line="240" w:lineRule="auto"/>
              <w:ind w:left="360"/>
              <w:jc w:val="center"/>
            </w:pPr>
            <w:r>
              <w:rPr>
                <w:rFonts w:cs="Verdana"/>
                <w:b/>
              </w:rPr>
              <w:t>Titoli valutabili per docente esperto e docente tutor – ambito STEM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13C8CB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AEE5F2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della commissione</w:t>
            </w:r>
          </w:p>
        </w:tc>
      </w:tr>
      <w:tr w:rsidR="00FD53D8" w14:paraId="6382AFE4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A97841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Diploma di scuola superiore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1B2D70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punto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4EEC56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7181FA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FD607B9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7A2AB7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valida per insegnamento nella scuola primaria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6982AA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6A9144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F7B7F7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4D3C8AE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0F2F19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Triennale afferente ambito tecnico scientifico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32BF0B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4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7BEB72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A84699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E0D5A7E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BC69A9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Laurea </w:t>
            </w:r>
            <w:r>
              <w:rPr>
                <w:rFonts w:cs="Verdana"/>
              </w:rPr>
              <w:t>specialistica o vecchio ordinamento afferente ambito tecnico scientifico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D259BD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6D7C8F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F467BE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581AF5B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1553F0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non attinente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E5F022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DE23E2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B77298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E5E42A2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B312B8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attinente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8606C8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62F781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61FD5E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C2D0F7A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12F056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lastRenderedPageBreak/>
              <w:t>Titoli Culturali Specifici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3EF6EB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376B5E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5AA9F728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7B7636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Certificazioni riconosciute dal MIM, </w:t>
            </w:r>
            <w:r>
              <w:rPr>
                <w:rFonts w:cs="Verdana"/>
              </w:rPr>
              <w:t>attinenti ambiti STEM (1 punto per ciascuna certificazione)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16D6D7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E0C47A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82626C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9BB2606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57B9E16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corsi di formazione (di almeno 20 ore) attinenti ambito STEM, con certificazione in qualità di discente (1 punto per corso)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26C82B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7DE8BD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FA7217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49E98AA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BAE87B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 xml:space="preserve">Titoli di </w:t>
            </w:r>
            <w:r>
              <w:rPr>
                <w:rFonts w:cs="Verdana"/>
                <w:b/>
              </w:rPr>
              <w:t>servizio o professionali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199B25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05C00F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2AE7E68E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35398C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Incarico referente progetti STEM (1 punto per anno)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919277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50CE9C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B70A14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9DCCCED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D848D4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commissione/gruppi di lavoro ambito delle Nuove tecnologie -STEM (1 punto per anno)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12BF53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E6C245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5B9F44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D9D05EF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AE77C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Relatore di corsi di formazione </w:t>
            </w:r>
            <w:r>
              <w:rPr>
                <w:rFonts w:cs="Verdana"/>
              </w:rPr>
              <w:t>(anche all’interno della propria scuola) relativi alle discipline STEM (1 punto per corso)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5619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EE7B7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4076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861E3D0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F9840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Esperienza lavorativa in progetti a finanziamento FSE, regionale,  PON, PNRR (1 punto per esperienza) relativi alle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BEBF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A77B1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2A8CA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8ECBC56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6D8EE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Anzianità di servizio come docente di Discipline STEM (da 1 a 4 anni = 1 punto; da 5 a 8 anni = 2 punti; da 8 a 10 anni = 3 punti; da 10 anni a 15= 4 punti; oltre i 15 anni= 5 punti)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104D4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722F7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94577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D0B8F8E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0200F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Solo per il docente che si candida per il ruolo di docente esperto:</w:t>
            </w:r>
          </w:p>
          <w:p w14:paraId="60ECCA4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</w:rPr>
              <w:t>Proposta di progetto/programmazione del percorso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18832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6CFB1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EA4FF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5F8F019E" w14:textId="77777777" w:rsidR="00FD53D8" w:rsidRDefault="00FD53D8">
      <w:pPr>
        <w:pStyle w:val="Standard"/>
        <w:widowControl w:val="0"/>
        <w:shd w:val="clear" w:color="auto" w:fill="FFFFFF"/>
        <w:spacing w:after="160"/>
        <w:ind w:left="678"/>
        <w:jc w:val="both"/>
        <w:rPr>
          <w:rFonts w:cs="Aptos"/>
          <w:b/>
          <w:bCs/>
        </w:rPr>
      </w:pPr>
    </w:p>
    <w:p w14:paraId="0C3DEBBC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45" behindDoc="0" locked="0" layoutInCell="1" allowOverlap="1" wp14:anchorId="3A54C4DD" wp14:editId="61111F89">
                <wp:simplePos x="0" y="0"/>
                <wp:positionH relativeFrom="column">
                  <wp:posOffset>-314571</wp:posOffset>
                </wp:positionH>
                <wp:positionV relativeFrom="paragraph">
                  <wp:posOffset>134617</wp:posOffset>
                </wp:positionV>
                <wp:extent cx="300993" cy="298451"/>
                <wp:effectExtent l="0" t="0" r="22857" b="25399"/>
                <wp:wrapNone/>
                <wp:docPr id="1531196715" name="Form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3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1381197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4C4DD" id="Forma 16" o:spid="_x0000_s1041" style="position:absolute;left:0;text-align:left;margin-left:-24.75pt;margin-top:10.6pt;width:23.7pt;height:23.5pt;z-index: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" adj="-11796480,,5400" path="m,l21600,r,21600l,21600,,xe" strokeweight=".35281mm">
                <v:stroke joinstyle="miter"/>
                <v:formulas/>
                <v:path arrowok="t" o:connecttype="custom" o:connectlocs="150497,0;300993,149226;150497,298451;0,149226" o:connectangles="270,0,90,180" textboxrect="0,0,21600,21600"/>
                <v:textbox inset="0,0,0,0">
                  <w:txbxContent>
                    <w:p w14:paraId="61381197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cs="Aptos"/>
          <w:b/>
          <w:bCs/>
          <w:color w:val="000000"/>
          <w:u w:val="single"/>
        </w:rPr>
        <w:t>EDIZIONE N. 16</w:t>
      </w:r>
    </w:p>
    <w:p w14:paraId="3E893CE6" w14:textId="77777777" w:rsidR="00FD53D8" w:rsidRDefault="00B16A96">
      <w:pPr>
        <w:pStyle w:val="Standard"/>
        <w:widowControl w:val="0"/>
        <w:shd w:val="clear" w:color="auto" w:fill="FFFFFF"/>
        <w:spacing w:after="160"/>
        <w:jc w:val="both"/>
      </w:pPr>
      <w:r>
        <w:rPr>
          <w:rFonts w:cs="Aptos"/>
          <w:b/>
          <w:bCs/>
        </w:rPr>
        <w:t>1 laboratorio Matematica/coding per gli alunni della scuola primaria Ganzina di Loreggia classi 4^</w:t>
      </w:r>
    </w:p>
    <w:p w14:paraId="31F226D6" w14:textId="77777777" w:rsidR="00FD53D8" w:rsidRDefault="00B16A96">
      <w:pPr>
        <w:pStyle w:val="Standard"/>
        <w:widowControl w:val="0"/>
        <w:shd w:val="clear" w:color="auto" w:fill="FFFFFF"/>
        <w:spacing w:after="160"/>
        <w:ind w:left="360"/>
        <w:jc w:val="both"/>
      </w:pPr>
      <w:r>
        <w:rPr>
          <w:rFonts w:cs="Aptos"/>
        </w:rPr>
        <w:t xml:space="preserve">Gli alunni svolgeranno attività pratiche al fine di </w:t>
      </w:r>
      <w:r>
        <w:rPr>
          <w:rFonts w:cs="Aptos"/>
        </w:rPr>
        <w:t>acquisire maggiori competenze in ambito logico matematico e negli elementi di base della programmazione. A tal fine si svolgeranno attività quali il cubo di rubik, il gioco degli scacchi e con le carte, lo storytelling matematico, i giochi matematici, come ad esempio quelli proposti da E. Rinaldi e dalle edizioni Erickson; inoltre si proporranno attività di Tinkering, Robotica (con l’uso ad esempio di blue bot) e coding (con le attività di code.org)</w:t>
      </w:r>
    </w:p>
    <w:p w14:paraId="31C8AD12" w14:textId="77777777" w:rsidR="00FD53D8" w:rsidRDefault="00B16A96">
      <w:pPr>
        <w:pStyle w:val="Standard"/>
        <w:spacing w:after="0" w:line="240" w:lineRule="auto"/>
        <w:ind w:left="678" w:firstLine="30"/>
      </w:pPr>
      <w:r>
        <w:rPr>
          <w:rFonts w:cs="Aptos"/>
          <w:b/>
          <w:bCs/>
          <w:color w:val="000000"/>
          <w:u w:val="single"/>
        </w:rPr>
        <w:t xml:space="preserve">titolo richiesto per docente esperto: </w:t>
      </w:r>
      <w:r>
        <w:rPr>
          <w:rFonts w:cs="Aptos"/>
          <w:color w:val="000000"/>
        </w:rPr>
        <w:t>titolo riconosciuto per l’insegnamento nella scuola primaria</w:t>
      </w:r>
    </w:p>
    <w:p w14:paraId="7AA45065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>titolo richiesto per docente tutor:</w:t>
      </w:r>
      <w:r>
        <w:rPr>
          <w:rFonts w:cs="Aptos"/>
          <w:color w:val="000000"/>
        </w:rPr>
        <w:t xml:space="preserve"> titolo riconosciuto per l’insegnamento nella scuola primaria</w:t>
      </w:r>
    </w:p>
    <w:p w14:paraId="0CAD3020" w14:textId="77777777" w:rsidR="00FD53D8" w:rsidRDefault="00FD53D8">
      <w:pPr>
        <w:pStyle w:val="Standard"/>
        <w:spacing w:after="0" w:line="240" w:lineRule="auto"/>
        <w:ind w:firstLine="708"/>
        <w:rPr>
          <w:rFonts w:cs="Aptos"/>
          <w:color w:val="156082"/>
        </w:rPr>
      </w:pPr>
    </w:p>
    <w:p w14:paraId="6B1BF1CC" w14:textId="77777777" w:rsidR="00FD53D8" w:rsidRDefault="00FD53D8">
      <w:pPr>
        <w:pStyle w:val="Standard"/>
        <w:spacing w:after="0" w:line="240" w:lineRule="auto"/>
        <w:ind w:firstLine="708"/>
        <w:rPr>
          <w:rFonts w:cs="Aptos"/>
          <w:color w:val="156082"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1"/>
        <w:gridCol w:w="879"/>
        <w:gridCol w:w="1797"/>
        <w:gridCol w:w="1798"/>
      </w:tblGrid>
      <w:tr w:rsidR="00FD53D8" w14:paraId="7AC11623" w14:textId="77777777">
        <w:tblPrEx>
          <w:tblCellMar>
            <w:top w:w="0" w:type="dxa"/>
            <w:bottom w:w="0" w:type="dxa"/>
          </w:tblCellMar>
        </w:tblPrEx>
        <w:tc>
          <w:tcPr>
            <w:tcW w:w="6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A180577" w14:textId="77777777" w:rsidR="00FD53D8" w:rsidRDefault="00B16A96">
            <w:pPr>
              <w:pStyle w:val="Standard"/>
              <w:widowControl w:val="0"/>
              <w:spacing w:after="0" w:line="240" w:lineRule="auto"/>
              <w:ind w:left="360"/>
              <w:jc w:val="center"/>
            </w:pPr>
            <w:r>
              <w:rPr>
                <w:rFonts w:cs="Verdana"/>
                <w:b/>
              </w:rPr>
              <w:t>Titoli valutabili per docente esperto e docente tutor – ambito STEM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6965E8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1B43E2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 xml:space="preserve">Da </w:t>
            </w:r>
            <w:r>
              <w:rPr>
                <w:rFonts w:cs="Calibri"/>
                <w:b/>
              </w:rPr>
              <w:t>compilare a cura della commissione</w:t>
            </w:r>
          </w:p>
        </w:tc>
      </w:tr>
      <w:tr w:rsidR="00FD53D8" w14:paraId="1DFCA399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C7B30D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Diploma di scuola superiore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D0E20F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punto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212A02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F96F9D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88343BA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01CF84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valida per insegnamento nella scuola primaria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26D918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07420A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214F18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59E5124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ECA156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lastRenderedPageBreak/>
              <w:t>Laurea Triennale afferente ambito tecnico scientifico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9A4F52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4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85DAAF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C75933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75033CD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59BC4F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Laurea </w:t>
            </w:r>
            <w:r>
              <w:rPr>
                <w:rFonts w:cs="Verdana"/>
              </w:rPr>
              <w:t>specialistica o vecchio ordinamento afferente ambito tecnico scientifico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3DF3CD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62E2ED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4C8D2E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8529536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ADFFC5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non attinente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DDF75C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0B6690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0E6FBB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25803C6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332FF46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attinente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67810B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72753F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ACC154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C280EE3" w14:textId="77777777">
        <w:tblPrEx>
          <w:tblCellMar>
            <w:top w:w="0" w:type="dxa"/>
            <w:bottom w:w="0" w:type="dxa"/>
          </w:tblCellMar>
        </w:tblPrEx>
        <w:tc>
          <w:tcPr>
            <w:tcW w:w="6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595C6B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Culturali Specifici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DF5BAE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70F973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4F2BF01A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7CFFD6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Certificazioni riconosciute dal MIM, </w:t>
            </w:r>
            <w:r>
              <w:rPr>
                <w:rFonts w:cs="Verdana"/>
              </w:rPr>
              <w:t>attinenti ambiti STEM (1 punto per ciascuna certificazione)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137F65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AF300E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775D9A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ADAD731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3A6E8C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corsi di formazione (di almeno 20 ore) attinenti ambito STEM, con certificazione in qualità di discente (1 punto per corso)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53C807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D1855B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99CAE6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3BBC0ED" w14:textId="77777777">
        <w:tblPrEx>
          <w:tblCellMar>
            <w:top w:w="0" w:type="dxa"/>
            <w:bottom w:w="0" w:type="dxa"/>
          </w:tblCellMar>
        </w:tblPrEx>
        <w:tc>
          <w:tcPr>
            <w:tcW w:w="6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87E5AB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 xml:space="preserve">Titoli di </w:t>
            </w:r>
            <w:r>
              <w:rPr>
                <w:rFonts w:cs="Verdana"/>
                <w:b/>
              </w:rPr>
              <w:t>servizio o professionali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26B68F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DA5911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7B60198E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4E505F6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Incarico referente progetti STEM (1 punto per anno)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1227B3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2DEE14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B76106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042194F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0C14A3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commissione/gruppi di lavoro ambito delle Nuove tecnologie -STEM (1 punto per anno)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248A33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7A9D47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948932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7DFB67D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2D1B2E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Relatore di corsi di formazione </w:t>
            </w:r>
            <w:r>
              <w:rPr>
                <w:rFonts w:cs="Verdana"/>
              </w:rPr>
              <w:t>(anche all’interno della propria scuola) relativi alle discipline STEM (1 punto per corso)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1C8510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CD8897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A1DE4D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C1C12F6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C68925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Esperienza lavorativa in progetti a finanziamento FSE, regionale,  PON, PNRR (1 punto per esperienza) relativi alle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2C388B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25FF41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62532D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D803638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C102B5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Anzianità di servizio come docente di Discipline STEM (da 1 a 4 anni = 1 punto; da 5 a 8 anni = 2 punti; da 8 a 10 anni = 3 punti; da 10 anni a 15= 4 punti; oltre i 15 anni= 5 punti)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35B05B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5F6186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D136E6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0210410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AACEE7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Solo per il docente che si candida per il ruolo di </w:t>
            </w:r>
            <w:r>
              <w:rPr>
                <w:rFonts w:cs="Verdana"/>
              </w:rPr>
              <w:t>docente esperto:</w:t>
            </w:r>
          </w:p>
          <w:p w14:paraId="0745294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</w:rPr>
              <w:t>Proposta di progetto/programmazione del percorso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34CEDF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9521BE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E04905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7DA599B9" w14:textId="77777777" w:rsidR="00FD53D8" w:rsidRDefault="00FD53D8">
      <w:pPr>
        <w:pStyle w:val="Standard"/>
        <w:widowControl w:val="0"/>
        <w:shd w:val="clear" w:color="auto" w:fill="FFFFFF"/>
        <w:spacing w:after="160"/>
        <w:ind w:left="678"/>
        <w:jc w:val="both"/>
        <w:rPr>
          <w:rFonts w:cs="Aptos"/>
          <w:b/>
          <w:bCs/>
        </w:rPr>
      </w:pPr>
    </w:p>
    <w:p w14:paraId="55074C16" w14:textId="77777777" w:rsidR="00FD53D8" w:rsidRDefault="00B16A96">
      <w:pPr>
        <w:pStyle w:val="Standard"/>
        <w:widowControl w:val="0"/>
        <w:shd w:val="clear" w:color="auto" w:fill="FFFFFF"/>
        <w:spacing w:after="160"/>
        <w:ind w:left="678"/>
        <w:jc w:val="center"/>
      </w:pPr>
      <w:r>
        <w:rPr>
          <w:rFonts w:cs="Calibri"/>
          <w:noProof/>
          <w:color w:val="CA211E"/>
        </w:rPr>
        <mc:AlternateContent>
          <mc:Choice Requires="wps">
            <w:drawing>
              <wp:anchor distT="0" distB="0" distL="114300" distR="114300" simplePos="0" relativeHeight="46" behindDoc="0" locked="0" layoutInCell="1" allowOverlap="1" wp14:anchorId="68F3AF05" wp14:editId="678E545E">
                <wp:simplePos x="0" y="0"/>
                <wp:positionH relativeFrom="column">
                  <wp:posOffset>-378186</wp:posOffset>
                </wp:positionH>
                <wp:positionV relativeFrom="paragraph">
                  <wp:posOffset>324840</wp:posOffset>
                </wp:positionV>
                <wp:extent cx="278133" cy="298451"/>
                <wp:effectExtent l="0" t="0" r="26667" b="25399"/>
                <wp:wrapNone/>
                <wp:docPr id="1572799552" name="Form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3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56855F0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3AF05" id="Forma 17" o:spid="_x0000_s1042" style="position:absolute;left:0;text-align:left;margin-left:-29.8pt;margin-top:25.6pt;width:21.9pt;height:23.5pt;z-index: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" adj="-11796480,,5400" path="m,l21600,r,21600l,21600,,xe" strokeweight=".35281mm">
                <v:stroke joinstyle="miter"/>
                <v:formulas/>
                <v:path arrowok="t" o:connecttype="custom" o:connectlocs="139067,0;278133,149226;139067,298451;0,149226" o:connectangles="270,0,90,180" textboxrect="0,0,21600,21600"/>
                <v:textbox inset="0,0,0,0">
                  <w:txbxContent>
                    <w:p w14:paraId="256855F0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cs="Aptos"/>
          <w:b/>
          <w:bCs/>
          <w:color w:val="000000"/>
          <w:u w:val="single"/>
        </w:rPr>
        <w:t>EDIZIONE N. 17</w:t>
      </w:r>
    </w:p>
    <w:p w14:paraId="13FEC7D4" w14:textId="77777777" w:rsidR="00FD53D8" w:rsidRDefault="00FD53D8">
      <w:pPr>
        <w:pStyle w:val="Standard"/>
        <w:spacing w:after="0" w:line="240" w:lineRule="auto"/>
        <w:ind w:firstLine="708"/>
        <w:rPr>
          <w:rFonts w:cs="Calibri"/>
          <w:color w:val="CA211E"/>
        </w:rPr>
      </w:pPr>
    </w:p>
    <w:p w14:paraId="3044CFB5" w14:textId="77777777" w:rsidR="00FD53D8" w:rsidRDefault="00B16A96">
      <w:pPr>
        <w:pStyle w:val="Standard"/>
        <w:widowControl w:val="0"/>
        <w:shd w:val="clear" w:color="auto" w:fill="FFFFFF"/>
        <w:spacing w:after="160"/>
        <w:jc w:val="both"/>
        <w:rPr>
          <w:rFonts w:cs="Aptos"/>
          <w:b/>
          <w:bCs/>
        </w:rPr>
      </w:pPr>
      <w:r>
        <w:rPr>
          <w:rFonts w:cs="Aptos"/>
          <w:b/>
          <w:bCs/>
        </w:rPr>
        <w:t>1 laboratorio  Scienze per gli alunni della scuola primaria Ganzina di Loreggia, classi 3^</w:t>
      </w:r>
    </w:p>
    <w:p w14:paraId="5AE1155D" w14:textId="77777777" w:rsidR="00FD53D8" w:rsidRDefault="00B16A96">
      <w:pPr>
        <w:pStyle w:val="Standard"/>
        <w:widowControl w:val="0"/>
        <w:shd w:val="clear" w:color="auto" w:fill="FFFFFF"/>
        <w:spacing w:after="160" w:line="240" w:lineRule="auto"/>
        <w:ind w:left="720"/>
        <w:contextualSpacing/>
        <w:jc w:val="both"/>
      </w:pPr>
      <w:r>
        <w:rPr>
          <w:rFonts w:cs="Calibri"/>
          <w:bCs/>
        </w:rPr>
        <w:t xml:space="preserve">Gli alunni svolgeranno attività pratiche sui temi legati </w:t>
      </w:r>
      <w:r>
        <w:rPr>
          <w:rFonts w:cs="Calibri"/>
          <w:bCs/>
        </w:rPr>
        <w:t>alla conoscenza dei 5 sensi, al fine di acquisire un approccio scientifico a tali contenuti. A tal fine si proporranno delle attività con strumentazioni adeguate ed esperimenti che rendano attivi gli alunni.</w:t>
      </w:r>
    </w:p>
    <w:p w14:paraId="07FD7CFC" w14:textId="77777777" w:rsidR="00FD53D8" w:rsidRDefault="00B16A96">
      <w:pPr>
        <w:pStyle w:val="Standard"/>
        <w:spacing w:after="0" w:line="240" w:lineRule="auto"/>
        <w:ind w:left="678" w:firstLine="30"/>
      </w:pPr>
      <w:r>
        <w:rPr>
          <w:rFonts w:cs="Aptos"/>
          <w:b/>
          <w:bCs/>
          <w:color w:val="000000"/>
          <w:u w:val="single"/>
        </w:rPr>
        <w:t xml:space="preserve">titolo richiesto per docente esperto: </w:t>
      </w:r>
      <w:r>
        <w:rPr>
          <w:rFonts w:cs="Aptos"/>
          <w:color w:val="000000"/>
        </w:rPr>
        <w:t>titolo riconosciuto per l’insegnamento nella scuola primaria</w:t>
      </w:r>
    </w:p>
    <w:p w14:paraId="22B08E1D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>titolo richiesto per docente tutor:</w:t>
      </w:r>
      <w:r>
        <w:rPr>
          <w:rFonts w:cs="Aptos"/>
          <w:bCs/>
          <w:color w:val="000000"/>
        </w:rPr>
        <w:t xml:space="preserve"> titolo riconosciuto per l’insegnamento nella scuola primaria</w:t>
      </w:r>
    </w:p>
    <w:p w14:paraId="6A48BBB6" w14:textId="77777777" w:rsidR="00FD53D8" w:rsidRDefault="00FD53D8">
      <w:pPr>
        <w:pStyle w:val="Standard"/>
        <w:spacing w:after="0" w:line="240" w:lineRule="auto"/>
        <w:ind w:firstLine="708"/>
        <w:rPr>
          <w:rFonts w:cs="Calibri"/>
        </w:rPr>
      </w:pPr>
    </w:p>
    <w:tbl>
      <w:tblPr>
        <w:tblW w:w="9710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1040"/>
        <w:gridCol w:w="1899"/>
        <w:gridCol w:w="1898"/>
      </w:tblGrid>
      <w:tr w:rsidR="00FD53D8" w14:paraId="0A3057B7" w14:textId="77777777">
        <w:tblPrEx>
          <w:tblCellMar>
            <w:top w:w="0" w:type="dxa"/>
            <w:bottom w:w="0" w:type="dxa"/>
          </w:tblCellMar>
        </w:tblPrEx>
        <w:tc>
          <w:tcPr>
            <w:tcW w:w="5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3561268" w14:textId="77777777" w:rsidR="00FD53D8" w:rsidRDefault="00B16A96">
            <w:pPr>
              <w:pStyle w:val="Standard"/>
              <w:widowControl w:val="0"/>
              <w:spacing w:after="0" w:line="240" w:lineRule="auto"/>
              <w:ind w:left="360"/>
              <w:jc w:val="center"/>
            </w:pPr>
            <w:r>
              <w:rPr>
                <w:rFonts w:cs="Verdana"/>
                <w:b/>
              </w:rPr>
              <w:t>Titoli valutabili per docente esperto e docente tutor – ambito STEM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80CD8BB" w14:textId="77777777" w:rsidR="00FD53D8" w:rsidRDefault="00FD53D8">
            <w:pPr>
              <w:pStyle w:val="Standard"/>
              <w:widowControl w:val="0"/>
              <w:spacing w:after="0" w:line="240" w:lineRule="auto"/>
              <w:ind w:left="360"/>
              <w:jc w:val="center"/>
              <w:rPr>
                <w:rFonts w:cs="Verdana"/>
                <w:b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FE33335" w14:textId="77777777" w:rsidR="00FD53D8" w:rsidRDefault="00FD53D8">
            <w:pPr>
              <w:pStyle w:val="Standard"/>
              <w:widowControl w:val="0"/>
              <w:spacing w:after="0" w:line="240" w:lineRule="auto"/>
              <w:ind w:left="360"/>
              <w:jc w:val="center"/>
              <w:rPr>
                <w:rFonts w:cs="Verdana"/>
                <w:b/>
              </w:rPr>
            </w:pPr>
          </w:p>
        </w:tc>
      </w:tr>
      <w:tr w:rsidR="00FD53D8" w14:paraId="62A72F34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A1CAB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Diploma di scuola superiore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E9BF8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1 </w:t>
            </w:r>
            <w:r>
              <w:rPr>
                <w:rFonts w:cs="Verdana"/>
              </w:rPr>
              <w:t>punto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A65154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2EE14F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AB291E2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CAD82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lastRenderedPageBreak/>
              <w:t>Laurea specialistica o vecchio ordinamento valida per insegnamento nella scuola primaria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D3FA9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141F85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AE1923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9686D26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F935F6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Triennale afferente ambito tecnico scientifico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3BF8CC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4 punti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6891F3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57E4D4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3979B40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6300D0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Laurea specialistica o vecchio ordinamento afferente ambito tecnico </w:t>
            </w:r>
            <w:r>
              <w:rPr>
                <w:rFonts w:cs="Verdana"/>
              </w:rPr>
              <w:t>scientifico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C71285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C25D7D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2D72AF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2AF08A5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2B9A1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non attinente discipline STEM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C3BC9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1271BA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45D19A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3DF66CF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FEB730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attinente discipline STEM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A8287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C24FFB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2723EC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FA756DB" w14:textId="77777777">
        <w:tblPrEx>
          <w:tblCellMar>
            <w:top w:w="0" w:type="dxa"/>
            <w:bottom w:w="0" w:type="dxa"/>
          </w:tblCellMar>
        </w:tblPrEx>
        <w:tc>
          <w:tcPr>
            <w:tcW w:w="59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C77D91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Culturali Specifici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CD0CCB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14A04C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56B6D1B1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BC11B5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Certificazioni riconosciute dal MIM, attinenti ambiti STEM (1 punto per ciascuna </w:t>
            </w:r>
            <w:r>
              <w:rPr>
                <w:rFonts w:cs="Verdana"/>
              </w:rPr>
              <w:t>certificazione)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7003A3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EC6850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0E9719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79E790C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E97637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corsi di formazione (di almeno 20 ore) attinenti ambito STEM, con certificazione in qualità di discente (1 punto per corso)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CFC93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E66F58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EE739B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DF027D0" w14:textId="77777777">
        <w:tblPrEx>
          <w:tblCellMar>
            <w:top w:w="0" w:type="dxa"/>
            <w:bottom w:w="0" w:type="dxa"/>
          </w:tblCellMar>
        </w:tblPrEx>
        <w:tc>
          <w:tcPr>
            <w:tcW w:w="59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596B17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di servizio o professionali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1227EC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366E87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2BEECDAB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13464E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Incarico referente </w:t>
            </w:r>
            <w:r>
              <w:rPr>
                <w:rFonts w:cs="Verdana"/>
              </w:rPr>
              <w:t>progetti STEM (1 punto per anno)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10B66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6338E1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2DF4F3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5BF3808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54E70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commissione/gruppi di lavoro ambito delle Nuove tecnologie -STEM (1 punto per anno)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B308D9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0B5296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102713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5FC25CC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D562F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Relatore di corsi di formazione (anche all’interno della propria scuola) relativi alle </w:t>
            </w:r>
            <w:r>
              <w:rPr>
                <w:rFonts w:cs="Verdana"/>
              </w:rPr>
              <w:t>discipline STEM (1 punto per corso)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41D3A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088A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82FB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1CD69CD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542EF8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Esperienza lavorativa in progetti a finanziamento FSE, regionale,  PON, PNRR (1 punto per esperienza) relativi alle discipline STEM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3EC07F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9E36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6808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6617776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609E2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Anzianità di servizio come docente di </w:t>
            </w:r>
            <w:r>
              <w:rPr>
                <w:rFonts w:cs="Verdana"/>
              </w:rPr>
              <w:t>Discipline STEM (da 1 a 4 anni = 1 punto; da 5 a 8 anni = 2 punti; da 8 a 10 anni = 3 punti; da 10 anni a 15= 4 punti; oltre i 15 anni= 5 punti)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9F753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punti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15FA66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D80845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C189669" w14:textId="77777777">
        <w:tblPrEx>
          <w:tblCellMar>
            <w:top w:w="0" w:type="dxa"/>
            <w:bottom w:w="0" w:type="dxa"/>
          </w:tblCellMar>
        </w:tblPrEx>
        <w:trPr>
          <w:trHeight w:val="912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30C7C0" w14:textId="77777777" w:rsidR="00FD53D8" w:rsidRDefault="00B16A96">
            <w:pPr>
              <w:pStyle w:val="Standard"/>
              <w:spacing w:after="0"/>
              <w:jc w:val="both"/>
              <w:rPr>
                <w:rFonts w:cs="Verdana"/>
              </w:rPr>
            </w:pPr>
            <w:r>
              <w:rPr>
                <w:rFonts w:cs="Verdana"/>
              </w:rPr>
              <w:t>Solo per il docente che si candida per il ruolo di docente esperto:</w:t>
            </w:r>
          </w:p>
          <w:p w14:paraId="6E6C0171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  <w:rPr>
                <w:rFonts w:cs="Verdana"/>
              </w:rPr>
            </w:pPr>
            <w:r>
              <w:rPr>
                <w:rFonts w:cs="Verdana"/>
              </w:rPr>
              <w:t xml:space="preserve">Proposta di </w:t>
            </w:r>
            <w:r>
              <w:rPr>
                <w:rFonts w:cs="Verdana"/>
              </w:rPr>
              <w:t>progetto/programmazione del percorso</w:t>
            </w:r>
            <w:r>
              <w:rPr>
                <w:rFonts w:cs="Verdana"/>
              </w:rPr>
              <w:tab/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0802D1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  <w:r>
              <w:rPr>
                <w:rFonts w:cs="Verdana"/>
              </w:rPr>
              <w:t>Max 10 punti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04E612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9F2364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664F0D76" w14:textId="77777777" w:rsidR="00FD53D8" w:rsidRDefault="00FD53D8">
      <w:pPr>
        <w:pStyle w:val="Standard"/>
        <w:widowControl w:val="0"/>
        <w:shd w:val="clear" w:color="auto" w:fill="FFFFFF"/>
        <w:spacing w:after="160"/>
        <w:rPr>
          <w:rFonts w:cs="Aptos"/>
          <w:b/>
          <w:bCs/>
          <w:color w:val="000000"/>
          <w:u w:val="single"/>
        </w:rPr>
      </w:pPr>
    </w:p>
    <w:p w14:paraId="01C46779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rFonts w:cs="Calibri"/>
          <w:noProof/>
          <w:color w:val="CA211E"/>
        </w:rPr>
        <mc:AlternateContent>
          <mc:Choice Requires="wps">
            <w:drawing>
              <wp:anchor distT="0" distB="0" distL="114300" distR="114300" simplePos="0" relativeHeight="47" behindDoc="0" locked="0" layoutInCell="1" allowOverlap="1" wp14:anchorId="5A477629" wp14:editId="028CDED6">
                <wp:simplePos x="0" y="0"/>
                <wp:positionH relativeFrom="column">
                  <wp:posOffset>-378186</wp:posOffset>
                </wp:positionH>
                <wp:positionV relativeFrom="paragraph">
                  <wp:posOffset>311014</wp:posOffset>
                </wp:positionV>
                <wp:extent cx="254002" cy="316867"/>
                <wp:effectExtent l="0" t="0" r="12698" b="26033"/>
                <wp:wrapNone/>
                <wp:docPr id="879943775" name="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2" cy="316867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AC3907F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77629" id="Forma 18" o:spid="_x0000_s1043" style="position:absolute;left:0;text-align:left;margin-left:-29.8pt;margin-top:24.5pt;width:20pt;height:24.95pt;z-index: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" adj="-11796480,,5400" path="m,l21600,r,21600l,21600,,xe" strokeweight=".35281mm">
                <v:stroke joinstyle="miter"/>
                <v:formulas/>
                <v:path arrowok="t" o:connecttype="custom" o:connectlocs="127001,0;254002,158434;127001,316867;0,158434" o:connectangles="270,0,90,180" textboxrect="0,0,21600,21600"/>
                <v:textbox inset="0,0,0,0">
                  <w:txbxContent>
                    <w:p w14:paraId="0AC3907F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cs="Aptos"/>
          <w:b/>
          <w:bCs/>
          <w:color w:val="000000"/>
          <w:u w:val="single"/>
        </w:rPr>
        <w:t>EDIZIONE N. 18</w:t>
      </w:r>
    </w:p>
    <w:p w14:paraId="66C24D3E" w14:textId="77777777" w:rsidR="00FD53D8" w:rsidRDefault="00B16A96">
      <w:pPr>
        <w:pStyle w:val="Standard"/>
        <w:widowControl w:val="0"/>
        <w:shd w:val="clear" w:color="auto" w:fill="FFFFFF"/>
        <w:spacing w:after="160"/>
        <w:jc w:val="both"/>
      </w:pPr>
      <w:r>
        <w:rPr>
          <w:rFonts w:cs="Aptos"/>
          <w:b/>
          <w:bCs/>
        </w:rPr>
        <w:t>1 laboratorio  Scienze per gli alunni della scuola primaria Ganzina di Loreggia, classi 4^</w:t>
      </w:r>
    </w:p>
    <w:p w14:paraId="471A3DE2" w14:textId="77777777" w:rsidR="00FD53D8" w:rsidRDefault="00B16A96">
      <w:pPr>
        <w:pStyle w:val="Standard"/>
        <w:spacing w:after="0" w:line="240" w:lineRule="auto"/>
        <w:ind w:left="678"/>
      </w:pPr>
      <w:r>
        <w:rPr>
          <w:rFonts w:cs="Calibri"/>
        </w:rPr>
        <w:t xml:space="preserve">Gli alunni svolgeranno attività pratiche sui temi legati alla conoscenza del corpo </w:t>
      </w:r>
      <w:r>
        <w:rPr>
          <w:rFonts w:cs="Calibri"/>
        </w:rPr>
        <w:t>umano e dell’astronomia, al fine di acquisire un approccio scientifico a tali contenuti. A tal fine si proporranno delle attività con strumentazioni adeguate quali microscopi, telescopi, tellurio...</w:t>
      </w:r>
    </w:p>
    <w:p w14:paraId="54C4E955" w14:textId="77777777" w:rsidR="00FD53D8" w:rsidRDefault="00B16A96">
      <w:pPr>
        <w:pStyle w:val="Standard"/>
        <w:spacing w:after="0" w:line="240" w:lineRule="auto"/>
        <w:ind w:left="678" w:firstLine="30"/>
      </w:pPr>
      <w:r>
        <w:rPr>
          <w:rFonts w:cs="Aptos"/>
          <w:b/>
          <w:bCs/>
          <w:color w:val="000000"/>
          <w:u w:val="single"/>
        </w:rPr>
        <w:t>titolo richiesto per docente esperto:</w:t>
      </w:r>
      <w:r>
        <w:rPr>
          <w:rFonts w:cs="Aptos"/>
          <w:color w:val="156082"/>
        </w:rPr>
        <w:t xml:space="preserve"> </w:t>
      </w:r>
      <w:r>
        <w:rPr>
          <w:rFonts w:cs="Aptos"/>
        </w:rPr>
        <w:t xml:space="preserve">titolo </w:t>
      </w:r>
      <w:r>
        <w:rPr>
          <w:rFonts w:cs="Aptos"/>
        </w:rPr>
        <w:t>riconosciuto per l’insegnamento nella scuola primaria</w:t>
      </w:r>
    </w:p>
    <w:p w14:paraId="213840BE" w14:textId="77777777" w:rsidR="00FD53D8" w:rsidRDefault="00FD53D8">
      <w:pPr>
        <w:pStyle w:val="Standard"/>
        <w:spacing w:after="0" w:line="240" w:lineRule="auto"/>
        <w:ind w:left="678" w:firstLine="30"/>
      </w:pPr>
    </w:p>
    <w:p w14:paraId="06186ADB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 xml:space="preserve">titolo richiesto per docente tutor: </w:t>
      </w:r>
      <w:r>
        <w:rPr>
          <w:rFonts w:cs="Aptos"/>
        </w:rPr>
        <w:t>titolo riconosciuto per l’insegnamento nella scuola primaria</w:t>
      </w:r>
    </w:p>
    <w:p w14:paraId="71C7FF04" w14:textId="77777777" w:rsidR="00FD53D8" w:rsidRDefault="00FD53D8">
      <w:pPr>
        <w:pStyle w:val="Standard"/>
        <w:spacing w:after="0" w:line="240" w:lineRule="auto"/>
        <w:ind w:firstLine="708"/>
        <w:rPr>
          <w:rFonts w:cs="Calibri"/>
          <w:color w:val="CA211E"/>
        </w:rPr>
      </w:pPr>
    </w:p>
    <w:p w14:paraId="208F23C8" w14:textId="77777777" w:rsidR="00FD53D8" w:rsidRDefault="00FD53D8">
      <w:pPr>
        <w:pStyle w:val="Standard"/>
        <w:spacing w:after="0" w:line="240" w:lineRule="auto"/>
        <w:ind w:firstLine="708"/>
        <w:rPr>
          <w:rFonts w:cs="Calibri"/>
          <w:color w:val="CA211E"/>
        </w:rPr>
      </w:pPr>
    </w:p>
    <w:p w14:paraId="2E5C75B7" w14:textId="77777777" w:rsidR="00FD53D8" w:rsidRDefault="00FD53D8">
      <w:pPr>
        <w:pStyle w:val="Standard"/>
        <w:spacing w:after="0" w:line="240" w:lineRule="auto"/>
        <w:ind w:firstLine="708"/>
        <w:rPr>
          <w:rFonts w:cs="Calibri"/>
          <w:color w:val="CA211E"/>
        </w:rPr>
      </w:pPr>
    </w:p>
    <w:p w14:paraId="2C1CC0F4" w14:textId="77777777" w:rsidR="00FD53D8" w:rsidRDefault="00FD53D8">
      <w:pPr>
        <w:pStyle w:val="Standard"/>
        <w:spacing w:after="0" w:line="240" w:lineRule="auto"/>
        <w:ind w:firstLine="708"/>
        <w:rPr>
          <w:rFonts w:cs="Calibri"/>
          <w:color w:val="CA211E"/>
        </w:rPr>
      </w:pPr>
    </w:p>
    <w:tbl>
      <w:tblPr>
        <w:tblW w:w="10284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5"/>
        <w:gridCol w:w="1198"/>
        <w:gridCol w:w="1907"/>
        <w:gridCol w:w="1854"/>
      </w:tblGrid>
      <w:tr w:rsidR="00FD53D8" w14:paraId="47DD8447" w14:textId="77777777">
        <w:tblPrEx>
          <w:tblCellMar>
            <w:top w:w="0" w:type="dxa"/>
            <w:bottom w:w="0" w:type="dxa"/>
          </w:tblCellMar>
        </w:tblPrEx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6231174" w14:textId="77777777" w:rsidR="00FD53D8" w:rsidRDefault="00B16A96">
            <w:pPr>
              <w:pStyle w:val="Standard"/>
              <w:widowControl w:val="0"/>
              <w:spacing w:after="0" w:line="240" w:lineRule="auto"/>
              <w:ind w:left="360"/>
              <w:jc w:val="center"/>
            </w:pPr>
            <w:r>
              <w:rPr>
                <w:rFonts w:cs="Verdana"/>
                <w:b/>
              </w:rPr>
              <w:t>Titoli valutabili per docente esperto e docente tutor – ambito STEM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A616D8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6B48EF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della commissione</w:t>
            </w:r>
          </w:p>
        </w:tc>
      </w:tr>
      <w:tr w:rsidR="00FD53D8" w14:paraId="368F734E" w14:textId="77777777">
        <w:tblPrEx>
          <w:tblCellMar>
            <w:top w:w="0" w:type="dxa"/>
            <w:bottom w:w="0" w:type="dxa"/>
          </w:tblCellMar>
        </w:tblPrEx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8287CE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Diploma di scuola superiore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44B521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punto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89A6AA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6FB022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D95D017" w14:textId="77777777">
        <w:tblPrEx>
          <w:tblCellMar>
            <w:top w:w="0" w:type="dxa"/>
            <w:bottom w:w="0" w:type="dxa"/>
          </w:tblCellMar>
        </w:tblPrEx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84753F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valida per insegnamento nella scuola primaria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36C583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E81D02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51B90F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39A1D1D" w14:textId="77777777">
        <w:tblPrEx>
          <w:tblCellMar>
            <w:top w:w="0" w:type="dxa"/>
            <w:bottom w:w="0" w:type="dxa"/>
          </w:tblCellMar>
        </w:tblPrEx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75CD33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Triennale afferente ambito tecnico scientifico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F1F4B5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4 punti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E9AB74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075005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2E67032" w14:textId="77777777">
        <w:tblPrEx>
          <w:tblCellMar>
            <w:top w:w="0" w:type="dxa"/>
            <w:bottom w:w="0" w:type="dxa"/>
          </w:tblCellMar>
        </w:tblPrEx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A5B946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afferente ambito tecnico scientifico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65966C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EC9741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177FB0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2D27B57" w14:textId="77777777">
        <w:tblPrEx>
          <w:tblCellMar>
            <w:top w:w="0" w:type="dxa"/>
            <w:bottom w:w="0" w:type="dxa"/>
          </w:tblCellMar>
        </w:tblPrEx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D6B058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non attinente discipline STEM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DC0044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A71EC4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F81D4E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A977979" w14:textId="77777777">
        <w:tblPrEx>
          <w:tblCellMar>
            <w:top w:w="0" w:type="dxa"/>
            <w:bottom w:w="0" w:type="dxa"/>
          </w:tblCellMar>
        </w:tblPrEx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FD27A0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attinente discipline STEM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89FDB3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7AADA0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07B05B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E5E6C2E" w14:textId="77777777">
        <w:tblPrEx>
          <w:tblCellMar>
            <w:top w:w="0" w:type="dxa"/>
            <w:bottom w:w="0" w:type="dxa"/>
          </w:tblCellMar>
        </w:tblPrEx>
        <w:tc>
          <w:tcPr>
            <w:tcW w:w="65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01C0D0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Culturali Specifici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F2D430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67129D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7D96AE34" w14:textId="77777777">
        <w:tblPrEx>
          <w:tblCellMar>
            <w:top w:w="0" w:type="dxa"/>
            <w:bottom w:w="0" w:type="dxa"/>
          </w:tblCellMar>
        </w:tblPrEx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768E31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Certificazioni </w:t>
            </w:r>
            <w:r>
              <w:rPr>
                <w:rFonts w:cs="Verdana"/>
              </w:rPr>
              <w:t>riconosciute dal MIM, attinenti ambiti STEM (1 punto per ciascuna certificazione)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DDD0D6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456E6E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4E418C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DDEB00C" w14:textId="77777777">
        <w:tblPrEx>
          <w:tblCellMar>
            <w:top w:w="0" w:type="dxa"/>
            <w:bottom w:w="0" w:type="dxa"/>
          </w:tblCellMar>
        </w:tblPrEx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8A5F80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corsi di formazione (di almeno 20 ore) attinenti ambito STEM, con certificazione in qualità di discente (1 punto per corso)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228F73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89FD3B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688EC5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AEC70D3" w14:textId="77777777">
        <w:tblPrEx>
          <w:tblCellMar>
            <w:top w:w="0" w:type="dxa"/>
            <w:bottom w:w="0" w:type="dxa"/>
          </w:tblCellMar>
        </w:tblPrEx>
        <w:tc>
          <w:tcPr>
            <w:tcW w:w="65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314A74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di servizio o professionali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A6256B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9A570F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142FEC68" w14:textId="77777777">
        <w:tblPrEx>
          <w:tblCellMar>
            <w:top w:w="0" w:type="dxa"/>
            <w:bottom w:w="0" w:type="dxa"/>
          </w:tblCellMar>
        </w:tblPrEx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BB1437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Incarico referente progetti STEM (1 punto per anno)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A760CE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DD9467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3703F0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AAB755A" w14:textId="77777777">
        <w:tblPrEx>
          <w:tblCellMar>
            <w:top w:w="0" w:type="dxa"/>
            <w:bottom w:w="0" w:type="dxa"/>
          </w:tblCellMar>
        </w:tblPrEx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D8D0FF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commissione/gruppi di lavoro ambito delle Nuove tecnologie -STEM (1 punto per anno)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7AA942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6028E0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B10B2E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C364DE2" w14:textId="77777777">
        <w:tblPrEx>
          <w:tblCellMar>
            <w:top w:w="0" w:type="dxa"/>
            <w:bottom w:w="0" w:type="dxa"/>
          </w:tblCellMar>
        </w:tblPrEx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EC1AAB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Relatore di corsi di </w:t>
            </w:r>
            <w:r>
              <w:rPr>
                <w:rFonts w:cs="Verdana"/>
              </w:rPr>
              <w:t>formazione (anche all’interno della propria scuola) relativi alle discipline STEM (1 punto per corso)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6BF81C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BE291D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E01200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03A900A" w14:textId="77777777">
        <w:tblPrEx>
          <w:tblCellMar>
            <w:top w:w="0" w:type="dxa"/>
            <w:bottom w:w="0" w:type="dxa"/>
          </w:tblCellMar>
        </w:tblPrEx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A56D0C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Esperienza lavorativa in progetti a finanziamento FSE, regionale,  PON, PNRR (1 punto per esperienza) relativi alle discipline STEM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F94884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Max </w:t>
            </w:r>
            <w:r>
              <w:rPr>
                <w:rFonts w:cs="Verdana"/>
              </w:rPr>
              <w:t>10 punti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03C32B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071FE6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E77207C" w14:textId="77777777">
        <w:tblPrEx>
          <w:tblCellMar>
            <w:top w:w="0" w:type="dxa"/>
            <w:bottom w:w="0" w:type="dxa"/>
          </w:tblCellMar>
        </w:tblPrEx>
        <w:tc>
          <w:tcPr>
            <w:tcW w:w="5325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1B48D7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Anzianità di servizio come docente di Discipline STEM (da 1 a 4 anni = 1 punto; da 5 a 8 anni = 2 punti; da 8 a 10 anni = 3 punti; da 10 anni a 15= 4 punti; oltre i 15 anni= 5 punti)</w:t>
            </w:r>
          </w:p>
        </w:tc>
        <w:tc>
          <w:tcPr>
            <w:tcW w:w="11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6A348F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punti</w:t>
            </w:r>
          </w:p>
        </w:tc>
        <w:tc>
          <w:tcPr>
            <w:tcW w:w="1907" w:type="dxa"/>
            <w:tcBorders>
              <w:lef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1344D2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E80CE4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4813C42" w14:textId="77777777">
        <w:tblPrEx>
          <w:tblCellMar>
            <w:top w:w="0" w:type="dxa"/>
            <w:bottom w:w="0" w:type="dxa"/>
          </w:tblCellMar>
        </w:tblPrEx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B261E06" w14:textId="77777777" w:rsidR="00FD53D8" w:rsidRDefault="00B16A96">
            <w:pPr>
              <w:pStyle w:val="Standard"/>
              <w:spacing w:after="0" w:line="240" w:lineRule="auto"/>
              <w:jc w:val="both"/>
              <w:rPr>
                <w:rFonts w:cs="Verdana"/>
              </w:rPr>
            </w:pPr>
            <w:r>
              <w:rPr>
                <w:rFonts w:cs="Verdana"/>
              </w:rPr>
              <w:t xml:space="preserve">Solo per il docente che si candida per il </w:t>
            </w:r>
            <w:r>
              <w:rPr>
                <w:rFonts w:cs="Verdana"/>
              </w:rPr>
              <w:t>ruolo di docente esperto:</w:t>
            </w:r>
          </w:p>
          <w:p w14:paraId="205A920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  <w:rPr>
                <w:rFonts w:cs="Verdana"/>
              </w:rPr>
            </w:pPr>
            <w:r>
              <w:rPr>
                <w:rFonts w:cs="Verdana"/>
              </w:rPr>
              <w:t>Proposta di progetto/programmazione del percorso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DA0620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  <w:r>
              <w:rPr>
                <w:rFonts w:cs="Verdana"/>
              </w:rPr>
              <w:t>Max 10 punti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CDD26F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B2DBB8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7CF18B9C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rFonts w:cs="Aptos"/>
          <w:b/>
          <w:bCs/>
          <w:color w:val="000000"/>
          <w:u w:val="single"/>
        </w:rPr>
        <w:t>EDIZIONE N. 19</w:t>
      </w: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48" behindDoc="0" locked="0" layoutInCell="1" allowOverlap="1" wp14:anchorId="714D6658" wp14:editId="415C3D6D">
                <wp:simplePos x="0" y="0"/>
                <wp:positionH relativeFrom="column">
                  <wp:posOffset>-354330</wp:posOffset>
                </wp:positionH>
                <wp:positionV relativeFrom="paragraph">
                  <wp:posOffset>178710</wp:posOffset>
                </wp:positionV>
                <wp:extent cx="300993" cy="254002"/>
                <wp:effectExtent l="0" t="0" r="22857" b="12698"/>
                <wp:wrapNone/>
                <wp:docPr id="1758660898" name="Form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0993" cy="25400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F8020C2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D6658" id="Forma 19" o:spid="_x0000_s1044" style="position:absolute;left:0;text-align:left;margin-left:-27.9pt;margin-top:14.05pt;width:23.7pt;height:20pt;flip:y;z-index: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" adj="-11796480,,5400" path="m,l21600,r,21600l,21600,,xe" strokeweight=".35281mm">
                <v:stroke joinstyle="miter"/>
                <v:formulas/>
                <v:path arrowok="t" o:connecttype="custom" o:connectlocs="150497,0;300993,127001;150497,254002;0,127001" o:connectangles="270,0,90,180" textboxrect="0,0,21600,21600"/>
                <v:textbox inset="0,0,0,0">
                  <w:txbxContent>
                    <w:p w14:paraId="6F8020C2" w14:textId="77777777" w:rsidR="00FD53D8" w:rsidRDefault="00FD53D8"/>
                  </w:txbxContent>
                </v:textbox>
              </v:shape>
            </w:pict>
          </mc:Fallback>
        </mc:AlternateContent>
      </w:r>
    </w:p>
    <w:p w14:paraId="5985E57E" w14:textId="77777777" w:rsidR="00FD53D8" w:rsidRDefault="00B16A96">
      <w:pPr>
        <w:pStyle w:val="Standard"/>
        <w:widowControl w:val="0"/>
        <w:shd w:val="clear" w:color="auto" w:fill="FFFFFF"/>
        <w:spacing w:after="160"/>
        <w:jc w:val="both"/>
      </w:pPr>
      <w:r>
        <w:rPr>
          <w:rFonts w:cs="Aptos"/>
          <w:b/>
          <w:bCs/>
        </w:rPr>
        <w:t xml:space="preserve">            1 laboratorio  Scienze per gli alunni della scuola primaria Ganzina di Loreggia, classi 5^</w:t>
      </w:r>
    </w:p>
    <w:p w14:paraId="00C1FC80" w14:textId="77777777" w:rsidR="00FD53D8" w:rsidRDefault="00B16A96">
      <w:pPr>
        <w:pStyle w:val="Standard"/>
        <w:spacing w:after="0" w:line="240" w:lineRule="auto"/>
        <w:ind w:left="678"/>
      </w:pPr>
      <w:r>
        <w:rPr>
          <w:rFonts w:cs="Calibri"/>
        </w:rPr>
        <w:t xml:space="preserve">Gli alunni svolgeranno attività </w:t>
      </w:r>
      <w:r>
        <w:rPr>
          <w:rFonts w:cs="Calibri"/>
        </w:rPr>
        <w:t>pratiche sui temi legati alla conoscenza del corpo umano e dell’astronomia, al fine di acquisire un approccio scientifico a tali contenuti. A tal fine si proporranno delle attività con strumentazioni adeguate quali microscopi, telescopi, tellurio...</w:t>
      </w:r>
    </w:p>
    <w:p w14:paraId="2D00794B" w14:textId="77777777" w:rsidR="00FD53D8" w:rsidRDefault="00B16A96">
      <w:pPr>
        <w:pStyle w:val="Standard"/>
        <w:spacing w:after="0" w:line="240" w:lineRule="auto"/>
        <w:ind w:left="678" w:firstLine="30"/>
      </w:pPr>
      <w:r>
        <w:rPr>
          <w:rFonts w:cs="Aptos"/>
          <w:b/>
          <w:bCs/>
          <w:color w:val="000000"/>
          <w:u w:val="single"/>
        </w:rPr>
        <w:lastRenderedPageBreak/>
        <w:t>titolo richiesto per docente esperto:</w:t>
      </w:r>
      <w:r>
        <w:rPr>
          <w:rFonts w:cs="Aptos"/>
          <w:color w:val="156082"/>
        </w:rPr>
        <w:t xml:space="preserve"> </w:t>
      </w:r>
      <w:r>
        <w:rPr>
          <w:rFonts w:cs="Aptos"/>
        </w:rPr>
        <w:t>titolo riconosciuto per l’insegnamento nella scuola primaria</w:t>
      </w:r>
    </w:p>
    <w:p w14:paraId="0639EDF8" w14:textId="77777777" w:rsidR="00FD53D8" w:rsidRDefault="00FD53D8">
      <w:pPr>
        <w:pStyle w:val="Standard"/>
        <w:spacing w:after="0" w:line="240" w:lineRule="auto"/>
        <w:ind w:left="678" w:firstLine="30"/>
      </w:pPr>
    </w:p>
    <w:p w14:paraId="776AF927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 xml:space="preserve">titolo richiesto per docente tutor: </w:t>
      </w:r>
      <w:r>
        <w:rPr>
          <w:rFonts w:cs="Aptos"/>
        </w:rPr>
        <w:t>titolo riconosciuto per l’insegnamento nella scuola primaria</w:t>
      </w:r>
    </w:p>
    <w:p w14:paraId="5DE53C3F" w14:textId="77777777" w:rsidR="00FD53D8" w:rsidRDefault="00FD53D8">
      <w:pPr>
        <w:pStyle w:val="Standard"/>
        <w:spacing w:after="0" w:line="240" w:lineRule="auto"/>
        <w:ind w:firstLine="708"/>
        <w:rPr>
          <w:rFonts w:cs="Aptos"/>
          <w:color w:val="156082"/>
        </w:rPr>
      </w:pPr>
    </w:p>
    <w:p w14:paraId="3E4534D9" w14:textId="77777777" w:rsidR="00FD53D8" w:rsidRDefault="00FD53D8">
      <w:pPr>
        <w:pStyle w:val="Standard"/>
        <w:spacing w:after="0" w:line="240" w:lineRule="auto"/>
        <w:ind w:firstLine="708"/>
        <w:rPr>
          <w:rFonts w:cs="Aptos"/>
          <w:color w:val="156082"/>
        </w:rPr>
      </w:pPr>
    </w:p>
    <w:p w14:paraId="00093B42" w14:textId="77777777" w:rsidR="00FD53D8" w:rsidRDefault="00FD53D8">
      <w:pPr>
        <w:pStyle w:val="Standard"/>
        <w:spacing w:after="0" w:line="240" w:lineRule="auto"/>
        <w:ind w:firstLine="708"/>
        <w:rPr>
          <w:rFonts w:cs="Calibri"/>
          <w:color w:val="CA211E"/>
        </w:rPr>
      </w:pPr>
    </w:p>
    <w:tbl>
      <w:tblPr>
        <w:tblW w:w="10227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6"/>
        <w:gridCol w:w="986"/>
        <w:gridCol w:w="1986"/>
        <w:gridCol w:w="1589"/>
      </w:tblGrid>
      <w:tr w:rsidR="00FD53D8" w14:paraId="1F148FCC" w14:textId="77777777">
        <w:tblPrEx>
          <w:tblCellMar>
            <w:top w:w="0" w:type="dxa"/>
            <w:bottom w:w="0" w:type="dxa"/>
          </w:tblCellMar>
        </w:tblPrEx>
        <w:tc>
          <w:tcPr>
            <w:tcW w:w="6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D32FEF5" w14:textId="77777777" w:rsidR="00FD53D8" w:rsidRDefault="00B16A96">
            <w:pPr>
              <w:pStyle w:val="Standard"/>
              <w:widowControl w:val="0"/>
              <w:spacing w:after="0" w:line="240" w:lineRule="auto"/>
              <w:ind w:left="360"/>
              <w:jc w:val="center"/>
            </w:pPr>
            <w:r>
              <w:rPr>
                <w:rFonts w:cs="Verdana"/>
                <w:b/>
              </w:rPr>
              <w:t>Titoli valutabili per docente esperto e docente tutor – ambito STEM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86BEEC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FB2F2A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della commissione</w:t>
            </w:r>
          </w:p>
        </w:tc>
      </w:tr>
      <w:tr w:rsidR="00FD53D8" w14:paraId="5214DFCC" w14:textId="77777777">
        <w:tblPrEx>
          <w:tblCellMar>
            <w:top w:w="0" w:type="dxa"/>
            <w:bottom w:w="0" w:type="dxa"/>
          </w:tblCellMar>
        </w:tblPrEx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2DD3A61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Diploma di scuola superiore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C15A11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punto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4D0A62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383CB2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5688B3F" w14:textId="77777777">
        <w:tblPrEx>
          <w:tblCellMar>
            <w:top w:w="0" w:type="dxa"/>
            <w:bottom w:w="0" w:type="dxa"/>
          </w:tblCellMar>
        </w:tblPrEx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5DA660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valida per insegnamento nella scuola primaria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689215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5D0D7A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7EEF63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E91FFA9" w14:textId="77777777">
        <w:tblPrEx>
          <w:tblCellMar>
            <w:top w:w="0" w:type="dxa"/>
            <w:bottom w:w="0" w:type="dxa"/>
          </w:tblCellMar>
        </w:tblPrEx>
        <w:tc>
          <w:tcPr>
            <w:tcW w:w="5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6B2E5F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Laurea Triennale </w:t>
            </w:r>
            <w:r>
              <w:rPr>
                <w:rFonts w:cs="Verdana"/>
              </w:rPr>
              <w:t>afferente ambito tecnico scientifico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82D657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4 punti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09B32B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CF498A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BF4FDB0" w14:textId="77777777">
        <w:tblPrEx>
          <w:tblCellMar>
            <w:top w:w="0" w:type="dxa"/>
            <w:bottom w:w="0" w:type="dxa"/>
          </w:tblCellMar>
        </w:tblPrEx>
        <w:tc>
          <w:tcPr>
            <w:tcW w:w="5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209D5E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afferente ambito tecnico scientifico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E60D5B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3F3A79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572460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FE2A8FB" w14:textId="77777777">
        <w:tblPrEx>
          <w:tblCellMar>
            <w:top w:w="0" w:type="dxa"/>
            <w:bottom w:w="0" w:type="dxa"/>
          </w:tblCellMar>
        </w:tblPrEx>
        <w:tc>
          <w:tcPr>
            <w:tcW w:w="5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0B53AE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non attinente discipline STEM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3A1945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8C3F6E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0E442C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07AA8EC" w14:textId="77777777">
        <w:tblPrEx>
          <w:tblCellMar>
            <w:top w:w="0" w:type="dxa"/>
            <w:bottom w:w="0" w:type="dxa"/>
          </w:tblCellMar>
        </w:tblPrEx>
        <w:tc>
          <w:tcPr>
            <w:tcW w:w="5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579731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attinente discipline STEM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F41CF6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ABEF1F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A55967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24A673C" w14:textId="77777777">
        <w:tblPrEx>
          <w:tblCellMar>
            <w:top w:w="0" w:type="dxa"/>
            <w:bottom w:w="0" w:type="dxa"/>
          </w:tblCellMar>
        </w:tblPrEx>
        <w:tc>
          <w:tcPr>
            <w:tcW w:w="66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CAF677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 xml:space="preserve">Titoli </w:t>
            </w:r>
            <w:r>
              <w:rPr>
                <w:rFonts w:cs="Verdana"/>
                <w:b/>
              </w:rPr>
              <w:t>Culturali Specifici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01FF75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560EBF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27674B01" w14:textId="77777777">
        <w:tblPrEx>
          <w:tblCellMar>
            <w:top w:w="0" w:type="dxa"/>
            <w:bottom w:w="0" w:type="dxa"/>
          </w:tblCellMar>
        </w:tblPrEx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B673B3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Certificazioni riconosciute dal MIM, attinenti ambiti STEM (1 punto per ciascuna certificazione)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257A5B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77C42C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519BCA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9801747" w14:textId="77777777">
        <w:tblPrEx>
          <w:tblCellMar>
            <w:top w:w="0" w:type="dxa"/>
            <w:bottom w:w="0" w:type="dxa"/>
          </w:tblCellMar>
        </w:tblPrEx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0B5344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Partecipazione a corsi di formazione (di almeno 20 ore) attinenti ambito STEM, con certificazione in qualità di </w:t>
            </w:r>
            <w:r>
              <w:rPr>
                <w:rFonts w:cs="Verdana"/>
              </w:rPr>
              <w:t>discente (1 punto per corso)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2A2D27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B702CA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96E5A0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E9D05D1" w14:textId="77777777">
        <w:tblPrEx>
          <w:tblCellMar>
            <w:top w:w="0" w:type="dxa"/>
            <w:bottom w:w="0" w:type="dxa"/>
          </w:tblCellMar>
        </w:tblPrEx>
        <w:tc>
          <w:tcPr>
            <w:tcW w:w="66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209F81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di servizio o professionali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37FDA4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AE5D80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6515CC5B" w14:textId="77777777">
        <w:tblPrEx>
          <w:tblCellMar>
            <w:top w:w="0" w:type="dxa"/>
            <w:bottom w:w="0" w:type="dxa"/>
          </w:tblCellMar>
        </w:tblPrEx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8F5002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Incarico referente progetti STEM (1 punto per anno)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A13170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96853E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268446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0BD4481" w14:textId="77777777">
        <w:tblPrEx>
          <w:tblCellMar>
            <w:top w:w="0" w:type="dxa"/>
            <w:bottom w:w="0" w:type="dxa"/>
          </w:tblCellMar>
        </w:tblPrEx>
        <w:tc>
          <w:tcPr>
            <w:tcW w:w="5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04DB93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commissione/gruppi di lavoro ambito delle Nuove tecnologie -STEM (1 punto per anno)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0C6697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6C9AE5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231EF7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D861E17" w14:textId="77777777">
        <w:tblPrEx>
          <w:tblCellMar>
            <w:top w:w="0" w:type="dxa"/>
            <w:bottom w:w="0" w:type="dxa"/>
          </w:tblCellMar>
        </w:tblPrEx>
        <w:tc>
          <w:tcPr>
            <w:tcW w:w="5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7FA0E9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Relatore di corsi di formazione (anche all’interno della propria scuola) relativi alle discipline STEM (1 punto per corso)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F0F595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AE3B40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C7D49D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7F7DAF5" w14:textId="77777777">
        <w:tblPrEx>
          <w:tblCellMar>
            <w:top w:w="0" w:type="dxa"/>
            <w:bottom w:w="0" w:type="dxa"/>
          </w:tblCellMar>
        </w:tblPrEx>
        <w:tc>
          <w:tcPr>
            <w:tcW w:w="5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D3D043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Esperienza lavorativa in progetti a finanziamento FSE, regionale,  PON, PNRR (1 punto per </w:t>
            </w:r>
            <w:r>
              <w:rPr>
                <w:rFonts w:cs="Verdana"/>
              </w:rPr>
              <w:t>esperienza) relativi alle discipline STEM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8D6893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95BE74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5C3EA1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9471B30" w14:textId="77777777">
        <w:tblPrEx>
          <w:tblCellMar>
            <w:top w:w="0" w:type="dxa"/>
            <w:bottom w:w="0" w:type="dxa"/>
          </w:tblCellMar>
        </w:tblPrEx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A97ACB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Anzianità di servizio come docente di Discipline STEM (da 1 a 4 anni = 1 punto; da 5 a 8 anni = 2 punti; da 8 a 10 anni = 3 punti; da 10 anni a 15= 4 punti; oltre i 15 anni= 5 punti)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7CAB04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Max 5 </w:t>
            </w:r>
            <w:r>
              <w:rPr>
                <w:rFonts w:cs="Verdana"/>
              </w:rPr>
              <w:t>punti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5D9FAB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6745E0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EE9AC9E" w14:textId="77777777">
        <w:tblPrEx>
          <w:tblCellMar>
            <w:top w:w="0" w:type="dxa"/>
            <w:bottom w:w="0" w:type="dxa"/>
          </w:tblCellMar>
        </w:tblPrEx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7EADD93" w14:textId="77777777" w:rsidR="00FD53D8" w:rsidRDefault="00B16A96">
            <w:pPr>
              <w:pStyle w:val="Standard"/>
              <w:spacing w:after="0" w:line="240" w:lineRule="auto"/>
              <w:jc w:val="both"/>
              <w:rPr>
                <w:rFonts w:cs="Verdana"/>
              </w:rPr>
            </w:pPr>
            <w:r>
              <w:rPr>
                <w:rFonts w:cs="Verdana"/>
              </w:rPr>
              <w:t>Solo per il docente che si candida per il ruolo di docente esperto:</w:t>
            </w:r>
          </w:p>
          <w:p w14:paraId="184321C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  <w:rPr>
                <w:rFonts w:cs="Verdana"/>
              </w:rPr>
            </w:pPr>
            <w:r>
              <w:rPr>
                <w:rFonts w:cs="Verdana"/>
              </w:rPr>
              <w:t>Proposta di progetto/programmazione del percorso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2738CC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  <w:r>
              <w:rPr>
                <w:rFonts w:cs="Verdana"/>
              </w:rPr>
              <w:t>Max 10 punti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5EDBFE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CE817E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25900FFA" w14:textId="77777777" w:rsidR="00FD53D8" w:rsidRDefault="00FD53D8">
      <w:pPr>
        <w:pStyle w:val="Standard"/>
        <w:widowControl w:val="0"/>
        <w:shd w:val="clear" w:color="auto" w:fill="FFFFFF"/>
        <w:spacing w:after="0" w:line="240" w:lineRule="auto"/>
        <w:ind w:left="678"/>
        <w:jc w:val="both"/>
        <w:rPr>
          <w:rFonts w:cs="Aptos"/>
          <w:b/>
          <w:bCs/>
        </w:rPr>
      </w:pPr>
    </w:p>
    <w:p w14:paraId="22C1B6D9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9" behindDoc="0" locked="0" layoutInCell="1" allowOverlap="1" wp14:anchorId="0AAD47F5" wp14:editId="34AE2ED0">
                <wp:simplePos x="0" y="0"/>
                <wp:positionH relativeFrom="column">
                  <wp:posOffset>-314571</wp:posOffset>
                </wp:positionH>
                <wp:positionV relativeFrom="paragraph">
                  <wp:posOffset>274484</wp:posOffset>
                </wp:positionV>
                <wp:extent cx="294007" cy="348615"/>
                <wp:effectExtent l="0" t="0" r="10793" b="13335"/>
                <wp:wrapNone/>
                <wp:docPr id="26288804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7" cy="3486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8802F8C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D47F5" id="Forma 20" o:spid="_x0000_s1045" style="position:absolute;left:0;text-align:left;margin-left:-24.75pt;margin-top:21.6pt;width:23.15pt;height:27.45pt;z-index: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" adj="-11796480,,5400" path="m,l21600,r,21600l,21600,,xe" strokeweight=".35281mm">
                <v:stroke joinstyle="miter"/>
                <v:formulas/>
                <v:path arrowok="t" o:connecttype="custom" o:connectlocs="147004,0;294007,174308;147004,348615;0,174308" o:connectangles="270,0,90,180" textboxrect="0,0,21600,21600"/>
                <v:textbox inset="0,0,0,0">
                  <w:txbxContent>
                    <w:p w14:paraId="38802F8C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cs="Aptos"/>
          <w:b/>
          <w:bCs/>
          <w:color w:val="000000"/>
          <w:u w:val="single"/>
        </w:rPr>
        <w:t>EDIZIONE N. 20</w:t>
      </w:r>
    </w:p>
    <w:p w14:paraId="7C90722D" w14:textId="77777777" w:rsidR="00FD53D8" w:rsidRDefault="00B16A96">
      <w:pPr>
        <w:pStyle w:val="Standard"/>
        <w:widowControl w:val="0"/>
        <w:shd w:val="clear" w:color="auto" w:fill="FFFFFF"/>
        <w:spacing w:after="160"/>
        <w:jc w:val="both"/>
      </w:pPr>
      <w:r>
        <w:rPr>
          <w:rFonts w:cs="Aptos"/>
          <w:b/>
          <w:bCs/>
        </w:rPr>
        <w:t xml:space="preserve">1 laboratorio Matematica/coding per gli alunni della scuola primaria De Amicis di Villa del </w:t>
      </w:r>
      <w:r>
        <w:rPr>
          <w:rFonts w:cs="Aptos"/>
          <w:b/>
          <w:bCs/>
        </w:rPr>
        <w:t>Conte, classi 3^</w:t>
      </w:r>
    </w:p>
    <w:p w14:paraId="4C793643" w14:textId="77777777" w:rsidR="00FD53D8" w:rsidRDefault="00B16A96">
      <w:pPr>
        <w:pStyle w:val="Standard"/>
        <w:spacing w:after="0" w:line="240" w:lineRule="auto"/>
        <w:ind w:left="565"/>
      </w:pPr>
      <w:r>
        <w:rPr>
          <w:rFonts w:cs="Calibri"/>
        </w:rPr>
        <w:t>Gli alunni svolgeranno attività pratiche al fine di sviluppare il pensiero computazionale, attraverso la</w:t>
      </w:r>
    </w:p>
    <w:p w14:paraId="61238360" w14:textId="77777777" w:rsidR="00FD53D8" w:rsidRDefault="00B16A96">
      <w:pPr>
        <w:pStyle w:val="Standard"/>
        <w:spacing w:after="0" w:line="240" w:lineRule="auto"/>
        <w:ind w:left="565"/>
      </w:pPr>
      <w:r>
        <w:rPr>
          <w:rFonts w:cs="Calibri"/>
        </w:rPr>
        <w:lastRenderedPageBreak/>
        <w:t>conoscenza dei concetti base coding, attività unplugged e di pixel art, passando poi agli spostamenti nel reticolo, gli algoritmi nella vita quotidiana e nell’informatica, gli esercizi con la piattaforma code.org e programma il futuro, l’uso del coding con mind e blue bot e la programmazione a blocchi con Scrach junior.</w:t>
      </w:r>
    </w:p>
    <w:p w14:paraId="2A73EE51" w14:textId="77777777" w:rsidR="00FD53D8" w:rsidRDefault="00B16A96">
      <w:pPr>
        <w:pStyle w:val="Standard"/>
        <w:spacing w:after="0" w:line="240" w:lineRule="auto"/>
        <w:ind w:left="678" w:firstLine="30"/>
      </w:pPr>
      <w:r>
        <w:rPr>
          <w:rFonts w:cs="Aptos"/>
          <w:b/>
          <w:bCs/>
          <w:color w:val="000000"/>
          <w:u w:val="single"/>
        </w:rPr>
        <w:t>titolo richiesto per docente esperto</w:t>
      </w:r>
      <w:r>
        <w:rPr>
          <w:rFonts w:cs="Aptos"/>
          <w:color w:val="156082"/>
        </w:rPr>
        <w:t xml:space="preserve">: </w:t>
      </w:r>
      <w:r>
        <w:rPr>
          <w:rFonts w:cs="Aptos"/>
        </w:rPr>
        <w:t>titolo riconosciuto per l’insegnamento nella scuola primaria</w:t>
      </w:r>
    </w:p>
    <w:p w14:paraId="3C8A573E" w14:textId="77777777" w:rsidR="00FD53D8" w:rsidRDefault="00FD53D8">
      <w:pPr>
        <w:pStyle w:val="Standard"/>
        <w:spacing w:after="0" w:line="240" w:lineRule="auto"/>
        <w:ind w:firstLine="708"/>
        <w:rPr>
          <w:rFonts w:cs="Aptos"/>
          <w:b/>
          <w:bCs/>
          <w:color w:val="000000"/>
          <w:u w:val="single"/>
        </w:rPr>
      </w:pPr>
    </w:p>
    <w:p w14:paraId="2241B9BF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>titolo richiesto per docente tutor:</w:t>
      </w:r>
      <w:r>
        <w:rPr>
          <w:rFonts w:cs="Aptos"/>
          <w:color w:val="156082"/>
        </w:rPr>
        <w:t xml:space="preserve"> </w:t>
      </w:r>
      <w:r>
        <w:rPr>
          <w:rFonts w:cs="Aptos"/>
        </w:rPr>
        <w:t>titolo riconosciuto per l’insegnamento nella scuola primaria</w:t>
      </w:r>
    </w:p>
    <w:p w14:paraId="4E7F8E28" w14:textId="77777777" w:rsidR="00FD53D8" w:rsidRDefault="00FD53D8">
      <w:pPr>
        <w:pStyle w:val="Standard"/>
        <w:spacing w:after="0" w:line="240" w:lineRule="auto"/>
        <w:ind w:firstLine="708"/>
        <w:rPr>
          <w:rFonts w:cs="Aptos"/>
          <w:color w:val="156082"/>
        </w:rPr>
      </w:pPr>
    </w:p>
    <w:p w14:paraId="0E7D7019" w14:textId="77777777" w:rsidR="00FD53D8" w:rsidRDefault="00FD53D8">
      <w:pPr>
        <w:pStyle w:val="Standard"/>
        <w:spacing w:after="0" w:line="240" w:lineRule="auto"/>
        <w:ind w:firstLine="708"/>
        <w:rPr>
          <w:rFonts w:cs="Calibri"/>
          <w:color w:val="CA211E"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0"/>
        <w:gridCol w:w="1273"/>
        <w:gridCol w:w="2036"/>
        <w:gridCol w:w="2036"/>
      </w:tblGrid>
      <w:tr w:rsidR="00FD53D8" w14:paraId="67F6FCD1" w14:textId="77777777">
        <w:tblPrEx>
          <w:tblCellMar>
            <w:top w:w="0" w:type="dxa"/>
            <w:bottom w:w="0" w:type="dxa"/>
          </w:tblCellMar>
        </w:tblPrEx>
        <w:tc>
          <w:tcPr>
            <w:tcW w:w="5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D422135" w14:textId="77777777" w:rsidR="00FD53D8" w:rsidRDefault="00B16A96">
            <w:pPr>
              <w:pStyle w:val="Standard"/>
              <w:widowControl w:val="0"/>
              <w:spacing w:after="0" w:line="240" w:lineRule="auto"/>
              <w:ind w:left="360"/>
              <w:jc w:val="center"/>
            </w:pPr>
            <w:r>
              <w:rPr>
                <w:rFonts w:cs="Verdana"/>
                <w:b/>
              </w:rPr>
              <w:t>Titoli valutabili per docente esperto e docente tutor – ambito STEM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D00DBF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5502D01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 xml:space="preserve">Da compilare a cura </w:t>
            </w:r>
            <w:r>
              <w:rPr>
                <w:rFonts w:cs="Calibri"/>
                <w:b/>
              </w:rPr>
              <w:t>della commissione</w:t>
            </w:r>
          </w:p>
        </w:tc>
      </w:tr>
      <w:tr w:rsidR="00FD53D8" w14:paraId="686042E7" w14:textId="77777777">
        <w:tblPrEx>
          <w:tblCellMar>
            <w:top w:w="0" w:type="dxa"/>
            <w:bottom w:w="0" w:type="dxa"/>
          </w:tblCellMar>
        </w:tblPrEx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4DC9AD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Diploma di scuola superiore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3EACF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punto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77E65A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70DD2E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20F03BD" w14:textId="77777777">
        <w:tblPrEx>
          <w:tblCellMar>
            <w:top w:w="0" w:type="dxa"/>
            <w:bottom w:w="0" w:type="dxa"/>
          </w:tblCellMar>
        </w:tblPrEx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FF37C3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valida per insegnamento nella scuola primaria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AF25F0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F3500E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F6FE0C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691E2F6" w14:textId="77777777">
        <w:tblPrEx>
          <w:tblCellMar>
            <w:top w:w="0" w:type="dxa"/>
            <w:bottom w:w="0" w:type="dxa"/>
          </w:tblCellMar>
        </w:tblPrEx>
        <w:tc>
          <w:tcPr>
            <w:tcW w:w="4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0F548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Triennale afferente ambito tecnico scientifico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829D9D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4 punti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895F18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B60AB2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64E48D5" w14:textId="77777777">
        <w:tblPrEx>
          <w:tblCellMar>
            <w:top w:w="0" w:type="dxa"/>
            <w:bottom w:w="0" w:type="dxa"/>
          </w:tblCellMar>
        </w:tblPrEx>
        <w:tc>
          <w:tcPr>
            <w:tcW w:w="4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5BCC66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Laurea specialistica o </w:t>
            </w:r>
            <w:r>
              <w:rPr>
                <w:rFonts w:cs="Verdana"/>
              </w:rPr>
              <w:t>vecchio ordinamento afferente ambito tecnico scientifico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14C28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578603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6109C6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DEBEF18" w14:textId="77777777">
        <w:tblPrEx>
          <w:tblCellMar>
            <w:top w:w="0" w:type="dxa"/>
            <w:bottom w:w="0" w:type="dxa"/>
          </w:tblCellMar>
        </w:tblPrEx>
        <w:tc>
          <w:tcPr>
            <w:tcW w:w="4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4CEC8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non attinente discipline STEM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61B702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5AB6CD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C7ACBD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88188F2" w14:textId="77777777">
        <w:tblPrEx>
          <w:tblCellMar>
            <w:top w:w="0" w:type="dxa"/>
            <w:bottom w:w="0" w:type="dxa"/>
          </w:tblCellMar>
        </w:tblPrEx>
        <w:tc>
          <w:tcPr>
            <w:tcW w:w="4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4057B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attinente discipline STEM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70F16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1E9B69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E0D8A5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A8F91E2" w14:textId="77777777">
        <w:tblPrEx>
          <w:tblCellMar>
            <w:top w:w="0" w:type="dxa"/>
            <w:bottom w:w="0" w:type="dxa"/>
          </w:tblCellMar>
        </w:tblPrEx>
        <w:tc>
          <w:tcPr>
            <w:tcW w:w="56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C6F8C3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Culturali Specifici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E6243A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ACAA10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6FBD3052" w14:textId="77777777">
        <w:tblPrEx>
          <w:tblCellMar>
            <w:top w:w="0" w:type="dxa"/>
            <w:bottom w:w="0" w:type="dxa"/>
          </w:tblCellMar>
        </w:tblPrEx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DC61D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Certificazioni riconosciute dal MIM, attinenti ambiti </w:t>
            </w:r>
            <w:r>
              <w:rPr>
                <w:rFonts w:cs="Verdana"/>
              </w:rPr>
              <w:t>STEM (1 punto per ciascuna certificazione)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1A3688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4EDC59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0C1A3F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EDE470F" w14:textId="77777777">
        <w:tblPrEx>
          <w:tblCellMar>
            <w:top w:w="0" w:type="dxa"/>
            <w:bottom w:w="0" w:type="dxa"/>
          </w:tblCellMar>
        </w:tblPrEx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7F3ACF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corsi di formazione (di almeno 20 ore) attinenti ambito STEM, con certificazione in qualità di discente (1 punto per corso)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A3EED8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B2B023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C00342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8C0F328" w14:textId="77777777">
        <w:tblPrEx>
          <w:tblCellMar>
            <w:top w:w="0" w:type="dxa"/>
            <w:bottom w:w="0" w:type="dxa"/>
          </w:tblCellMar>
        </w:tblPrEx>
        <w:tc>
          <w:tcPr>
            <w:tcW w:w="56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0590AC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 xml:space="preserve">Titoli di servizio o </w:t>
            </w:r>
            <w:r>
              <w:rPr>
                <w:rFonts w:cs="Verdana"/>
                <w:b/>
              </w:rPr>
              <w:t>professionali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3003A2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AC3E8A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5FDFD7F8" w14:textId="77777777">
        <w:tblPrEx>
          <w:tblCellMar>
            <w:top w:w="0" w:type="dxa"/>
            <w:bottom w:w="0" w:type="dxa"/>
          </w:tblCellMar>
        </w:tblPrEx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3D30F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Incarico referente progetti STEM (1 punto per anno)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F8CD2C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87F85C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F3BB01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EF27086" w14:textId="77777777">
        <w:tblPrEx>
          <w:tblCellMar>
            <w:top w:w="0" w:type="dxa"/>
            <w:bottom w:w="0" w:type="dxa"/>
          </w:tblCellMar>
        </w:tblPrEx>
        <w:tc>
          <w:tcPr>
            <w:tcW w:w="4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6D2F1E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commissione/gruppi di lavoro ambito delle Nuove tecnologie -STEM (1 punto per anno)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CB56C8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712A1E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0DA3A1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2BDDE11" w14:textId="77777777">
        <w:tblPrEx>
          <w:tblCellMar>
            <w:top w:w="0" w:type="dxa"/>
            <w:bottom w:w="0" w:type="dxa"/>
          </w:tblCellMar>
        </w:tblPrEx>
        <w:tc>
          <w:tcPr>
            <w:tcW w:w="4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5D3900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Relatore di corsi di formazione (anche </w:t>
            </w:r>
            <w:r>
              <w:rPr>
                <w:rFonts w:cs="Verdana"/>
              </w:rPr>
              <w:t>all’interno della propria scuola) relativi alle discipline STEM (1 punto per corso)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4A5EF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0295F6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E3DC51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CF512DD" w14:textId="77777777">
        <w:tblPrEx>
          <w:tblCellMar>
            <w:top w:w="0" w:type="dxa"/>
            <w:bottom w:w="0" w:type="dxa"/>
          </w:tblCellMar>
        </w:tblPrEx>
        <w:tc>
          <w:tcPr>
            <w:tcW w:w="4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FCFF9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Esperienza lavorativa in progetti a finanziamento FSE, regionale,  PON, PNRR (1 punto per esperienza) relativi alle discipline STEM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CE59C9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FB5462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851960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C418185" w14:textId="77777777">
        <w:tblPrEx>
          <w:tblCellMar>
            <w:top w:w="0" w:type="dxa"/>
            <w:bottom w:w="0" w:type="dxa"/>
          </w:tblCellMar>
        </w:tblPrEx>
        <w:tc>
          <w:tcPr>
            <w:tcW w:w="4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0E161F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Anzianità di servizio come docente di Discipline STEM (da 1 a 4 anni = 1 punto; da 5 a 8 anni = 2 punti; da 8 a 10 anni = 3 punti; da 10 anni a 15= 4 punti; oltre i 15 anni= 5 punti)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78AEC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punti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DD5E4E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1BB5F3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38709E5" w14:textId="77777777">
        <w:tblPrEx>
          <w:tblCellMar>
            <w:top w:w="0" w:type="dxa"/>
            <w:bottom w:w="0" w:type="dxa"/>
          </w:tblCellMar>
        </w:tblPrEx>
        <w:tc>
          <w:tcPr>
            <w:tcW w:w="4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812CDC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lastRenderedPageBreak/>
              <w:t>Solo per il docente che si candida per il ruolo di docente esperto:</w:t>
            </w:r>
          </w:p>
          <w:p w14:paraId="046CBB3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</w:rPr>
              <w:t>Proposta di progetto/programmazione del percorso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A55D1F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964CD0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B1AF07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1E939725" w14:textId="77777777" w:rsidR="00FD53D8" w:rsidRDefault="00FD53D8">
      <w:pPr>
        <w:pStyle w:val="Standard"/>
        <w:widowControl w:val="0"/>
        <w:shd w:val="clear" w:color="auto" w:fill="FFFFFF"/>
        <w:spacing w:after="160"/>
        <w:jc w:val="center"/>
        <w:rPr>
          <w:rFonts w:cs="Aptos"/>
          <w:b/>
          <w:bCs/>
          <w:color w:val="000000"/>
          <w:u w:val="single"/>
        </w:rPr>
      </w:pPr>
    </w:p>
    <w:p w14:paraId="1F1A3126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rFonts w:cs="Aptos"/>
          <w:b/>
          <w:bCs/>
          <w:color w:val="000000"/>
          <w:u w:val="single"/>
        </w:rPr>
        <w:t>EDIZIONE N. 21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" behindDoc="0" locked="0" layoutInCell="1" allowOverlap="1" wp14:anchorId="1946ACDE" wp14:editId="4762892E">
                <wp:simplePos x="0" y="0"/>
                <wp:positionH relativeFrom="column">
                  <wp:posOffset>-378186</wp:posOffset>
                </wp:positionH>
                <wp:positionV relativeFrom="paragraph">
                  <wp:posOffset>217032</wp:posOffset>
                </wp:positionV>
                <wp:extent cx="269876" cy="298451"/>
                <wp:effectExtent l="0" t="0" r="15874" b="25399"/>
                <wp:wrapNone/>
                <wp:docPr id="1832959659" name="Form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6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DA31FCC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6ACDE" id="Forma 21" o:spid="_x0000_s1046" style="position:absolute;left:0;text-align:left;margin-left:-29.8pt;margin-top:17.1pt;width:21.25pt;height:23.5pt;z-index: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" adj="-11796480,,5400" path="m,l21600,r,21600l,21600,,xe" strokeweight=".35281mm">
                <v:stroke joinstyle="miter"/>
                <v:formulas/>
                <v:path arrowok="t" o:connecttype="custom" o:connectlocs="134938,0;269876,149226;134938,298451;0,149226" o:connectangles="270,0,90,180" textboxrect="0,0,21600,21600"/>
                <v:textbox inset="0,0,0,0">
                  <w:txbxContent>
                    <w:p w14:paraId="0DA31FCC" w14:textId="77777777" w:rsidR="00FD53D8" w:rsidRDefault="00FD53D8"/>
                  </w:txbxContent>
                </v:textbox>
              </v:shape>
            </w:pict>
          </mc:Fallback>
        </mc:AlternateContent>
      </w:r>
    </w:p>
    <w:p w14:paraId="4ADC35F4" w14:textId="77777777" w:rsidR="00FD53D8" w:rsidRDefault="00B16A96">
      <w:pPr>
        <w:pStyle w:val="Standard"/>
        <w:widowControl w:val="0"/>
        <w:shd w:val="clear" w:color="auto" w:fill="FFFFFF"/>
        <w:spacing w:after="160"/>
        <w:jc w:val="both"/>
      </w:pPr>
      <w:r>
        <w:rPr>
          <w:rFonts w:cs="Aptos"/>
          <w:b/>
          <w:bCs/>
        </w:rPr>
        <w:t>Un laboratorio scienze per gli alunni della scuola primaria De Amicis di Villa del Conte, classi 4^</w:t>
      </w:r>
    </w:p>
    <w:p w14:paraId="7D0E9F7D" w14:textId="77777777" w:rsidR="00FD53D8" w:rsidRDefault="00B16A96">
      <w:pPr>
        <w:pStyle w:val="Standard"/>
        <w:widowControl w:val="0"/>
        <w:shd w:val="clear" w:color="auto" w:fill="FFFFFF"/>
        <w:spacing w:after="160"/>
        <w:ind w:left="360"/>
        <w:jc w:val="both"/>
      </w:pPr>
      <w:r>
        <w:rPr>
          <w:rFonts w:cs="Aptos"/>
        </w:rPr>
        <w:t xml:space="preserve">Gli alunni svolgeranno attività pratiche sui temi </w:t>
      </w:r>
      <w:r>
        <w:rPr>
          <w:rFonts w:cs="Aptos"/>
        </w:rPr>
        <w:t>legati alla conoscenza degli argomenti di biologia</w:t>
      </w:r>
      <w:r>
        <w:rPr>
          <w:rFonts w:cs="Calibri"/>
          <w:color w:val="CA211E"/>
        </w:rPr>
        <w:t xml:space="preserve"> </w:t>
      </w:r>
      <w:r>
        <w:rPr>
          <w:rFonts w:cs="Aptos"/>
        </w:rPr>
        <w:t xml:space="preserve">quali acqua, aria, piante, classificazione degli animali e di astronomia al fine di acquisire un approccio scientifico a tali contenuti. A tal fine si proporranno delle attività con </w:t>
      </w:r>
      <w:r>
        <w:rPr>
          <w:rFonts w:cs="Aptos"/>
        </w:rPr>
        <w:t>strumentazioni adeguate quali microscopi, telescopi, tellurio...</w:t>
      </w:r>
    </w:p>
    <w:p w14:paraId="3509740C" w14:textId="77777777" w:rsidR="00FD53D8" w:rsidRDefault="00B16A96">
      <w:pPr>
        <w:pStyle w:val="Standard"/>
        <w:spacing w:after="0" w:line="240" w:lineRule="auto"/>
        <w:ind w:left="678" w:firstLine="30"/>
      </w:pPr>
      <w:r>
        <w:rPr>
          <w:rFonts w:cs="Aptos"/>
          <w:b/>
          <w:bCs/>
          <w:color w:val="000000"/>
          <w:u w:val="single"/>
        </w:rPr>
        <w:t>titolo richiesto per docente esperto</w:t>
      </w:r>
      <w:r>
        <w:rPr>
          <w:rFonts w:cs="Aptos"/>
          <w:color w:val="156082"/>
        </w:rPr>
        <w:t xml:space="preserve">: </w:t>
      </w:r>
      <w:r>
        <w:rPr>
          <w:rFonts w:cs="Aptos"/>
        </w:rPr>
        <w:t>titolo riconosciuto per l’insegnamento nella scuola primaria</w:t>
      </w:r>
    </w:p>
    <w:p w14:paraId="46B5D117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>titolo richiesto per docente tutor:</w:t>
      </w:r>
      <w:r>
        <w:rPr>
          <w:rFonts w:cs="Aptos"/>
          <w:color w:val="156082"/>
        </w:rPr>
        <w:t xml:space="preserve"> </w:t>
      </w:r>
      <w:r>
        <w:rPr>
          <w:rFonts w:cs="Aptos"/>
        </w:rPr>
        <w:t>titolo riconosciuto per l’insegnamento nella scuola primaria</w:t>
      </w:r>
    </w:p>
    <w:p w14:paraId="48234C4D" w14:textId="77777777" w:rsidR="00FD53D8" w:rsidRDefault="00FD53D8">
      <w:pPr>
        <w:pStyle w:val="Standard"/>
        <w:spacing w:after="0" w:line="240" w:lineRule="auto"/>
        <w:ind w:firstLine="708"/>
        <w:rPr>
          <w:rFonts w:cs="Calibri"/>
          <w:color w:val="CA211E"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2"/>
        <w:gridCol w:w="879"/>
        <w:gridCol w:w="1797"/>
        <w:gridCol w:w="1797"/>
      </w:tblGrid>
      <w:tr w:rsidR="00FD53D8" w14:paraId="3A8FA5B0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D3303DC" w14:textId="77777777" w:rsidR="00FD53D8" w:rsidRDefault="00B16A96">
            <w:pPr>
              <w:pStyle w:val="Standard"/>
              <w:widowControl w:val="0"/>
              <w:spacing w:after="0" w:line="240" w:lineRule="auto"/>
              <w:ind w:left="360"/>
              <w:jc w:val="center"/>
            </w:pPr>
            <w:r>
              <w:rPr>
                <w:rFonts w:cs="Verdana"/>
                <w:b/>
              </w:rPr>
              <w:t>Titoli valutabili per docente esperto e docente tutor – ambito STEM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927D93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8C64D4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della commissione</w:t>
            </w:r>
          </w:p>
        </w:tc>
      </w:tr>
      <w:tr w:rsidR="00FD53D8" w14:paraId="4E43E23A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3D4254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Diploma di scuola superiore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CA80F6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punto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663DC1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FFFAAA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73D1149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D4A9F11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Laurea specialistica o vecchio ordinamento valida per </w:t>
            </w:r>
            <w:r>
              <w:rPr>
                <w:rFonts w:cs="Verdana"/>
              </w:rPr>
              <w:t>insegnamento nella scuola primaria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C51A67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E92C95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0430C5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BF1757A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CCD19B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Triennale afferente ambito tecnico scientifico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361BAE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4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74B4BB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EA5711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9EC9312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347A2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afferente ambito tecnico scientifico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3FD44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4C0AAE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E6814A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7B8EFF5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3D2FBE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non attinente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017532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9DE689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45E7B9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B6CD13D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CDA4D2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attinente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DCE2E5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9D4149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827016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FC5D29A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8A3D35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Culturali Specifici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7FEED98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91C5A6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47998262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2D30F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Certificazioni riconosciute dal MIM, attinenti ambiti STEM (1 punto per ciascuna certificazione)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7BC577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F741AA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42EEF2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78A6A21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72BD3E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Partecipazione a corsi di formazione (di almeno 20 ore) </w:t>
            </w:r>
            <w:r>
              <w:rPr>
                <w:rFonts w:cs="Verdana"/>
              </w:rPr>
              <w:t>attinenti ambito STEM, con certificazione in qualità di discente (1 punto per corso)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76DFB4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14D6D8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270416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E968203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416600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di servizio o professionali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96F104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4CFAFC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5AE52184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F06937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Incarico referente progetti STEM (1 punto per anno)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53348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513478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FACFFF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73B4E71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439CF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Partecipazione a </w:t>
            </w:r>
            <w:r>
              <w:rPr>
                <w:rFonts w:cs="Verdana"/>
              </w:rPr>
              <w:t>commissione/gruppi di lavoro ambito delle Nuove tecnologie -STEM (1 punto per anno)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EAA685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C032BE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0B768C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8DDFA8B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3D2F1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Relatore di corsi di formazione (anche all’interno della propria scuola) relativi alle discipline STEM (1 punto per corso)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B43C69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2257A4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2D0A1D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27096FA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6E188E1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Esperienza lavorativa in progetti a finanziamento FSE, </w:t>
            </w:r>
            <w:r>
              <w:rPr>
                <w:rFonts w:cs="Verdana"/>
              </w:rPr>
              <w:lastRenderedPageBreak/>
              <w:t>regionale,  PON, PNRR (1 punto per esperienza) relativi alle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54CE62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lastRenderedPageBreak/>
              <w:t xml:space="preserve">Max 10 </w:t>
            </w:r>
            <w:r>
              <w:rPr>
                <w:rFonts w:cs="Verdana"/>
              </w:rPr>
              <w:lastRenderedPageBreak/>
              <w:t>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226F5E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BB5A46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720F43C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5CB80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sz w:val="20"/>
                <w:szCs w:val="20"/>
              </w:rPr>
              <w:t xml:space="preserve">Anzianità di servizio come docente di Discipline STEM (da 1 a 4 anni = 1 punto; da 5 a 8 anni = 2 </w:t>
            </w:r>
            <w:r>
              <w:rPr>
                <w:rFonts w:cs="Verdana"/>
                <w:sz w:val="20"/>
                <w:szCs w:val="20"/>
              </w:rPr>
              <w:t>punti; da 8 a 10 anni = 3 punti; da 10 anni a 15= 4 punti; oltre i 15</w:t>
            </w:r>
            <w:r>
              <w:rPr>
                <w:rFonts w:cs="Verdana"/>
              </w:rPr>
              <w:t xml:space="preserve"> anni= 5 punti)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0CE22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D4BA99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AB5AFA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0304D15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4675B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Solo per il docente che si candida per il ruolo di docente esperto:</w:t>
            </w:r>
          </w:p>
          <w:p w14:paraId="781ED81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</w:rPr>
              <w:t>Proposta di progetto/programmazione del percorso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55497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CF13DE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DE11D5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5809DF5E" w14:textId="77777777" w:rsidR="00FD53D8" w:rsidRDefault="00FD53D8">
      <w:pPr>
        <w:pStyle w:val="Standard"/>
        <w:widowControl w:val="0"/>
        <w:shd w:val="clear" w:color="auto" w:fill="FFFFFF"/>
        <w:spacing w:after="160"/>
        <w:ind w:left="678"/>
        <w:jc w:val="both"/>
        <w:rPr>
          <w:rFonts w:cs="Aptos"/>
          <w:b/>
          <w:bCs/>
        </w:rPr>
      </w:pPr>
    </w:p>
    <w:p w14:paraId="0DCAF098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1" behindDoc="0" locked="0" layoutInCell="1" allowOverlap="1" wp14:anchorId="2A357CF5" wp14:editId="61079546">
                <wp:simplePos x="0" y="0"/>
                <wp:positionH relativeFrom="column">
                  <wp:posOffset>-378186</wp:posOffset>
                </wp:positionH>
                <wp:positionV relativeFrom="paragraph">
                  <wp:posOffset>196714</wp:posOffset>
                </wp:positionV>
                <wp:extent cx="278133" cy="298451"/>
                <wp:effectExtent l="0" t="0" r="26667" b="25399"/>
                <wp:wrapNone/>
                <wp:docPr id="1889494702" name="Form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3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8C5230A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57CF5" id="Forma 22" o:spid="_x0000_s1047" style="position:absolute;left:0;text-align:left;margin-left:-29.8pt;margin-top:15.5pt;width:21.9pt;height:23.5pt;z-index: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" adj="-11796480,,5400" path="m,l21600,r,21600l,21600,,xe" strokeweight=".35281mm">
                <v:stroke joinstyle="miter"/>
                <v:formulas/>
                <v:path arrowok="t" o:connecttype="custom" o:connectlocs="139067,0;278133,149226;139067,298451;0,149226" o:connectangles="270,0,90,180" textboxrect="0,0,21600,21600"/>
                <v:textbox inset="0,0,0,0">
                  <w:txbxContent>
                    <w:p w14:paraId="28C5230A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cs="Aptos"/>
          <w:b/>
          <w:bCs/>
          <w:color w:val="000000"/>
          <w:u w:val="single"/>
        </w:rPr>
        <w:t>EDIZIONE N. 22</w:t>
      </w:r>
    </w:p>
    <w:p w14:paraId="3D7CB81B" w14:textId="77777777" w:rsidR="00FD53D8" w:rsidRDefault="00B16A96">
      <w:pPr>
        <w:pStyle w:val="Standard"/>
        <w:widowControl w:val="0"/>
        <w:shd w:val="clear" w:color="auto" w:fill="FFFFFF"/>
        <w:spacing w:after="160"/>
        <w:jc w:val="both"/>
      </w:pPr>
      <w:r>
        <w:rPr>
          <w:rFonts w:cs="Aptos"/>
          <w:b/>
          <w:bCs/>
        </w:rPr>
        <w:t xml:space="preserve">1 </w:t>
      </w:r>
      <w:r>
        <w:rPr>
          <w:rFonts w:cs="Aptos"/>
          <w:b/>
          <w:bCs/>
        </w:rPr>
        <w:t>laboratorio matematica per gli alunni scuola primaria Giovanni XXIII di Villa del Conte, classe 3^</w:t>
      </w:r>
    </w:p>
    <w:p w14:paraId="74AFC92F" w14:textId="77777777" w:rsidR="00FD53D8" w:rsidRDefault="00B16A96">
      <w:pPr>
        <w:pStyle w:val="Standard"/>
        <w:spacing w:after="0" w:line="240" w:lineRule="auto"/>
        <w:ind w:left="565"/>
      </w:pPr>
      <w:r>
        <w:rPr>
          <w:rFonts w:cs="Calibri"/>
        </w:rPr>
        <w:t>Gli alunni svolgeranno attività pratiche al fine di sviluppare le competenze logico matematiche,</w:t>
      </w:r>
    </w:p>
    <w:p w14:paraId="16C60710" w14:textId="77777777" w:rsidR="00FD53D8" w:rsidRDefault="00B16A96">
      <w:pPr>
        <w:pStyle w:val="Standard"/>
        <w:spacing w:after="0" w:line="240" w:lineRule="auto"/>
        <w:ind w:left="565"/>
      </w:pPr>
      <w:r>
        <w:rPr>
          <w:rFonts w:cs="Calibri"/>
        </w:rPr>
        <w:t>attraverso giochi stimolo-sfida sui numeri, spazio e figure, relazioni, dati e previsioni (logica)</w:t>
      </w:r>
      <w:r>
        <w:rPr>
          <w:rFonts w:cs="Calibri-Bold"/>
          <w:b/>
          <w:bCs/>
        </w:rPr>
        <w:t xml:space="preserve">. </w:t>
      </w:r>
      <w:r>
        <w:rPr>
          <w:rFonts w:cs="Calibri"/>
        </w:rPr>
        <w:t>A tal</w:t>
      </w:r>
    </w:p>
    <w:p w14:paraId="4609B55F" w14:textId="77777777" w:rsidR="00FD53D8" w:rsidRDefault="00B16A96">
      <w:pPr>
        <w:pStyle w:val="Standard"/>
        <w:spacing w:after="0" w:line="240" w:lineRule="auto"/>
        <w:ind w:left="565"/>
      </w:pPr>
      <w:r>
        <w:rPr>
          <w:rFonts w:cs="Calibri"/>
        </w:rPr>
        <w:t>fine si utilizzeranno giochi matematici (suggeriti dai docenti del Dipartimento di Matematica</w:t>
      </w:r>
    </w:p>
    <w:p w14:paraId="7D7FDF11" w14:textId="77777777" w:rsidR="00FD53D8" w:rsidRDefault="00B16A96">
      <w:pPr>
        <w:pStyle w:val="Standard"/>
        <w:spacing w:after="0" w:line="240" w:lineRule="auto"/>
        <w:ind w:left="565"/>
      </w:pPr>
      <w:r>
        <w:rPr>
          <w:rFonts w:cs="Calibri"/>
        </w:rPr>
        <w:t>dell’Università di Padova), il “Giocadomino” con numeri, il gioco di strategia “Rush hour”, le carte</w:t>
      </w:r>
    </w:p>
    <w:p w14:paraId="2D9D7C0C" w14:textId="77777777" w:rsidR="00FD53D8" w:rsidRDefault="00B16A96">
      <w:pPr>
        <w:pStyle w:val="Standard"/>
        <w:spacing w:after="0" w:line="240" w:lineRule="auto"/>
        <w:ind w:left="565"/>
      </w:pPr>
      <w:r>
        <w:rPr>
          <w:rFonts w:cs="Calibri"/>
        </w:rPr>
        <w:t>da gioco Maxi, “I pentamini”, il Sudoku, i giochi di ragionamento e di logica, i set Lego Education, i</w:t>
      </w:r>
    </w:p>
    <w:p w14:paraId="0DACAF5B" w14:textId="77777777" w:rsidR="00FD53D8" w:rsidRDefault="00B16A96">
      <w:pPr>
        <w:pStyle w:val="Standard"/>
        <w:spacing w:after="0" w:line="240" w:lineRule="auto"/>
        <w:ind w:left="565"/>
      </w:pPr>
      <w:r>
        <w:rPr>
          <w:rFonts w:cs="Calibri"/>
        </w:rPr>
        <w:t>dadi poliedrici, il Tangram, i Steam strawbees, le attività Matika.it, gli esercizi tipo Invalsi, il gioco</w:t>
      </w:r>
    </w:p>
    <w:p w14:paraId="34CFE51D" w14:textId="77777777" w:rsidR="00FD53D8" w:rsidRDefault="00B16A96">
      <w:pPr>
        <w:pStyle w:val="Standard"/>
        <w:spacing w:after="0" w:line="240" w:lineRule="auto"/>
        <w:ind w:left="565"/>
      </w:pPr>
      <w:r>
        <w:rPr>
          <w:rFonts w:cs="Calibri"/>
        </w:rPr>
        <w:t>della Tombola, Memory con i numeri, battaglia navale, il quadrato magico, i giochi educativi come</w:t>
      </w:r>
    </w:p>
    <w:p w14:paraId="26956613" w14:textId="77777777" w:rsidR="00FD53D8" w:rsidRDefault="00B16A96">
      <w:pPr>
        <w:pStyle w:val="Standard"/>
        <w:widowControl w:val="0"/>
        <w:shd w:val="clear" w:color="auto" w:fill="FFFFFF"/>
        <w:spacing w:after="160"/>
        <w:ind w:left="565"/>
        <w:jc w:val="both"/>
      </w:pPr>
      <w:r>
        <w:rPr>
          <w:rFonts w:cs="Calibri"/>
        </w:rPr>
        <w:t>Funfarm, Concept</w:t>
      </w:r>
    </w:p>
    <w:p w14:paraId="4C79A6E4" w14:textId="77777777" w:rsidR="00FD53D8" w:rsidRDefault="00B16A96">
      <w:pPr>
        <w:pStyle w:val="Standard"/>
        <w:spacing w:after="0" w:line="240" w:lineRule="auto"/>
        <w:ind w:left="678" w:firstLine="30"/>
      </w:pPr>
      <w:r>
        <w:rPr>
          <w:rFonts w:cs="Aptos"/>
          <w:b/>
          <w:bCs/>
          <w:color w:val="000000"/>
          <w:u w:val="single"/>
        </w:rPr>
        <w:t>titolo richiesto per docente esperto</w:t>
      </w:r>
      <w:r>
        <w:rPr>
          <w:rFonts w:cs="Aptos"/>
          <w:color w:val="156082"/>
        </w:rPr>
        <w:t xml:space="preserve">: </w:t>
      </w:r>
      <w:r>
        <w:rPr>
          <w:rFonts w:cs="Aptos"/>
        </w:rPr>
        <w:t>titolo riconosciuto per l’insegnamento nella scuola primaria</w:t>
      </w:r>
    </w:p>
    <w:p w14:paraId="7204574F" w14:textId="77777777" w:rsidR="00FD53D8" w:rsidRDefault="00FD53D8">
      <w:pPr>
        <w:pStyle w:val="Standard"/>
        <w:spacing w:after="0" w:line="240" w:lineRule="auto"/>
        <w:ind w:left="678" w:firstLine="30"/>
      </w:pPr>
    </w:p>
    <w:p w14:paraId="2B9673C7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 xml:space="preserve">titolo richiesto per docente tutor: </w:t>
      </w:r>
      <w:r>
        <w:rPr>
          <w:rFonts w:cs="Aptos"/>
        </w:rPr>
        <w:t>titolo riconosciuto per l’insegnamento nella scuola primaria</w:t>
      </w:r>
    </w:p>
    <w:p w14:paraId="45E4595B" w14:textId="77777777" w:rsidR="00FD53D8" w:rsidRDefault="00FD53D8">
      <w:pPr>
        <w:pStyle w:val="Standard"/>
        <w:spacing w:after="0" w:line="240" w:lineRule="auto"/>
        <w:ind w:firstLine="708"/>
        <w:rPr>
          <w:rFonts w:cs="Calibri"/>
          <w:color w:val="CA211E"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2"/>
        <w:gridCol w:w="879"/>
        <w:gridCol w:w="1797"/>
        <w:gridCol w:w="1797"/>
      </w:tblGrid>
      <w:tr w:rsidR="00FD53D8" w14:paraId="57479485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444DD82" w14:textId="77777777" w:rsidR="00FD53D8" w:rsidRDefault="00B16A96">
            <w:pPr>
              <w:pStyle w:val="Standard"/>
              <w:widowControl w:val="0"/>
              <w:spacing w:after="0" w:line="240" w:lineRule="auto"/>
              <w:ind w:left="360"/>
              <w:jc w:val="center"/>
            </w:pPr>
            <w:r>
              <w:rPr>
                <w:rFonts w:cs="Verdana"/>
                <w:b/>
              </w:rPr>
              <w:t>Titoli valutabili per docente esperto e docente tutor – ambito STEM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0F2C22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C104583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della commissione</w:t>
            </w:r>
          </w:p>
        </w:tc>
      </w:tr>
      <w:tr w:rsidR="00FD53D8" w14:paraId="0FE862A1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199BA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Diploma di scuola superiore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75B16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punto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B24BFB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BDBF23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B51878A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11C7FD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Laurea specialistica o vecchio ordinamento valida per </w:t>
            </w:r>
            <w:r>
              <w:rPr>
                <w:rFonts w:cs="Verdana"/>
              </w:rPr>
              <w:t>insegnamento nella scuola primaria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D626F7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45C1AA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C7839E3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9A7E41C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1C99D5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Triennale afferente ambito tecnico scientifico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EA4DA5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4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559BC2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E94485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61B0FD1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8E6C9F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afferente ambito tecnico scientifico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DF8AC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2DC0A5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E86D80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723D078D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73A751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non attinente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AB5EC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15FED8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82944B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2AC8232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A57907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attinente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C4E73A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8B7DDF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0CBBA0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BB8DA73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F0BA87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Culturali Specifici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D4B5B3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EF803D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45B8BA67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DA14B36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Certificazioni riconosciute dal MIM, attinenti ambiti STEM (1 punto per ciascuna certificazione)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CF43D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D6B48A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7D01B6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9E473B8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AD3D5C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Partecipazione a corsi di formazione (di almeno 20 ore) </w:t>
            </w:r>
            <w:r>
              <w:rPr>
                <w:rFonts w:cs="Verdana"/>
              </w:rPr>
              <w:t>attinenti ambito STEM, con certificazione in qualità di discente (1 punto per corso)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BBD6E1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D353BA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E3F351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DA8F944" w14:textId="77777777">
        <w:tblPrEx>
          <w:tblCellMar>
            <w:top w:w="0" w:type="dxa"/>
            <w:bottom w:w="0" w:type="dxa"/>
          </w:tblCellMar>
        </w:tblPrEx>
        <w:tc>
          <w:tcPr>
            <w:tcW w:w="608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C3834E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di servizio o professionali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0351902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B14F28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2DB43BAE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6F768C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lastRenderedPageBreak/>
              <w:t>Incarico referente progetti STEM (1 punto per anno)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D23D8B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33CAD4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9D078B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1E10E3D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626051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Partecipazione a </w:t>
            </w:r>
            <w:r>
              <w:rPr>
                <w:rFonts w:cs="Verdana"/>
              </w:rPr>
              <w:t>commissione/gruppi di lavoro ambito delle Nuove tecnologie -STEM (1 punto per anno)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716090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364FFE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4BAEB4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B8D2F7A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1EBEEE9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Relatore di corsi di formazione (anche all’interno della propria scuola) relativi alle discipline STEM (1 punto per corso)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33935B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4CD980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E4D038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7829130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263489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Esperienza lavorativa in progetti a finanziamento FSE, regionale,  PON, PNRR (1 punto per esperienza) relativi alle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E3B612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BCCB0B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6A588E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DDF2135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708B4FA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Anzianità di servizio come docente di Discipline STEM (da 1 a 4 anni = 1 punto; da 5 a 8 anni = 2 </w:t>
            </w:r>
            <w:r>
              <w:rPr>
                <w:rFonts w:cs="Verdana"/>
              </w:rPr>
              <w:t>punti; da 8 a 10 anni = 3 punti; da 10 anni a 15= 4 punti; oltre i 15 anni= 5 punti)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13D32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798749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EBD43C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533A428" w14:textId="77777777">
        <w:tblPrEx>
          <w:tblCellMar>
            <w:top w:w="0" w:type="dxa"/>
            <w:bottom w:w="0" w:type="dxa"/>
          </w:tblCellMar>
        </w:tblPrEx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09D34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Solo per il docente che si candida per il ruolo di docente esperto:</w:t>
            </w:r>
          </w:p>
          <w:p w14:paraId="17FA5F2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</w:rPr>
              <w:t>Proposta di progetto/programmazione del percorso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20016C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5E3924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66FAC5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792D537E" w14:textId="77777777" w:rsidR="00FD53D8" w:rsidRDefault="00FD53D8">
      <w:pPr>
        <w:pStyle w:val="Standard"/>
        <w:widowControl w:val="0"/>
        <w:shd w:val="clear" w:color="auto" w:fill="FFFFFF"/>
        <w:spacing w:after="160"/>
        <w:ind w:left="678"/>
        <w:jc w:val="both"/>
        <w:rPr>
          <w:rFonts w:cs="Aptos"/>
          <w:b/>
          <w:bCs/>
        </w:rPr>
      </w:pPr>
    </w:p>
    <w:p w14:paraId="5AE8F51E" w14:textId="77777777" w:rsidR="00FD53D8" w:rsidRDefault="00B16A96">
      <w:pPr>
        <w:pStyle w:val="Standard"/>
        <w:widowControl w:val="0"/>
        <w:shd w:val="clear" w:color="auto" w:fill="FFFFFF"/>
        <w:spacing w:after="1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2" behindDoc="0" locked="0" layoutInCell="1" allowOverlap="1" wp14:anchorId="7AF68933" wp14:editId="5EFA6382">
                <wp:simplePos x="0" y="0"/>
                <wp:positionH relativeFrom="column">
                  <wp:posOffset>-354330</wp:posOffset>
                </wp:positionH>
                <wp:positionV relativeFrom="paragraph">
                  <wp:posOffset>182605</wp:posOffset>
                </wp:positionV>
                <wp:extent cx="260988" cy="298451"/>
                <wp:effectExtent l="0" t="0" r="24762" b="25399"/>
                <wp:wrapNone/>
                <wp:docPr id="1737500898" name="Form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8" cy="29845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7620F36" w14:textId="77777777" w:rsidR="00FD53D8" w:rsidRDefault="00FD53D8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68933" id="Forma 23" o:spid="_x0000_s1048" style="position:absolute;left:0;text-align:left;margin-left:-27.9pt;margin-top:14.4pt;width:20.55pt;height:23.5pt;z-index: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" adj="-11796480,,5400" path="m,l21600,r,21600l,21600,,xe" strokeweight=".35281mm">
                <v:stroke joinstyle="miter"/>
                <v:formulas/>
                <v:path arrowok="t" o:connecttype="custom" o:connectlocs="130494,0;260988,149226;130494,298451;0,149226" o:connectangles="270,0,90,180" textboxrect="0,0,21600,21600"/>
                <v:textbox inset="0,0,0,0">
                  <w:txbxContent>
                    <w:p w14:paraId="37620F36" w14:textId="77777777" w:rsidR="00FD53D8" w:rsidRDefault="00FD53D8"/>
                  </w:txbxContent>
                </v:textbox>
              </v:shape>
            </w:pict>
          </mc:Fallback>
        </mc:AlternateContent>
      </w:r>
      <w:r>
        <w:rPr>
          <w:rFonts w:cs="Aptos"/>
          <w:b/>
          <w:bCs/>
          <w:color w:val="000000"/>
          <w:u w:val="single"/>
        </w:rPr>
        <w:t>EDIZIONE N. 23</w:t>
      </w:r>
    </w:p>
    <w:p w14:paraId="361072EA" w14:textId="77777777" w:rsidR="00FD53D8" w:rsidRDefault="00B16A96">
      <w:pPr>
        <w:pStyle w:val="Standard"/>
        <w:widowControl w:val="0"/>
        <w:shd w:val="clear" w:color="auto" w:fill="FFFFFF"/>
        <w:spacing w:after="160"/>
        <w:jc w:val="both"/>
      </w:pPr>
      <w:r>
        <w:rPr>
          <w:rFonts w:cs="Aptos"/>
          <w:b/>
          <w:bCs/>
        </w:rPr>
        <w:t xml:space="preserve">1 </w:t>
      </w:r>
      <w:r>
        <w:rPr>
          <w:rFonts w:cs="Aptos"/>
          <w:b/>
          <w:bCs/>
        </w:rPr>
        <w:t>laboratorio scienze per gli alunni  della scuola primaria Giovanni XXIII di Villa del Conte, classe 4^</w:t>
      </w:r>
    </w:p>
    <w:p w14:paraId="30154DE1" w14:textId="77777777" w:rsidR="00FD53D8" w:rsidRDefault="00B16A96">
      <w:pPr>
        <w:pStyle w:val="Standard"/>
        <w:spacing w:after="0" w:line="240" w:lineRule="auto"/>
        <w:ind w:left="565"/>
      </w:pPr>
      <w:r>
        <w:rPr>
          <w:rFonts w:cs="Calibri"/>
        </w:rPr>
        <w:t>Gli alunni svolgeranno attività pratiche sui temi legati alla conoscenza degli argomenti di biologia</w:t>
      </w:r>
    </w:p>
    <w:p w14:paraId="3C598688" w14:textId="77777777" w:rsidR="00FD53D8" w:rsidRDefault="00B16A96">
      <w:pPr>
        <w:pStyle w:val="Standard"/>
        <w:spacing w:after="0" w:line="240" w:lineRule="auto"/>
        <w:ind w:left="565"/>
      </w:pPr>
      <w:r>
        <w:rPr>
          <w:rFonts w:cs="Calibri"/>
        </w:rPr>
        <w:t>quali acqua, aria, piante, classificazione degli animali e di astronomia al fine di acquisire un</w:t>
      </w:r>
    </w:p>
    <w:p w14:paraId="518AE86C" w14:textId="77777777" w:rsidR="00FD53D8" w:rsidRDefault="00B16A96">
      <w:pPr>
        <w:pStyle w:val="Standard"/>
        <w:spacing w:after="0" w:line="240" w:lineRule="auto"/>
        <w:ind w:left="565"/>
      </w:pPr>
      <w:r>
        <w:rPr>
          <w:rFonts w:cs="Calibri"/>
        </w:rPr>
        <w:t>approccio scientifico a tali contenuti. A tal fine si proporranno delle attività con strumentazioni</w:t>
      </w:r>
    </w:p>
    <w:p w14:paraId="590348FB" w14:textId="77777777" w:rsidR="00FD53D8" w:rsidRDefault="00B16A96">
      <w:pPr>
        <w:pStyle w:val="Standard"/>
        <w:widowControl w:val="0"/>
        <w:shd w:val="clear" w:color="auto" w:fill="FFFFFF"/>
        <w:spacing w:after="160"/>
        <w:ind w:left="565"/>
        <w:jc w:val="both"/>
      </w:pPr>
      <w:r>
        <w:rPr>
          <w:rFonts w:cs="Calibri"/>
        </w:rPr>
        <w:t>adeguate quali microscopi, telescopi, tellurio...</w:t>
      </w:r>
    </w:p>
    <w:p w14:paraId="6E13A58A" w14:textId="77777777" w:rsidR="00FD53D8" w:rsidRDefault="00B16A96">
      <w:pPr>
        <w:pStyle w:val="Standard"/>
        <w:spacing w:after="0" w:line="240" w:lineRule="auto"/>
        <w:ind w:left="678" w:firstLine="30"/>
      </w:pPr>
      <w:r>
        <w:rPr>
          <w:rFonts w:cs="Aptos"/>
          <w:b/>
          <w:bCs/>
          <w:color w:val="000000"/>
          <w:u w:val="single"/>
        </w:rPr>
        <w:t>titolo richiesto per docente esperto:</w:t>
      </w:r>
      <w:r>
        <w:rPr>
          <w:rFonts w:cs="Aptos"/>
          <w:color w:val="156082"/>
        </w:rPr>
        <w:t xml:space="preserve"> </w:t>
      </w:r>
      <w:r>
        <w:rPr>
          <w:rFonts w:cs="Aptos"/>
        </w:rPr>
        <w:t>titolo riconosciuto per l’insegnamento nella scuola primaria</w:t>
      </w:r>
    </w:p>
    <w:p w14:paraId="02C28F9B" w14:textId="77777777" w:rsidR="00FD53D8" w:rsidRDefault="00FD53D8">
      <w:pPr>
        <w:pStyle w:val="Standard"/>
        <w:spacing w:after="0" w:line="240" w:lineRule="auto"/>
        <w:ind w:left="678" w:firstLine="30"/>
      </w:pPr>
    </w:p>
    <w:p w14:paraId="7D0BD325" w14:textId="77777777" w:rsidR="00FD53D8" w:rsidRDefault="00B16A96">
      <w:pPr>
        <w:pStyle w:val="Standard"/>
        <w:spacing w:after="0" w:line="240" w:lineRule="auto"/>
        <w:ind w:firstLine="708"/>
      </w:pPr>
      <w:r>
        <w:rPr>
          <w:rFonts w:cs="Aptos"/>
          <w:b/>
          <w:bCs/>
          <w:color w:val="000000"/>
          <w:u w:val="single"/>
        </w:rPr>
        <w:t xml:space="preserve">titolo richiesto per docente tutor: </w:t>
      </w:r>
      <w:r>
        <w:rPr>
          <w:rFonts w:cs="Aptos"/>
        </w:rPr>
        <w:t>titolo riconosciuto per l’insegnamento nella scuola primaria</w:t>
      </w:r>
    </w:p>
    <w:p w14:paraId="49B0283B" w14:textId="77777777" w:rsidR="00FD53D8" w:rsidRDefault="00FD53D8">
      <w:pPr>
        <w:pStyle w:val="Standard"/>
        <w:widowControl w:val="0"/>
        <w:shd w:val="clear" w:color="auto" w:fill="FFFFFF"/>
        <w:spacing w:after="160"/>
        <w:ind w:left="565"/>
        <w:jc w:val="both"/>
        <w:rPr>
          <w:rFonts w:cs="Aptos"/>
          <w:b/>
          <w:bCs/>
        </w:rPr>
      </w:pPr>
    </w:p>
    <w:tbl>
      <w:tblPr>
        <w:tblW w:w="967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1"/>
        <w:gridCol w:w="879"/>
        <w:gridCol w:w="1797"/>
        <w:gridCol w:w="1798"/>
      </w:tblGrid>
      <w:tr w:rsidR="00FD53D8" w14:paraId="2B2998A5" w14:textId="77777777">
        <w:tblPrEx>
          <w:tblCellMar>
            <w:top w:w="0" w:type="dxa"/>
            <w:bottom w:w="0" w:type="dxa"/>
          </w:tblCellMar>
        </w:tblPrEx>
        <w:tc>
          <w:tcPr>
            <w:tcW w:w="6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6043EAC" w14:textId="77777777" w:rsidR="00FD53D8" w:rsidRDefault="00B16A96">
            <w:pPr>
              <w:pStyle w:val="Standard"/>
              <w:widowControl w:val="0"/>
              <w:spacing w:after="0" w:line="240" w:lineRule="auto"/>
              <w:ind w:left="360"/>
              <w:jc w:val="center"/>
            </w:pPr>
            <w:r>
              <w:rPr>
                <w:rFonts w:cs="Verdana"/>
                <w:b/>
              </w:rPr>
              <w:t>Titoli valutabili per docente esperto e docente tutor – ambito STEM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6BE4FAC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 candidato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A75FAF6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Da compilare a cura della commissione</w:t>
            </w:r>
          </w:p>
        </w:tc>
      </w:tr>
      <w:tr w:rsidR="00FD53D8" w14:paraId="3B2927B0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5D1AD4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Diploma di scuola superiore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F19DF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1 punto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B45DB7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201D3D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EC32CC4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4E46E71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specialistica o vecchio ordinamento valida per insegnamento nella scuola primaria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6DC748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2082F40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AD815A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808BB2B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0991C2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Laurea Triennale afferente ambito tecnico scientifico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CDA639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4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12BFDD0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FB4D97F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2179549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2015F40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Laurea </w:t>
            </w:r>
            <w:r>
              <w:rPr>
                <w:rFonts w:cs="Verdana"/>
              </w:rPr>
              <w:t>specialistica o vecchio ordinamento afferente ambito tecnico scientifico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AFF30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6E0BA9D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07F637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3F760B4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DC6EF2F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non attinente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D2937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2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0715C8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7F7AEB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F21DFC0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4459D4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Dottorato attinente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DAF7600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F4EA33D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6D9085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3F4A41C4" w14:textId="77777777">
        <w:tblPrEx>
          <w:tblCellMar>
            <w:top w:w="0" w:type="dxa"/>
            <w:bottom w:w="0" w:type="dxa"/>
          </w:tblCellMar>
        </w:tblPrEx>
        <w:tc>
          <w:tcPr>
            <w:tcW w:w="6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191A30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>Titoli Culturali Specifici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B288BC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D862BC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5D7DD02D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EC9D931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lastRenderedPageBreak/>
              <w:t xml:space="preserve">Certificazioni riconosciute dal MIM, </w:t>
            </w:r>
            <w:r>
              <w:rPr>
                <w:rFonts w:cs="Verdana"/>
              </w:rPr>
              <w:t>attinenti ambiti STEM (1 punto per ciascuna certificazione)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9DF03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61619E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8ED2A55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1D8AEC04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EA82B42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corsi di formazione (di almeno 20 ore) attinenti ambito STEM, con certificazione in qualità di discente (1 punto per corso)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9065CE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 xml:space="preserve"> 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29E801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5A45CD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74B1810" w14:textId="77777777">
        <w:tblPrEx>
          <w:tblCellMar>
            <w:top w:w="0" w:type="dxa"/>
            <w:bottom w:w="0" w:type="dxa"/>
          </w:tblCellMar>
        </w:tblPrEx>
        <w:tc>
          <w:tcPr>
            <w:tcW w:w="6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58D209A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  <w:b/>
              </w:rPr>
              <w:t xml:space="preserve">Titoli di </w:t>
            </w:r>
            <w:r>
              <w:rPr>
                <w:rFonts w:cs="Verdana"/>
                <w:b/>
              </w:rPr>
              <w:t>servizio o professionali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4228BB44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2FA4FB5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  <w:b/>
              </w:rPr>
            </w:pPr>
          </w:p>
        </w:tc>
      </w:tr>
      <w:tr w:rsidR="00FD53D8" w14:paraId="50D95A87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6E70763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Incarico referente progetti STEM (1 punto per anno)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813382F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45F270A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1695471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6AB0E4CB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D72C0F7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Partecipazione a commissione/gruppi di lavoro ambito delle Nuove tecnologie -STEM (1 punto per anno)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6187FD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16AAE0F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484EE2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41CB07C7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F463A6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 xml:space="preserve">Relatore di corsi di formazione </w:t>
            </w:r>
            <w:r>
              <w:rPr>
                <w:rFonts w:cs="Verdana"/>
              </w:rPr>
              <w:t>(anche all’interno della propria scuola) relativi alle discipline STEM (1 punto per corso)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3B6884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56258DC2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9BC2457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232C9285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F645F8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Esperienza lavorativa in progetti a finanziamento FSE, regionale,  PON, PNRR (1 punto per esperienza) relativi alle discipline STEM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E70B6B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8ADD6EC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001AE76B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588C2761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FFDB6F4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Anzianità di servizio come docente di Discipline STEM (da 1 a 4 anni = 1 punto; da 5 a 8 anni = 2 punti; da 8 a 10 anni = 3 punti; da 10 anni a 15= 4 punti; oltre i 15 anni= 5 punti)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360B789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5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706DD736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0E627A8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  <w:tr w:rsidR="00FD53D8" w14:paraId="078B0167" w14:textId="77777777">
        <w:tblPrEx>
          <w:tblCellMar>
            <w:top w:w="0" w:type="dxa"/>
            <w:bottom w:w="0" w:type="dxa"/>
          </w:tblCellMar>
        </w:tblPrEx>
        <w:tc>
          <w:tcPr>
            <w:tcW w:w="5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3CF9BCB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</w:rPr>
              <w:t>Solo per il docente che si candida per il ruolo di docente esperto:</w:t>
            </w:r>
          </w:p>
          <w:p w14:paraId="1E986F46" w14:textId="77777777" w:rsidR="00FD53D8" w:rsidRDefault="00B16A96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rFonts w:cs="Verdana"/>
                <w:b/>
                <w:bCs/>
              </w:rPr>
              <w:t>Proposta di progetto/programmazione del percorso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8F19091" w14:textId="77777777" w:rsidR="00FD53D8" w:rsidRDefault="00B16A96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Verdana"/>
              </w:rPr>
              <w:t>Max 10 punti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4643F719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03" w:type="dxa"/>
              <w:bottom w:w="55" w:type="dxa"/>
              <w:right w:w="108" w:type="dxa"/>
            </w:tcMar>
          </w:tcPr>
          <w:p w14:paraId="386B4D8E" w14:textId="77777777" w:rsidR="00FD53D8" w:rsidRDefault="00FD53D8">
            <w:pPr>
              <w:pStyle w:val="Standard"/>
              <w:widowControl w:val="0"/>
              <w:spacing w:after="0" w:line="240" w:lineRule="auto"/>
              <w:jc w:val="center"/>
              <w:rPr>
                <w:rFonts w:cs="Verdana"/>
              </w:rPr>
            </w:pPr>
          </w:p>
        </w:tc>
      </w:tr>
    </w:tbl>
    <w:p w14:paraId="7AC18476" w14:textId="77777777" w:rsidR="00FD53D8" w:rsidRDefault="00FD53D8">
      <w:pPr>
        <w:pStyle w:val="Standard"/>
        <w:widowControl w:val="0"/>
        <w:shd w:val="clear" w:color="auto" w:fill="FFFFFF"/>
        <w:spacing w:after="160"/>
        <w:ind w:left="678"/>
        <w:jc w:val="both"/>
        <w:rPr>
          <w:rFonts w:cs="Aptos"/>
          <w:b/>
          <w:bCs/>
        </w:rPr>
      </w:pPr>
    </w:p>
    <w:p w14:paraId="6D039DF9" w14:textId="77777777" w:rsidR="00FD53D8" w:rsidRDefault="00FD53D8">
      <w:pPr>
        <w:pStyle w:val="Comma"/>
        <w:numPr>
          <w:ilvl w:val="0"/>
          <w:numId w:val="0"/>
        </w:numPr>
        <w:spacing w:after="0"/>
        <w:ind w:left="283" w:hanging="360"/>
        <w:contextualSpacing w:val="0"/>
        <w:rPr>
          <w:rFonts w:ascii="Calibri" w:hAnsi="Calibri" w:cs="Aptos"/>
        </w:rPr>
      </w:pPr>
    </w:p>
    <w:p w14:paraId="3ED04415" w14:textId="77777777" w:rsidR="00FD53D8" w:rsidRDefault="00B16A96">
      <w:pPr>
        <w:pStyle w:val="Comma"/>
        <w:numPr>
          <w:ilvl w:val="0"/>
          <w:numId w:val="0"/>
        </w:numPr>
        <w:ind w:left="283" w:hanging="360"/>
      </w:pPr>
      <w:r>
        <w:rPr>
          <w:rFonts w:ascii="Calibri" w:hAnsi="Calibri" w:cs="Aptos"/>
          <w:b/>
          <w:bCs/>
        </w:rPr>
        <w:t>I percorsi verranno attivati solo al raggiungimento dei numero minimo di 12 alunni partecipanti.</w:t>
      </w:r>
    </w:p>
    <w:p w14:paraId="56D09F63" w14:textId="77777777" w:rsidR="00FD53D8" w:rsidRDefault="00B16A96">
      <w:pPr>
        <w:pStyle w:val="Comma"/>
        <w:numPr>
          <w:ilvl w:val="0"/>
          <w:numId w:val="0"/>
        </w:numPr>
        <w:ind w:left="283" w:hanging="360"/>
      </w:pPr>
      <w:r>
        <w:rPr>
          <w:rFonts w:ascii="Calibri" w:hAnsi="Calibri" w:cs="Aptos"/>
          <w:b/>
          <w:bCs/>
        </w:rPr>
        <w:t xml:space="preserve">Al fine di favorire l’attivazione di percorsi in casi di numero inferiore si </w:t>
      </w:r>
      <w:r>
        <w:rPr>
          <w:rFonts w:ascii="Calibri" w:hAnsi="Calibri" w:cs="Aptos"/>
          <w:b/>
          <w:bCs/>
        </w:rPr>
        <w:t>procederà con l’apertura dei</w:t>
      </w:r>
    </w:p>
    <w:p w14:paraId="1C7F76ED" w14:textId="77777777" w:rsidR="00FD53D8" w:rsidRDefault="00B16A96">
      <w:pPr>
        <w:pStyle w:val="Comma"/>
        <w:numPr>
          <w:ilvl w:val="0"/>
          <w:numId w:val="0"/>
        </w:numPr>
        <w:spacing w:after="0"/>
        <w:ind w:left="283" w:hanging="360"/>
        <w:contextualSpacing w:val="0"/>
      </w:pPr>
      <w:r>
        <w:rPr>
          <w:rFonts w:ascii="Calibri" w:hAnsi="Calibri" w:cs="Aptos"/>
          <w:b/>
          <w:bCs/>
        </w:rPr>
        <w:t>percorsi agli alunni della classe precedente o successiva.</w:t>
      </w:r>
    </w:p>
    <w:p w14:paraId="61023365" w14:textId="77777777" w:rsidR="00FD53D8" w:rsidRDefault="00FD53D8">
      <w:pPr>
        <w:pStyle w:val="Standard"/>
        <w:widowControl w:val="0"/>
        <w:shd w:val="clear" w:color="auto" w:fill="FFFFFF"/>
        <w:spacing w:after="160"/>
        <w:ind w:left="360"/>
        <w:jc w:val="both"/>
      </w:pPr>
    </w:p>
    <w:p w14:paraId="2C7A869B" w14:textId="77777777" w:rsidR="00FD53D8" w:rsidRDefault="00FD53D8">
      <w:pPr>
        <w:pStyle w:val="Paragrafoelenco"/>
        <w:shd w:val="clear" w:color="auto" w:fill="FFFFFF"/>
        <w:spacing w:after="160"/>
        <w:contextualSpacing/>
        <w:jc w:val="both"/>
        <w:rPr>
          <w:rFonts w:ascii="Calibri" w:hAnsi="Calibri" w:cs="Aptos"/>
          <w:b/>
          <w:bCs/>
        </w:rPr>
      </w:pPr>
    </w:p>
    <w:p w14:paraId="738AA4C6" w14:textId="77777777" w:rsidR="00FD53D8" w:rsidRDefault="00B16A96">
      <w:pPr>
        <w:pStyle w:val="Standard"/>
      </w:pPr>
      <w:r>
        <w:rPr>
          <w:rFonts w:cs="Calibri"/>
        </w:rPr>
        <w:t>Si dichiara altresì, che i titoli elencati in sintesi trovano riscontro nel curriculum allegato.</w:t>
      </w:r>
    </w:p>
    <w:p w14:paraId="28E0302D" w14:textId="77777777" w:rsidR="00FD53D8" w:rsidRDefault="00B16A96">
      <w:pPr>
        <w:pStyle w:val="NormaleWeb"/>
      </w:pPr>
      <w:r>
        <w:rPr>
          <w:rFonts w:ascii="Calibri" w:hAnsi="Calibri" w:cs="Calibri"/>
          <w:sz w:val="22"/>
          <w:szCs w:val="22"/>
        </w:rPr>
        <w:t>II/Lasottoscritto/a_______________________________________________________________</w:t>
      </w:r>
    </w:p>
    <w:p w14:paraId="3BA4E5B8" w14:textId="77777777" w:rsidR="00FD53D8" w:rsidRDefault="00FD53D8">
      <w:pPr>
        <w:pStyle w:val="Standard"/>
        <w:spacing w:after="0"/>
        <w:rPr>
          <w:rFonts w:eastAsia="Times New Roman" w:cs="Calibri"/>
          <w:lang w:eastAsia="it-IT"/>
        </w:rPr>
      </w:pPr>
    </w:p>
    <w:p w14:paraId="400DA699" w14:textId="77777777" w:rsidR="00FD53D8" w:rsidRDefault="00B16A96">
      <w:pPr>
        <w:pStyle w:val="Paragrafoelenco"/>
        <w:numPr>
          <w:ilvl w:val="0"/>
          <w:numId w:val="3"/>
        </w:numPr>
        <w:ind w:hanging="720"/>
      </w:pPr>
      <w:r>
        <w:rPr>
          <w:rFonts w:ascii="Calibri" w:eastAsia="Times New Roman" w:hAnsi="Calibri" w:cs="Calibri"/>
          <w:lang w:eastAsia="it-IT"/>
        </w:rPr>
        <w:t>Dichiara la propria responsabilità a collaborare nell’ambito dell’attuazione dei progetti assegnati al fine di portarli regolarmente a compimento;</w:t>
      </w:r>
    </w:p>
    <w:p w14:paraId="66BD24DB" w14:textId="77777777" w:rsidR="00FD53D8" w:rsidRDefault="00B16A96">
      <w:pPr>
        <w:pStyle w:val="Paragrafoelenco"/>
        <w:widowControl/>
        <w:numPr>
          <w:ilvl w:val="0"/>
          <w:numId w:val="3"/>
        </w:numPr>
        <w:ind w:hanging="720"/>
        <w:contextualSpacing/>
        <w:jc w:val="both"/>
      </w:pPr>
      <w:r>
        <w:rPr>
          <w:rFonts w:ascii="Calibri" w:eastAsia="Times New Roman" w:hAnsi="Calibri" w:cs="Calibri"/>
          <w:lang w:eastAsia="it-IT"/>
        </w:rPr>
        <w:t xml:space="preserve">Autorizza al trattamento dei dati personali per fini istituzionali in conformità al </w:t>
      </w:r>
      <w:r>
        <w:rPr>
          <w:rFonts w:ascii="Calibri" w:eastAsia="Times New Roman" w:hAnsi="Calibri" w:cs="Calibri"/>
          <w:lang w:eastAsia="it-IT"/>
        </w:rPr>
        <w:t>D.Lgs. 679/16 e GDPR.</w:t>
      </w:r>
    </w:p>
    <w:p w14:paraId="013BC745" w14:textId="77777777" w:rsidR="00FD53D8" w:rsidRDefault="00FD53D8">
      <w:pPr>
        <w:pStyle w:val="Standard"/>
        <w:spacing w:after="0"/>
        <w:rPr>
          <w:rFonts w:eastAsia="Times New Roman" w:cs="Calibri"/>
          <w:lang w:eastAsia="it-IT"/>
        </w:rPr>
      </w:pPr>
    </w:p>
    <w:p w14:paraId="6D585025" w14:textId="77777777" w:rsidR="00FD53D8" w:rsidRDefault="00B16A96">
      <w:pPr>
        <w:pStyle w:val="Standard"/>
        <w:spacing w:after="0"/>
      </w:pPr>
      <w:r>
        <w:rPr>
          <w:rFonts w:eastAsia="Times New Roman" w:cs="Calibri"/>
          <w:lang w:eastAsia="it-IT"/>
        </w:rPr>
        <w:t>In allegato al documento:</w:t>
      </w:r>
    </w:p>
    <w:p w14:paraId="7007907A" w14:textId="77777777" w:rsidR="00FD53D8" w:rsidRDefault="00B16A96">
      <w:pPr>
        <w:pStyle w:val="Standard"/>
        <w:numPr>
          <w:ilvl w:val="1"/>
          <w:numId w:val="2"/>
        </w:numPr>
        <w:spacing w:before="280" w:after="0" w:line="240" w:lineRule="auto"/>
        <w:ind w:left="709"/>
      </w:pPr>
      <w:r>
        <w:rPr>
          <w:rFonts w:eastAsia="Times New Roman" w:cs="Calibri"/>
          <w:lang w:eastAsia="it-IT"/>
        </w:rPr>
        <w:t>Curriculum vitae in formato europeo attestante i titoli culturali attinenti.</w:t>
      </w:r>
    </w:p>
    <w:p w14:paraId="6D3E996B" w14:textId="77777777" w:rsidR="00FD53D8" w:rsidRDefault="00B16A96">
      <w:pPr>
        <w:pStyle w:val="Standard"/>
        <w:numPr>
          <w:ilvl w:val="1"/>
          <w:numId w:val="2"/>
        </w:numPr>
        <w:spacing w:after="280" w:line="240" w:lineRule="auto"/>
        <w:ind w:left="709"/>
      </w:pPr>
      <w:r>
        <w:rPr>
          <w:rFonts w:eastAsia="Times New Roman" w:cs="Calibri"/>
          <w:lang w:eastAsia="it-IT"/>
        </w:rPr>
        <w:t>Fotocopia documento di identità̀.</w:t>
      </w:r>
    </w:p>
    <w:p w14:paraId="15909CE1" w14:textId="77777777" w:rsidR="00FD53D8" w:rsidRDefault="00FD53D8">
      <w:pPr>
        <w:pStyle w:val="Standard"/>
        <w:spacing w:before="280" w:after="280"/>
        <w:ind w:left="720"/>
        <w:rPr>
          <w:rFonts w:eastAsia="Times New Roman" w:cs="Calibri"/>
          <w:lang w:eastAsia="it-IT"/>
        </w:rPr>
      </w:pPr>
    </w:p>
    <w:p w14:paraId="67DF12B7" w14:textId="77777777" w:rsidR="00FD53D8" w:rsidRDefault="00B16A96">
      <w:pPr>
        <w:pStyle w:val="Standard"/>
        <w:spacing w:before="280" w:after="280"/>
        <w:ind w:left="708"/>
      </w:pPr>
      <w:r>
        <w:rPr>
          <w:rFonts w:eastAsia="Times New Roman" w:cs="Calibri"/>
          <w:lang w:eastAsia="it-IT"/>
        </w:rPr>
        <w:lastRenderedPageBreak/>
        <w:t xml:space="preserve">Data ........................................ .             </w:t>
      </w:r>
      <w:r>
        <w:rPr>
          <w:rFonts w:eastAsia="Times New Roman" w:cs="Calibri"/>
          <w:lang w:eastAsia="it-IT"/>
        </w:rPr>
        <w:t>Firma______________________________</w:t>
      </w:r>
    </w:p>
    <w:sectPr w:rsidR="00FD53D8">
      <w:headerReference w:type="default" r:id="rId8"/>
      <w:footerReference w:type="default" r:id="rId9"/>
      <w:pgSz w:w="11906" w:h="16838"/>
      <w:pgMar w:top="1417" w:right="1134" w:bottom="1134" w:left="1134" w:header="90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BFEAF" w14:textId="77777777" w:rsidR="00B16A96" w:rsidRDefault="00B16A96">
      <w:r>
        <w:separator/>
      </w:r>
    </w:p>
  </w:endnote>
  <w:endnote w:type="continuationSeparator" w:id="0">
    <w:p w14:paraId="73A189E2" w14:textId="77777777" w:rsidR="00B16A96" w:rsidRDefault="00B1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Italic">
    <w:charset w:val="00"/>
    <w:family w:val="auto"/>
    <w:pitch w:val="variable"/>
  </w:font>
  <w:font w:name="Calibri-Bold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F7BA9" w14:textId="77777777" w:rsidR="00B16A96" w:rsidRDefault="00B16A96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8C7F231" w14:textId="77777777" w:rsidR="00B16A96" w:rsidRDefault="00B16A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14AC7" w14:textId="77777777" w:rsidR="00B16A96" w:rsidRDefault="00B16A96">
      <w:r>
        <w:rPr>
          <w:color w:val="000000"/>
        </w:rPr>
        <w:separator/>
      </w:r>
    </w:p>
  </w:footnote>
  <w:footnote w:type="continuationSeparator" w:id="0">
    <w:p w14:paraId="620909BD" w14:textId="77777777" w:rsidR="00B16A96" w:rsidRDefault="00B16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DB7EB" w14:textId="77777777" w:rsidR="00B16A96" w:rsidRDefault="00B16A96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EF3455" wp14:editId="10B77E9E">
          <wp:simplePos x="0" y="0"/>
          <wp:positionH relativeFrom="column">
            <wp:posOffset>37435</wp:posOffset>
          </wp:positionH>
          <wp:positionV relativeFrom="paragraph">
            <wp:posOffset>-324355</wp:posOffset>
          </wp:positionV>
          <wp:extent cx="6119640" cy="650156"/>
          <wp:effectExtent l="0" t="0" r="0" b="0"/>
          <wp:wrapSquare wrapText="bothSides"/>
          <wp:docPr id="674859885" name="image1.png" descr="Immagine che contiene testo, schermata, Carattere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640" cy="65015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Allegato 1 all’Avviso – Scheda di Autovalutazione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630AF"/>
    <w:multiLevelType w:val="multilevel"/>
    <w:tmpl w:val="A7A02B22"/>
    <w:styleLink w:val="WWNum1"/>
    <w:lvl w:ilvl="0">
      <w:numFmt w:val="bullet"/>
      <w:pStyle w:val="Comma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200D48C8"/>
    <w:multiLevelType w:val="multilevel"/>
    <w:tmpl w:val="E5CC73CE"/>
    <w:styleLink w:val="WWNum3"/>
    <w:lvl w:ilvl="0">
      <w:numFmt w:val="bullet"/>
      <w:lvlText w:val=""/>
      <w:lvlJc w:val="left"/>
      <w:pPr>
        <w:ind w:left="1085" w:hanging="360"/>
      </w:pPr>
      <w:rPr>
        <w:rFonts w:ascii="Symbol" w:hAnsi="Symbol"/>
        <w:sz w:val="20"/>
        <w:szCs w:val="20"/>
      </w:rPr>
    </w:lvl>
    <w:lvl w:ilvl="1">
      <w:numFmt w:val="bullet"/>
      <w:lvlText w:val="o"/>
      <w:lvlJc w:val="left"/>
      <w:pPr>
        <w:ind w:left="18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5" w:hanging="360"/>
      </w:pPr>
      <w:rPr>
        <w:rFonts w:ascii="Wingdings" w:hAnsi="Wingdings"/>
      </w:rPr>
    </w:lvl>
  </w:abstractNum>
  <w:abstractNum w:abstractNumId="2" w15:restartNumberingAfterBreak="0">
    <w:nsid w:val="37C71601"/>
    <w:multiLevelType w:val="multilevel"/>
    <w:tmpl w:val="8DD46CF8"/>
    <w:styleLink w:val="NoLi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" w15:restartNumberingAfterBreak="0">
    <w:nsid w:val="525B30C4"/>
    <w:multiLevelType w:val="multilevel"/>
    <w:tmpl w:val="2858FCD8"/>
    <w:styleLink w:val="WWNum4"/>
    <w:lvl w:ilvl="0">
      <w:numFmt w:val="bullet"/>
      <w:lvlText w:val="-"/>
      <w:lvlJc w:val="left"/>
      <w:pPr>
        <w:ind w:left="369" w:hanging="120"/>
      </w:pPr>
      <w:rPr>
        <w:rFonts w:ascii="Calibri" w:eastAsia="Calibri" w:hAnsi="Calibri" w:cs="Calibri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361" w:hanging="12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362" w:hanging="12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363" w:hanging="12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364" w:hanging="12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365" w:hanging="12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366" w:hanging="12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367" w:hanging="12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368" w:hanging="120"/>
      </w:pPr>
      <w:rPr>
        <w:lang w:val="it-IT" w:eastAsia="en-US" w:bidi="ar-SA"/>
      </w:rPr>
    </w:lvl>
  </w:abstractNum>
  <w:abstractNum w:abstractNumId="4" w15:restartNumberingAfterBreak="0">
    <w:nsid w:val="566F17ED"/>
    <w:multiLevelType w:val="multilevel"/>
    <w:tmpl w:val="0B761722"/>
    <w:styleLink w:val="WWNum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64988263">
    <w:abstractNumId w:val="2"/>
  </w:num>
  <w:num w:numId="2" w16cid:durableId="420687326">
    <w:abstractNumId w:val="0"/>
  </w:num>
  <w:num w:numId="3" w16cid:durableId="1991473357">
    <w:abstractNumId w:val="4"/>
  </w:num>
  <w:num w:numId="4" w16cid:durableId="271668791">
    <w:abstractNumId w:val="1"/>
  </w:num>
  <w:num w:numId="5" w16cid:durableId="1157915286">
    <w:abstractNumId w:val="3"/>
  </w:num>
  <w:num w:numId="6" w16cid:durableId="2089577860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D53D8"/>
    <w:rsid w:val="00A353D3"/>
    <w:rsid w:val="00B16A96"/>
    <w:rsid w:val="00FD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A9FD8F"/>
  <w15:docId w15:val="{432CE8B1-930A-449A-BA58-B7A2550E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kern w:val="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  <w:spacing w:after="0" w:line="240" w:lineRule="auto"/>
    </w:pPr>
    <w:rPr>
      <w:rFonts w:cs="Calibri"/>
    </w:rPr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Standard"/>
    <w:pPr>
      <w:widowControl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Standard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Normale1">
    <w:name w:val="Normale1"/>
    <w:pPr>
      <w:suppressAutoHyphens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Comma">
    <w:name w:val="Comma"/>
    <w:basedOn w:val="Paragrafoelenco"/>
    <w:pPr>
      <w:numPr>
        <w:numId w:val="2"/>
      </w:numPr>
      <w:spacing w:after="240"/>
      <w:contextualSpacing/>
      <w:jc w:val="both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CorpotestoCarattere">
    <w:name w:val="Corpo testo Carattere"/>
    <w:basedOn w:val="Carpredefinitoparagrafo"/>
    <w:rPr>
      <w:rFonts w:ascii="Calibri" w:eastAsia="Calibri" w:hAnsi="Calibri" w:cs="Calibri"/>
      <w:kern w:val="0"/>
    </w:rPr>
  </w:style>
  <w:style w:type="character" w:customStyle="1" w:styleId="ListLabel1">
    <w:name w:val="ListLabel 1"/>
    <w:rPr>
      <w:rFonts w:ascii="Calibri" w:eastAsia="Calibri" w:hAnsi="Calibri" w:cs="Calibri"/>
      <w:sz w:val="20"/>
    </w:rPr>
  </w:style>
  <w:style w:type="character" w:customStyle="1" w:styleId="ListLabel2">
    <w:name w:val="ListLabel 2"/>
  </w:style>
  <w:style w:type="character" w:customStyle="1" w:styleId="ListLabel3">
    <w:name w:val="ListLabel 3"/>
    <w:rPr>
      <w:rFonts w:ascii="Calibri" w:eastAsia="Calibri" w:hAnsi="Calibri" w:cs="Calibri"/>
      <w:sz w:val="20"/>
    </w:rPr>
  </w:style>
  <w:style w:type="character" w:customStyle="1" w:styleId="ListLabel4">
    <w:name w:val="ListLabel 4"/>
    <w:rPr>
      <w:rFonts w:ascii="Calibri" w:eastAsia="Calibri" w:hAnsi="Calibri" w:cs="Calibri"/>
      <w:sz w:val="20"/>
    </w:rPr>
  </w:style>
  <w:style w:type="character" w:customStyle="1" w:styleId="ListLabel5">
    <w:name w:val="ListLabel 5"/>
    <w:rPr>
      <w:rFonts w:ascii="Calibri" w:eastAsia="Calibri" w:hAnsi="Calibri" w:cs="Calibri"/>
      <w:sz w:val="20"/>
    </w:rPr>
  </w:style>
  <w:style w:type="character" w:customStyle="1" w:styleId="ListLabel6">
    <w:name w:val="ListLabel 6"/>
    <w:rPr>
      <w:rFonts w:ascii="Calibri" w:eastAsia="Calibri" w:hAnsi="Calibri" w:cs="Calibri"/>
      <w:sz w:val="20"/>
    </w:rPr>
  </w:style>
  <w:style w:type="character" w:customStyle="1" w:styleId="ListLabel7">
    <w:name w:val="ListLabel 7"/>
    <w:rPr>
      <w:rFonts w:ascii="Calibri" w:eastAsia="Calibri" w:hAnsi="Calibri" w:cs="Calibri"/>
      <w:sz w:val="20"/>
    </w:rPr>
  </w:style>
  <w:style w:type="character" w:customStyle="1" w:styleId="ListLabel8">
    <w:name w:val="ListLabel 8"/>
    <w:rPr>
      <w:rFonts w:ascii="Calibri" w:eastAsia="Calibri" w:hAnsi="Calibri" w:cs="Calibri"/>
      <w:sz w:val="20"/>
    </w:rPr>
  </w:style>
  <w:style w:type="character" w:customStyle="1" w:styleId="ListLabel9">
    <w:name w:val="ListLabel 9"/>
    <w:rPr>
      <w:rFonts w:ascii="Calibri" w:eastAsia="Calibri" w:hAnsi="Calibri" w:cs="Calibri"/>
      <w:sz w:val="20"/>
    </w:rPr>
  </w:style>
  <w:style w:type="character" w:customStyle="1" w:styleId="ListLabel10">
    <w:name w:val="ListLabel 10"/>
    <w:rPr>
      <w:rFonts w:ascii="Calibri" w:eastAsia="Calibri" w:hAnsi="Calibri" w:cs="Calibri"/>
    </w:rPr>
  </w:style>
  <w:style w:type="character" w:customStyle="1" w:styleId="ListLabel11">
    <w:name w:val="ListLabel 11"/>
    <w:rPr>
      <w:rFonts w:ascii="Calibri" w:eastAsia="Calibri" w:hAnsi="Calibri" w:cs="Courier New"/>
    </w:rPr>
  </w:style>
  <w:style w:type="character" w:customStyle="1" w:styleId="ListLabel12">
    <w:name w:val="ListLabel 12"/>
    <w:rPr>
      <w:rFonts w:ascii="Calibri" w:eastAsia="Calibri" w:hAnsi="Calibri" w:cs="Calibri"/>
    </w:rPr>
  </w:style>
  <w:style w:type="character" w:customStyle="1" w:styleId="ListLabel13">
    <w:name w:val="ListLabel 13"/>
    <w:rPr>
      <w:rFonts w:ascii="Calibri" w:eastAsia="Calibri" w:hAnsi="Calibri" w:cs="Calibri"/>
    </w:rPr>
  </w:style>
  <w:style w:type="character" w:customStyle="1" w:styleId="ListLabel14">
    <w:name w:val="ListLabel 14"/>
    <w:rPr>
      <w:rFonts w:ascii="Calibri" w:eastAsia="Calibri" w:hAnsi="Calibri" w:cs="Courier New"/>
    </w:rPr>
  </w:style>
  <w:style w:type="character" w:customStyle="1" w:styleId="ListLabel15">
    <w:name w:val="ListLabel 15"/>
    <w:rPr>
      <w:rFonts w:ascii="Calibri" w:eastAsia="Calibri" w:hAnsi="Calibri" w:cs="Calibri"/>
    </w:rPr>
  </w:style>
  <w:style w:type="character" w:customStyle="1" w:styleId="ListLabel16">
    <w:name w:val="ListLabel 16"/>
    <w:rPr>
      <w:rFonts w:ascii="Calibri" w:eastAsia="Calibri" w:hAnsi="Calibri" w:cs="Calibri"/>
    </w:rPr>
  </w:style>
  <w:style w:type="character" w:customStyle="1" w:styleId="ListLabel17">
    <w:name w:val="ListLabel 17"/>
    <w:rPr>
      <w:rFonts w:ascii="Calibri" w:eastAsia="Calibri" w:hAnsi="Calibri" w:cs="Courier New"/>
    </w:rPr>
  </w:style>
  <w:style w:type="character" w:customStyle="1" w:styleId="ListLabel18">
    <w:name w:val="ListLabel 18"/>
    <w:rPr>
      <w:rFonts w:ascii="Calibri" w:eastAsia="Calibri" w:hAnsi="Calibri" w:cs="Calibri"/>
    </w:rPr>
  </w:style>
  <w:style w:type="character" w:customStyle="1" w:styleId="ListLabel19">
    <w:name w:val="ListLabel 19"/>
    <w:rPr>
      <w:rFonts w:ascii="Calibri" w:eastAsia="Calibri" w:hAnsi="Calibri" w:cs="Calibri"/>
      <w:sz w:val="20"/>
      <w:szCs w:val="20"/>
    </w:rPr>
  </w:style>
  <w:style w:type="character" w:customStyle="1" w:styleId="ListLabel20">
    <w:name w:val="ListLabel 20"/>
    <w:rPr>
      <w:rFonts w:ascii="Calibri" w:eastAsia="Calibri" w:hAnsi="Calibri" w:cs="Courier New"/>
    </w:rPr>
  </w:style>
  <w:style w:type="character" w:customStyle="1" w:styleId="ListLabel21">
    <w:name w:val="ListLabel 21"/>
    <w:rPr>
      <w:rFonts w:ascii="Calibri" w:eastAsia="Calibri" w:hAnsi="Calibri" w:cs="Calibri"/>
    </w:rPr>
  </w:style>
  <w:style w:type="character" w:customStyle="1" w:styleId="ListLabel22">
    <w:name w:val="ListLabel 22"/>
    <w:rPr>
      <w:rFonts w:ascii="Calibri" w:eastAsia="Calibri" w:hAnsi="Calibri" w:cs="Calibri"/>
    </w:rPr>
  </w:style>
  <w:style w:type="character" w:customStyle="1" w:styleId="ListLabel23">
    <w:name w:val="ListLabel 23"/>
    <w:rPr>
      <w:rFonts w:ascii="Calibri" w:eastAsia="Calibri" w:hAnsi="Calibri" w:cs="Courier New"/>
    </w:rPr>
  </w:style>
  <w:style w:type="character" w:customStyle="1" w:styleId="ListLabel24">
    <w:name w:val="ListLabel 24"/>
    <w:rPr>
      <w:rFonts w:ascii="Calibri" w:eastAsia="Calibri" w:hAnsi="Calibri" w:cs="Calibri"/>
    </w:rPr>
  </w:style>
  <w:style w:type="character" w:customStyle="1" w:styleId="ListLabel25">
    <w:name w:val="ListLabel 25"/>
    <w:rPr>
      <w:rFonts w:ascii="Calibri" w:eastAsia="Calibri" w:hAnsi="Calibri" w:cs="Calibri"/>
    </w:rPr>
  </w:style>
  <w:style w:type="character" w:customStyle="1" w:styleId="ListLabel26">
    <w:name w:val="ListLabel 26"/>
    <w:rPr>
      <w:rFonts w:ascii="Calibri" w:eastAsia="Calibri" w:hAnsi="Calibri" w:cs="Courier New"/>
    </w:rPr>
  </w:style>
  <w:style w:type="character" w:customStyle="1" w:styleId="ListLabel27">
    <w:name w:val="ListLabel 27"/>
    <w:rPr>
      <w:rFonts w:ascii="Calibri" w:eastAsia="Calibri" w:hAnsi="Calibri" w:cs="Calibri"/>
    </w:rPr>
  </w:style>
  <w:style w:type="character" w:customStyle="1" w:styleId="ListLabel28">
    <w:name w:val="ListLabel 28"/>
    <w:rPr>
      <w:rFonts w:ascii="Calibri" w:eastAsia="Calibri" w:hAnsi="Calibri" w:cs="Calibri"/>
      <w:w w:val="100"/>
      <w:sz w:val="22"/>
      <w:szCs w:val="22"/>
      <w:lang w:val="it-IT" w:eastAsia="en-US" w:bidi="ar-SA"/>
    </w:rPr>
  </w:style>
  <w:style w:type="character" w:customStyle="1" w:styleId="ListLabel29">
    <w:name w:val="ListLabel 29"/>
    <w:rPr>
      <w:lang w:val="it-IT" w:eastAsia="en-US" w:bidi="ar-SA"/>
    </w:rPr>
  </w:style>
  <w:style w:type="character" w:customStyle="1" w:styleId="ListLabel30">
    <w:name w:val="ListLabel 30"/>
    <w:rPr>
      <w:lang w:val="it-IT" w:eastAsia="en-US" w:bidi="ar-SA"/>
    </w:rPr>
  </w:style>
  <w:style w:type="character" w:customStyle="1" w:styleId="ListLabel31">
    <w:name w:val="ListLabel 31"/>
    <w:rPr>
      <w:lang w:val="it-IT" w:eastAsia="en-US" w:bidi="ar-SA"/>
    </w:rPr>
  </w:style>
  <w:style w:type="character" w:customStyle="1" w:styleId="ListLabel32">
    <w:name w:val="ListLabel 32"/>
    <w:rPr>
      <w:lang w:val="it-IT" w:eastAsia="en-US" w:bidi="ar-SA"/>
    </w:rPr>
  </w:style>
  <w:style w:type="character" w:customStyle="1" w:styleId="ListLabel33">
    <w:name w:val="ListLabel 33"/>
    <w:rPr>
      <w:lang w:val="it-IT" w:eastAsia="en-US" w:bidi="ar-SA"/>
    </w:rPr>
  </w:style>
  <w:style w:type="character" w:customStyle="1" w:styleId="ListLabel34">
    <w:name w:val="ListLabel 34"/>
    <w:rPr>
      <w:lang w:val="it-IT" w:eastAsia="en-US" w:bidi="ar-SA"/>
    </w:rPr>
  </w:style>
  <w:style w:type="character" w:customStyle="1" w:styleId="ListLabel35">
    <w:name w:val="ListLabel 35"/>
    <w:rPr>
      <w:lang w:val="it-IT" w:eastAsia="en-US" w:bidi="ar-SA"/>
    </w:rPr>
  </w:style>
  <w:style w:type="character" w:customStyle="1" w:styleId="ListLabel36">
    <w:name w:val="ListLabel 36"/>
    <w:rPr>
      <w:lang w:val="it-IT" w:eastAsia="en-US" w:bidi="ar-SA"/>
    </w:rPr>
  </w:style>
  <w:style w:type="numbering" w:customStyle="1" w:styleId="NoList">
    <w:name w:val="No List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8425</Words>
  <Characters>48027</Characters>
  <Application>Microsoft Office Word</Application>
  <DocSecurity>0</DocSecurity>
  <Lines>400</Lines>
  <Paragraphs>112</Paragraphs>
  <ScaleCrop>false</ScaleCrop>
  <Company/>
  <LinksUpToDate>false</LinksUpToDate>
  <CharactersWithSpaces>56340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Office1</cp:lastModifiedBy>
  <cp:revision>2</cp:revision>
  <cp:lastPrinted>2024-08-26T08:01:00Z</cp:lastPrinted>
  <dcterms:created xsi:type="dcterms:W3CDTF">2024-08-26T08:25:00Z</dcterms:created>
  <dcterms:modified xsi:type="dcterms:W3CDTF">2024-08-26T08:25:00Z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