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EA5" w:rsidRDefault="00A731B5">
      <w:pPr>
        <w:spacing w:after="40"/>
        <w:jc w:val="center"/>
      </w:pPr>
      <w:r>
        <w:rPr>
          <w:b/>
          <w:sz w:val="28"/>
        </w:rPr>
        <w:t>ALLEGATO B</w:t>
      </w:r>
    </w:p>
    <w:p w:rsidR="00924EA5" w:rsidRPr="00CE5652" w:rsidRDefault="00A731B5">
      <w:pPr>
        <w:spacing w:after="160"/>
        <w:jc w:val="center"/>
        <w:rPr>
          <w:color w:val="2E74B5" w:themeColor="accent1" w:themeShade="BF"/>
        </w:rPr>
      </w:pPr>
      <w:r w:rsidRPr="00CE5652">
        <w:rPr>
          <w:b/>
          <w:color w:val="2E74B5" w:themeColor="accent1" w:themeShade="BF"/>
          <w:sz w:val="25"/>
        </w:rPr>
        <w:t>GRIGLIA DI AUTOVALUTAZIONE DEI TITOLI E DELLE ESPERIENZE</w:t>
      </w:r>
    </w:p>
    <w:p w:rsidR="00924EA5" w:rsidRDefault="00A731B5">
      <w:pPr>
        <w:spacing w:after="0"/>
        <w:jc w:val="center"/>
      </w:pPr>
      <w:r>
        <w:rPr>
          <w:b/>
          <w:sz w:val="22"/>
        </w:rPr>
        <w:t>Avviso interno di selezione - Moduli “TEATRO 2” (cod. 149820) e “METAVERSO” (cod. 149864)</w:t>
      </w:r>
    </w:p>
    <w:p w:rsidR="00924EA5" w:rsidRDefault="00A731B5">
      <w:pPr>
        <w:spacing w:after="0"/>
        <w:jc w:val="center"/>
      </w:pPr>
      <w:r>
        <w:rPr>
          <w:sz w:val="22"/>
        </w:rPr>
        <w:t>Piano Estate PN “Scuola e competenze” 2021-2027 - FSE+ | Progetto “A scuola insieme”</w:t>
      </w:r>
    </w:p>
    <w:p w:rsidR="00924EA5" w:rsidRDefault="00A731B5">
      <w:pPr>
        <w:spacing w:after="240"/>
        <w:jc w:val="center"/>
      </w:pPr>
      <w:r>
        <w:rPr>
          <w:sz w:val="22"/>
        </w:rPr>
        <w:t>CNP: ESO4.6.A4.A-FSEPN-TO-2025-522 - CUP: D14D25003000007 - Candidatura n. 18033</w:t>
      </w:r>
    </w:p>
    <w:p w:rsidR="00924EA5" w:rsidRDefault="00A731B5">
      <w:pPr>
        <w:spacing w:after="240"/>
        <w:jc w:val="center"/>
      </w:pPr>
      <w:r>
        <w:rPr>
          <w:i/>
          <w:sz w:val="22"/>
        </w:rPr>
        <w:t>Da compilare a cura del candidato - una scheda per ciascuna candidatura (modulo + figura)</w:t>
      </w:r>
    </w:p>
    <w:p w:rsidR="00924EA5" w:rsidRDefault="00A731B5">
      <w:pPr>
        <w:spacing w:after="160"/>
      </w:pPr>
      <w:r>
        <w:t>Candidato/a _______________________________________________________________</w:t>
      </w:r>
    </w:p>
    <w:p w:rsidR="00924EA5" w:rsidRDefault="00A731B5">
      <w:pPr>
        <w:spacing w:after="160"/>
        <w:jc w:val="both"/>
      </w:pPr>
      <w:r>
        <w:t>Figura:   □ ESPERTO        □ TUTOR</w:t>
      </w:r>
    </w:p>
    <w:p w:rsidR="00924EA5" w:rsidRDefault="00A731B5">
      <w:pPr>
        <w:spacing w:after="200"/>
        <w:jc w:val="both"/>
      </w:pPr>
      <w:r>
        <w:t>Modulo:   □ TEATRO 2 (cod. 149820)        □ METAVERSO (cod. 149864)</w:t>
      </w:r>
    </w:p>
    <w:p w:rsidR="00924EA5" w:rsidRDefault="00A731B5">
      <w:pPr>
        <w:spacing w:after="200"/>
        <w:jc w:val="both"/>
      </w:pPr>
      <w:r>
        <w:rPr>
          <w:i/>
        </w:rPr>
        <w:t>Per il modulo “METAVERSO” è ammessa la sola candidatura per la figura di ESPERTO: la graduatoria dei Tutor formata con verbale n. 1, prot. n. 8140 del 28/05/2026, è fatta salva.</w:t>
      </w:r>
    </w:p>
    <w:p w:rsidR="00924EA5" w:rsidRDefault="00A731B5">
      <w:pPr>
        <w:spacing w:after="280"/>
        <w:jc w:val="both"/>
      </w:pPr>
      <w:r>
        <w:rPr>
          <w:sz w:val="22"/>
        </w:rPr>
        <w:t>ISTRUZIONI: indicare nella colonna «N. rif. curriculum» la pagina o la voce del CV in cui il titolo è documentato. Il punteggio dichiarato dal candidato è soggetto a verifica da parte della commissione. Le griglie sottostanti riproducono, senza modifiche, i criteri già approvati con l’avviso del 06/05/2026.</w:t>
      </w:r>
    </w:p>
    <w:p w:rsidR="00924EA5" w:rsidRDefault="00A731B5">
      <w:pPr>
        <w:spacing w:before="160"/>
        <w:jc w:val="both"/>
      </w:pPr>
      <w:r>
        <w:rPr>
          <w:b/>
        </w:rPr>
        <w:t>Modulo TEATRO 2 - ESPERTO (Conoscenza ed espressione culturale)</w:t>
      </w:r>
    </w:p>
    <w:tbl>
      <w:tblPr>
        <w:tblW w:w="92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737"/>
        <w:gridCol w:w="907"/>
        <w:gridCol w:w="1531"/>
        <w:gridCol w:w="1871"/>
      </w:tblGrid>
      <w:tr w:rsidR="00924EA5">
        <w:tc>
          <w:tcPr>
            <w:tcW w:w="4252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Criteri di valutazione</w:t>
            </w:r>
          </w:p>
        </w:tc>
        <w:tc>
          <w:tcPr>
            <w:tcW w:w="737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Pt.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max</w:t>
            </w:r>
          </w:p>
        </w:tc>
        <w:tc>
          <w:tcPr>
            <w:tcW w:w="907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Rif.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CV</w:t>
            </w:r>
          </w:p>
        </w:tc>
        <w:tc>
          <w:tcPr>
            <w:tcW w:w="1531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Punt.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candidato</w:t>
            </w:r>
          </w:p>
        </w:tc>
        <w:tc>
          <w:tcPr>
            <w:tcW w:w="1871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Punt.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commissione</w:t>
            </w: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  <w:rPr>
                <w:sz w:val="21"/>
              </w:rPr>
            </w:pPr>
            <w:r>
              <w:rPr>
                <w:sz w:val="21"/>
              </w:rPr>
              <w:t>Titolo accademico in discipline dello spettacolo (DAMS, diploma accademico di II livello in arte drammatica o equivalente)</w:t>
            </w:r>
            <w:r w:rsidR="00034CC4">
              <w:rPr>
                <w:sz w:val="21"/>
              </w:rPr>
              <w:t xml:space="preserve"> – 20 punti</w:t>
            </w:r>
          </w:p>
          <w:p w:rsidR="00924EA5" w:rsidRDefault="00034CC4" w:rsidP="00034CC4">
            <w:pPr>
              <w:spacing w:before="40" w:after="40"/>
            </w:pPr>
            <w:proofErr w:type="gramStart"/>
            <w:r>
              <w:rPr>
                <w:sz w:val="21"/>
              </w:rPr>
              <w:t>oppure</w:t>
            </w:r>
            <w:proofErr w:type="gramEnd"/>
            <w:r>
              <w:rPr>
                <w:sz w:val="21"/>
              </w:rPr>
              <w:t xml:space="preserve"> altro titolo accademico coerente col modulo – 10 punti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20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Corsi di formazione/aggiornamento in tecniche teatrali (min. 8 ore ciascuno) - 1 pt per corso, max 5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  <w:bookmarkStart w:id="0" w:name="_GoBack"/>
            <w:bookmarkEnd w:id="0"/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Esperienze di lab</w:t>
            </w:r>
            <w:r w:rsidR="00034CC4">
              <w:rPr>
                <w:sz w:val="21"/>
              </w:rPr>
              <w:t>oratorio teatrale con minori - 3</w:t>
            </w:r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pt</w:t>
            </w:r>
            <w:proofErr w:type="spellEnd"/>
            <w:r>
              <w:rPr>
                <w:sz w:val="21"/>
              </w:rPr>
              <w:t xml:space="preserve"> per produzione/anno, max 15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15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Esperienze professionali in ambito teatrale/performativo - 1 pt per anno, max 10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  <w:shd w:val="clear" w:color="auto" w:fill="D9D9D9"/>
          </w:tcPr>
          <w:p w:rsidR="00924EA5" w:rsidRDefault="00A731B5">
            <w:pPr>
              <w:spacing w:before="40" w:after="40"/>
            </w:pPr>
            <w:r>
              <w:rPr>
                <w:b/>
                <w:sz w:val="21"/>
              </w:rPr>
              <w:t>PUNTEGGIO TOTALE MASSIMO = 50</w:t>
            </w:r>
          </w:p>
        </w:tc>
        <w:tc>
          <w:tcPr>
            <w:tcW w:w="737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</w:tbl>
    <w:p w:rsidR="00924EA5" w:rsidRDefault="00924EA5">
      <w:pPr>
        <w:jc w:val="both"/>
      </w:pPr>
    </w:p>
    <w:p w:rsidR="00924EA5" w:rsidRDefault="00A731B5">
      <w:pPr>
        <w:spacing w:before="160"/>
        <w:jc w:val="both"/>
      </w:pPr>
      <w:r>
        <w:rPr>
          <w:b/>
        </w:rPr>
        <w:t>Modulo METAVERSO - ESPERTO (Pensiero computazionale e realtà virtuale)</w:t>
      </w:r>
    </w:p>
    <w:tbl>
      <w:tblPr>
        <w:tblW w:w="92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737"/>
        <w:gridCol w:w="907"/>
        <w:gridCol w:w="1531"/>
        <w:gridCol w:w="1871"/>
      </w:tblGrid>
      <w:tr w:rsidR="00924EA5">
        <w:tc>
          <w:tcPr>
            <w:tcW w:w="4252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Criteri di valutazione</w:t>
            </w:r>
          </w:p>
        </w:tc>
        <w:tc>
          <w:tcPr>
            <w:tcW w:w="737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Pt.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max</w:t>
            </w:r>
          </w:p>
        </w:tc>
        <w:tc>
          <w:tcPr>
            <w:tcW w:w="907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Rif.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CV</w:t>
            </w:r>
          </w:p>
        </w:tc>
        <w:tc>
          <w:tcPr>
            <w:tcW w:w="1531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Punt.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candidato</w:t>
            </w:r>
          </w:p>
        </w:tc>
        <w:tc>
          <w:tcPr>
            <w:tcW w:w="1871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Punt.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commissione</w:t>
            </w: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Laurea magistrale/v.o. in Informatica, Ingegneria Informatica, Matematica o affini</w:t>
            </w:r>
          </w:p>
          <w:p w:rsidR="00924EA5" w:rsidRDefault="00A731B5">
            <w:pPr>
              <w:spacing w:before="40" w:after="40"/>
            </w:pPr>
            <w:r>
              <w:rPr>
                <w:sz w:val="21"/>
              </w:rPr>
              <w:t>Requisito principale - 0 o 25 punti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25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lastRenderedPageBreak/>
              <w:t>Certificazioni in VR/AR, programmazione, sviluppo digitale - 2 pt per certificazione, massimo 4 certificazioni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Corsi di formazione in tecnologie digitali e pensiero computazionale (min. 8 ore ciascuno) - 1 pt per corso, max 5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Esperienze di docenza/laboratorio ICT con studenti - 1 pt per anno, max 10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Incarichi in progetti PON/POR/PN - 2 pt per incarico, max 2 incarichi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  <w:shd w:val="clear" w:color="auto" w:fill="D9D9D9"/>
          </w:tcPr>
          <w:p w:rsidR="00924EA5" w:rsidRDefault="00A731B5">
            <w:pPr>
              <w:spacing w:before="40" w:after="40"/>
            </w:pPr>
            <w:r>
              <w:rPr>
                <w:b/>
                <w:sz w:val="21"/>
              </w:rPr>
              <w:t>PUNTEGGIO TOTALE MASSIMO = 52</w:t>
            </w:r>
          </w:p>
        </w:tc>
        <w:tc>
          <w:tcPr>
            <w:tcW w:w="737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</w:tbl>
    <w:p w:rsidR="00924EA5" w:rsidRDefault="00924EA5">
      <w:pPr>
        <w:jc w:val="both"/>
      </w:pPr>
    </w:p>
    <w:p w:rsidR="00924EA5" w:rsidRDefault="00A731B5">
      <w:pPr>
        <w:spacing w:before="160"/>
        <w:jc w:val="both"/>
      </w:pPr>
      <w:r>
        <w:rPr>
          <w:b/>
        </w:rPr>
        <w:t>Modulo TEATRO 2 - TUTOR</w:t>
      </w:r>
    </w:p>
    <w:tbl>
      <w:tblPr>
        <w:tblW w:w="92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737"/>
        <w:gridCol w:w="907"/>
        <w:gridCol w:w="1531"/>
        <w:gridCol w:w="1871"/>
      </w:tblGrid>
      <w:tr w:rsidR="00924EA5">
        <w:tc>
          <w:tcPr>
            <w:tcW w:w="4252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Criteri di valutazione</w:t>
            </w:r>
          </w:p>
        </w:tc>
        <w:tc>
          <w:tcPr>
            <w:tcW w:w="737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Pt.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max</w:t>
            </w:r>
          </w:p>
        </w:tc>
        <w:tc>
          <w:tcPr>
            <w:tcW w:w="907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Rif.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CV</w:t>
            </w:r>
          </w:p>
        </w:tc>
        <w:tc>
          <w:tcPr>
            <w:tcW w:w="1531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Punt.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candidato</w:t>
            </w:r>
          </w:p>
        </w:tc>
        <w:tc>
          <w:tcPr>
            <w:tcW w:w="1871" w:type="dxa"/>
            <w:shd w:val="clear" w:color="auto" w:fill="D9D9D9"/>
          </w:tcPr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Punt.</w:t>
            </w:r>
          </w:p>
          <w:p w:rsidR="00924EA5" w:rsidRDefault="00A731B5">
            <w:pPr>
              <w:spacing w:before="40" w:after="40"/>
              <w:jc w:val="center"/>
            </w:pPr>
            <w:r>
              <w:rPr>
                <w:b/>
                <w:sz w:val="21"/>
              </w:rPr>
              <w:t>commissione</w:t>
            </w: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Laurea triennale o magistrale (qualsiasi indirizzo)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Corsi di formazione/aggiornamento coerenti con il modulo (min. 8 ore ciascuno) - 1 pt per corso, max 5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Incarichi di tutor/coordinamento in progetti PON/POR/PN - 3 pt per incarico, max 3 incarichi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Esperienze di tutor d’aula in progetti educativi extracurricolari - 2 pt per anno, massimo 5 anni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</w:tcPr>
          <w:p w:rsidR="00924EA5" w:rsidRDefault="00A731B5">
            <w:pPr>
              <w:spacing w:before="40" w:after="40"/>
            </w:pPr>
            <w:r>
              <w:rPr>
                <w:sz w:val="21"/>
              </w:rPr>
              <w:t>Anzianità di servizio in istituzioni scolastiche statali - 1 pt per anno, max 5</w:t>
            </w:r>
          </w:p>
        </w:tc>
        <w:tc>
          <w:tcPr>
            <w:tcW w:w="737" w:type="dxa"/>
          </w:tcPr>
          <w:p w:rsidR="00924EA5" w:rsidRDefault="00A731B5">
            <w:pPr>
              <w:spacing w:before="40" w:after="40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  <w:tr w:rsidR="00924EA5">
        <w:trPr>
          <w:trHeight w:val="510"/>
        </w:trPr>
        <w:tc>
          <w:tcPr>
            <w:tcW w:w="4252" w:type="dxa"/>
            <w:shd w:val="clear" w:color="auto" w:fill="D9D9D9"/>
          </w:tcPr>
          <w:p w:rsidR="00924EA5" w:rsidRDefault="00A731B5">
            <w:pPr>
              <w:spacing w:before="40" w:after="40"/>
            </w:pPr>
            <w:r>
              <w:rPr>
                <w:b/>
                <w:sz w:val="21"/>
              </w:rPr>
              <w:t>PUNTEGGIO TOTALE MASSIMO = 34</w:t>
            </w:r>
          </w:p>
        </w:tc>
        <w:tc>
          <w:tcPr>
            <w:tcW w:w="737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907" w:type="dxa"/>
          </w:tcPr>
          <w:p w:rsidR="00924EA5" w:rsidRDefault="00924EA5">
            <w:pPr>
              <w:spacing w:before="40" w:after="40"/>
            </w:pPr>
          </w:p>
        </w:tc>
        <w:tc>
          <w:tcPr>
            <w:tcW w:w="1531" w:type="dxa"/>
          </w:tcPr>
          <w:p w:rsidR="00924EA5" w:rsidRDefault="00924EA5">
            <w:pPr>
              <w:spacing w:before="40" w:after="40"/>
              <w:jc w:val="center"/>
            </w:pPr>
          </w:p>
        </w:tc>
        <w:tc>
          <w:tcPr>
            <w:tcW w:w="1871" w:type="dxa"/>
          </w:tcPr>
          <w:p w:rsidR="00924EA5" w:rsidRDefault="00924EA5">
            <w:pPr>
              <w:spacing w:before="40" w:after="40"/>
              <w:jc w:val="center"/>
            </w:pPr>
          </w:p>
        </w:tc>
      </w:tr>
    </w:tbl>
    <w:p w:rsidR="00924EA5" w:rsidRDefault="00924EA5">
      <w:pPr>
        <w:jc w:val="both"/>
      </w:pPr>
    </w:p>
    <w:p w:rsidR="00924EA5" w:rsidRDefault="00A731B5">
      <w:pPr>
        <w:spacing w:before="200" w:after="400"/>
        <w:jc w:val="both"/>
      </w:pPr>
      <w:r>
        <w:t>Il/la sottoscritto/a dichiara che i titoli e le esperienze sopra indicati sono veritieri e documentabili, ai sensi degli artt. 46 e 47 del D.P.R. 445/2000.</w:t>
      </w:r>
    </w:p>
    <w:p w:rsidR="00924EA5" w:rsidRDefault="00A731B5">
      <w:pPr>
        <w:spacing w:after="0"/>
      </w:pPr>
      <w:r>
        <w:t>Data _______________________          Firma ______________________________________</w:t>
      </w:r>
    </w:p>
    <w:sectPr w:rsidR="00924EA5" w:rsidSect="007362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1B5" w:rsidRDefault="00A731B5" w:rsidP="007362DD">
      <w:r>
        <w:separator/>
      </w:r>
    </w:p>
  </w:endnote>
  <w:endnote w:type="continuationSeparator" w:id="0">
    <w:p w:rsidR="00A731B5" w:rsidRDefault="00A731B5" w:rsidP="0073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1B5" w:rsidRDefault="00A731B5" w:rsidP="007362DD">
      <w:r>
        <w:separator/>
      </w:r>
    </w:p>
  </w:footnote>
  <w:footnote w:type="continuationSeparator" w:id="0">
    <w:p w:rsidR="00A731B5" w:rsidRDefault="00A731B5" w:rsidP="00736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2DD" w:rsidRDefault="00E07B3E" w:rsidP="007362D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1931035</wp:posOffset>
              </wp:positionH>
              <wp:positionV relativeFrom="page">
                <wp:posOffset>453390</wp:posOffset>
              </wp:positionV>
              <wp:extent cx="3657600" cy="84264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842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b/>
                            </w:rPr>
                          </w:pPr>
                          <w:r w:rsidRPr="00104BCB">
                            <w:rPr>
                              <w:b/>
                              <w:sz w:val="20"/>
                            </w:rPr>
                            <w:t>MINISTERO DELL'ISTRUZIONE E DEL MERITO</w:t>
                          </w:r>
                        </w:p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b/>
                            </w:rPr>
                          </w:pPr>
                          <w:r w:rsidRPr="00104BCB">
                            <w:rPr>
                              <w:b/>
                            </w:rPr>
                            <w:t>ISTITUTO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>COMPRENSIVO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>"V.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 xml:space="preserve">GALILEI" </w:t>
                          </w:r>
                        </w:p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sz w:val="18"/>
                            </w:rPr>
                          </w:pPr>
                          <w:r w:rsidRPr="00104BCB">
                            <w:rPr>
                              <w:sz w:val="16"/>
                            </w:rPr>
                            <w:t xml:space="preserve">Via di Padule n. 35 - 56124 Pisa - </w:t>
                          </w:r>
                          <w:r w:rsidRPr="00104BCB">
                            <w:rPr>
                              <w:sz w:val="18"/>
                            </w:rPr>
                            <w:t>Tel. +39 050575533</w:t>
                          </w:r>
                        </w:p>
                        <w:p w:rsidR="00E81A47" w:rsidRDefault="007362DD" w:rsidP="007362DD">
                          <w:pPr>
                            <w:spacing w:before="1"/>
                            <w:ind w:left="219" w:right="223" w:hanging="5"/>
                            <w:jc w:val="center"/>
                            <w:rPr>
                              <w:spacing w:val="40"/>
                              <w:sz w:val="14"/>
                            </w:rPr>
                          </w:pPr>
                          <w:r w:rsidRPr="00104BCB">
                            <w:rPr>
                              <w:sz w:val="14"/>
                            </w:rPr>
                            <w:t>Codice Fiscale: 93047370502 Codice Meccanografico: PIIC832003</w:t>
                          </w:r>
                          <w:r w:rsidRPr="00104BCB"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</w:p>
                        <w:p w:rsidR="007362DD" w:rsidRPr="00104BCB" w:rsidRDefault="007362DD" w:rsidP="007362DD">
                          <w:pPr>
                            <w:spacing w:before="1"/>
                            <w:ind w:left="219" w:right="223" w:hanging="5"/>
                            <w:jc w:val="center"/>
                            <w:rPr>
                              <w:sz w:val="14"/>
                            </w:rPr>
                          </w:pPr>
                          <w:proofErr w:type="spellStart"/>
                          <w:r w:rsidRPr="00104BCB">
                            <w:rPr>
                              <w:sz w:val="14"/>
                            </w:rPr>
                            <w:t>e.mail</w:t>
                          </w:r>
                          <w:proofErr w:type="spellEnd"/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hyperlink r:id="rId1">
                            <w:r w:rsidRPr="00104BCB">
                              <w:rPr>
                                <w:sz w:val="14"/>
                              </w:rPr>
                              <w:t>piic832003@istruzione.it</w:t>
                            </w:r>
                          </w:hyperlink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 w:rsidRPr="00104BCB">
                            <w:rPr>
                              <w:sz w:val="14"/>
                            </w:rPr>
                            <w:t>-</w:t>
                          </w:r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 w:rsidRPr="00104BCB">
                            <w:rPr>
                              <w:sz w:val="14"/>
                            </w:rPr>
                            <w:t>PEC:</w:t>
                          </w:r>
                          <w:r w:rsidRPr="00104BCB"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hyperlink r:id="rId2">
                            <w:r w:rsidRPr="00104BCB">
                              <w:rPr>
                                <w:sz w:val="14"/>
                              </w:rPr>
                              <w:t>piic832003@pec.istruzione.it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152.05pt;margin-top:35.7pt;width:4in;height:66.3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" filled="f" stroked="f">
              <v:path arrowok="t"/>
              <v:textbox inset="0,0,0,0">
                <w:txbxContent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b/>
                        <w:sz w:val="24"/>
                      </w:rPr>
                    </w:pPr>
                    <w:r w:rsidRPr="00104BCB">
                      <w:rPr>
                        <w:rFonts w:ascii="Garamond" w:hAnsi="Garamond"/>
                        <w:b/>
                        <w:sz w:val="20"/>
                      </w:rPr>
                      <w:t>MINISTERO DELL'ISTRUZIONE E DEL MERITO</w:t>
                    </w:r>
                  </w:p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b/>
                      </w:rPr>
                    </w:pPr>
                    <w:r w:rsidRPr="00104BCB">
                      <w:rPr>
                        <w:rFonts w:ascii="Garamond" w:hAnsi="Garamond"/>
                        <w:b/>
                      </w:rPr>
                      <w:t>ISTITUTO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>COMPRENSIVO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>"V.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 xml:space="preserve">GALILEI" </w:t>
                    </w:r>
                  </w:p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sz w:val="18"/>
                      </w:rPr>
                    </w:pPr>
                    <w:r w:rsidRPr="00104BCB">
                      <w:rPr>
                        <w:rFonts w:ascii="Garamond" w:hAnsi="Garamond"/>
                        <w:sz w:val="16"/>
                      </w:rPr>
                      <w:t xml:space="preserve">Via di Padule n. 35 - 56124 Pisa - </w:t>
                    </w:r>
                    <w:r w:rsidRPr="00104BCB">
                      <w:rPr>
                        <w:rFonts w:ascii="Garamond" w:hAnsi="Garamond"/>
                        <w:sz w:val="18"/>
                      </w:rPr>
                      <w:t>Tel. +39 050575533</w:t>
                    </w:r>
                  </w:p>
                  <w:p w:rsidR="00E81A47" w:rsidRDefault="007362DD" w:rsidP="007362DD">
                    <w:pPr>
                      <w:spacing w:before="1"/>
                      <w:ind w:left="219" w:right="223" w:hanging="5"/>
                      <w:jc w:val="center"/>
                      <w:rPr>
                        <w:rFonts w:ascii="Garamond" w:hAnsi="Garamond"/>
                        <w:spacing w:val="40"/>
                        <w:sz w:val="14"/>
                      </w:rPr>
                    </w:pPr>
                    <w:r w:rsidRPr="00104BCB">
                      <w:rPr>
                        <w:rFonts w:ascii="Garamond" w:hAnsi="Garamond"/>
                        <w:sz w:val="14"/>
                      </w:rPr>
                      <w:t>Codice Fiscale: 93047370502 Codice Meccanografico: PIIC832003</w:t>
                    </w:r>
                    <w:r w:rsidRPr="00104BCB">
                      <w:rPr>
                        <w:rFonts w:ascii="Garamond" w:hAnsi="Garamond"/>
                        <w:spacing w:val="40"/>
                        <w:sz w:val="14"/>
                      </w:rPr>
                      <w:t xml:space="preserve"> </w:t>
                    </w:r>
                  </w:p>
                  <w:p w:rsidR="007362DD" w:rsidRPr="00104BCB" w:rsidRDefault="007362DD" w:rsidP="007362DD">
                    <w:pPr>
                      <w:spacing w:before="1"/>
                      <w:ind w:left="219" w:right="223" w:hanging="5"/>
                      <w:jc w:val="center"/>
                      <w:rPr>
                        <w:rFonts w:ascii="Garamond" w:hAnsi="Garamond"/>
                        <w:sz w:val="14"/>
                      </w:rPr>
                    </w:pPr>
                    <w:proofErr w:type="spellStart"/>
                    <w:r w:rsidRPr="00104BCB">
                      <w:rPr>
                        <w:rFonts w:ascii="Garamond" w:hAnsi="Garamond"/>
                        <w:sz w:val="14"/>
                      </w:rPr>
                      <w:t>e.mail</w:t>
                    </w:r>
                    <w:proofErr w:type="spellEnd"/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hyperlink r:id="rId3">
                      <w:r w:rsidRPr="00104BCB">
                        <w:rPr>
                          <w:rFonts w:ascii="Garamond" w:hAnsi="Garamond"/>
                          <w:sz w:val="14"/>
                        </w:rPr>
                        <w:t>piic832003@istruzione.it</w:t>
                      </w:r>
                    </w:hyperlink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sz w:val="14"/>
                      </w:rPr>
                      <w:t>-</w:t>
                    </w:r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sz w:val="14"/>
                      </w:rPr>
                      <w:t>PEC:</w:t>
                    </w:r>
                    <w:r w:rsidRPr="00104BCB">
                      <w:rPr>
                        <w:rFonts w:ascii="Garamond" w:hAnsi="Garamond"/>
                        <w:spacing w:val="-8"/>
                        <w:sz w:val="14"/>
                      </w:rPr>
                      <w:t xml:space="preserve"> </w:t>
                    </w:r>
                    <w:hyperlink r:id="rId4">
                      <w:r w:rsidRPr="00104BCB">
                        <w:rPr>
                          <w:rFonts w:ascii="Garamond" w:hAnsi="Garamond"/>
                          <w:sz w:val="14"/>
                        </w:rPr>
                        <w:t>piic832003@pec.istruzione.it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5870575</wp:posOffset>
          </wp:positionH>
          <wp:positionV relativeFrom="page">
            <wp:posOffset>259080</wp:posOffset>
          </wp:positionV>
          <wp:extent cx="906780" cy="872490"/>
          <wp:effectExtent l="0" t="0" r="7620" b="3810"/>
          <wp:wrapNone/>
          <wp:docPr id="5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872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779780</wp:posOffset>
          </wp:positionH>
          <wp:positionV relativeFrom="page">
            <wp:posOffset>265430</wp:posOffset>
          </wp:positionV>
          <wp:extent cx="902335" cy="861695"/>
          <wp:effectExtent l="0" t="0" r="0" b="0"/>
          <wp:wrapNone/>
          <wp:docPr id="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861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62DD" w:rsidRDefault="007362DD" w:rsidP="007362DD">
    <w:pPr>
      <w:pStyle w:val="Intestazione"/>
    </w:pPr>
  </w:p>
  <w:p w:rsidR="007362DD" w:rsidRDefault="007362DD" w:rsidP="007362DD">
    <w:pPr>
      <w:pStyle w:val="Intestazione"/>
    </w:pPr>
  </w:p>
  <w:p w:rsidR="007362DD" w:rsidRDefault="007362DD" w:rsidP="007362DD">
    <w:pPr>
      <w:pStyle w:val="Intestazione"/>
    </w:pPr>
  </w:p>
  <w:p w:rsidR="007362DD" w:rsidRDefault="007362D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3E"/>
    <w:rsid w:val="00034CC4"/>
    <w:rsid w:val="001410B1"/>
    <w:rsid w:val="00391A1D"/>
    <w:rsid w:val="004D7001"/>
    <w:rsid w:val="006223D4"/>
    <w:rsid w:val="00706A76"/>
    <w:rsid w:val="00721A9D"/>
    <w:rsid w:val="007362DD"/>
    <w:rsid w:val="00924EA5"/>
    <w:rsid w:val="009824A8"/>
    <w:rsid w:val="00A731B5"/>
    <w:rsid w:val="00A95336"/>
    <w:rsid w:val="00CC33CA"/>
    <w:rsid w:val="00CE5652"/>
    <w:rsid w:val="00E02B8C"/>
    <w:rsid w:val="00E07B3E"/>
    <w:rsid w:val="00E81A47"/>
    <w:rsid w:val="00ED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5636FD37-6429-49E6-9008-7ECE69EC0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7B3E"/>
    <w:pPr>
      <w:spacing w:after="120"/>
    </w:pPr>
    <w:rPr>
      <w:rFonts w:ascii="Garamond" w:eastAsia="Garamond" w:hAnsi="Garamond" w:cs="Arial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62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62DD"/>
  </w:style>
  <w:style w:type="paragraph" w:styleId="Pidipagina">
    <w:name w:val="footer"/>
    <w:basedOn w:val="Normale"/>
    <w:link w:val="PidipaginaCarattere"/>
    <w:uiPriority w:val="99"/>
    <w:unhideWhenUsed/>
    <w:rsid w:val="007362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2DD"/>
  </w:style>
  <w:style w:type="paragraph" w:styleId="Corpotesto">
    <w:name w:val="Body Text"/>
    <w:basedOn w:val="Normale"/>
    <w:link w:val="CorpotestoCarattere"/>
    <w:uiPriority w:val="99"/>
    <w:semiHidden/>
    <w:unhideWhenUsed/>
    <w:rsid w:val="007362DD"/>
    <w:rPr>
      <w:rFonts w:ascii="Calibri" w:eastAsia="Times New Roman" w:hAnsi="Calibri" w:cs="Times New Roman"/>
    </w:rPr>
  </w:style>
  <w:style w:type="character" w:customStyle="1" w:styleId="CorpotestoCarattere">
    <w:name w:val="Corpo testo Carattere"/>
    <w:link w:val="Corpotesto"/>
    <w:uiPriority w:val="99"/>
    <w:semiHidden/>
    <w:rsid w:val="007362D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ic832003@istruzione.it" TargetMode="External"/><Relationship Id="rId2" Type="http://schemas.openxmlformats.org/officeDocument/2006/relationships/hyperlink" Target="mailto:piic832003@pec.istruzione.it" TargetMode="External"/><Relationship Id="rId1" Type="http://schemas.openxmlformats.org/officeDocument/2006/relationships/hyperlink" Target="mailto:piic832003@istruzione.it" TargetMode="Externa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piic832003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ient9\Desktop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11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Links>
    <vt:vector size="12" baseType="variant">
      <vt:variant>
        <vt:i4>5373986</vt:i4>
      </vt:variant>
      <vt:variant>
        <vt:i4>3</vt:i4>
      </vt:variant>
      <vt:variant>
        <vt:i4>0</vt:i4>
      </vt:variant>
      <vt:variant>
        <vt:i4>5</vt:i4>
      </vt:variant>
      <vt:variant>
        <vt:lpwstr>mailto:piic832003@pec.istruzione.it</vt:lpwstr>
      </vt:variant>
      <vt:variant>
        <vt:lpwstr/>
      </vt:variant>
      <vt:variant>
        <vt:i4>1638449</vt:i4>
      </vt:variant>
      <vt:variant>
        <vt:i4>0</vt:i4>
      </vt:variant>
      <vt:variant>
        <vt:i4>0</vt:i4>
      </vt:variant>
      <vt:variant>
        <vt:i4>5</vt:i4>
      </vt:variant>
      <vt:variant>
        <vt:lpwstr>mailto:piic832003@istruzione.it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2026-03-19T15:48:00Z</dcterms:created>
  <dcterms:modified xsi:type="dcterms:W3CDTF">2026-08-31T08:49:00Z</dcterms:modified>
</cp:coreProperties>
</file>