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B36" w:rsidRDefault="007B2206">
      <w:pPr>
        <w:spacing w:after="0"/>
        <w:jc w:val="center"/>
      </w:pPr>
      <w:r>
        <w:rPr>
          <w:b/>
          <w:sz w:val="26"/>
        </w:rPr>
        <w:t>ALLEGATO D</w:t>
      </w:r>
    </w:p>
    <w:p w:rsidR="004F4B36" w:rsidRDefault="007B2206">
      <w:pPr>
        <w:spacing w:after="200"/>
        <w:jc w:val="center"/>
      </w:pPr>
      <w:r>
        <w:rPr>
          <w:b/>
          <w:sz w:val="26"/>
        </w:rPr>
        <w:t>SCHEMA DI PROGETTO DIDATTICO</w:t>
      </w:r>
    </w:p>
    <w:p w:rsidR="004F4B36" w:rsidRDefault="007B2206">
      <w:pPr>
        <w:spacing w:after="0"/>
        <w:jc w:val="center"/>
      </w:pPr>
      <w:r>
        <w:rPr>
          <w:sz w:val="22"/>
        </w:rPr>
        <w:t>Avviso di selezione - collaborazione plurima e soggetti esterni - ESPERTO modulo “METAVERSO” (cod. 149864)</w:t>
      </w:r>
    </w:p>
    <w:p w:rsidR="004F4B36" w:rsidRDefault="007B2206">
      <w:pPr>
        <w:spacing w:after="0"/>
        <w:jc w:val="center"/>
      </w:pPr>
      <w:r>
        <w:rPr>
          <w:sz w:val="22"/>
        </w:rPr>
        <w:t xml:space="preserve">Piano Estate PN “Scuola e competenze” </w:t>
      </w:r>
      <w:r>
        <w:rPr>
          <w:sz w:val="22"/>
        </w:rPr>
        <w:t>2021-2027 - FSE+ | Progetto “A scuola insieme”</w:t>
      </w:r>
    </w:p>
    <w:p w:rsidR="004F4B36" w:rsidRDefault="007B2206">
      <w:pPr>
        <w:spacing w:after="240"/>
        <w:jc w:val="center"/>
      </w:pPr>
      <w:r>
        <w:rPr>
          <w:sz w:val="22"/>
        </w:rPr>
        <w:t>CNP: ESO4.6.A4.A-FSEPN-TO-2025-522 - CUP: D14D25003000007 - Candidatura n. 18033</w:t>
      </w:r>
    </w:p>
    <w:p w:rsidR="004F4B36" w:rsidRDefault="007B2206">
      <w:r>
        <w:t>Esperto ___________________________________________________________________</w:t>
      </w:r>
    </w:p>
    <w:p w:rsidR="004F4B36" w:rsidRDefault="007B2206">
      <w:pPr>
        <w:spacing w:after="80"/>
      </w:pPr>
      <w:r>
        <w:t>Modulo: METAVERSO (cod. 149864) - Pensiero computazi</w:t>
      </w:r>
      <w:r>
        <w:t>onale e creatività digitale</w:t>
      </w:r>
    </w:p>
    <w:p w:rsidR="004F4B36" w:rsidRDefault="007B2206">
      <w:pPr>
        <w:spacing w:after="160"/>
      </w:pPr>
      <w:r>
        <w:t>Destinatari: alunni della scuola secondaria di I grado - N. ore: 30 - Termine attività: 31/12/2026</w:t>
      </w:r>
    </w:p>
    <w:tbl>
      <w:tblPr>
        <w:tblW w:w="9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5800"/>
      </w:tblGrid>
      <w:tr w:rsidR="004F4B36">
        <w:tc>
          <w:tcPr>
            <w:tcW w:w="3600" w:type="dxa"/>
            <w:shd w:val="clear" w:color="auto" w:fill="BDD6EE"/>
            <w:vAlign w:val="center"/>
          </w:tcPr>
          <w:p w:rsidR="004F4B36" w:rsidRDefault="007B2206">
            <w:pPr>
              <w:keepNext/>
              <w:spacing w:before="40" w:after="40"/>
              <w:jc w:val="center"/>
            </w:pPr>
            <w:r>
              <w:rPr>
                <w:b/>
                <w:sz w:val="22"/>
              </w:rPr>
              <w:t>Sezione</w:t>
            </w:r>
          </w:p>
        </w:tc>
        <w:tc>
          <w:tcPr>
            <w:tcW w:w="5800" w:type="dxa"/>
            <w:shd w:val="clear" w:color="auto" w:fill="BDD6EE"/>
            <w:vAlign w:val="center"/>
          </w:tcPr>
          <w:p w:rsidR="004F4B36" w:rsidRDefault="007B2206">
            <w:pPr>
              <w:keepNext/>
              <w:spacing w:before="40" w:after="40"/>
              <w:jc w:val="center"/>
            </w:pPr>
            <w:r>
              <w:rPr>
                <w:b/>
                <w:sz w:val="22"/>
              </w:rPr>
              <w:t>Contenuto</w:t>
            </w:r>
          </w:p>
        </w:tc>
      </w:tr>
      <w:tr w:rsidR="004F4B36">
        <w:tc>
          <w:tcPr>
            <w:tcW w:w="3600" w:type="dxa"/>
            <w:vAlign w:val="center"/>
          </w:tcPr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1. Titolo del progetto didattico</w:t>
            </w:r>
          </w:p>
        </w:tc>
        <w:tc>
          <w:tcPr>
            <w:tcW w:w="5800" w:type="dxa"/>
            <w:vAlign w:val="center"/>
          </w:tcPr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</w:tc>
      </w:tr>
      <w:tr w:rsidR="004F4B36">
        <w:tc>
          <w:tcPr>
            <w:tcW w:w="3600" w:type="dxa"/>
            <w:vAlign w:val="center"/>
          </w:tcPr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2. Obiettivi formativi</w:t>
            </w:r>
          </w:p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(generali e specifici)</w:t>
            </w:r>
          </w:p>
        </w:tc>
        <w:tc>
          <w:tcPr>
            <w:tcW w:w="5800" w:type="dxa"/>
            <w:vAlign w:val="center"/>
          </w:tcPr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</w:tc>
      </w:tr>
      <w:tr w:rsidR="004F4B36">
        <w:tc>
          <w:tcPr>
            <w:tcW w:w="3600" w:type="dxa"/>
            <w:vAlign w:val="center"/>
          </w:tcPr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3. Competenze attese in</w:t>
            </w:r>
            <w:r>
              <w:rPr>
                <w:sz w:val="22"/>
              </w:rPr>
              <w:t xml:space="preserve"> uscita</w:t>
            </w:r>
          </w:p>
        </w:tc>
        <w:tc>
          <w:tcPr>
            <w:tcW w:w="5800" w:type="dxa"/>
            <w:vAlign w:val="center"/>
          </w:tcPr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</w:tc>
      </w:tr>
      <w:tr w:rsidR="004F4B36">
        <w:tc>
          <w:tcPr>
            <w:tcW w:w="3600" w:type="dxa"/>
            <w:vAlign w:val="center"/>
          </w:tcPr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4. Destinatari</w:t>
            </w:r>
          </w:p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(numero, fascia d’età, livello di partenza)</w:t>
            </w:r>
          </w:p>
        </w:tc>
        <w:tc>
          <w:tcPr>
            <w:tcW w:w="5800" w:type="dxa"/>
            <w:vAlign w:val="center"/>
          </w:tcPr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</w:tc>
      </w:tr>
      <w:tr w:rsidR="004F4B36">
        <w:tc>
          <w:tcPr>
            <w:tcW w:w="3600" w:type="dxa"/>
            <w:vAlign w:val="center"/>
          </w:tcPr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5. Metodologie e strumenti</w:t>
            </w:r>
          </w:p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(laboratorio, cooperative learning, coding, peer tutoring ecc.)</w:t>
            </w:r>
          </w:p>
        </w:tc>
        <w:tc>
          <w:tcPr>
            <w:tcW w:w="5800" w:type="dxa"/>
            <w:vAlign w:val="center"/>
          </w:tcPr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</w:tc>
      </w:tr>
      <w:tr w:rsidR="004F4B36">
        <w:tc>
          <w:tcPr>
            <w:tcW w:w="3600" w:type="dxa"/>
            <w:vAlign w:val="center"/>
          </w:tcPr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6. Articolazione delle attività</w:t>
            </w:r>
          </w:p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(descrizione per unità/incontri, con indicazione delle</w:t>
            </w:r>
            <w:r>
              <w:rPr>
                <w:sz w:val="22"/>
              </w:rPr>
              <w:t xml:space="preserve"> ore)</w:t>
            </w:r>
          </w:p>
        </w:tc>
        <w:tc>
          <w:tcPr>
            <w:tcW w:w="5800" w:type="dxa"/>
            <w:vAlign w:val="center"/>
          </w:tcPr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</w:tc>
      </w:tr>
      <w:tr w:rsidR="004F4B36">
        <w:tc>
          <w:tcPr>
            <w:tcW w:w="3600" w:type="dxa"/>
            <w:vAlign w:val="center"/>
          </w:tcPr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7. Strumenti di verifica e valutazione</w:t>
            </w:r>
          </w:p>
        </w:tc>
        <w:tc>
          <w:tcPr>
            <w:tcW w:w="5800" w:type="dxa"/>
            <w:vAlign w:val="center"/>
          </w:tcPr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</w:tc>
      </w:tr>
      <w:tr w:rsidR="004F4B36">
        <w:tc>
          <w:tcPr>
            <w:tcW w:w="3600" w:type="dxa"/>
            <w:vAlign w:val="center"/>
          </w:tcPr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8. Materiali, software e attrezzature necessari</w:t>
            </w:r>
          </w:p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(visori VR/AR, dispositivi, piattaforme, licenze ecc.)</w:t>
            </w:r>
          </w:p>
        </w:tc>
        <w:tc>
          <w:tcPr>
            <w:tcW w:w="5800" w:type="dxa"/>
            <w:vAlign w:val="center"/>
          </w:tcPr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</w:tc>
      </w:tr>
      <w:tr w:rsidR="004F4B36">
        <w:tc>
          <w:tcPr>
            <w:tcW w:w="3600" w:type="dxa"/>
            <w:vAlign w:val="center"/>
          </w:tcPr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9. Necessità logistiche particolari</w:t>
            </w:r>
          </w:p>
          <w:p w:rsidR="004F4B36" w:rsidRDefault="007B2206">
            <w:pPr>
              <w:keepNext/>
              <w:spacing w:before="40" w:after="40"/>
            </w:pPr>
            <w:r>
              <w:rPr>
                <w:sz w:val="22"/>
              </w:rPr>
              <w:t>(laboratorio informatico, connettività ecc.)</w:t>
            </w:r>
          </w:p>
        </w:tc>
        <w:tc>
          <w:tcPr>
            <w:tcW w:w="5800" w:type="dxa"/>
            <w:vAlign w:val="center"/>
          </w:tcPr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  <w:p w:rsidR="004F4B36" w:rsidRDefault="004F4B36">
            <w:pPr>
              <w:keepNext/>
              <w:spacing w:before="40" w:after="40"/>
            </w:pPr>
          </w:p>
        </w:tc>
      </w:tr>
      <w:tr w:rsidR="004F4B36">
        <w:tc>
          <w:tcPr>
            <w:tcW w:w="3600" w:type="dxa"/>
            <w:vAlign w:val="center"/>
          </w:tcPr>
          <w:p w:rsidR="004F4B36" w:rsidRDefault="007B2206">
            <w:pPr>
              <w:spacing w:before="40" w:after="40"/>
            </w:pPr>
            <w:r>
              <w:rPr>
                <w:sz w:val="22"/>
              </w:rPr>
              <w:t xml:space="preserve">10. </w:t>
            </w:r>
            <w:r>
              <w:rPr>
                <w:sz w:val="22"/>
              </w:rPr>
              <w:t>Prodotto finale / restituzione</w:t>
            </w:r>
          </w:p>
          <w:p w:rsidR="004F4B36" w:rsidRDefault="007B2206">
            <w:pPr>
              <w:spacing w:before="40" w:after="40"/>
            </w:pPr>
            <w:r>
              <w:rPr>
                <w:sz w:val="22"/>
              </w:rPr>
              <w:lastRenderedPageBreak/>
              <w:t>(es. ambiente virtuale, presentazione alle famiglie)</w:t>
            </w:r>
          </w:p>
        </w:tc>
        <w:tc>
          <w:tcPr>
            <w:tcW w:w="5800" w:type="dxa"/>
            <w:vAlign w:val="center"/>
          </w:tcPr>
          <w:p w:rsidR="004F4B36" w:rsidRDefault="004F4B36">
            <w:pPr>
              <w:spacing w:before="40" w:after="40"/>
            </w:pPr>
          </w:p>
          <w:p w:rsidR="004F4B36" w:rsidRDefault="004F4B36">
            <w:pPr>
              <w:spacing w:before="40" w:after="40"/>
            </w:pPr>
          </w:p>
          <w:p w:rsidR="004F4B36" w:rsidRDefault="004F4B36">
            <w:pPr>
              <w:spacing w:before="40" w:after="40"/>
            </w:pPr>
          </w:p>
        </w:tc>
      </w:tr>
    </w:tbl>
    <w:p w:rsidR="004F4B36" w:rsidRDefault="004F4B36">
      <w:pPr>
        <w:spacing w:after="0"/>
      </w:pPr>
    </w:p>
    <w:p w:rsidR="004F4B36" w:rsidRDefault="007B2206">
      <w:pPr>
        <w:jc w:val="both"/>
      </w:pPr>
      <w:r>
        <w:t>Il/la sottoscritto/a dichiara che il progetto didattico sopra descritto è frutto di elaborazione propria e si impegna a inserirne la progettazione dettagliata nella pi</w:t>
      </w:r>
      <w:r>
        <w:t>attaforma SIF2127 in caso di conferimento dell’incarico.</w:t>
      </w:r>
    </w:p>
    <w:p w:rsidR="004F4B36" w:rsidRDefault="007B2206">
      <w:pPr>
        <w:spacing w:before="280" w:after="280"/>
        <w:jc w:val="both"/>
      </w:pPr>
      <w:r>
        <w:t>Luogo e data ______________________</w:t>
      </w:r>
    </w:p>
    <w:p w:rsidR="004F4B36" w:rsidRDefault="007B2206">
      <w:pPr>
        <w:spacing w:after="280"/>
        <w:ind w:left="5664"/>
      </w:pPr>
      <w:r>
        <w:t>Firma del/della candidato/a</w:t>
      </w:r>
    </w:p>
    <w:p w:rsidR="004F4B36" w:rsidRDefault="007B2206">
      <w:pPr>
        <w:ind w:left="5000"/>
      </w:pPr>
      <w:r>
        <w:t>______</w:t>
      </w:r>
      <w:bookmarkStart w:id="0" w:name="_GoBack"/>
      <w:bookmarkEnd w:id="0"/>
      <w:r>
        <w:t>_________________________</w:t>
      </w:r>
    </w:p>
    <w:sectPr w:rsidR="004F4B36" w:rsidSect="007362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D5A" w:rsidRDefault="003B1D5A" w:rsidP="007362DD">
      <w:r>
        <w:separator/>
      </w:r>
    </w:p>
  </w:endnote>
  <w:endnote w:type="continuationSeparator" w:id="0">
    <w:p w:rsidR="003B1D5A" w:rsidRDefault="003B1D5A" w:rsidP="0073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D5A" w:rsidRDefault="003B1D5A" w:rsidP="007362DD">
      <w:r>
        <w:separator/>
      </w:r>
    </w:p>
  </w:footnote>
  <w:footnote w:type="continuationSeparator" w:id="0">
    <w:p w:rsidR="003B1D5A" w:rsidRDefault="003B1D5A" w:rsidP="00736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2DD" w:rsidRDefault="00E07B3E" w:rsidP="007362DD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1931035</wp:posOffset>
              </wp:positionH>
              <wp:positionV relativeFrom="page">
                <wp:posOffset>453390</wp:posOffset>
              </wp:positionV>
              <wp:extent cx="3657600" cy="842645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842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62DD" w:rsidRPr="00104BCB" w:rsidRDefault="007362DD" w:rsidP="007362DD">
                          <w:pPr>
                            <w:spacing w:before="10"/>
                            <w:ind w:left="20" w:right="18" w:hanging="7"/>
                            <w:jc w:val="center"/>
                            <w:rPr>
                              <w:b/>
                            </w:rPr>
                          </w:pPr>
                          <w:r w:rsidRPr="00104BCB">
                            <w:rPr>
                              <w:b/>
                              <w:sz w:val="20"/>
                            </w:rPr>
                            <w:t>MINISTERO DELL'ISTRUZIONE E DEL MERITO</w:t>
                          </w:r>
                        </w:p>
                        <w:p w:rsidR="007362DD" w:rsidRPr="00104BCB" w:rsidRDefault="007362DD" w:rsidP="007362DD">
                          <w:pPr>
                            <w:spacing w:before="10"/>
                            <w:ind w:left="20" w:right="18" w:hanging="7"/>
                            <w:jc w:val="center"/>
                            <w:rPr>
                              <w:b/>
                            </w:rPr>
                          </w:pPr>
                          <w:r w:rsidRPr="00104BCB">
                            <w:rPr>
                              <w:b/>
                            </w:rPr>
                            <w:t>ISTITUTO</w:t>
                          </w:r>
                          <w:r w:rsidRPr="00104BCB"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 w:rsidRPr="00104BCB">
                            <w:rPr>
                              <w:b/>
                            </w:rPr>
                            <w:t>COMPRENSIVO</w:t>
                          </w:r>
                          <w:r w:rsidRPr="00104BCB"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 w:rsidRPr="00104BCB">
                            <w:rPr>
                              <w:b/>
                            </w:rPr>
                            <w:t>"V.</w:t>
                          </w:r>
                          <w:r w:rsidRPr="00104BCB"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 w:rsidRPr="00104BCB">
                            <w:rPr>
                              <w:b/>
                            </w:rPr>
                            <w:t xml:space="preserve">GALILEI" </w:t>
                          </w:r>
                        </w:p>
                        <w:p w:rsidR="007362DD" w:rsidRPr="00104BCB" w:rsidRDefault="007362DD" w:rsidP="007362DD">
                          <w:pPr>
                            <w:spacing w:before="10"/>
                            <w:ind w:left="20" w:right="18" w:hanging="7"/>
                            <w:jc w:val="center"/>
                            <w:rPr>
                              <w:sz w:val="18"/>
                            </w:rPr>
                          </w:pPr>
                          <w:r w:rsidRPr="00104BCB">
                            <w:rPr>
                              <w:sz w:val="16"/>
                            </w:rPr>
                            <w:t xml:space="preserve">Via di Padule n. 35 - 56124 Pisa - </w:t>
                          </w:r>
                          <w:r w:rsidRPr="00104BCB">
                            <w:rPr>
                              <w:sz w:val="18"/>
                            </w:rPr>
                            <w:t>Tel. +39 050575533</w:t>
                          </w:r>
                        </w:p>
                        <w:p w:rsidR="00E81A47" w:rsidRDefault="007362DD" w:rsidP="007362DD">
                          <w:pPr>
                            <w:spacing w:before="1"/>
                            <w:ind w:left="219" w:right="223" w:hanging="5"/>
                            <w:jc w:val="center"/>
                            <w:rPr>
                              <w:spacing w:val="40"/>
                              <w:sz w:val="14"/>
                            </w:rPr>
                          </w:pPr>
                          <w:r w:rsidRPr="00104BCB">
                            <w:rPr>
                              <w:sz w:val="14"/>
                            </w:rPr>
                            <w:t>Codice Fiscale: 93047370502 Codice Meccanografico: PIIC832003</w:t>
                          </w:r>
                          <w:r w:rsidRPr="00104BCB"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</w:p>
                        <w:p w:rsidR="007362DD" w:rsidRPr="00104BCB" w:rsidRDefault="007362DD" w:rsidP="007362DD">
                          <w:pPr>
                            <w:spacing w:before="1"/>
                            <w:ind w:left="219" w:right="223" w:hanging="5"/>
                            <w:jc w:val="center"/>
                            <w:rPr>
                              <w:sz w:val="14"/>
                            </w:rPr>
                          </w:pPr>
                          <w:proofErr w:type="spellStart"/>
                          <w:r w:rsidRPr="00104BCB">
                            <w:rPr>
                              <w:sz w:val="14"/>
                            </w:rPr>
                            <w:t>e.mail</w:t>
                          </w:r>
                          <w:proofErr w:type="spellEnd"/>
                          <w:r w:rsidRPr="00104BCB"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hyperlink r:id="rId1">
                            <w:r w:rsidRPr="00104BCB">
                              <w:rPr>
                                <w:sz w:val="14"/>
                              </w:rPr>
                              <w:t>piic832003@istruzione.it</w:t>
                            </w:r>
                          </w:hyperlink>
                          <w:r w:rsidRPr="00104BCB"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 w:rsidRPr="00104BCB">
                            <w:rPr>
                              <w:sz w:val="14"/>
                            </w:rPr>
                            <w:t>-</w:t>
                          </w:r>
                          <w:r w:rsidRPr="00104BCB"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 w:rsidRPr="00104BCB">
                            <w:rPr>
                              <w:sz w:val="14"/>
                            </w:rPr>
                            <w:t>PEC:</w:t>
                          </w:r>
                          <w:r w:rsidRPr="00104BCB"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hyperlink r:id="rId2">
                            <w:r w:rsidRPr="00104BCB">
                              <w:rPr>
                                <w:sz w:val="14"/>
                              </w:rPr>
                              <w:t>piic832003@pec.istruzione.it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152.05pt;margin-top:35.7pt;width:4in;height:66.3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" filled="f" stroked="f">
              <v:path arrowok="t"/>
              <v:textbox inset="0,0,0,0">
                <w:txbxContent>
                  <w:p w:rsidR="007362DD" w:rsidRPr="00104BCB" w:rsidRDefault="007362DD" w:rsidP="007362DD">
                    <w:pPr>
                      <w:spacing w:before="10"/>
                      <w:ind w:left="20" w:right="18" w:hanging="7"/>
                      <w:jc w:val="center"/>
                      <w:rPr>
                        <w:rFonts w:ascii="Garamond" w:hAnsi="Garamond"/>
                        <w:b/>
                        <w:sz w:val="24"/>
                      </w:rPr>
                    </w:pPr>
                    <w:r w:rsidRPr="00104BCB">
                      <w:rPr>
                        <w:rFonts w:ascii="Garamond" w:hAnsi="Garamond"/>
                        <w:b/>
                        <w:sz w:val="20"/>
                      </w:rPr>
                      <w:t>MINISTERO DELL'ISTRUZIONE E DEL MERITO</w:t>
                    </w:r>
                  </w:p>
                  <w:p w:rsidR="007362DD" w:rsidRPr="00104BCB" w:rsidRDefault="007362DD" w:rsidP="007362DD">
                    <w:pPr>
                      <w:spacing w:before="10"/>
                      <w:ind w:left="20" w:right="18" w:hanging="7"/>
                      <w:jc w:val="center"/>
                      <w:rPr>
                        <w:rFonts w:ascii="Garamond" w:hAnsi="Garamond"/>
                        <w:b/>
                      </w:rPr>
                    </w:pPr>
                    <w:r w:rsidRPr="00104BCB">
                      <w:rPr>
                        <w:rFonts w:ascii="Garamond" w:hAnsi="Garamond"/>
                        <w:b/>
                      </w:rPr>
                      <w:t>ISTITUTO</w:t>
                    </w:r>
                    <w:r w:rsidRPr="00104BCB">
                      <w:rPr>
                        <w:rFonts w:ascii="Garamond" w:hAnsi="Garamond"/>
                        <w:b/>
                        <w:spacing w:val="-12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b/>
                      </w:rPr>
                      <w:t>COMPRENSIVO</w:t>
                    </w:r>
                    <w:r w:rsidRPr="00104BCB">
                      <w:rPr>
                        <w:rFonts w:ascii="Garamond" w:hAnsi="Garamond"/>
                        <w:b/>
                        <w:spacing w:val="-12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b/>
                      </w:rPr>
                      <w:t>"V.</w:t>
                    </w:r>
                    <w:r w:rsidRPr="00104BCB">
                      <w:rPr>
                        <w:rFonts w:ascii="Garamond" w:hAnsi="Garamond"/>
                        <w:b/>
                        <w:spacing w:val="-12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b/>
                      </w:rPr>
                      <w:t xml:space="preserve">GALILEI" </w:t>
                    </w:r>
                  </w:p>
                  <w:p w:rsidR="007362DD" w:rsidRPr="00104BCB" w:rsidRDefault="007362DD" w:rsidP="007362DD">
                    <w:pPr>
                      <w:spacing w:before="10"/>
                      <w:ind w:left="20" w:right="18" w:hanging="7"/>
                      <w:jc w:val="center"/>
                      <w:rPr>
                        <w:rFonts w:ascii="Garamond" w:hAnsi="Garamond"/>
                        <w:sz w:val="18"/>
                      </w:rPr>
                    </w:pPr>
                    <w:r w:rsidRPr="00104BCB">
                      <w:rPr>
                        <w:rFonts w:ascii="Garamond" w:hAnsi="Garamond"/>
                        <w:sz w:val="16"/>
                      </w:rPr>
                      <w:t xml:space="preserve">Via di Padule n. 35 - 56124 Pisa - </w:t>
                    </w:r>
                    <w:r w:rsidRPr="00104BCB">
                      <w:rPr>
                        <w:rFonts w:ascii="Garamond" w:hAnsi="Garamond"/>
                        <w:sz w:val="18"/>
                      </w:rPr>
                      <w:t>Tel. +39 050575533</w:t>
                    </w:r>
                  </w:p>
                  <w:p w:rsidR="00E81A47" w:rsidRDefault="007362DD" w:rsidP="007362DD">
                    <w:pPr>
                      <w:spacing w:before="1"/>
                      <w:ind w:left="219" w:right="223" w:hanging="5"/>
                      <w:jc w:val="center"/>
                      <w:rPr>
                        <w:rFonts w:ascii="Garamond" w:hAnsi="Garamond"/>
                        <w:spacing w:val="40"/>
                        <w:sz w:val="14"/>
                      </w:rPr>
                    </w:pPr>
                    <w:r w:rsidRPr="00104BCB">
                      <w:rPr>
                        <w:rFonts w:ascii="Garamond" w:hAnsi="Garamond"/>
                        <w:sz w:val="14"/>
                      </w:rPr>
                      <w:t>Codice Fiscale: 93047370502 Codice Meccanografico: PIIC832003</w:t>
                    </w:r>
                    <w:r w:rsidRPr="00104BCB">
                      <w:rPr>
                        <w:rFonts w:ascii="Garamond" w:hAnsi="Garamond"/>
                        <w:spacing w:val="40"/>
                        <w:sz w:val="14"/>
                      </w:rPr>
                      <w:t xml:space="preserve"> </w:t>
                    </w:r>
                  </w:p>
                  <w:p w:rsidR="007362DD" w:rsidRPr="00104BCB" w:rsidRDefault="007362DD" w:rsidP="007362DD">
                    <w:pPr>
                      <w:spacing w:before="1"/>
                      <w:ind w:left="219" w:right="223" w:hanging="5"/>
                      <w:jc w:val="center"/>
                      <w:rPr>
                        <w:rFonts w:ascii="Garamond" w:hAnsi="Garamond"/>
                        <w:sz w:val="14"/>
                      </w:rPr>
                    </w:pPr>
                    <w:r w:rsidRPr="00104BCB">
                      <w:rPr>
                        <w:rFonts w:ascii="Garamond" w:hAnsi="Garamond"/>
                        <w:sz w:val="14"/>
                      </w:rPr>
                      <w:t>e.mail</w:t>
                    </w:r>
                    <w:r w:rsidRPr="00104BCB">
                      <w:rPr>
                        <w:rFonts w:ascii="Garamond" w:hAnsi="Garamond"/>
                        <w:spacing w:val="-9"/>
                        <w:sz w:val="14"/>
                      </w:rPr>
                      <w:t xml:space="preserve"> </w:t>
                    </w:r>
                    <w:hyperlink r:id="rId3">
                      <w:r w:rsidRPr="00104BCB">
                        <w:rPr>
                          <w:rFonts w:ascii="Garamond" w:hAnsi="Garamond"/>
                          <w:sz w:val="14"/>
                        </w:rPr>
                        <w:t>piic832003@istruzione.it</w:t>
                      </w:r>
                    </w:hyperlink>
                    <w:r w:rsidRPr="00104BCB">
                      <w:rPr>
                        <w:rFonts w:ascii="Garamond" w:hAnsi="Garamond"/>
                        <w:spacing w:val="-9"/>
                        <w:sz w:val="14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sz w:val="14"/>
                      </w:rPr>
                      <w:t>-</w:t>
                    </w:r>
                    <w:r w:rsidRPr="00104BCB">
                      <w:rPr>
                        <w:rFonts w:ascii="Garamond" w:hAnsi="Garamond"/>
                        <w:spacing w:val="-9"/>
                        <w:sz w:val="14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sz w:val="14"/>
                      </w:rPr>
                      <w:t>PEC:</w:t>
                    </w:r>
                    <w:r w:rsidRPr="00104BCB">
                      <w:rPr>
                        <w:rFonts w:ascii="Garamond" w:hAnsi="Garamond"/>
                        <w:spacing w:val="-8"/>
                        <w:sz w:val="14"/>
                      </w:rPr>
                      <w:t xml:space="preserve"> </w:t>
                    </w:r>
                    <w:hyperlink r:id="rId4">
                      <w:r w:rsidRPr="00104BCB">
                        <w:rPr>
                          <w:rFonts w:ascii="Garamond" w:hAnsi="Garamond"/>
                          <w:sz w:val="14"/>
                        </w:rPr>
                        <w:t>piic832003@pec.istruzione.it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5870575</wp:posOffset>
          </wp:positionH>
          <wp:positionV relativeFrom="page">
            <wp:posOffset>259080</wp:posOffset>
          </wp:positionV>
          <wp:extent cx="906780" cy="872490"/>
          <wp:effectExtent l="0" t="0" r="7620" b="3810"/>
          <wp:wrapNone/>
          <wp:docPr id="5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872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779780</wp:posOffset>
          </wp:positionH>
          <wp:positionV relativeFrom="page">
            <wp:posOffset>265430</wp:posOffset>
          </wp:positionV>
          <wp:extent cx="902335" cy="861695"/>
          <wp:effectExtent l="0" t="0" r="0" b="0"/>
          <wp:wrapNone/>
          <wp:docPr id="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861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362DD" w:rsidRDefault="007362DD" w:rsidP="007362DD">
    <w:pPr>
      <w:pStyle w:val="Intestazione"/>
    </w:pPr>
  </w:p>
  <w:p w:rsidR="007362DD" w:rsidRDefault="007362DD" w:rsidP="007362DD">
    <w:pPr>
      <w:pStyle w:val="Intestazione"/>
    </w:pPr>
  </w:p>
  <w:p w:rsidR="007362DD" w:rsidRDefault="007362DD" w:rsidP="007362DD">
    <w:pPr>
      <w:pStyle w:val="Intestazione"/>
    </w:pPr>
  </w:p>
  <w:p w:rsidR="007362DD" w:rsidRDefault="007362D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B3E"/>
    <w:rsid w:val="0003603A"/>
    <w:rsid w:val="00042CCB"/>
    <w:rsid w:val="0037428E"/>
    <w:rsid w:val="00391A1D"/>
    <w:rsid w:val="003B1D5A"/>
    <w:rsid w:val="004D7001"/>
    <w:rsid w:val="004F4B36"/>
    <w:rsid w:val="006223D4"/>
    <w:rsid w:val="007362DD"/>
    <w:rsid w:val="007B2206"/>
    <w:rsid w:val="00935D1B"/>
    <w:rsid w:val="009824A8"/>
    <w:rsid w:val="00A95336"/>
    <w:rsid w:val="00C9428D"/>
    <w:rsid w:val="00E02B8C"/>
    <w:rsid w:val="00E07B3E"/>
    <w:rsid w:val="00E81A47"/>
    <w:rsid w:val="00ED21F9"/>
    <w:rsid w:val="00F66C85"/>
    <w:rsid w:val="00FF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5636FD37-6429-49E6-9008-7ECE69EC0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7B3E"/>
    <w:pPr>
      <w:spacing w:after="120"/>
    </w:pPr>
    <w:rPr>
      <w:rFonts w:ascii="Garamond" w:eastAsia="Garamond" w:hAnsi="Garamond" w:cs="Arial"/>
      <w:sz w:val="24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362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62DD"/>
  </w:style>
  <w:style w:type="paragraph" w:styleId="Pidipagina">
    <w:name w:val="footer"/>
    <w:basedOn w:val="Normale"/>
    <w:link w:val="PidipaginaCarattere"/>
    <w:uiPriority w:val="99"/>
    <w:unhideWhenUsed/>
    <w:rsid w:val="007362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62DD"/>
  </w:style>
  <w:style w:type="paragraph" w:styleId="Corpotesto">
    <w:name w:val="Body Text"/>
    <w:basedOn w:val="Normale"/>
    <w:link w:val="CorpotestoCarattere"/>
    <w:uiPriority w:val="99"/>
    <w:semiHidden/>
    <w:unhideWhenUsed/>
    <w:rsid w:val="007362DD"/>
    <w:rPr>
      <w:rFonts w:ascii="Calibri" w:eastAsia="Times New Roman" w:hAnsi="Calibri" w:cs="Times New Roman"/>
    </w:rPr>
  </w:style>
  <w:style w:type="character" w:customStyle="1" w:styleId="CorpotestoCarattere">
    <w:name w:val="Corpo testo Carattere"/>
    <w:link w:val="Corpotesto"/>
    <w:uiPriority w:val="99"/>
    <w:semiHidden/>
    <w:rsid w:val="007362D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iic832003@istruzione.it" TargetMode="External"/><Relationship Id="rId2" Type="http://schemas.openxmlformats.org/officeDocument/2006/relationships/hyperlink" Target="mailto:piic832003@pec.istruzione.it" TargetMode="External"/><Relationship Id="rId1" Type="http://schemas.openxmlformats.org/officeDocument/2006/relationships/hyperlink" Target="mailto:piic832003@istruzione.it" TargetMode="Externa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piic832003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ient9\Desktop\CARTA%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</Template>
  <TotalTime>3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Links>
    <vt:vector size="12" baseType="variant">
      <vt:variant>
        <vt:i4>5373986</vt:i4>
      </vt:variant>
      <vt:variant>
        <vt:i4>3</vt:i4>
      </vt:variant>
      <vt:variant>
        <vt:i4>0</vt:i4>
      </vt:variant>
      <vt:variant>
        <vt:i4>5</vt:i4>
      </vt:variant>
      <vt:variant>
        <vt:lpwstr>mailto:piic832003@pec.istruzione.it</vt:lpwstr>
      </vt:variant>
      <vt:variant>
        <vt:lpwstr/>
      </vt:variant>
      <vt:variant>
        <vt:i4>1638449</vt:i4>
      </vt:variant>
      <vt:variant>
        <vt:i4>0</vt:i4>
      </vt:variant>
      <vt:variant>
        <vt:i4>0</vt:i4>
      </vt:variant>
      <vt:variant>
        <vt:i4>5</vt:i4>
      </vt:variant>
      <vt:variant>
        <vt:lpwstr>mailto:piic832003@istruzione.it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2026-03-19T15:50:00Z</dcterms:created>
  <dcterms:modified xsi:type="dcterms:W3CDTF">2026-10-05T10:00:00Z</dcterms:modified>
</cp:coreProperties>
</file>