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567" w:rsidRDefault="00E41A8F">
      <w:pPr>
        <w:spacing w:after="40"/>
        <w:jc w:val="center"/>
      </w:pPr>
      <w:r>
        <w:rPr>
          <w:b/>
          <w:sz w:val="28"/>
        </w:rPr>
        <w:t>ALLE</w:t>
      </w:r>
      <w:bookmarkStart w:id="0" w:name="_GoBack"/>
      <w:bookmarkEnd w:id="0"/>
      <w:r>
        <w:rPr>
          <w:b/>
          <w:sz w:val="28"/>
        </w:rPr>
        <w:t>GATO A</w:t>
      </w:r>
    </w:p>
    <w:p w:rsidR="00B22567" w:rsidRPr="00DF7F8D" w:rsidRDefault="00E41A8F">
      <w:pPr>
        <w:spacing w:after="160"/>
        <w:jc w:val="center"/>
        <w:rPr>
          <w:color w:val="2E74B5" w:themeColor="accent1" w:themeShade="BF"/>
        </w:rPr>
      </w:pPr>
      <w:r w:rsidRPr="00DF7F8D">
        <w:rPr>
          <w:b/>
          <w:color w:val="2E74B5" w:themeColor="accent1" w:themeShade="BF"/>
          <w:sz w:val="25"/>
        </w:rPr>
        <w:t>ISTANZA DI PARTECIPAZIONE - ESPERTO / TUTOR</w:t>
      </w:r>
    </w:p>
    <w:p w:rsidR="00B22567" w:rsidRDefault="00E41A8F">
      <w:pPr>
        <w:spacing w:after="0"/>
        <w:jc w:val="center"/>
      </w:pPr>
      <w:r>
        <w:rPr>
          <w:b/>
          <w:sz w:val="22"/>
        </w:rPr>
        <w:t>Avviso interno di selezione - Moduli “TEATRO 2” (cod. 149820) e “METAVERSO” (cod. 149864)</w:t>
      </w:r>
    </w:p>
    <w:p w:rsidR="00B22567" w:rsidRDefault="00E41A8F">
      <w:pPr>
        <w:spacing w:after="0"/>
        <w:jc w:val="center"/>
      </w:pPr>
      <w:r>
        <w:rPr>
          <w:sz w:val="22"/>
        </w:rPr>
        <w:t xml:space="preserve">Piano Estate PN “Scuola e competenze” </w:t>
      </w:r>
      <w:r>
        <w:rPr>
          <w:sz w:val="22"/>
        </w:rPr>
        <w:t>2021-2027 - FSE+ | Progetto “A scuola insieme”</w:t>
      </w:r>
    </w:p>
    <w:p w:rsidR="00B22567" w:rsidRDefault="00E41A8F">
      <w:pPr>
        <w:spacing w:after="240"/>
        <w:jc w:val="center"/>
      </w:pPr>
      <w:r>
        <w:rPr>
          <w:sz w:val="22"/>
        </w:rPr>
        <w:t>CNP: ESO4.6.A4.A-FSEPN-TO-2025-522 - CUP: D14D25003000007 - Candidatura n. 18033</w:t>
      </w:r>
    </w:p>
    <w:p w:rsidR="00B22567" w:rsidRDefault="00E41A8F">
      <w:pPr>
        <w:spacing w:after="0"/>
        <w:jc w:val="right"/>
      </w:pPr>
      <w:r>
        <w:rPr>
          <w:sz w:val="22"/>
        </w:rPr>
        <w:t>Alla Dirigente Scolastica</w:t>
      </w:r>
    </w:p>
    <w:p w:rsidR="00B22567" w:rsidRDefault="00E41A8F">
      <w:pPr>
        <w:spacing w:after="0"/>
        <w:jc w:val="right"/>
      </w:pPr>
      <w:r>
        <w:rPr>
          <w:sz w:val="22"/>
        </w:rPr>
        <w:t>I.C. “V. Galilei” - Via di Padule 35 - 56124 Pisa (PI)</w:t>
      </w:r>
    </w:p>
    <w:p w:rsidR="00B22567" w:rsidRDefault="00E41A8F">
      <w:pPr>
        <w:spacing w:after="240"/>
        <w:jc w:val="right"/>
      </w:pPr>
      <w:r>
        <w:rPr>
          <w:sz w:val="22"/>
        </w:rPr>
        <w:t>piic832003@istruzione.it</w:t>
      </w:r>
    </w:p>
    <w:p w:rsidR="00B22567" w:rsidRDefault="00E41A8F">
      <w:pPr>
        <w:spacing w:after="160"/>
        <w:jc w:val="both"/>
      </w:pPr>
      <w:r>
        <w:rPr>
          <w:b/>
        </w:rPr>
        <w:t>SEZIONE 1 - DATI ANAGR</w:t>
      </w:r>
      <w:r>
        <w:rPr>
          <w:b/>
        </w:rPr>
        <w:t>AFICI E POSIZIONE DI SERVIZIO</w:t>
      </w:r>
    </w:p>
    <w:p w:rsidR="00B22567" w:rsidRDefault="00E41A8F">
      <w:pPr>
        <w:spacing w:after="160"/>
      </w:pPr>
      <w:r>
        <w:t>Il/la sottoscritto/a ______________________________________________________</w:t>
      </w:r>
    </w:p>
    <w:p w:rsidR="00B22567" w:rsidRDefault="00E41A8F">
      <w:pPr>
        <w:spacing w:after="160"/>
      </w:pPr>
      <w:r>
        <w:t>nato/a a ____________________________________ (____) il ____________________</w:t>
      </w:r>
    </w:p>
    <w:p w:rsidR="00B22567" w:rsidRDefault="00E41A8F">
      <w:pPr>
        <w:spacing w:after="160"/>
      </w:pPr>
      <w:r>
        <w:t>Codice Fiscale __________________________________________________________</w:t>
      </w:r>
      <w:r>
        <w:t>__</w:t>
      </w:r>
    </w:p>
    <w:p w:rsidR="00B22567" w:rsidRDefault="00E41A8F">
      <w:pPr>
        <w:spacing w:after="160"/>
      </w:pPr>
      <w:r>
        <w:t>residente a ______________________________ via _____________________________</w:t>
      </w:r>
    </w:p>
    <w:p w:rsidR="00B22567" w:rsidRDefault="00E41A8F">
      <w:pPr>
        <w:spacing w:after="200"/>
      </w:pPr>
      <w:r>
        <w:t>Tel./Cell. _____________________  E-mail __________________________________</w:t>
      </w:r>
    </w:p>
    <w:p w:rsidR="00B22567" w:rsidRDefault="00E41A8F">
      <w:pPr>
        <w:jc w:val="both"/>
      </w:pPr>
      <w:r>
        <w:t>in servizio presso l’I.C. “V. Galilei” di Pisa nell’a.s. 2026/2027 in qualità di docente:</w:t>
      </w:r>
    </w:p>
    <w:p w:rsidR="00B22567" w:rsidRDefault="00E41A8F">
      <w:pPr>
        <w:spacing w:after="160"/>
      </w:pPr>
      <w:r>
        <w:t xml:space="preserve">□ a tempo </w:t>
      </w:r>
      <w:r>
        <w:t>indeterminato        □ a tempo determinato fino al __________</w:t>
      </w:r>
    </w:p>
    <w:p w:rsidR="00B22567" w:rsidRDefault="00E41A8F">
      <w:pPr>
        <w:spacing w:after="160"/>
      </w:pPr>
      <w:r>
        <w:t>Classe di concorso / tipo posto ____________________________________________</w:t>
      </w:r>
    </w:p>
    <w:p w:rsidR="00B22567" w:rsidRDefault="00E41A8F">
      <w:pPr>
        <w:spacing w:after="160"/>
      </w:pPr>
      <w:r>
        <w:t>Plesso/i di servizio _______________________________________________________</w:t>
      </w:r>
    </w:p>
    <w:p w:rsidR="00B22567" w:rsidRDefault="00E41A8F">
      <w:pPr>
        <w:spacing w:after="280"/>
      </w:pPr>
      <w:r>
        <w:t>Data di assunzione in servizio presso qu</w:t>
      </w:r>
      <w:r>
        <w:t>esto Istituto ______________________</w:t>
      </w:r>
    </w:p>
    <w:p w:rsidR="00B22567" w:rsidRDefault="00E41A8F">
      <w:pPr>
        <w:jc w:val="both"/>
      </w:pPr>
      <w:r>
        <w:rPr>
          <w:b/>
        </w:rPr>
        <w:t>SEZIONE 2 - MODULO E FIGURA PROFESSIONALE</w:t>
      </w:r>
    </w:p>
    <w:p w:rsidR="00B22567" w:rsidRDefault="00E41A8F">
      <w:pPr>
        <w:jc w:val="both"/>
      </w:pPr>
      <w:r>
        <w:rPr>
          <w:sz w:val="22"/>
        </w:rPr>
        <w:t>Indicare il modulo e la figura per cui si concorre (barrare una sola casella):</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42"/>
        <w:gridCol w:w="1077"/>
        <w:gridCol w:w="1928"/>
        <w:gridCol w:w="737"/>
        <w:gridCol w:w="1757"/>
        <w:gridCol w:w="1814"/>
      </w:tblGrid>
      <w:tr w:rsidR="00B22567">
        <w:tc>
          <w:tcPr>
            <w:tcW w:w="2041" w:type="dxa"/>
            <w:shd w:val="clear" w:color="auto" w:fill="D9D9D9"/>
          </w:tcPr>
          <w:p w:rsidR="00B22567" w:rsidRDefault="00E41A8F">
            <w:pPr>
              <w:spacing w:before="40" w:after="40"/>
              <w:jc w:val="center"/>
            </w:pPr>
            <w:r>
              <w:rPr>
                <w:b/>
                <w:sz w:val="22"/>
              </w:rPr>
              <w:t>MODULO</w:t>
            </w:r>
          </w:p>
        </w:tc>
        <w:tc>
          <w:tcPr>
            <w:tcW w:w="1077" w:type="dxa"/>
            <w:shd w:val="clear" w:color="auto" w:fill="D9D9D9"/>
          </w:tcPr>
          <w:p w:rsidR="00B22567" w:rsidRDefault="00E41A8F">
            <w:pPr>
              <w:spacing w:before="40" w:after="40"/>
              <w:jc w:val="center"/>
            </w:pPr>
            <w:r>
              <w:rPr>
                <w:b/>
                <w:sz w:val="22"/>
              </w:rPr>
              <w:t>Cod.</w:t>
            </w:r>
          </w:p>
        </w:tc>
        <w:tc>
          <w:tcPr>
            <w:tcW w:w="1928" w:type="dxa"/>
            <w:shd w:val="clear" w:color="auto" w:fill="D9D9D9"/>
          </w:tcPr>
          <w:p w:rsidR="00B22567" w:rsidRDefault="00E41A8F">
            <w:pPr>
              <w:spacing w:before="40" w:after="40"/>
              <w:jc w:val="center"/>
            </w:pPr>
            <w:r>
              <w:rPr>
                <w:b/>
                <w:sz w:val="22"/>
              </w:rPr>
              <w:t>Destinatari</w:t>
            </w:r>
          </w:p>
        </w:tc>
        <w:tc>
          <w:tcPr>
            <w:tcW w:w="737" w:type="dxa"/>
            <w:shd w:val="clear" w:color="auto" w:fill="D9D9D9"/>
          </w:tcPr>
          <w:p w:rsidR="00B22567" w:rsidRDefault="00E41A8F">
            <w:pPr>
              <w:spacing w:before="40" w:after="40"/>
              <w:jc w:val="center"/>
            </w:pPr>
            <w:r>
              <w:rPr>
                <w:b/>
                <w:sz w:val="22"/>
              </w:rPr>
              <w:t>Ore</w:t>
            </w:r>
          </w:p>
        </w:tc>
        <w:tc>
          <w:tcPr>
            <w:tcW w:w="1757" w:type="dxa"/>
            <w:shd w:val="clear" w:color="auto" w:fill="D9D9D9"/>
          </w:tcPr>
          <w:p w:rsidR="00B22567" w:rsidRDefault="00E41A8F">
            <w:pPr>
              <w:spacing w:before="40" w:after="40"/>
              <w:jc w:val="center"/>
            </w:pPr>
            <w:r>
              <w:rPr>
                <w:b/>
                <w:sz w:val="22"/>
              </w:rPr>
              <w:t>ESPERTO</w:t>
            </w:r>
          </w:p>
        </w:tc>
        <w:tc>
          <w:tcPr>
            <w:tcW w:w="1814" w:type="dxa"/>
            <w:shd w:val="clear" w:color="auto" w:fill="D9D9D9"/>
          </w:tcPr>
          <w:p w:rsidR="00B22567" w:rsidRDefault="00E41A8F">
            <w:pPr>
              <w:spacing w:before="40" w:after="40"/>
              <w:jc w:val="center"/>
            </w:pPr>
            <w:r>
              <w:rPr>
                <w:b/>
                <w:sz w:val="22"/>
              </w:rPr>
              <w:t>TUTOR</w:t>
            </w:r>
          </w:p>
        </w:tc>
      </w:tr>
      <w:tr w:rsidR="00B22567">
        <w:tc>
          <w:tcPr>
            <w:tcW w:w="2041" w:type="dxa"/>
          </w:tcPr>
          <w:p w:rsidR="00B22567" w:rsidRDefault="00E41A8F">
            <w:pPr>
              <w:spacing w:before="40" w:after="40"/>
            </w:pPr>
            <w:r>
              <w:rPr>
                <w:sz w:val="22"/>
              </w:rPr>
              <w:t>TEATRO 2</w:t>
            </w:r>
          </w:p>
        </w:tc>
        <w:tc>
          <w:tcPr>
            <w:tcW w:w="1077" w:type="dxa"/>
          </w:tcPr>
          <w:p w:rsidR="00B22567" w:rsidRDefault="00E41A8F">
            <w:pPr>
              <w:spacing w:before="40" w:after="40"/>
              <w:jc w:val="center"/>
            </w:pPr>
            <w:r>
              <w:rPr>
                <w:sz w:val="22"/>
              </w:rPr>
              <w:t>149820</w:t>
            </w:r>
          </w:p>
        </w:tc>
        <w:tc>
          <w:tcPr>
            <w:tcW w:w="1928" w:type="dxa"/>
          </w:tcPr>
          <w:p w:rsidR="00B22567" w:rsidRDefault="00E41A8F">
            <w:pPr>
              <w:spacing w:before="40" w:after="40"/>
              <w:jc w:val="center"/>
            </w:pPr>
            <w:r>
              <w:rPr>
                <w:sz w:val="22"/>
              </w:rPr>
              <w:t>Sec. I gr.</w:t>
            </w:r>
          </w:p>
        </w:tc>
        <w:tc>
          <w:tcPr>
            <w:tcW w:w="737" w:type="dxa"/>
          </w:tcPr>
          <w:p w:rsidR="00B22567" w:rsidRDefault="00E41A8F">
            <w:pPr>
              <w:spacing w:before="40" w:after="40"/>
              <w:jc w:val="center"/>
            </w:pPr>
            <w:r>
              <w:rPr>
                <w:sz w:val="22"/>
              </w:rPr>
              <w:t>30</w:t>
            </w:r>
          </w:p>
        </w:tc>
        <w:tc>
          <w:tcPr>
            <w:tcW w:w="1757" w:type="dxa"/>
          </w:tcPr>
          <w:p w:rsidR="00B22567" w:rsidRDefault="00E41A8F">
            <w:pPr>
              <w:spacing w:before="40" w:after="40"/>
              <w:jc w:val="center"/>
            </w:pPr>
            <w:r>
              <w:rPr>
                <w:sz w:val="22"/>
              </w:rPr>
              <w:t>□</w:t>
            </w:r>
          </w:p>
        </w:tc>
        <w:tc>
          <w:tcPr>
            <w:tcW w:w="1814" w:type="dxa"/>
          </w:tcPr>
          <w:p w:rsidR="00B22567" w:rsidRDefault="00E41A8F">
            <w:pPr>
              <w:spacing w:before="40" w:after="40"/>
              <w:jc w:val="center"/>
            </w:pPr>
            <w:r>
              <w:rPr>
                <w:sz w:val="22"/>
              </w:rPr>
              <w:t>□</w:t>
            </w:r>
          </w:p>
        </w:tc>
      </w:tr>
      <w:tr w:rsidR="00B22567">
        <w:tc>
          <w:tcPr>
            <w:tcW w:w="2041" w:type="dxa"/>
          </w:tcPr>
          <w:p w:rsidR="00B22567" w:rsidRDefault="00E41A8F">
            <w:pPr>
              <w:spacing w:before="40" w:after="40"/>
            </w:pPr>
            <w:r>
              <w:rPr>
                <w:sz w:val="22"/>
              </w:rPr>
              <w:t>METAVERSO</w:t>
            </w:r>
          </w:p>
        </w:tc>
        <w:tc>
          <w:tcPr>
            <w:tcW w:w="1077" w:type="dxa"/>
          </w:tcPr>
          <w:p w:rsidR="00B22567" w:rsidRDefault="00E41A8F">
            <w:pPr>
              <w:spacing w:before="40" w:after="40"/>
              <w:jc w:val="center"/>
            </w:pPr>
            <w:r>
              <w:rPr>
                <w:sz w:val="22"/>
              </w:rPr>
              <w:t>149864</w:t>
            </w:r>
          </w:p>
        </w:tc>
        <w:tc>
          <w:tcPr>
            <w:tcW w:w="1928" w:type="dxa"/>
          </w:tcPr>
          <w:p w:rsidR="00B22567" w:rsidRDefault="00E41A8F">
            <w:pPr>
              <w:spacing w:before="40" w:after="40"/>
              <w:jc w:val="center"/>
            </w:pPr>
            <w:r>
              <w:rPr>
                <w:sz w:val="22"/>
              </w:rPr>
              <w:t>Sec. I gr.</w:t>
            </w:r>
          </w:p>
        </w:tc>
        <w:tc>
          <w:tcPr>
            <w:tcW w:w="737" w:type="dxa"/>
          </w:tcPr>
          <w:p w:rsidR="00B22567" w:rsidRDefault="00E41A8F">
            <w:pPr>
              <w:spacing w:before="40" w:after="40"/>
              <w:jc w:val="center"/>
            </w:pPr>
            <w:r>
              <w:rPr>
                <w:sz w:val="22"/>
              </w:rPr>
              <w:t>30</w:t>
            </w:r>
          </w:p>
        </w:tc>
        <w:tc>
          <w:tcPr>
            <w:tcW w:w="1757" w:type="dxa"/>
          </w:tcPr>
          <w:p w:rsidR="00B22567" w:rsidRDefault="00E41A8F">
            <w:pPr>
              <w:spacing w:before="40" w:after="40"/>
              <w:jc w:val="center"/>
            </w:pPr>
            <w:r>
              <w:rPr>
                <w:sz w:val="22"/>
              </w:rPr>
              <w:t>□</w:t>
            </w:r>
          </w:p>
        </w:tc>
        <w:tc>
          <w:tcPr>
            <w:tcW w:w="1814" w:type="dxa"/>
          </w:tcPr>
          <w:p w:rsidR="00B22567" w:rsidRDefault="00E41A8F">
            <w:pPr>
              <w:spacing w:before="40" w:after="40"/>
              <w:jc w:val="center"/>
            </w:pPr>
            <w:r>
              <w:rPr>
                <w:i/>
                <w:sz w:val="18"/>
              </w:rPr>
              <w:t>figura non</w:t>
              <w:br/>
              <w:t>posta a selezione</w:t>
            </w:r>
          </w:p>
        </w:tc>
      </w:tr>
    </w:tbl>
    <w:p w:rsidR="00B22567" w:rsidRDefault="00B22567">
      <w:pPr>
        <w:jc w:val="both"/>
      </w:pPr>
    </w:p>
    <w:p w:rsidR="00B22567" w:rsidRDefault="00E41A8F">
      <w:pPr>
        <w:spacing w:after="280"/>
        <w:jc w:val="both"/>
      </w:pPr>
      <w:r>
        <w:rPr>
          <w:b w:val="0"/>
          <w:i/>
          <w:sz w:val="22"/>
        </w:rPr>
        <w:t>Il candidato che intenda concorrere per più moduli e/o per entrambe le figure professionali deve presentare distinti Allegati A e distinti Allegati B, uno per ciascuna candidatura.</w:t>
      </w:r>
    </w:p>
    <w:p w:rsidR="00B22567" w:rsidRDefault="00E41A8F">
      <w:pPr>
        <w:spacing w:after="280"/>
        <w:jc w:val="both"/>
      </w:pPr>
      <w:r>
        <w:rPr>
          <w:b w:val="0"/>
          <w:i/>
          <w:sz w:val="22"/>
        </w:rPr>
        <w:t>Per il modulo “METAVERSO” la figura di TUTOR non è posta a selezione: la relativa graduatoria, formata dalla commissione valutatrice con verbale n. 1, prot. n. 8140 del 28/05/2026, è fatta salva e conserva piena efficacia.</w:t>
      </w:r>
    </w:p>
    <w:p w:rsidR="00B22567" w:rsidRDefault="00E41A8F">
      <w:pPr>
        <w:jc w:val="both"/>
      </w:pPr>
      <w:r>
        <w:rPr>
          <w:b/>
        </w:rPr>
        <w:t>SEZIONE 3 - DICHIARAZIONI</w:t>
      </w:r>
    </w:p>
    <w:p w:rsidR="00B22567" w:rsidRDefault="00E41A8F">
      <w:pPr>
        <w:jc w:val="both"/>
      </w:pPr>
      <w:r>
        <w:t>Il/la sottoscritto/a, consape</w:t>
      </w:r>
      <w:r>
        <w:t>vole delle sanzioni penali richiamate dall’art. 76 del D.P.R. 28 dicembre 2000, n. 445, in caso di dichiarazioni mendaci, nonché della decadenza dai benefici eventualmente conseguiti, ai sensi degli artt. 46 e 47 del medesimo D.P.R.,</w:t>
      </w:r>
    </w:p>
    <w:p w:rsidR="00B22567" w:rsidRDefault="00E41A8F">
      <w:pPr>
        <w:jc w:val="center"/>
      </w:pPr>
      <w:r>
        <w:rPr>
          <w:b/>
        </w:rPr>
        <w:t>DICHIARA</w:t>
      </w:r>
    </w:p>
    <w:p w:rsidR="00B22567" w:rsidRDefault="00E41A8F">
      <w:pPr>
        <w:spacing w:after="80"/>
        <w:jc w:val="both"/>
      </w:pPr>
      <w:r>
        <w:t xml:space="preserve">sotto la </w:t>
      </w:r>
      <w:r>
        <w:t>propria responsabilità:</w:t>
      </w:r>
    </w:p>
    <w:p w:rsidR="00B22567" w:rsidRDefault="00E41A8F">
      <w:pPr>
        <w:spacing w:after="60"/>
        <w:ind w:left="360" w:hanging="240"/>
        <w:jc w:val="both"/>
      </w:pPr>
      <w:r>
        <w:lastRenderedPageBreak/>
        <w:t>- di essere in servizio presso l’I.C. “V. Galilei” di Pisa alla data di scadenza del termine di presentazione della domanda;</w:t>
      </w:r>
    </w:p>
    <w:p w:rsidR="00B22567" w:rsidRDefault="00E41A8F">
      <w:pPr>
        <w:spacing w:after="60"/>
        <w:ind w:left="360" w:hanging="240"/>
        <w:jc w:val="both"/>
      </w:pPr>
      <w:r>
        <w:t>- di godere dei diritti civili e politici;</w:t>
      </w:r>
    </w:p>
    <w:p w:rsidR="00B22567" w:rsidRDefault="00E41A8F">
      <w:pPr>
        <w:spacing w:after="60"/>
        <w:ind w:left="360" w:hanging="240"/>
        <w:jc w:val="both"/>
      </w:pPr>
      <w:r>
        <w:t>- di non aver riportato condanne penali ostative all’instaurazio</w:t>
      </w:r>
      <w:r>
        <w:t>ne di rapporti con la Pubblica Amministrazione;</w:t>
      </w:r>
    </w:p>
    <w:p w:rsidR="00B22567" w:rsidRDefault="00E41A8F">
      <w:pPr>
        <w:spacing w:after="60"/>
        <w:ind w:left="360" w:hanging="240"/>
        <w:jc w:val="both"/>
      </w:pPr>
      <w:r>
        <w:t>- di non trovarsi in alcuna delle cause di incompatibilità di cui alla dichiarazione allegata (Allegato C);</w:t>
      </w:r>
    </w:p>
    <w:p w:rsidR="00B22567" w:rsidRDefault="00E41A8F">
      <w:pPr>
        <w:spacing w:after="60"/>
        <w:ind w:left="360" w:hanging="240"/>
        <w:jc w:val="both"/>
      </w:pPr>
      <w:r>
        <w:t>- di essere in possesso dei requisiti specifici richiesti dall’art. 2 dell’avviso per il modulo e la</w:t>
      </w:r>
      <w:r>
        <w:t xml:space="preserve"> figura professionale prescelti;</w:t>
      </w:r>
    </w:p>
    <w:p w:rsidR="00B22567" w:rsidRDefault="00E41A8F">
      <w:pPr>
        <w:spacing w:after="60"/>
        <w:ind w:left="360" w:hanging="240"/>
        <w:jc w:val="both"/>
      </w:pPr>
      <w:r>
        <w:t>- di impegnarsi a svolgere l’incarico secondo il calendario predisposto dall’Istituto, in orario extrascolastico, garantendo la co-presenza per l’intera durata del modulo e il completamento delle attività entro il 31/12/202</w:t>
      </w:r>
      <w:r>
        <w:t>6;</w:t>
      </w:r>
    </w:p>
    <w:p w:rsidR="00B22567" w:rsidRDefault="00E41A8F">
      <w:pPr>
        <w:spacing w:after="60"/>
        <w:ind w:left="360" w:hanging="240"/>
        <w:jc w:val="both"/>
      </w:pPr>
      <w:r>
        <w:t>- di impegnarsi ad aggiornare puntualmente la piattaforma SIF2127 per quanto di propria competenza;</w:t>
      </w:r>
    </w:p>
    <w:p w:rsidR="00B22567" w:rsidRDefault="00E41A8F">
      <w:pPr>
        <w:spacing w:after="60"/>
        <w:ind w:left="360" w:hanging="240"/>
        <w:jc w:val="both"/>
      </w:pPr>
      <w:r>
        <w:t>- che i titoli e le esperienze dichiarati nell’Allegato B sono veritieri, documentabili e riscontrabili nel curriculum vitae allegato;</w:t>
      </w:r>
    </w:p>
    <w:p w:rsidR="00B22567" w:rsidRDefault="00E41A8F">
      <w:pPr>
        <w:spacing w:after="60"/>
        <w:ind w:left="360" w:hanging="240"/>
        <w:jc w:val="both"/>
      </w:pPr>
      <w:r>
        <w:t>- di accettare int</w:t>
      </w:r>
      <w:r>
        <w:t>egralmente, senza riserva alcuna, le condizioni previste dall’avviso interno di selezione;</w:t>
      </w:r>
    </w:p>
    <w:p w:rsidR="00B22567" w:rsidRDefault="00E41A8F">
      <w:pPr>
        <w:spacing w:after="240"/>
        <w:ind w:left="360" w:hanging="240"/>
        <w:jc w:val="both"/>
      </w:pPr>
      <w:r>
        <w:t>- di essere consapevole che, in caso di mancato raggiungimento del numero minimo di alunni, il modulo non sarà attivato e nulla sarà dovuto dall’Istituto.</w:t>
      </w:r>
    </w:p>
    <w:p w:rsidR="00B22567" w:rsidRDefault="00E41A8F">
      <w:pPr>
        <w:jc w:val="both"/>
      </w:pPr>
      <w:r>
        <w:rPr>
          <w:b/>
        </w:rPr>
        <w:t xml:space="preserve">SEZIONE 4 </w:t>
      </w:r>
      <w:r>
        <w:rPr>
          <w:b/>
        </w:rPr>
        <w:t>- DOCUMENTAZIONE ALLEGATA</w:t>
      </w:r>
    </w:p>
    <w:p w:rsidR="00B22567" w:rsidRDefault="00E41A8F">
      <w:pPr>
        <w:spacing w:after="60"/>
        <w:ind w:left="360" w:hanging="240"/>
        <w:jc w:val="both"/>
      </w:pPr>
      <w:r>
        <w:t>- □  Allegato B - Griglia di autovalutazione dei titoli e delle esperienze</w:t>
      </w:r>
    </w:p>
    <w:p w:rsidR="00B22567" w:rsidRDefault="00E41A8F">
      <w:pPr>
        <w:spacing w:after="60"/>
        <w:ind w:left="360" w:hanging="240"/>
        <w:jc w:val="both"/>
      </w:pPr>
      <w:r>
        <w:t>- □  Allegato C - Dichiarazione di insussistenza di cause di incompatibilità</w:t>
      </w:r>
    </w:p>
    <w:p w:rsidR="00B22567" w:rsidRDefault="00E41A8F">
      <w:pPr>
        <w:spacing w:after="60"/>
        <w:ind w:left="360" w:hanging="240"/>
        <w:jc w:val="both"/>
      </w:pPr>
      <w:r>
        <w:t>- □  Allegato D - Progetto didattico (obbligatorio solo per la candidatura a E</w:t>
      </w:r>
      <w:r>
        <w:t>SPERTO)</w:t>
      </w:r>
    </w:p>
    <w:p w:rsidR="00B22567" w:rsidRDefault="00E41A8F">
      <w:pPr>
        <w:spacing w:after="60"/>
        <w:ind w:left="360" w:hanging="240"/>
        <w:jc w:val="both"/>
      </w:pPr>
      <w:r>
        <w:t>- □  Curriculum vitae in formato europeo, datato e firmato</w:t>
      </w:r>
    </w:p>
    <w:p w:rsidR="00B22567" w:rsidRDefault="00E41A8F">
      <w:pPr>
        <w:spacing w:after="240"/>
        <w:ind w:left="360" w:hanging="240"/>
        <w:jc w:val="both"/>
      </w:pPr>
      <w:r>
        <w:t>- □  Copia del documento di riconoscimento in corso di validità</w:t>
      </w:r>
    </w:p>
    <w:p w:rsidR="00B22567" w:rsidRDefault="00E41A8F">
      <w:pPr>
        <w:spacing w:after="360"/>
        <w:jc w:val="both"/>
      </w:pPr>
      <w:r>
        <w:rPr>
          <w:sz w:val="22"/>
        </w:rPr>
        <w:t>Il/la sottoscritto/a autorizza il trattamento dei dati personali contenuti nella presente istanza ai sensi del Regolamento UE</w:t>
      </w:r>
      <w:r>
        <w:rPr>
          <w:sz w:val="22"/>
        </w:rPr>
        <w:t xml:space="preserve"> 679/2016 e del D.Lgs. 196/2003, esclusivamente per le finalità connesse alla presente selezione.</w:t>
      </w:r>
    </w:p>
    <w:p w:rsidR="00B22567" w:rsidRDefault="00E41A8F">
      <w:pPr>
        <w:spacing w:after="480"/>
      </w:pPr>
      <w:r>
        <w:t>Pisa, ______________________</w:t>
      </w:r>
    </w:p>
    <w:p w:rsidR="00B22567" w:rsidRDefault="00E41A8F">
      <w:pPr>
        <w:spacing w:after="0"/>
        <w:jc w:val="right"/>
      </w:pPr>
      <w:r>
        <w:rPr>
          <w:sz w:val="22"/>
        </w:rPr>
        <w:t>Firma del/della candidato/a</w:t>
      </w:r>
    </w:p>
    <w:p w:rsidR="00B22567" w:rsidRDefault="00E41A8F">
      <w:pPr>
        <w:spacing w:after="0"/>
        <w:jc w:val="right"/>
      </w:pPr>
      <w:r>
        <w:t>_______________________________________</w:t>
      </w:r>
    </w:p>
    <w:sectPr w:rsidR="00B22567" w:rsidSect="007362DD">
      <w:headerReference w:type="even" r:id="rId6"/>
      <w:headerReference w:type="default" r:id="rId7"/>
      <w:footerReference w:type="even" r:id="rId8"/>
      <w:footerReference w:type="default" r:id="rId9"/>
      <w:headerReference w:type="first" r:id="rId10"/>
      <w:footerReference w:type="first" r:id="rId11"/>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A8F" w:rsidRDefault="00E41A8F" w:rsidP="007362DD">
      <w:r>
        <w:separator/>
      </w:r>
    </w:p>
  </w:endnote>
  <w:endnote w:type="continuationSeparator" w:id="0">
    <w:p w:rsidR="00E41A8F" w:rsidRDefault="00E41A8F" w:rsidP="0073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47" w:rsidRDefault="00E81A4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47" w:rsidRDefault="00E81A47">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47" w:rsidRDefault="00E81A4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A8F" w:rsidRDefault="00E41A8F" w:rsidP="007362DD">
      <w:r>
        <w:separator/>
      </w:r>
    </w:p>
  </w:footnote>
  <w:footnote w:type="continuationSeparator" w:id="0">
    <w:p w:rsidR="00E41A8F" w:rsidRDefault="00E41A8F" w:rsidP="007362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47" w:rsidRDefault="00E81A4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2DD" w:rsidRDefault="00E07B3E" w:rsidP="007362DD">
    <w:pPr>
      <w:pStyle w:val="Corpotesto"/>
      <w:spacing w:line="14" w:lineRule="auto"/>
      <w:rPr>
        <w:sz w:val="20"/>
      </w:rPr>
    </w:pPr>
    <w:r>
      <w:rPr>
        <w:noProof/>
      </w:rPr>
      <mc:AlternateContent>
        <mc:Choice Requires="wps">
          <w:drawing>
            <wp:anchor distT="0" distB="0" distL="0" distR="0" simplePos="0" relativeHeight="251658752" behindDoc="1" locked="0" layoutInCell="1" allowOverlap="1">
              <wp:simplePos x="0" y="0"/>
              <wp:positionH relativeFrom="page">
                <wp:posOffset>1931035</wp:posOffset>
              </wp:positionH>
              <wp:positionV relativeFrom="page">
                <wp:posOffset>453390</wp:posOffset>
              </wp:positionV>
              <wp:extent cx="3657600" cy="842645"/>
              <wp:effectExtent l="0" t="0" r="0"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842645"/>
                      </a:xfrm>
                      <a:prstGeom prst="rect">
                        <a:avLst/>
                      </a:prstGeom>
                    </wps:spPr>
                    <wps:txbx>
                      <w:txbxContent>
                        <w:p w:rsidR="007362DD" w:rsidRPr="00104BCB" w:rsidRDefault="007362DD" w:rsidP="007362DD">
                          <w:pPr>
                            <w:spacing w:before="10"/>
                            <w:ind w:left="20" w:right="18" w:hanging="7"/>
                            <w:jc w:val="center"/>
                            <w:rPr>
                              <w:b/>
                            </w:rPr>
                          </w:pPr>
                          <w:r w:rsidRPr="00104BCB">
                            <w:rPr>
                              <w:b/>
                              <w:sz w:val="20"/>
                            </w:rPr>
                            <w:t>MINISTERO DELL'ISTRUZIONE E DEL MERITO</w:t>
                          </w:r>
                        </w:p>
                        <w:p w:rsidR="007362DD" w:rsidRPr="00104BCB" w:rsidRDefault="007362DD" w:rsidP="007362DD">
                          <w:pPr>
                            <w:spacing w:before="10"/>
                            <w:ind w:left="20" w:right="18" w:hanging="7"/>
                            <w:jc w:val="center"/>
                            <w:rPr>
                              <w:b/>
                            </w:rPr>
                          </w:pPr>
                          <w:r w:rsidRPr="00104BCB">
                            <w:rPr>
                              <w:b/>
                            </w:rPr>
                            <w:t>ISTITUTO</w:t>
                          </w:r>
                          <w:r w:rsidRPr="00104BCB">
                            <w:rPr>
                              <w:b/>
                              <w:spacing w:val="-12"/>
                            </w:rPr>
                            <w:t xml:space="preserve"> </w:t>
                          </w:r>
                          <w:r w:rsidRPr="00104BCB">
                            <w:rPr>
                              <w:b/>
                            </w:rPr>
                            <w:t>COMPRENSIVO</w:t>
                          </w:r>
                          <w:r w:rsidRPr="00104BCB">
                            <w:rPr>
                              <w:b/>
                              <w:spacing w:val="-12"/>
                            </w:rPr>
                            <w:t xml:space="preserve"> </w:t>
                          </w:r>
                          <w:r w:rsidRPr="00104BCB">
                            <w:rPr>
                              <w:b/>
                            </w:rPr>
                            <w:t>"V.</w:t>
                          </w:r>
                          <w:r w:rsidRPr="00104BCB">
                            <w:rPr>
                              <w:b/>
                              <w:spacing w:val="-12"/>
                            </w:rPr>
                            <w:t xml:space="preserve"> </w:t>
                          </w:r>
                          <w:r w:rsidRPr="00104BCB">
                            <w:rPr>
                              <w:b/>
                            </w:rPr>
                            <w:t xml:space="preserve">GALILEI" </w:t>
                          </w:r>
                        </w:p>
                        <w:p w:rsidR="007362DD" w:rsidRPr="00104BCB" w:rsidRDefault="007362DD" w:rsidP="007362DD">
                          <w:pPr>
                            <w:spacing w:before="10"/>
                            <w:ind w:left="20" w:right="18" w:hanging="7"/>
                            <w:jc w:val="center"/>
                            <w:rPr>
                              <w:sz w:val="18"/>
                            </w:rPr>
                          </w:pPr>
                          <w:r w:rsidRPr="00104BCB">
                            <w:rPr>
                              <w:sz w:val="16"/>
                            </w:rPr>
                            <w:t xml:space="preserve">Via di Padule n. 35 - 56124 Pisa - </w:t>
                          </w:r>
                          <w:r w:rsidRPr="00104BCB">
                            <w:rPr>
                              <w:sz w:val="18"/>
                            </w:rPr>
                            <w:t>Tel. +39 050575533</w:t>
                          </w:r>
                        </w:p>
                        <w:p w:rsidR="00E81A47" w:rsidRDefault="007362DD" w:rsidP="007362DD">
                          <w:pPr>
                            <w:spacing w:before="1"/>
                            <w:ind w:left="219" w:right="223" w:hanging="5"/>
                            <w:jc w:val="center"/>
                            <w:rPr>
                              <w:spacing w:val="40"/>
                              <w:sz w:val="14"/>
                            </w:rPr>
                          </w:pPr>
                          <w:r w:rsidRPr="00104BCB">
                            <w:rPr>
                              <w:sz w:val="14"/>
                            </w:rPr>
                            <w:t>Codice Fiscale: 93047370502 Codice Meccanografico: PIIC832003</w:t>
                          </w:r>
                          <w:r w:rsidRPr="00104BCB">
                            <w:rPr>
                              <w:spacing w:val="40"/>
                              <w:sz w:val="14"/>
                            </w:rPr>
                            <w:t xml:space="preserve"> </w:t>
                          </w:r>
                        </w:p>
                        <w:p w:rsidR="007362DD" w:rsidRPr="00104BCB" w:rsidRDefault="007362DD" w:rsidP="007362DD">
                          <w:pPr>
                            <w:spacing w:before="1"/>
                            <w:ind w:left="219" w:right="223" w:hanging="5"/>
                            <w:jc w:val="center"/>
                            <w:rPr>
                              <w:sz w:val="14"/>
                            </w:rPr>
                          </w:pPr>
                          <w:proofErr w:type="spellStart"/>
                          <w:r w:rsidRPr="00104BCB">
                            <w:rPr>
                              <w:sz w:val="14"/>
                            </w:rPr>
                            <w:t>e.mail</w:t>
                          </w:r>
                          <w:proofErr w:type="spellEnd"/>
                          <w:r w:rsidRPr="00104BCB">
                            <w:rPr>
                              <w:spacing w:val="-9"/>
                              <w:sz w:val="14"/>
                            </w:rPr>
                            <w:t xml:space="preserve"> </w:t>
                          </w:r>
                          <w:hyperlink r:id="rId1">
                            <w:r w:rsidRPr="00104BCB">
                              <w:rPr>
                                <w:sz w:val="14"/>
                              </w:rPr>
                              <w:t>piic832003@istruzione.it</w:t>
                            </w:r>
                          </w:hyperlink>
                          <w:r w:rsidRPr="00104BCB">
                            <w:rPr>
                              <w:spacing w:val="-9"/>
                              <w:sz w:val="14"/>
                            </w:rPr>
                            <w:t xml:space="preserve"> </w:t>
                          </w:r>
                          <w:r w:rsidRPr="00104BCB">
                            <w:rPr>
                              <w:sz w:val="14"/>
                            </w:rPr>
                            <w:t>-</w:t>
                          </w:r>
                          <w:r w:rsidRPr="00104BCB">
                            <w:rPr>
                              <w:spacing w:val="-9"/>
                              <w:sz w:val="14"/>
                            </w:rPr>
                            <w:t xml:space="preserve"> </w:t>
                          </w:r>
                          <w:r w:rsidRPr="00104BCB">
                            <w:rPr>
                              <w:sz w:val="14"/>
                            </w:rPr>
                            <w:t>PEC:</w:t>
                          </w:r>
                          <w:r w:rsidRPr="00104BCB">
                            <w:rPr>
                              <w:spacing w:val="-8"/>
                              <w:sz w:val="14"/>
                            </w:rPr>
                            <w:t xml:space="preserve"> </w:t>
                          </w:r>
                          <w:hyperlink r:id="rId2">
                            <w:r w:rsidRPr="00104BCB">
                              <w:rPr>
                                <w:sz w:val="14"/>
                              </w:rPr>
                              <w:t>piic832003@pec.istruzione.it</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 o:spid="_x0000_s1026" type="#_x0000_t202" style="position:absolute;margin-left:152.05pt;margin-top:35.7pt;width:4in;height:66.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" filled="f" stroked="f">
              <v:path arrowok="t"/>
              <v:textbox inset="0,0,0,0">
                <w:txbxContent>
                  <w:p w:rsidR="007362DD" w:rsidRPr="00104BCB" w:rsidRDefault="007362DD" w:rsidP="007362DD">
                    <w:pPr>
                      <w:spacing w:before="10"/>
                      <w:ind w:left="20" w:right="18" w:hanging="7"/>
                      <w:jc w:val="center"/>
                      <w:rPr>
                        <w:rFonts w:ascii="Garamond" w:hAnsi="Garamond"/>
                        <w:b/>
                        <w:sz w:val="24"/>
                      </w:rPr>
                    </w:pPr>
                    <w:r w:rsidRPr="00104BCB">
                      <w:rPr>
                        <w:rFonts w:ascii="Garamond" w:hAnsi="Garamond"/>
                        <w:b/>
                        <w:sz w:val="20"/>
                      </w:rPr>
                      <w:t>MINISTERO DELL'ISTRUZIONE E DEL MERITO</w:t>
                    </w:r>
                  </w:p>
                  <w:p w:rsidR="007362DD" w:rsidRPr="00104BCB" w:rsidRDefault="007362DD" w:rsidP="007362DD">
                    <w:pPr>
                      <w:spacing w:before="10"/>
                      <w:ind w:left="20" w:right="18" w:hanging="7"/>
                      <w:jc w:val="center"/>
                      <w:rPr>
                        <w:rFonts w:ascii="Garamond" w:hAnsi="Garamond"/>
                        <w:b/>
                      </w:rPr>
                    </w:pPr>
                    <w:r w:rsidRPr="00104BCB">
                      <w:rPr>
                        <w:rFonts w:ascii="Garamond" w:hAnsi="Garamond"/>
                        <w:b/>
                      </w:rPr>
                      <w:t>ISTITUTO</w:t>
                    </w:r>
                    <w:r w:rsidRPr="00104BCB">
                      <w:rPr>
                        <w:rFonts w:ascii="Garamond" w:hAnsi="Garamond"/>
                        <w:b/>
                        <w:spacing w:val="-12"/>
                      </w:rPr>
                      <w:t xml:space="preserve"> </w:t>
                    </w:r>
                    <w:r w:rsidRPr="00104BCB">
                      <w:rPr>
                        <w:rFonts w:ascii="Garamond" w:hAnsi="Garamond"/>
                        <w:b/>
                      </w:rPr>
                      <w:t>COMPRENSIVO</w:t>
                    </w:r>
                    <w:r w:rsidRPr="00104BCB">
                      <w:rPr>
                        <w:rFonts w:ascii="Garamond" w:hAnsi="Garamond"/>
                        <w:b/>
                        <w:spacing w:val="-12"/>
                      </w:rPr>
                      <w:t xml:space="preserve"> </w:t>
                    </w:r>
                    <w:r w:rsidRPr="00104BCB">
                      <w:rPr>
                        <w:rFonts w:ascii="Garamond" w:hAnsi="Garamond"/>
                        <w:b/>
                      </w:rPr>
                      <w:t>"V.</w:t>
                    </w:r>
                    <w:r w:rsidRPr="00104BCB">
                      <w:rPr>
                        <w:rFonts w:ascii="Garamond" w:hAnsi="Garamond"/>
                        <w:b/>
                        <w:spacing w:val="-12"/>
                      </w:rPr>
                      <w:t xml:space="preserve"> </w:t>
                    </w:r>
                    <w:r w:rsidRPr="00104BCB">
                      <w:rPr>
                        <w:rFonts w:ascii="Garamond" w:hAnsi="Garamond"/>
                        <w:b/>
                      </w:rPr>
                      <w:t xml:space="preserve">GALILEI" </w:t>
                    </w:r>
                  </w:p>
                  <w:p w:rsidR="007362DD" w:rsidRPr="00104BCB" w:rsidRDefault="007362DD" w:rsidP="007362DD">
                    <w:pPr>
                      <w:spacing w:before="10"/>
                      <w:ind w:left="20" w:right="18" w:hanging="7"/>
                      <w:jc w:val="center"/>
                      <w:rPr>
                        <w:rFonts w:ascii="Garamond" w:hAnsi="Garamond"/>
                        <w:sz w:val="18"/>
                      </w:rPr>
                    </w:pPr>
                    <w:r w:rsidRPr="00104BCB">
                      <w:rPr>
                        <w:rFonts w:ascii="Garamond" w:hAnsi="Garamond"/>
                        <w:sz w:val="16"/>
                      </w:rPr>
                      <w:t xml:space="preserve">Via di Padule n. 35 - 56124 Pisa - </w:t>
                    </w:r>
                    <w:r w:rsidRPr="00104BCB">
                      <w:rPr>
                        <w:rFonts w:ascii="Garamond" w:hAnsi="Garamond"/>
                        <w:sz w:val="18"/>
                      </w:rPr>
                      <w:t>Tel. +39 050575533</w:t>
                    </w:r>
                  </w:p>
                  <w:p w:rsidR="00E81A47" w:rsidRDefault="007362DD" w:rsidP="007362DD">
                    <w:pPr>
                      <w:spacing w:before="1"/>
                      <w:ind w:left="219" w:right="223" w:hanging="5"/>
                      <w:jc w:val="center"/>
                      <w:rPr>
                        <w:rFonts w:ascii="Garamond" w:hAnsi="Garamond"/>
                        <w:spacing w:val="40"/>
                        <w:sz w:val="14"/>
                      </w:rPr>
                    </w:pPr>
                    <w:r w:rsidRPr="00104BCB">
                      <w:rPr>
                        <w:rFonts w:ascii="Garamond" w:hAnsi="Garamond"/>
                        <w:sz w:val="14"/>
                      </w:rPr>
                      <w:t>Codice Fiscale: 93047370502 Codice Meccanografico: PIIC832003</w:t>
                    </w:r>
                    <w:r w:rsidRPr="00104BCB">
                      <w:rPr>
                        <w:rFonts w:ascii="Garamond" w:hAnsi="Garamond"/>
                        <w:spacing w:val="40"/>
                        <w:sz w:val="14"/>
                      </w:rPr>
                      <w:t xml:space="preserve"> </w:t>
                    </w:r>
                  </w:p>
                  <w:p w:rsidR="007362DD" w:rsidRPr="00104BCB" w:rsidRDefault="007362DD" w:rsidP="007362DD">
                    <w:pPr>
                      <w:spacing w:before="1"/>
                      <w:ind w:left="219" w:right="223" w:hanging="5"/>
                      <w:jc w:val="center"/>
                      <w:rPr>
                        <w:rFonts w:ascii="Garamond" w:hAnsi="Garamond"/>
                        <w:sz w:val="14"/>
                      </w:rPr>
                    </w:pPr>
                    <w:r w:rsidRPr="00104BCB">
                      <w:rPr>
                        <w:rFonts w:ascii="Garamond" w:hAnsi="Garamond"/>
                        <w:sz w:val="14"/>
                      </w:rPr>
                      <w:t>e.mail</w:t>
                    </w:r>
                    <w:r w:rsidRPr="00104BCB">
                      <w:rPr>
                        <w:rFonts w:ascii="Garamond" w:hAnsi="Garamond"/>
                        <w:spacing w:val="-9"/>
                        <w:sz w:val="14"/>
                      </w:rPr>
                      <w:t xml:space="preserve"> </w:t>
                    </w:r>
                    <w:hyperlink r:id="rId3">
                      <w:r w:rsidRPr="00104BCB">
                        <w:rPr>
                          <w:rFonts w:ascii="Garamond" w:hAnsi="Garamond"/>
                          <w:sz w:val="14"/>
                        </w:rPr>
                        <w:t>piic832003@istruzione.it</w:t>
                      </w:r>
                    </w:hyperlink>
                    <w:r w:rsidRPr="00104BCB">
                      <w:rPr>
                        <w:rFonts w:ascii="Garamond" w:hAnsi="Garamond"/>
                        <w:spacing w:val="-9"/>
                        <w:sz w:val="14"/>
                      </w:rPr>
                      <w:t xml:space="preserve"> </w:t>
                    </w:r>
                    <w:r w:rsidRPr="00104BCB">
                      <w:rPr>
                        <w:rFonts w:ascii="Garamond" w:hAnsi="Garamond"/>
                        <w:sz w:val="14"/>
                      </w:rPr>
                      <w:t>-</w:t>
                    </w:r>
                    <w:r w:rsidRPr="00104BCB">
                      <w:rPr>
                        <w:rFonts w:ascii="Garamond" w:hAnsi="Garamond"/>
                        <w:spacing w:val="-9"/>
                        <w:sz w:val="14"/>
                      </w:rPr>
                      <w:t xml:space="preserve"> </w:t>
                    </w:r>
                    <w:r w:rsidRPr="00104BCB">
                      <w:rPr>
                        <w:rFonts w:ascii="Garamond" w:hAnsi="Garamond"/>
                        <w:sz w:val="14"/>
                      </w:rPr>
                      <w:t>PEC:</w:t>
                    </w:r>
                    <w:r w:rsidRPr="00104BCB">
                      <w:rPr>
                        <w:rFonts w:ascii="Garamond" w:hAnsi="Garamond"/>
                        <w:spacing w:val="-8"/>
                        <w:sz w:val="14"/>
                      </w:rPr>
                      <w:t xml:space="preserve"> </w:t>
                    </w:r>
                    <w:hyperlink r:id="rId4">
                      <w:r w:rsidRPr="00104BCB">
                        <w:rPr>
                          <w:rFonts w:ascii="Garamond" w:hAnsi="Garamond"/>
                          <w:sz w:val="14"/>
                        </w:rPr>
                        <w:t>piic832003@pec.istruzione.it</w:t>
                      </w:r>
                    </w:hyperlink>
                  </w:p>
                </w:txbxContent>
              </v:textbox>
              <w10:wrap anchorx="page" anchory="page"/>
            </v:shape>
          </w:pict>
        </mc:Fallback>
      </mc:AlternateContent>
    </w:r>
    <w:r>
      <w:rPr>
        <w:noProof/>
      </w:rPr>
      <w:drawing>
        <wp:anchor distT="0" distB="0" distL="0" distR="0" simplePos="0" relativeHeight="251656704" behindDoc="1" locked="0" layoutInCell="1" allowOverlap="1">
          <wp:simplePos x="0" y="0"/>
          <wp:positionH relativeFrom="page">
            <wp:posOffset>5870575</wp:posOffset>
          </wp:positionH>
          <wp:positionV relativeFrom="page">
            <wp:posOffset>259080</wp:posOffset>
          </wp:positionV>
          <wp:extent cx="906780" cy="872490"/>
          <wp:effectExtent l="0" t="0" r="7620" b="3810"/>
          <wp:wrapNone/>
          <wp:docPr id="5"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6780" cy="872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7728" behindDoc="1" locked="0" layoutInCell="1" allowOverlap="1">
          <wp:simplePos x="0" y="0"/>
          <wp:positionH relativeFrom="page">
            <wp:posOffset>779780</wp:posOffset>
          </wp:positionH>
          <wp:positionV relativeFrom="page">
            <wp:posOffset>265430</wp:posOffset>
          </wp:positionV>
          <wp:extent cx="902335" cy="861695"/>
          <wp:effectExtent l="0" t="0" r="0" b="0"/>
          <wp:wrapNone/>
          <wp:docPr id="4"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2335" cy="8616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62DD" w:rsidRDefault="007362DD" w:rsidP="007362DD">
    <w:pPr>
      <w:pStyle w:val="Intestazione"/>
    </w:pPr>
  </w:p>
  <w:p w:rsidR="007362DD" w:rsidRDefault="007362DD" w:rsidP="007362DD">
    <w:pPr>
      <w:pStyle w:val="Intestazione"/>
    </w:pPr>
  </w:p>
  <w:p w:rsidR="007362DD" w:rsidRDefault="007362DD" w:rsidP="007362DD">
    <w:pPr>
      <w:pStyle w:val="Intestazione"/>
    </w:pPr>
  </w:p>
  <w:p w:rsidR="007362DD" w:rsidRDefault="007362DD">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47" w:rsidRDefault="00E81A4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3E"/>
    <w:rsid w:val="000809DC"/>
    <w:rsid w:val="00391A1D"/>
    <w:rsid w:val="004D7001"/>
    <w:rsid w:val="006223D4"/>
    <w:rsid w:val="007362DD"/>
    <w:rsid w:val="009824A8"/>
    <w:rsid w:val="009E5E5F"/>
    <w:rsid w:val="00A95336"/>
    <w:rsid w:val="00B22567"/>
    <w:rsid w:val="00DF7F8D"/>
    <w:rsid w:val="00E02B8C"/>
    <w:rsid w:val="00E07B3E"/>
    <w:rsid w:val="00E41A8F"/>
    <w:rsid w:val="00E81A47"/>
    <w:rsid w:val="00ED21F9"/>
    <w:rsid w:val="00EF7777"/>
    <w:rsid w:val="00FF16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36FD37-6429-49E6-9008-7ECE69EC0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7B3E"/>
    <w:pPr>
      <w:spacing w:after="120"/>
    </w:pPr>
    <w:rPr>
      <w:rFonts w:ascii="Garamond" w:eastAsia="Garamond" w:hAnsi="Garamond" w:cs="Arial"/>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362DD"/>
    <w:pPr>
      <w:tabs>
        <w:tab w:val="center" w:pos="4819"/>
        <w:tab w:val="right" w:pos="9638"/>
      </w:tabs>
    </w:pPr>
  </w:style>
  <w:style w:type="character" w:customStyle="1" w:styleId="IntestazioneCarattere">
    <w:name w:val="Intestazione Carattere"/>
    <w:basedOn w:val="Carpredefinitoparagrafo"/>
    <w:link w:val="Intestazione"/>
    <w:uiPriority w:val="99"/>
    <w:rsid w:val="007362DD"/>
  </w:style>
  <w:style w:type="paragraph" w:styleId="Pidipagina">
    <w:name w:val="footer"/>
    <w:basedOn w:val="Normale"/>
    <w:link w:val="PidipaginaCarattere"/>
    <w:uiPriority w:val="99"/>
    <w:unhideWhenUsed/>
    <w:rsid w:val="007362DD"/>
    <w:pPr>
      <w:tabs>
        <w:tab w:val="center" w:pos="4819"/>
        <w:tab w:val="right" w:pos="9638"/>
      </w:tabs>
    </w:pPr>
  </w:style>
  <w:style w:type="character" w:customStyle="1" w:styleId="PidipaginaCarattere">
    <w:name w:val="Piè di pagina Carattere"/>
    <w:basedOn w:val="Carpredefinitoparagrafo"/>
    <w:link w:val="Pidipagina"/>
    <w:uiPriority w:val="99"/>
    <w:rsid w:val="007362DD"/>
  </w:style>
  <w:style w:type="paragraph" w:styleId="Corpotesto">
    <w:name w:val="Body Text"/>
    <w:basedOn w:val="Normale"/>
    <w:link w:val="CorpotestoCarattere"/>
    <w:uiPriority w:val="99"/>
    <w:semiHidden/>
    <w:unhideWhenUsed/>
    <w:rsid w:val="007362DD"/>
    <w:rPr>
      <w:rFonts w:ascii="Calibri" w:eastAsia="Times New Roman" w:hAnsi="Calibri" w:cs="Times New Roman"/>
    </w:rPr>
  </w:style>
  <w:style w:type="character" w:customStyle="1" w:styleId="CorpotestoCarattere">
    <w:name w:val="Corpo testo Carattere"/>
    <w:link w:val="Corpotesto"/>
    <w:uiPriority w:val="99"/>
    <w:semiHidden/>
    <w:rsid w:val="007362D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mailto:piic832003@istruzione.it" TargetMode="External"/><Relationship Id="rId2" Type="http://schemas.openxmlformats.org/officeDocument/2006/relationships/hyperlink" Target="mailto:piic832003@pec.istruzione.it" TargetMode="External"/><Relationship Id="rId1" Type="http://schemas.openxmlformats.org/officeDocument/2006/relationships/hyperlink" Target="mailto:piic832003@istruzione.it" TargetMode="Externa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piic832003@pec.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ent9\Desktop\CARTA%20INTESTA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INTESTATA.dot</Template>
  <TotalTime>2</TotalTime>
  <Pages>2</Pages>
  <Words>590</Words>
  <Characters>3365</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3948</CharactersWithSpaces>
  <SharedDoc>false</SharedDoc>
  <HLinks>
    <vt:vector size="12" baseType="variant">
      <vt:variant>
        <vt:i4>5373986</vt:i4>
      </vt:variant>
      <vt:variant>
        <vt:i4>3</vt:i4>
      </vt:variant>
      <vt:variant>
        <vt:i4>0</vt:i4>
      </vt:variant>
      <vt:variant>
        <vt:i4>5</vt:i4>
      </vt:variant>
      <vt:variant>
        <vt:lpwstr>mailto:piic832003@pec.istruzione.it</vt:lpwstr>
      </vt:variant>
      <vt:variant>
        <vt:lpwstr/>
      </vt:variant>
      <vt:variant>
        <vt:i4>1638449</vt:i4>
      </vt:variant>
      <vt:variant>
        <vt:i4>0</vt:i4>
      </vt:variant>
      <vt:variant>
        <vt:i4>0</vt:i4>
      </vt:variant>
      <vt:variant>
        <vt:i4>5</vt:i4>
      </vt:variant>
      <vt:variant>
        <vt:lpwstr>mailto:piic832003@istruzione.it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dcterms:created xsi:type="dcterms:W3CDTF">2026-03-19T15:49:00Z</dcterms:created>
  <dcterms:modified xsi:type="dcterms:W3CDTF">2026-08-28T06:56:00Z</dcterms:modified>
</cp:coreProperties>
</file>