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03A" w:rsidRDefault="003B1D5A">
      <w:pPr>
        <w:spacing w:after="40"/>
        <w:jc w:val="center"/>
      </w:pPr>
      <w:r>
        <w:rPr>
          <w:b/>
          <w:sz w:val="28"/>
        </w:rPr>
        <w:t>ALLEGATO D</w:t>
      </w:r>
    </w:p>
    <w:p w:rsidR="0003603A" w:rsidRPr="00C9428D" w:rsidRDefault="003B1D5A">
      <w:pPr>
        <w:spacing w:after="160"/>
        <w:jc w:val="center"/>
        <w:rPr>
          <w:color w:val="2E74B5" w:themeColor="accent1" w:themeShade="BF"/>
        </w:rPr>
      </w:pPr>
      <w:r w:rsidRPr="00C9428D">
        <w:rPr>
          <w:b/>
          <w:color w:val="2E74B5" w:themeColor="accent1" w:themeShade="BF"/>
          <w:sz w:val="25"/>
        </w:rPr>
        <w:t>SCHEMA DI PROGETTO DIDATTICO</w:t>
      </w:r>
    </w:p>
    <w:p w:rsidR="0003603A" w:rsidRDefault="003B1D5A">
      <w:pPr>
        <w:spacing w:after="0"/>
        <w:jc w:val="center"/>
      </w:pPr>
      <w:r>
        <w:rPr>
          <w:b/>
          <w:sz w:val="22"/>
        </w:rPr>
        <w:t>Avviso interno di selezione - Moduli “TEATRO 2” (cod. 149820) e “METAVERSO” (cod. 149864)</w:t>
      </w:r>
    </w:p>
    <w:p w:rsidR="0003603A" w:rsidRDefault="003B1D5A">
      <w:pPr>
        <w:spacing w:after="0"/>
        <w:jc w:val="center"/>
      </w:pPr>
      <w:r>
        <w:rPr>
          <w:sz w:val="22"/>
        </w:rPr>
        <w:t xml:space="preserve">Piano Estate PN “Scuola e competenze” 2021-2027 - FSE+ </w:t>
      </w:r>
      <w:r>
        <w:rPr>
          <w:sz w:val="22"/>
        </w:rPr>
        <w:t>| Progetto “A scuola insieme”</w:t>
      </w:r>
    </w:p>
    <w:p w:rsidR="0003603A" w:rsidRDefault="003B1D5A">
      <w:pPr>
        <w:spacing w:after="240"/>
        <w:jc w:val="center"/>
      </w:pPr>
      <w:r>
        <w:rPr>
          <w:sz w:val="22"/>
        </w:rPr>
        <w:t>CNP: ESO4.6.A4.A-FSEPN-TO-2025-522 - CUP: D14D25003000007 - Candidatura n. 18033</w:t>
      </w:r>
    </w:p>
    <w:p w:rsidR="0003603A" w:rsidRDefault="003B1D5A">
      <w:pPr>
        <w:spacing w:after="240"/>
        <w:jc w:val="center"/>
      </w:pPr>
      <w:r>
        <w:rPr>
          <w:i/>
          <w:sz w:val="22"/>
        </w:rPr>
        <w:t xml:space="preserve">Da compilare a cura del candidato </w:t>
      </w:r>
      <w:r w:rsidRPr="00C9428D">
        <w:rPr>
          <w:b/>
          <w:i/>
          <w:sz w:val="22"/>
        </w:rPr>
        <w:t>ESP</w:t>
      </w:r>
      <w:bookmarkStart w:id="0" w:name="_GoBack"/>
      <w:bookmarkEnd w:id="0"/>
      <w:r w:rsidRPr="00C9428D">
        <w:rPr>
          <w:b/>
          <w:i/>
          <w:sz w:val="22"/>
        </w:rPr>
        <w:t>ERTO</w:t>
      </w:r>
    </w:p>
    <w:p w:rsidR="0003603A" w:rsidRDefault="003B1D5A">
      <w:pPr>
        <w:spacing w:after="160"/>
      </w:pPr>
      <w:r>
        <w:t>Esperto ___________________________________________________________________</w:t>
      </w:r>
    </w:p>
    <w:p w:rsidR="0003603A" w:rsidRDefault="003B1D5A">
      <w:pPr>
        <w:spacing w:after="160"/>
        <w:jc w:val="both"/>
      </w:pPr>
      <w:r>
        <w:t xml:space="preserve">Modulo:   □ TEATRO 2 (cod. </w:t>
      </w:r>
      <w:r>
        <w:t>149820)        □ METAVERSO (cod. 149864)</w:t>
      </w:r>
    </w:p>
    <w:p w:rsidR="0003603A" w:rsidRDefault="003B1D5A">
      <w:pPr>
        <w:spacing w:after="240"/>
        <w:jc w:val="both"/>
      </w:pPr>
      <w:r>
        <w:t>Destinatari: alunni della scuola secondaria di I grado   -   N. ore: 30   -   Termine attività: 31/12/2026</w:t>
      </w:r>
    </w:p>
    <w:tbl>
      <w:tblPr>
        <w:tblW w:w="92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5103"/>
      </w:tblGrid>
      <w:tr w:rsidR="0003603A">
        <w:trPr>
          <w:trHeight w:val="907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1. Titolo del progetto didattico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1701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2. Obiettivi formativi</w:t>
            </w:r>
          </w:p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(generali e specifici)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1474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 xml:space="preserve">3. Competenze attese in </w:t>
            </w:r>
            <w:r>
              <w:rPr>
                <w:b/>
                <w:sz w:val="22"/>
              </w:rPr>
              <w:t>uscita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1247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4. Destinatari</w:t>
            </w:r>
          </w:p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(numero, fascia d’età, livello di partenza)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1701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5. Metodologie e strumenti</w:t>
            </w:r>
          </w:p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(laboratorio, cooperative learning, role play, peer tutoring, uscite ecc.)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2494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lastRenderedPageBreak/>
              <w:t>6. Articolazione delle attività</w:t>
            </w:r>
          </w:p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 xml:space="preserve">(descrizione per unità/incontri, con indicazione </w:t>
            </w:r>
            <w:r>
              <w:rPr>
                <w:b/>
                <w:sz w:val="22"/>
              </w:rPr>
              <w:t>delle ore)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1474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7. Strumenti di verifica e valutazione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1474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8. Materiali e attrezzature necessari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1474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9. Necessità logistiche particolari</w:t>
            </w:r>
          </w:p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(es. spazio scenico/aula magna, laboratorio informatico, visori VR, connettività ecc.)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  <w:tr w:rsidR="0003603A">
        <w:trPr>
          <w:trHeight w:val="1474"/>
        </w:trPr>
        <w:tc>
          <w:tcPr>
            <w:tcW w:w="4195" w:type="dxa"/>
          </w:tcPr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10. Prodotto finale / restituzione</w:t>
            </w:r>
          </w:p>
          <w:p w:rsidR="0003603A" w:rsidRDefault="003B1D5A">
            <w:pPr>
              <w:spacing w:before="40" w:after="40"/>
            </w:pPr>
            <w:r>
              <w:rPr>
                <w:b/>
                <w:sz w:val="22"/>
              </w:rPr>
              <w:t>(es. rappresentazione teatrale, ambiente virtuale, presentazione alle famiglie)</w:t>
            </w:r>
          </w:p>
        </w:tc>
        <w:tc>
          <w:tcPr>
            <w:tcW w:w="5102" w:type="dxa"/>
          </w:tcPr>
          <w:p w:rsidR="0003603A" w:rsidRDefault="0003603A">
            <w:pPr>
              <w:spacing w:before="40" w:after="40"/>
            </w:pPr>
          </w:p>
        </w:tc>
      </w:tr>
    </w:tbl>
    <w:p w:rsidR="0003603A" w:rsidRDefault="0003603A">
      <w:pPr>
        <w:jc w:val="both"/>
      </w:pPr>
    </w:p>
    <w:p w:rsidR="0003603A" w:rsidRDefault="003B1D5A">
      <w:pPr>
        <w:spacing w:before="120" w:after="400"/>
        <w:jc w:val="both"/>
      </w:pPr>
      <w:r>
        <w:rPr>
          <w:sz w:val="22"/>
        </w:rPr>
        <w:t>Il/la sottoscritto/a dichiara che il progetto didattico sopra descritto è frutto di elaborazione propria e si impegna a inserirne la progettazione dettagliata nella piattafo</w:t>
      </w:r>
      <w:r>
        <w:rPr>
          <w:sz w:val="22"/>
        </w:rPr>
        <w:t>rma SIF2127 in caso di conferimento dell’incarico.</w:t>
      </w:r>
    </w:p>
    <w:p w:rsidR="0003603A" w:rsidRDefault="003B1D5A">
      <w:pPr>
        <w:spacing w:after="0"/>
      </w:pPr>
      <w:r>
        <w:t>Data _______________________          Firma ______________________________________</w:t>
      </w:r>
    </w:p>
    <w:sectPr w:rsidR="0003603A" w:rsidSect="007362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D5A" w:rsidRDefault="003B1D5A" w:rsidP="007362DD">
      <w:r>
        <w:separator/>
      </w:r>
    </w:p>
  </w:endnote>
  <w:endnote w:type="continuationSeparator" w:id="0">
    <w:p w:rsidR="003B1D5A" w:rsidRDefault="003B1D5A" w:rsidP="0073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D5A" w:rsidRDefault="003B1D5A" w:rsidP="007362DD">
      <w:r>
        <w:separator/>
      </w:r>
    </w:p>
  </w:footnote>
  <w:footnote w:type="continuationSeparator" w:id="0">
    <w:p w:rsidR="003B1D5A" w:rsidRDefault="003B1D5A" w:rsidP="0073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2DD" w:rsidRDefault="00E07B3E" w:rsidP="007362D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1931035</wp:posOffset>
              </wp:positionH>
              <wp:positionV relativeFrom="page">
                <wp:posOffset>453390</wp:posOffset>
              </wp:positionV>
              <wp:extent cx="3657600" cy="84264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842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b/>
                            </w:rPr>
                          </w:pPr>
                          <w:r w:rsidRPr="00104BCB">
                            <w:rPr>
                              <w:b/>
                              <w:sz w:val="20"/>
                            </w:rPr>
                            <w:t>MINISTERO DELL'ISTRUZIONE E DEL MERITO</w:t>
                          </w:r>
                        </w:p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b/>
                            </w:rPr>
                          </w:pPr>
                          <w:r w:rsidRPr="00104BCB">
                            <w:rPr>
                              <w:b/>
                            </w:rPr>
                            <w:t>ISTITUTO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>COMPRENSIVO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>"V.</w:t>
                          </w:r>
                          <w:r w:rsidRPr="00104BCB"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 w:rsidRPr="00104BCB">
                            <w:rPr>
                              <w:b/>
                            </w:rPr>
                            <w:t xml:space="preserve">GALILEI" </w:t>
                          </w:r>
                        </w:p>
                        <w:p w:rsidR="007362DD" w:rsidRPr="00104BCB" w:rsidRDefault="007362DD" w:rsidP="007362DD">
                          <w:pPr>
                            <w:spacing w:before="10"/>
                            <w:ind w:left="20" w:right="18" w:hanging="7"/>
                            <w:jc w:val="center"/>
                            <w:rPr>
                              <w:sz w:val="18"/>
                            </w:rPr>
                          </w:pPr>
                          <w:r w:rsidRPr="00104BCB">
                            <w:rPr>
                              <w:sz w:val="16"/>
                            </w:rPr>
                            <w:t xml:space="preserve">Via di Padule n. 35 - 56124 Pisa - </w:t>
                          </w:r>
                          <w:r w:rsidRPr="00104BCB">
                            <w:rPr>
                              <w:sz w:val="18"/>
                            </w:rPr>
                            <w:t>Tel. +39 050575533</w:t>
                          </w:r>
                        </w:p>
                        <w:p w:rsidR="00E81A47" w:rsidRDefault="007362DD" w:rsidP="007362DD">
                          <w:pPr>
                            <w:spacing w:before="1"/>
                            <w:ind w:left="219" w:right="223" w:hanging="5"/>
                            <w:jc w:val="center"/>
                            <w:rPr>
                              <w:spacing w:val="40"/>
                              <w:sz w:val="14"/>
                            </w:rPr>
                          </w:pPr>
                          <w:r w:rsidRPr="00104BCB">
                            <w:rPr>
                              <w:sz w:val="14"/>
                            </w:rPr>
                            <w:t>Codice Fiscale: 93047370502 Codice Meccanografico: PIIC832003</w:t>
                          </w:r>
                          <w:r w:rsidRPr="00104BCB"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  <w:p w:rsidR="007362DD" w:rsidRPr="00104BCB" w:rsidRDefault="007362DD" w:rsidP="007362DD">
                          <w:pPr>
                            <w:spacing w:before="1"/>
                            <w:ind w:left="219" w:right="223" w:hanging="5"/>
                            <w:jc w:val="center"/>
                            <w:rPr>
                              <w:sz w:val="14"/>
                            </w:rPr>
                          </w:pPr>
                          <w:proofErr w:type="spellStart"/>
                          <w:r w:rsidRPr="00104BCB">
                            <w:rPr>
                              <w:sz w:val="14"/>
                            </w:rPr>
                            <w:t>e.mail</w:t>
                          </w:r>
                          <w:proofErr w:type="spellEnd"/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hyperlink r:id="rId1">
                            <w:r w:rsidRPr="00104BCB">
                              <w:rPr>
                                <w:sz w:val="14"/>
                              </w:rPr>
                              <w:t>piic832003@istruzione.it</w:t>
                            </w:r>
                          </w:hyperlink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 w:rsidRPr="00104BCB">
                            <w:rPr>
                              <w:sz w:val="14"/>
                            </w:rPr>
                            <w:t>-</w:t>
                          </w:r>
                          <w:r w:rsidRPr="00104BCB"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 w:rsidRPr="00104BCB">
                            <w:rPr>
                              <w:sz w:val="14"/>
                            </w:rPr>
                            <w:t>PEC:</w:t>
                          </w:r>
                          <w:r w:rsidRPr="00104BCB"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hyperlink r:id="rId2">
                            <w:r w:rsidRPr="00104BCB">
                              <w:rPr>
                                <w:sz w:val="14"/>
                              </w:rPr>
                              <w:t>piic832003@pec.istruzione.it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152.05pt;margin-top:35.7pt;width:4in;height:66.3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" filled="f" stroked="f">
              <v:path arrowok="t"/>
              <v:textbox inset="0,0,0,0">
                <w:txbxContent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b/>
                        <w:sz w:val="24"/>
                      </w:rPr>
                    </w:pPr>
                    <w:r w:rsidRPr="00104BCB">
                      <w:rPr>
                        <w:rFonts w:ascii="Garamond" w:hAnsi="Garamond"/>
                        <w:b/>
                        <w:sz w:val="20"/>
                      </w:rPr>
                      <w:t>MINISTERO DELL'ISTRUZIONE E DEL MERITO</w:t>
                    </w:r>
                  </w:p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b/>
                      </w:rPr>
                    </w:pPr>
                    <w:r w:rsidRPr="00104BCB">
                      <w:rPr>
                        <w:rFonts w:ascii="Garamond" w:hAnsi="Garamond"/>
                        <w:b/>
                      </w:rPr>
                      <w:t>ISTITUTO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>COMPRENSIVO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>"V.</w:t>
                    </w:r>
                    <w:r w:rsidRPr="00104BCB">
                      <w:rPr>
                        <w:rFonts w:ascii="Garamond" w:hAnsi="Garamond"/>
                        <w:b/>
                        <w:spacing w:val="-12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b/>
                      </w:rPr>
                      <w:t xml:space="preserve">GALILEI" </w:t>
                    </w:r>
                  </w:p>
                  <w:p w:rsidR="007362DD" w:rsidRPr="00104BCB" w:rsidRDefault="007362DD" w:rsidP="007362DD">
                    <w:pPr>
                      <w:spacing w:before="10"/>
                      <w:ind w:left="20" w:right="18" w:hanging="7"/>
                      <w:jc w:val="center"/>
                      <w:rPr>
                        <w:rFonts w:ascii="Garamond" w:hAnsi="Garamond"/>
                        <w:sz w:val="18"/>
                      </w:rPr>
                    </w:pPr>
                    <w:r w:rsidRPr="00104BCB">
                      <w:rPr>
                        <w:rFonts w:ascii="Garamond" w:hAnsi="Garamond"/>
                        <w:sz w:val="16"/>
                      </w:rPr>
                      <w:t xml:space="preserve">Via di Padule n. 35 - 56124 Pisa - </w:t>
                    </w:r>
                    <w:r w:rsidRPr="00104BCB">
                      <w:rPr>
                        <w:rFonts w:ascii="Garamond" w:hAnsi="Garamond"/>
                        <w:sz w:val="18"/>
                      </w:rPr>
                      <w:t>Tel. +39 050575533</w:t>
                    </w:r>
                  </w:p>
                  <w:p w:rsidR="00E81A47" w:rsidRDefault="007362DD" w:rsidP="007362DD">
                    <w:pPr>
                      <w:spacing w:before="1"/>
                      <w:ind w:left="219" w:right="223" w:hanging="5"/>
                      <w:jc w:val="center"/>
                      <w:rPr>
                        <w:rFonts w:ascii="Garamond" w:hAnsi="Garamond"/>
                        <w:spacing w:val="40"/>
                        <w:sz w:val="14"/>
                      </w:rPr>
                    </w:pPr>
                    <w:r w:rsidRPr="00104BCB">
                      <w:rPr>
                        <w:rFonts w:ascii="Garamond" w:hAnsi="Garamond"/>
                        <w:sz w:val="14"/>
                      </w:rPr>
                      <w:t>Codice Fiscale: 93047370502 Codice Meccanografico: PIIC832003</w:t>
                    </w:r>
                    <w:r w:rsidRPr="00104BCB">
                      <w:rPr>
                        <w:rFonts w:ascii="Garamond" w:hAnsi="Garamond"/>
                        <w:spacing w:val="40"/>
                        <w:sz w:val="14"/>
                      </w:rPr>
                      <w:t xml:space="preserve"> </w:t>
                    </w:r>
                  </w:p>
                  <w:p w:rsidR="007362DD" w:rsidRPr="00104BCB" w:rsidRDefault="007362DD" w:rsidP="007362DD">
                    <w:pPr>
                      <w:spacing w:before="1"/>
                      <w:ind w:left="219" w:right="223" w:hanging="5"/>
                      <w:jc w:val="center"/>
                      <w:rPr>
                        <w:rFonts w:ascii="Garamond" w:hAnsi="Garamond"/>
                        <w:sz w:val="14"/>
                      </w:rPr>
                    </w:pPr>
                    <w:r w:rsidRPr="00104BCB">
                      <w:rPr>
                        <w:rFonts w:ascii="Garamond" w:hAnsi="Garamond"/>
                        <w:sz w:val="14"/>
                      </w:rPr>
                      <w:t>e.mail</w:t>
                    </w:r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hyperlink r:id="rId3">
                      <w:r w:rsidRPr="00104BCB">
                        <w:rPr>
                          <w:rFonts w:ascii="Garamond" w:hAnsi="Garamond"/>
                          <w:sz w:val="14"/>
                        </w:rPr>
                        <w:t>piic832003@istruzione.it</w:t>
                      </w:r>
                    </w:hyperlink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sz w:val="14"/>
                      </w:rPr>
                      <w:t>-</w:t>
                    </w:r>
                    <w:r w:rsidRPr="00104BCB">
                      <w:rPr>
                        <w:rFonts w:ascii="Garamond" w:hAnsi="Garamond"/>
                        <w:spacing w:val="-9"/>
                        <w:sz w:val="14"/>
                      </w:rPr>
                      <w:t xml:space="preserve"> </w:t>
                    </w:r>
                    <w:r w:rsidRPr="00104BCB">
                      <w:rPr>
                        <w:rFonts w:ascii="Garamond" w:hAnsi="Garamond"/>
                        <w:sz w:val="14"/>
                      </w:rPr>
                      <w:t>PEC:</w:t>
                    </w:r>
                    <w:r w:rsidRPr="00104BCB">
                      <w:rPr>
                        <w:rFonts w:ascii="Garamond" w:hAnsi="Garamond"/>
                        <w:spacing w:val="-8"/>
                        <w:sz w:val="14"/>
                      </w:rPr>
                      <w:t xml:space="preserve"> </w:t>
                    </w:r>
                    <w:hyperlink r:id="rId4">
                      <w:r w:rsidRPr="00104BCB">
                        <w:rPr>
                          <w:rFonts w:ascii="Garamond" w:hAnsi="Garamond"/>
                          <w:sz w:val="14"/>
                        </w:rPr>
                        <w:t>piic832003@pec.istruzione.it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5870575</wp:posOffset>
          </wp:positionH>
          <wp:positionV relativeFrom="page">
            <wp:posOffset>259080</wp:posOffset>
          </wp:positionV>
          <wp:extent cx="906780" cy="872490"/>
          <wp:effectExtent l="0" t="0" r="7620" b="3810"/>
          <wp:wrapNone/>
          <wp:docPr id="5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872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779780</wp:posOffset>
          </wp:positionH>
          <wp:positionV relativeFrom="page">
            <wp:posOffset>265430</wp:posOffset>
          </wp:positionV>
          <wp:extent cx="902335" cy="861695"/>
          <wp:effectExtent l="0" t="0" r="0" b="0"/>
          <wp:wrapNone/>
          <wp:docPr id="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861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362DD" w:rsidRDefault="007362DD" w:rsidP="007362DD">
    <w:pPr>
      <w:pStyle w:val="Intestazione"/>
    </w:pPr>
  </w:p>
  <w:p w:rsidR="007362DD" w:rsidRDefault="007362DD" w:rsidP="007362DD">
    <w:pPr>
      <w:pStyle w:val="Intestazione"/>
    </w:pPr>
  </w:p>
  <w:p w:rsidR="007362DD" w:rsidRDefault="007362DD" w:rsidP="007362DD">
    <w:pPr>
      <w:pStyle w:val="Intestazione"/>
    </w:pPr>
  </w:p>
  <w:p w:rsidR="007362DD" w:rsidRDefault="007362D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A47" w:rsidRDefault="00E81A4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3E"/>
    <w:rsid w:val="0003603A"/>
    <w:rsid w:val="00042CCB"/>
    <w:rsid w:val="0037428E"/>
    <w:rsid w:val="00391A1D"/>
    <w:rsid w:val="003B1D5A"/>
    <w:rsid w:val="004D7001"/>
    <w:rsid w:val="006223D4"/>
    <w:rsid w:val="007362DD"/>
    <w:rsid w:val="00935D1B"/>
    <w:rsid w:val="009824A8"/>
    <w:rsid w:val="00A95336"/>
    <w:rsid w:val="00C9428D"/>
    <w:rsid w:val="00E02B8C"/>
    <w:rsid w:val="00E07B3E"/>
    <w:rsid w:val="00E81A47"/>
    <w:rsid w:val="00ED21F9"/>
    <w:rsid w:val="00F66C85"/>
    <w:rsid w:val="00FF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36FD37-6429-49E6-9008-7ECE69EC0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7B3E"/>
    <w:pPr>
      <w:spacing w:after="120"/>
    </w:pPr>
    <w:rPr>
      <w:rFonts w:ascii="Garamond" w:eastAsia="Garamond" w:hAnsi="Garamond" w:cs="Arial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62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62DD"/>
  </w:style>
  <w:style w:type="paragraph" w:styleId="Pidipagina">
    <w:name w:val="footer"/>
    <w:basedOn w:val="Normale"/>
    <w:link w:val="PidipaginaCarattere"/>
    <w:uiPriority w:val="99"/>
    <w:unhideWhenUsed/>
    <w:rsid w:val="007362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2DD"/>
  </w:style>
  <w:style w:type="paragraph" w:styleId="Corpotesto">
    <w:name w:val="Body Text"/>
    <w:basedOn w:val="Normale"/>
    <w:link w:val="CorpotestoCarattere"/>
    <w:uiPriority w:val="99"/>
    <w:semiHidden/>
    <w:unhideWhenUsed/>
    <w:rsid w:val="007362DD"/>
    <w:rPr>
      <w:rFonts w:ascii="Calibri" w:eastAsia="Times New Roman" w:hAnsi="Calibri" w:cs="Times New Roman"/>
    </w:rPr>
  </w:style>
  <w:style w:type="character" w:customStyle="1" w:styleId="CorpotestoCarattere">
    <w:name w:val="Corpo testo Carattere"/>
    <w:link w:val="Corpotesto"/>
    <w:uiPriority w:val="99"/>
    <w:semiHidden/>
    <w:rsid w:val="007362D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ic832003@istruzione.it" TargetMode="External"/><Relationship Id="rId2" Type="http://schemas.openxmlformats.org/officeDocument/2006/relationships/hyperlink" Target="mailto:piic832003@pec.istruzione.it" TargetMode="External"/><Relationship Id="rId1" Type="http://schemas.openxmlformats.org/officeDocument/2006/relationships/hyperlink" Target="mailto:piic832003@istruzione.it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piic832003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ient9\Desktop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3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Links>
    <vt:vector size="12" baseType="variant">
      <vt:variant>
        <vt:i4>5373986</vt:i4>
      </vt:variant>
      <vt:variant>
        <vt:i4>3</vt:i4>
      </vt:variant>
      <vt:variant>
        <vt:i4>0</vt:i4>
      </vt:variant>
      <vt:variant>
        <vt:i4>5</vt:i4>
      </vt:variant>
      <vt:variant>
        <vt:lpwstr>mailto:piic832003@pec.istruzione.it</vt:lpwstr>
      </vt:variant>
      <vt:variant>
        <vt:lpwstr/>
      </vt:variant>
      <vt:variant>
        <vt:i4>1638449</vt:i4>
      </vt:variant>
      <vt:variant>
        <vt:i4>0</vt:i4>
      </vt:variant>
      <vt:variant>
        <vt:i4>0</vt:i4>
      </vt:variant>
      <vt:variant>
        <vt:i4>5</vt:i4>
      </vt:variant>
      <vt:variant>
        <vt:lpwstr>mailto:piic832003@istruzione.it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2026-03-19T15:50:00Z</dcterms:created>
  <dcterms:modified xsi:type="dcterms:W3CDTF">2026-08-28T06:58:00Z</dcterms:modified>
</cp:coreProperties>
</file>