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A83" w:rsidRDefault="00ED1737">
      <w:pPr>
        <w:spacing w:after="40"/>
        <w:jc w:val="center"/>
      </w:pPr>
      <w:r>
        <w:rPr>
          <w:b/>
          <w:sz w:val="28"/>
        </w:rPr>
        <w:t>ALLEGATO C</w:t>
      </w:r>
    </w:p>
    <w:p w:rsidR="00A82A83" w:rsidRPr="006A47A7" w:rsidRDefault="00ED1737">
      <w:pPr>
        <w:spacing w:after="160"/>
        <w:jc w:val="center"/>
        <w:rPr>
          <w:color w:val="2E74B5" w:themeColor="accent1" w:themeShade="BF"/>
        </w:rPr>
      </w:pPr>
      <w:r w:rsidRPr="006A47A7">
        <w:rPr>
          <w:b/>
          <w:color w:val="2E74B5" w:themeColor="accent1" w:themeShade="BF"/>
          <w:sz w:val="25"/>
        </w:rPr>
        <w:t>DICHIARAZIONE DI INSUSSISTENZA DI CAUSE DI INCOMPATIBILITÀ</w:t>
      </w:r>
    </w:p>
    <w:p w:rsidR="00A82A83" w:rsidRDefault="00ED1737">
      <w:pPr>
        <w:spacing w:after="0"/>
        <w:jc w:val="center"/>
      </w:pPr>
      <w:r>
        <w:rPr>
          <w:b/>
          <w:sz w:val="22"/>
        </w:rPr>
        <w:t>Avviso interno di selezione</w:t>
      </w:r>
      <w:bookmarkStart w:id="0" w:name="_GoBack"/>
      <w:bookmarkEnd w:id="0"/>
      <w:r>
        <w:rPr>
          <w:b/>
          <w:sz w:val="22"/>
        </w:rPr>
        <w:t xml:space="preserve"> - Moduli “TEATRO 2” (cod. 149820) e “METAVERSO” (cod. 149864)</w:t>
      </w:r>
    </w:p>
    <w:p w:rsidR="00A82A83" w:rsidRDefault="00ED1737">
      <w:pPr>
        <w:spacing w:after="0"/>
        <w:jc w:val="center"/>
      </w:pPr>
      <w:r>
        <w:rPr>
          <w:sz w:val="22"/>
        </w:rPr>
        <w:t>Piano Estate PN “Scuola e</w:t>
      </w:r>
      <w:r>
        <w:rPr>
          <w:sz w:val="22"/>
        </w:rPr>
        <w:t xml:space="preserve"> competenze” 2021-2027 - FSE+ | Progetto “A scuola insieme”</w:t>
      </w:r>
    </w:p>
    <w:p w:rsidR="00A82A83" w:rsidRDefault="00ED1737">
      <w:pPr>
        <w:spacing w:after="240"/>
        <w:jc w:val="center"/>
      </w:pPr>
      <w:r>
        <w:rPr>
          <w:sz w:val="22"/>
        </w:rPr>
        <w:t>CNP: ESO4.6.A4.A-FSEPN-TO-2025-522 - CUP: D14D25003000007 - Candidatura n. 18033</w:t>
      </w:r>
    </w:p>
    <w:p w:rsidR="00A82A83" w:rsidRDefault="00ED1737">
      <w:pPr>
        <w:spacing w:after="240"/>
        <w:jc w:val="center"/>
      </w:pPr>
      <w:r>
        <w:rPr>
          <w:i/>
          <w:sz w:val="22"/>
        </w:rPr>
        <w:t>(artt. 46 e 47 del D.P.R. 28 dicembre 2000, n. 445)</w:t>
      </w:r>
    </w:p>
    <w:p w:rsidR="00A82A83" w:rsidRDefault="00ED1737">
      <w:pPr>
        <w:spacing w:after="0"/>
        <w:jc w:val="right"/>
      </w:pPr>
      <w:r>
        <w:rPr>
          <w:sz w:val="22"/>
        </w:rPr>
        <w:t>Alla Dirigente Scolastica</w:t>
      </w:r>
    </w:p>
    <w:p w:rsidR="00A82A83" w:rsidRDefault="00ED1737">
      <w:pPr>
        <w:spacing w:after="280"/>
        <w:jc w:val="right"/>
      </w:pPr>
      <w:r>
        <w:rPr>
          <w:sz w:val="22"/>
        </w:rPr>
        <w:t xml:space="preserve">I.C. “V. Galilei” - Via di Padule 35 </w:t>
      </w:r>
      <w:r>
        <w:rPr>
          <w:sz w:val="22"/>
        </w:rPr>
        <w:t>- 56124 Pisa (PI)</w:t>
      </w:r>
    </w:p>
    <w:p w:rsidR="00A82A83" w:rsidRDefault="00ED1737">
      <w:pPr>
        <w:spacing w:after="160"/>
      </w:pPr>
      <w:r>
        <w:t>Il/la sottoscritto/a ______________________________________________________</w:t>
      </w:r>
    </w:p>
    <w:p w:rsidR="00A82A83" w:rsidRDefault="00ED1737">
      <w:pPr>
        <w:spacing w:after="160"/>
      </w:pPr>
      <w:r>
        <w:t>nato/a a ____________________________________ (____) il ____________________</w:t>
      </w:r>
    </w:p>
    <w:p w:rsidR="00A82A83" w:rsidRDefault="00ED1737">
      <w:pPr>
        <w:spacing w:after="160"/>
      </w:pPr>
      <w:r>
        <w:t>Codice Fiscale ____________________________________________________________</w:t>
      </w:r>
    </w:p>
    <w:p w:rsidR="00A82A83" w:rsidRDefault="00ED1737">
      <w:pPr>
        <w:spacing w:after="160"/>
      </w:pPr>
      <w:r>
        <w:t>residente</w:t>
      </w:r>
      <w:r>
        <w:t xml:space="preserve"> a ______________________________ via _____________________________</w:t>
      </w:r>
    </w:p>
    <w:p w:rsidR="00A82A83" w:rsidRDefault="00ED1737">
      <w:pPr>
        <w:spacing w:after="160"/>
        <w:jc w:val="both"/>
      </w:pPr>
      <w:r>
        <w:t>in servizio presso l’I.C. “V. Galilei” di Pisa in qualità di docente,</w:t>
      </w:r>
    </w:p>
    <w:p w:rsidR="00A82A83" w:rsidRDefault="00ED1737">
      <w:pPr>
        <w:spacing w:after="200"/>
        <w:jc w:val="both"/>
      </w:pPr>
      <w:r>
        <w:t>candidato/a alla figura di:   □ ESPERTO   □ TUTOR      per il modulo:   □ TEATRO 2   □ METAVERSO</w:t>
      </w:r>
    </w:p>
    <w:p w:rsidR="00A82A83" w:rsidRDefault="00ED1737">
      <w:pPr>
        <w:spacing w:after="200"/>
        <w:jc w:val="both"/>
      </w:pPr>
      <w:r>
        <w:rPr>
          <w:b w:val="0"/>
          <w:i/>
        </w:rPr>
        <w:t>Per il modulo “METAVERSO” è ammessa la sola candidatura per la figura di ESPERTO.</w:t>
      </w:r>
    </w:p>
    <w:p w:rsidR="00A82A83" w:rsidRDefault="00ED1737">
      <w:pPr>
        <w:spacing w:after="200"/>
        <w:jc w:val="both"/>
      </w:pPr>
      <w:r>
        <w:t xml:space="preserve">avendo preso visione </w:t>
      </w:r>
      <w:r>
        <w:t>dell’avviso interno di selezione per i moduli “TEATRO 2” (cod. 149820) e “METAVERSO” (cod. 149864) del progetto “A scuola insieme” - CNP ESO4.6.A4.A-FSEPN-TO-2025-522 - CUP D14D25003000007,</w:t>
      </w:r>
    </w:p>
    <w:p w:rsidR="00A82A83" w:rsidRDefault="00ED1737">
      <w:pPr>
        <w:jc w:val="center"/>
      </w:pPr>
      <w:r>
        <w:rPr>
          <w:b/>
        </w:rPr>
        <w:t>CONSAPEVOLE</w:t>
      </w:r>
    </w:p>
    <w:p w:rsidR="00A82A83" w:rsidRDefault="00ED1737">
      <w:pPr>
        <w:spacing w:after="160"/>
        <w:jc w:val="both"/>
      </w:pPr>
      <w:r>
        <w:t>delle sanzioni penali richiamate dall’art. 76 del D.P.</w:t>
      </w:r>
      <w:r>
        <w:t>R. 445/2000 in caso di dichiarazioni mendaci e della decadenza dai benefici eventualmente conseguiti,</w:t>
      </w:r>
    </w:p>
    <w:p w:rsidR="00A82A83" w:rsidRDefault="00ED1737">
      <w:pPr>
        <w:jc w:val="center"/>
      </w:pPr>
      <w:r>
        <w:rPr>
          <w:b/>
        </w:rPr>
        <w:t>DICHIARA</w:t>
      </w:r>
    </w:p>
    <w:p w:rsidR="00A82A83" w:rsidRDefault="00ED1737">
      <w:pPr>
        <w:spacing w:after="160"/>
        <w:jc w:val="both"/>
      </w:pPr>
      <w:r>
        <w:t>sotto la propria responsabilità di non trovarsi in nessuna delle condizioni di incompatibilità previste dalla normativa vigente per lo svolgiment</w:t>
      </w:r>
      <w:r>
        <w:t>o di incarichi nell’ambito di progetti cofinanziati da Fondi Strutturali Europei, e in particolare:</w:t>
      </w:r>
    </w:p>
    <w:p w:rsidR="00A82A83" w:rsidRDefault="00ED1737">
      <w:pPr>
        <w:spacing w:after="100"/>
        <w:ind w:left="360" w:hanging="240"/>
        <w:jc w:val="both"/>
      </w:pPr>
      <w:r>
        <w:t>□  di non ricoprire la funzione di Dirigente Tecnico né presso il MIM né presso le strutture territoriali dello stesso;</w:t>
      </w:r>
    </w:p>
    <w:p w:rsidR="00A82A83" w:rsidRDefault="00ED1737">
      <w:pPr>
        <w:spacing w:after="100"/>
        <w:ind w:left="360" w:hanging="240"/>
        <w:jc w:val="both"/>
      </w:pPr>
      <w:r>
        <w:t>□  di non svolgere, quale dipendente</w:t>
      </w:r>
      <w:r>
        <w:t xml:space="preserve"> dell’Amministrazione, funzioni di verifica, controllo o consulenza connesse al progetto;</w:t>
      </w:r>
    </w:p>
    <w:p w:rsidR="00A82A83" w:rsidRDefault="00ED1737">
      <w:pPr>
        <w:spacing w:after="100"/>
        <w:ind w:left="360" w:hanging="240"/>
        <w:jc w:val="both"/>
      </w:pPr>
      <w:r>
        <w:t>□  di non ricoprire la carica di revisore dei conti, controllore o auditor nel medesimo progetto;</w:t>
      </w:r>
    </w:p>
    <w:p w:rsidR="00A82A83" w:rsidRDefault="00ED1737">
      <w:pPr>
        <w:spacing w:after="100"/>
        <w:ind w:left="360" w:hanging="240"/>
        <w:jc w:val="both"/>
      </w:pPr>
      <w:r>
        <w:t xml:space="preserve">□  di non trovarsi in situazione di conflitto di interessi, diretto </w:t>
      </w:r>
      <w:r>
        <w:t>o indiretto, con le attività oggetto dell’incarico;</w:t>
      </w:r>
    </w:p>
    <w:p w:rsidR="00A82A83" w:rsidRDefault="00ED1737">
      <w:pPr>
        <w:spacing w:after="100"/>
        <w:ind w:left="360" w:hanging="240"/>
        <w:jc w:val="both"/>
      </w:pPr>
      <w:r>
        <w:t>□  di non essere parente o affine entro il quarto grado della Dirigente Scolastica o di altro personale incaricato della valutazione dei curricula;</w:t>
      </w:r>
    </w:p>
    <w:p w:rsidR="00A82A83" w:rsidRDefault="00ED1737">
      <w:pPr>
        <w:spacing w:after="100"/>
        <w:ind w:left="360" w:hanging="240"/>
        <w:jc w:val="both"/>
      </w:pPr>
      <w:r>
        <w:t>□  di non ricoprire cariche o incarichi che rendano inco</w:t>
      </w:r>
      <w:r>
        <w:t>mpatibile la presente collaborazione, ai sensi del D.Lgs. 165/2001;</w:t>
      </w:r>
    </w:p>
    <w:p w:rsidR="00A82A83" w:rsidRDefault="00ED1737">
      <w:pPr>
        <w:spacing w:after="100"/>
        <w:ind w:left="360" w:hanging="240"/>
        <w:jc w:val="both"/>
      </w:pPr>
      <w:r>
        <w:lastRenderedPageBreak/>
        <w:t>□  di non trovarsi in alcuna situazione di incompatibilità con l’orario di servizio e con gli obblighi di lavoro derivanti dal proprio rapporto di impiego presso questo Istituto;</w:t>
      </w:r>
    </w:p>
    <w:p w:rsidR="00A82A83" w:rsidRDefault="00ED1737">
      <w:pPr>
        <w:spacing w:before="120" w:after="100"/>
        <w:jc w:val="both"/>
      </w:pPr>
      <w:r>
        <w:t>e inoltre</w:t>
      </w:r>
      <w:r>
        <w:t>, in relazione all’art. 53 del D.Lgs. 165/2001:</w:t>
      </w:r>
    </w:p>
    <w:p w:rsidR="00A82A83" w:rsidRDefault="00ED1737">
      <w:pPr>
        <w:spacing w:after="100"/>
        <w:ind w:left="360" w:hanging="240"/>
        <w:jc w:val="both"/>
      </w:pPr>
      <w:r>
        <w:t>□  che l’incarico oggetto della presente selezione, in quanto conferito dalla medesima Amministrazione di appartenenza nell’ambito di un progetto finanziato con fondi europei, non è soggetto a preventiva auto</w:t>
      </w:r>
      <w:r>
        <w:t>rizzazione;</w:t>
      </w:r>
    </w:p>
    <w:p w:rsidR="00A82A83" w:rsidRDefault="00ED1737">
      <w:pPr>
        <w:spacing w:after="200"/>
        <w:ind w:left="360" w:hanging="240"/>
        <w:jc w:val="both"/>
      </w:pPr>
      <w:r>
        <w:t>□  ovvero, di aver richiesto/ottenuto la prescritta autorizzazione con nota ______________________ del ______________.</w:t>
      </w:r>
    </w:p>
    <w:p w:rsidR="00A82A83" w:rsidRDefault="00ED1737">
      <w:pPr>
        <w:spacing w:after="200"/>
        <w:jc w:val="both"/>
      </w:pPr>
      <w:r>
        <w:t xml:space="preserve">Il/la sottoscritto/a si impegna a comunicare immediatamente all’Istituto qualsiasi causa di incompatibilità sopravvenuta nel </w:t>
      </w:r>
      <w:r>
        <w:t>corso dello svolgimento dell’incarico.</w:t>
      </w:r>
    </w:p>
    <w:p w:rsidR="00A82A83" w:rsidRDefault="00ED1737">
      <w:pPr>
        <w:jc w:val="both"/>
      </w:pPr>
      <w:r>
        <w:rPr>
          <w:b/>
          <w:sz w:val="22"/>
        </w:rPr>
        <w:t>DICHIARAZIONE SOSTITUTIVA DI CERTIFICAZIONE (art. 46 D.P.R. 445/2000)</w:t>
      </w:r>
    </w:p>
    <w:p w:rsidR="00A82A83" w:rsidRDefault="00ED1737">
      <w:pPr>
        <w:spacing w:after="400"/>
        <w:jc w:val="both"/>
      </w:pPr>
      <w:r>
        <w:t xml:space="preserve">Il/la sottoscritto/a dichiara che quanto sopra riportato è veritiero e autorizza il trattamento dei dati personali ai sensi del Regolamento UE </w:t>
      </w:r>
      <w:r>
        <w:t>679/2016 e del D.Lgs. 196/2003.</w:t>
      </w:r>
    </w:p>
    <w:p w:rsidR="00A82A83" w:rsidRDefault="00ED1737">
      <w:pPr>
        <w:spacing w:after="400"/>
      </w:pPr>
      <w:r>
        <w:t>Pisa, ______________________</w:t>
      </w:r>
    </w:p>
    <w:p w:rsidR="00A82A83" w:rsidRDefault="00ED1737">
      <w:pPr>
        <w:spacing w:after="0"/>
        <w:jc w:val="right"/>
      </w:pPr>
      <w:r>
        <w:rPr>
          <w:sz w:val="22"/>
        </w:rPr>
        <w:t>Firma del/della candidato/a</w:t>
      </w:r>
    </w:p>
    <w:p w:rsidR="00A82A83" w:rsidRDefault="00ED1737">
      <w:pPr>
        <w:spacing w:after="0"/>
        <w:jc w:val="right"/>
      </w:pPr>
      <w:r>
        <w:t>_______________________________________</w:t>
      </w:r>
    </w:p>
    <w:sectPr w:rsidR="00A82A83" w:rsidSect="00C434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737" w:rsidRDefault="00ED1737" w:rsidP="007362DD">
      <w:r>
        <w:separator/>
      </w:r>
    </w:p>
  </w:endnote>
  <w:endnote w:type="continuationSeparator" w:id="0">
    <w:p w:rsidR="00ED1737" w:rsidRDefault="00ED1737" w:rsidP="0073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737" w:rsidRDefault="00ED1737" w:rsidP="007362DD">
      <w:r>
        <w:separator/>
      </w:r>
    </w:p>
  </w:footnote>
  <w:footnote w:type="continuationSeparator" w:id="0">
    <w:p w:rsidR="00ED1737" w:rsidRDefault="00ED1737" w:rsidP="0073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2DD" w:rsidRDefault="00E07B3E" w:rsidP="007362D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1931035</wp:posOffset>
              </wp:positionH>
              <wp:positionV relativeFrom="page">
                <wp:posOffset>453390</wp:posOffset>
              </wp:positionV>
              <wp:extent cx="3657600" cy="84264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842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  <w:sz w:val="20"/>
                            </w:rPr>
                            <w:t>MINISTERO DELL'ISTRUZIONE E DEL MERITO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</w:rPr>
                            <w:t>ISTITUTO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COMPRENSIVO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"V.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 xml:space="preserve">GALILEI" 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sz w:val="18"/>
                            </w:rPr>
                          </w:pPr>
                          <w:r w:rsidRPr="00104BCB">
                            <w:rPr>
                              <w:sz w:val="16"/>
                            </w:rPr>
                            <w:t xml:space="preserve">Via di Padule n. 35 - 56124 Pisa - </w:t>
                          </w:r>
                          <w:r w:rsidRPr="00104BCB">
                            <w:rPr>
                              <w:sz w:val="18"/>
                            </w:rPr>
                            <w:t>Tel. +39 050575533</w:t>
                          </w:r>
                        </w:p>
                        <w:p w:rsidR="00E81A47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pacing w:val="40"/>
                              <w:sz w:val="14"/>
                            </w:rPr>
                          </w:pPr>
                          <w:r w:rsidRPr="00104BCB">
                            <w:rPr>
                              <w:sz w:val="14"/>
                            </w:rPr>
                            <w:t>Codice Fiscale: 93047370502 Codice Meccanografico: PIIC832003</w:t>
                          </w:r>
                          <w:r w:rsidRPr="00104BCB"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  <w:p w:rsidR="007362DD" w:rsidRPr="00104BCB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z w:val="14"/>
                            </w:rPr>
                          </w:pPr>
                          <w:proofErr w:type="spellStart"/>
                          <w:r w:rsidRPr="00104BCB">
                            <w:rPr>
                              <w:sz w:val="14"/>
                            </w:rPr>
                            <w:t>e.mail</w:t>
                          </w:r>
                          <w:proofErr w:type="spellEnd"/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hyperlink r:id="rId1">
                            <w:r w:rsidRPr="00104BCB">
                              <w:rPr>
                                <w:sz w:val="14"/>
                              </w:rPr>
                              <w:t>piic832003@istruzione.it</w:t>
                            </w:r>
                          </w:hyperlink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-</w:t>
                          </w:r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PEC:</w:t>
                          </w:r>
                          <w:r w:rsidRPr="00104BCB"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2">
                            <w:r w:rsidRPr="00104BCB">
                              <w:rPr>
                                <w:sz w:val="14"/>
                              </w:rPr>
                              <w:t>piic832003@pec.istruzione.it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152.05pt;margin-top:35.7pt;width:4in;height:66.3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" filled="f" stroked="f">
              <v:path arrowok="t"/>
              <v:textbox inset="0,0,0,0">
                <w:txbxContent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  <w:sz w:val="24"/>
                      </w:rPr>
                    </w:pPr>
                    <w:r w:rsidRPr="00104BCB">
                      <w:rPr>
                        <w:rFonts w:ascii="Garamond" w:hAnsi="Garamond"/>
                        <w:b/>
                        <w:sz w:val="20"/>
                      </w:rPr>
                      <w:t>MINISTERO DELL'ISTRUZIONE E DEL MERITO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</w:rPr>
                    </w:pPr>
                    <w:r w:rsidRPr="00104BCB">
                      <w:rPr>
                        <w:rFonts w:ascii="Garamond" w:hAnsi="Garamond"/>
                        <w:b/>
                      </w:rPr>
                      <w:t>ISTITUTO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COMPRENSIVO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"V.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 xml:space="preserve">GALILEI" 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sz w:val="18"/>
                      </w:rPr>
                    </w:pPr>
                    <w:r w:rsidRPr="00104BCB">
                      <w:rPr>
                        <w:rFonts w:ascii="Garamond" w:hAnsi="Garamond"/>
                        <w:sz w:val="16"/>
                      </w:rPr>
                      <w:t xml:space="preserve">Via di Padule n. 35 - 56124 Pisa - </w:t>
                    </w:r>
                    <w:r w:rsidRPr="00104BCB">
                      <w:rPr>
                        <w:rFonts w:ascii="Garamond" w:hAnsi="Garamond"/>
                        <w:sz w:val="18"/>
                      </w:rPr>
                      <w:t>Tel. +39 050575533</w:t>
                    </w:r>
                  </w:p>
                  <w:p w:rsidR="00E81A47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pacing w:val="40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Codice Fiscale: 93047370502 Codice Meccanografico: PIIC832003</w:t>
                    </w:r>
                    <w:r w:rsidRPr="00104BCB">
                      <w:rPr>
                        <w:rFonts w:ascii="Garamond" w:hAnsi="Garamond"/>
                        <w:spacing w:val="40"/>
                        <w:sz w:val="14"/>
                      </w:rPr>
                      <w:t xml:space="preserve"> </w:t>
                    </w:r>
                  </w:p>
                  <w:p w:rsidR="007362DD" w:rsidRPr="00104BCB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e.mail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hyperlink r:id="rId3">
                      <w:r w:rsidRPr="00104BCB">
                        <w:rPr>
                          <w:rFonts w:ascii="Garamond" w:hAnsi="Garamond"/>
                          <w:sz w:val="14"/>
                        </w:rPr>
                        <w:t>piic832003@istruzione.it</w:t>
                      </w:r>
                    </w:hyperlink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-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PEC:</w:t>
                    </w:r>
                    <w:r w:rsidRPr="00104BCB">
                      <w:rPr>
                        <w:rFonts w:ascii="Garamond" w:hAnsi="Garamond"/>
                        <w:spacing w:val="-8"/>
                        <w:sz w:val="14"/>
                      </w:rPr>
                      <w:t xml:space="preserve"> </w:t>
                    </w:r>
                    <w:hyperlink r:id="rId4">
                      <w:r w:rsidRPr="00104BCB">
                        <w:rPr>
                          <w:rFonts w:ascii="Garamond" w:hAnsi="Garamond"/>
                          <w:sz w:val="14"/>
                        </w:rPr>
                        <w:t>piic832003@pec.istruzione.it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5870575</wp:posOffset>
          </wp:positionH>
          <wp:positionV relativeFrom="page">
            <wp:posOffset>259080</wp:posOffset>
          </wp:positionV>
          <wp:extent cx="906780" cy="872490"/>
          <wp:effectExtent l="0" t="0" r="7620" b="3810"/>
          <wp:wrapNone/>
          <wp:docPr id="12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2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779780</wp:posOffset>
          </wp:positionH>
          <wp:positionV relativeFrom="page">
            <wp:posOffset>265430</wp:posOffset>
          </wp:positionV>
          <wp:extent cx="902335" cy="861695"/>
          <wp:effectExtent l="0" t="0" r="0" b="0"/>
          <wp:wrapNone/>
          <wp:docPr id="13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61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3E"/>
    <w:rsid w:val="00126912"/>
    <w:rsid w:val="00391A1D"/>
    <w:rsid w:val="003A19E6"/>
    <w:rsid w:val="00434202"/>
    <w:rsid w:val="004D7001"/>
    <w:rsid w:val="006223D4"/>
    <w:rsid w:val="006A47A7"/>
    <w:rsid w:val="007362DD"/>
    <w:rsid w:val="0079666A"/>
    <w:rsid w:val="009824A8"/>
    <w:rsid w:val="00A82A83"/>
    <w:rsid w:val="00A95336"/>
    <w:rsid w:val="00C4340F"/>
    <w:rsid w:val="00E02B8C"/>
    <w:rsid w:val="00E07B3E"/>
    <w:rsid w:val="00E81A47"/>
    <w:rsid w:val="00ED1737"/>
    <w:rsid w:val="00ED21F9"/>
    <w:rsid w:val="00FF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36FD37-6429-49E6-9008-7ECE69EC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B3E"/>
    <w:pPr>
      <w:spacing w:after="120"/>
    </w:pPr>
    <w:rPr>
      <w:rFonts w:ascii="Garamond" w:eastAsia="Garamond" w:hAnsi="Garamond" w:cs="Arial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2DD"/>
  </w:style>
  <w:style w:type="paragraph" w:styleId="Pidipagina">
    <w:name w:val="footer"/>
    <w:basedOn w:val="Normale"/>
    <w:link w:val="Pidipagina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2DD"/>
  </w:style>
  <w:style w:type="paragraph" w:styleId="Corpotesto">
    <w:name w:val="Body Text"/>
    <w:basedOn w:val="Normale"/>
    <w:link w:val="CorpotestoCarattere"/>
    <w:uiPriority w:val="99"/>
    <w:semiHidden/>
    <w:unhideWhenUsed/>
    <w:rsid w:val="007362DD"/>
    <w:rPr>
      <w:rFonts w:ascii="Calibri" w:eastAsia="Times New Roman" w:hAnsi="Calibri" w:cs="Times New Roman"/>
    </w:rPr>
  </w:style>
  <w:style w:type="character" w:customStyle="1" w:styleId="CorpotestoCarattere">
    <w:name w:val="Corpo testo Carattere"/>
    <w:link w:val="Corpotesto"/>
    <w:uiPriority w:val="99"/>
    <w:semiHidden/>
    <w:rsid w:val="007362D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hyperlink" Target="mailto:piic832003@istruzione.it" TargetMode="External"/><Relationship Id="rId2" Type="http://schemas.openxmlformats.org/officeDocument/2006/relationships/hyperlink" Target="mailto:piic832003@pec.istruzione.it" TargetMode="External"/><Relationship Id="rId1" Type="http://schemas.openxmlformats.org/officeDocument/2006/relationships/hyperlink" Target="mailto:piic832003@istruzione.it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piic832003@pec.istruzione.it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client9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1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Links>
    <vt:vector size="12" baseType="variant">
      <vt:variant>
        <vt:i4>5373986</vt:i4>
      </vt:variant>
      <vt:variant>
        <vt:i4>3</vt:i4>
      </vt:variant>
      <vt:variant>
        <vt:i4>0</vt:i4>
      </vt:variant>
      <vt:variant>
        <vt:i4>5</vt:i4>
      </vt:variant>
      <vt:variant>
        <vt:lpwstr>mailto:piic832003@pec.istruzione.it</vt:lpwstr>
      </vt:variant>
      <vt:variant>
        <vt:lpwstr/>
      </vt:variant>
      <vt:variant>
        <vt:i4>1638449</vt:i4>
      </vt:variant>
      <vt:variant>
        <vt:i4>0</vt:i4>
      </vt:variant>
      <vt:variant>
        <vt:i4>0</vt:i4>
      </vt:variant>
      <vt:variant>
        <vt:i4>5</vt:i4>
      </vt:variant>
      <vt:variant>
        <vt:lpwstr>mailto:piic832003@istruzione.it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2026-03-19T15:49:00Z</dcterms:created>
  <dcterms:modified xsi:type="dcterms:W3CDTF">2026-08-28T06:58:00Z</dcterms:modified>
</cp:coreProperties>
</file>