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B49" w:rsidRP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24"/>
          <w:szCs w:val="24"/>
        </w:rPr>
      </w:pPr>
      <w:r w:rsidRPr="001C7B49">
        <w:rPr>
          <w:color w:val="000000"/>
          <w:sz w:val="24"/>
          <w:szCs w:val="24"/>
        </w:rPr>
        <w:t xml:space="preserve">Al Dirigente scolastico </w:t>
      </w:r>
    </w:p>
    <w:p w:rsidR="001C7B49" w:rsidRDefault="00456B10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 CPIA di</w:t>
      </w:r>
      <w:r w:rsidR="001C7B49" w:rsidRPr="001C7B49">
        <w:rPr>
          <w:color w:val="000000"/>
          <w:sz w:val="24"/>
          <w:szCs w:val="24"/>
        </w:rPr>
        <w:t xml:space="preserve"> Pordenone</w:t>
      </w:r>
    </w:p>
    <w:p w:rsidR="001C7B49" w:rsidRP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24"/>
          <w:szCs w:val="24"/>
        </w:rPr>
      </w:pPr>
      <w:bookmarkStart w:id="0" w:name="_GoBack"/>
      <w:bookmarkEnd w:id="0"/>
    </w:p>
    <w:p w:rsid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  <w:r w:rsidRPr="001C7B49">
        <w:rPr>
          <w:color w:val="000000"/>
          <w:sz w:val="24"/>
          <w:szCs w:val="24"/>
        </w:rPr>
        <w:t xml:space="preserve">Dichiarazione di insussistenza di situazioni di conflitto di interessi ai sensi dell’art. 53 comma 14 del </w:t>
      </w:r>
      <w:proofErr w:type="spellStart"/>
      <w:r w:rsidRPr="001C7B49">
        <w:rPr>
          <w:color w:val="000000"/>
          <w:sz w:val="24"/>
          <w:szCs w:val="24"/>
        </w:rPr>
        <w:t>D.Lgs.</w:t>
      </w:r>
      <w:proofErr w:type="spellEnd"/>
      <w:r w:rsidRPr="001C7B49">
        <w:rPr>
          <w:color w:val="000000"/>
          <w:sz w:val="24"/>
          <w:szCs w:val="24"/>
        </w:rPr>
        <w:t xml:space="preserve"> 165/2001</w:t>
      </w:r>
    </w:p>
    <w:p w:rsidR="001C7B49" w:rsidRP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p w:rsidR="001C7B49" w:rsidRP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4"/>
          <w:szCs w:val="24"/>
        </w:rPr>
      </w:pPr>
      <w:r w:rsidRPr="001C7B49">
        <w:rPr>
          <w:color w:val="000000"/>
          <w:sz w:val="24"/>
          <w:szCs w:val="24"/>
        </w:rPr>
        <w:t xml:space="preserve">Il/La sottoscritto/a _________________________________________________________________ nato/a </w:t>
      </w:r>
      <w:proofErr w:type="spellStart"/>
      <w:r w:rsidRPr="001C7B49">
        <w:rPr>
          <w:color w:val="000000"/>
          <w:sz w:val="24"/>
          <w:szCs w:val="24"/>
        </w:rPr>
        <w:t>a</w:t>
      </w:r>
      <w:proofErr w:type="spellEnd"/>
      <w:r w:rsidRPr="001C7B49">
        <w:rPr>
          <w:color w:val="000000"/>
          <w:sz w:val="24"/>
          <w:szCs w:val="24"/>
        </w:rPr>
        <w:t xml:space="preserve"> ____________________  il____________ codice fiscale: ________________________ incaricato in qualità di ___________________________________________________________</w:t>
      </w:r>
    </w:p>
    <w:p w:rsidR="001C7B49" w:rsidRP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4"/>
          <w:szCs w:val="24"/>
        </w:rPr>
      </w:pPr>
      <w:r w:rsidRPr="001C7B49">
        <w:rPr>
          <w:color w:val="000000"/>
          <w:sz w:val="24"/>
          <w:szCs w:val="24"/>
        </w:rPr>
        <w:t>consapevole delle sanzioni penali, nel caso di dichiarazioni non veritiere e falsità negli atti, richiamate dall’art. 76 del D.P.R. 28 dicembre 2022, n. 445,</w:t>
      </w:r>
    </w:p>
    <w:p w:rsidR="001C7B49" w:rsidRPr="001C7B49" w:rsidRDefault="001C7B49" w:rsidP="00A332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  <w:sz w:val="24"/>
          <w:szCs w:val="24"/>
        </w:rPr>
      </w:pPr>
      <w:r w:rsidRPr="001C7B49">
        <w:rPr>
          <w:color w:val="000000"/>
          <w:sz w:val="24"/>
          <w:szCs w:val="24"/>
        </w:rPr>
        <w:t>DICHIARA</w:t>
      </w:r>
    </w:p>
    <w:p w:rsidR="001C7B49" w:rsidRP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  <w:sz w:val="24"/>
          <w:szCs w:val="24"/>
        </w:rPr>
      </w:pPr>
      <w:r w:rsidRPr="001C7B49">
        <w:rPr>
          <w:color w:val="000000"/>
          <w:sz w:val="24"/>
          <w:szCs w:val="24"/>
        </w:rPr>
        <w:t>l’insussistenza di situazioni, anche potenziali, di conflitto di interessi attribuibili per lo svolgimento di tale incarico.</w:t>
      </w:r>
    </w:p>
    <w:p w:rsidR="001C7B49" w:rsidRP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p w:rsidR="001C7B49" w:rsidRPr="001C7B49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</w:p>
    <w:p w:rsidR="00B76A8A" w:rsidRPr="00F72C34" w:rsidRDefault="001C7B49" w:rsidP="001C7B4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24"/>
          <w:szCs w:val="24"/>
        </w:rPr>
      </w:pPr>
      <w:r w:rsidRPr="001C7B49">
        <w:rPr>
          <w:color w:val="000000"/>
          <w:sz w:val="24"/>
          <w:szCs w:val="24"/>
        </w:rPr>
        <w:t>Data_______________</w:t>
      </w:r>
      <w:r w:rsidRPr="001C7B49">
        <w:rPr>
          <w:color w:val="000000"/>
          <w:sz w:val="24"/>
          <w:szCs w:val="24"/>
        </w:rPr>
        <w:tab/>
      </w:r>
      <w:r w:rsidRPr="001C7B49">
        <w:rPr>
          <w:color w:val="000000"/>
          <w:sz w:val="24"/>
          <w:szCs w:val="24"/>
        </w:rPr>
        <w:tab/>
      </w:r>
      <w:r w:rsidRPr="001C7B49">
        <w:rPr>
          <w:color w:val="000000"/>
          <w:sz w:val="24"/>
          <w:szCs w:val="24"/>
        </w:rPr>
        <w:tab/>
        <w:t>Firma______________________________________</w:t>
      </w:r>
    </w:p>
    <w:sectPr w:rsidR="00B76A8A" w:rsidRPr="00F72C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713" w:rsidRDefault="00F5471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F54713" w:rsidRDefault="00F5471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altName w:val="Source Sans Pro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713" w:rsidRDefault="00F5471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F54713" w:rsidRDefault="00F5471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7AA" w:rsidRDefault="00AC37AA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B0D" w:rsidRPr="00256D25" w:rsidRDefault="00F82B0D" w:rsidP="005F5FA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Theme="majorHAnsi" w:hAnsiTheme="majorHAnsi" w:cstheme="majorHAnsi"/>
        <w:color w:val="000000"/>
        <w:sz w:val="18"/>
        <w:szCs w:val="18"/>
      </w:rPr>
    </w:pPr>
  </w:p>
  <w:p w:rsidR="004762E0" w:rsidRDefault="004762E0" w:rsidP="00F82B0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Raleway" w:hAnsi="Raleway"/>
        <w:color w:val="000000"/>
        <w:sz w:val="14"/>
        <w:szCs w:val="14"/>
      </w:rPr>
    </w:pPr>
  </w:p>
  <w:p w:rsidR="004762E0" w:rsidRPr="004762E0" w:rsidRDefault="004762E0" w:rsidP="00F82B0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Raleway" w:hAnsi="Raleway"/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BBD"/>
    <w:rsid w:val="00111778"/>
    <w:rsid w:val="00115127"/>
    <w:rsid w:val="00157148"/>
    <w:rsid w:val="001B2863"/>
    <w:rsid w:val="001C7B49"/>
    <w:rsid w:val="00256D25"/>
    <w:rsid w:val="00270BC2"/>
    <w:rsid w:val="002D77BA"/>
    <w:rsid w:val="00341AFE"/>
    <w:rsid w:val="003A424F"/>
    <w:rsid w:val="003D7B57"/>
    <w:rsid w:val="003E1E04"/>
    <w:rsid w:val="003E48DC"/>
    <w:rsid w:val="00447738"/>
    <w:rsid w:val="00456B10"/>
    <w:rsid w:val="004762E0"/>
    <w:rsid w:val="00511606"/>
    <w:rsid w:val="00552B4C"/>
    <w:rsid w:val="005F5FAB"/>
    <w:rsid w:val="00653362"/>
    <w:rsid w:val="006A4229"/>
    <w:rsid w:val="00756BBD"/>
    <w:rsid w:val="00810D0C"/>
    <w:rsid w:val="008973DA"/>
    <w:rsid w:val="008C3653"/>
    <w:rsid w:val="008D19B8"/>
    <w:rsid w:val="00907D19"/>
    <w:rsid w:val="009917C6"/>
    <w:rsid w:val="009947F1"/>
    <w:rsid w:val="00A332AC"/>
    <w:rsid w:val="00A42E35"/>
    <w:rsid w:val="00A763A7"/>
    <w:rsid w:val="00AC37AA"/>
    <w:rsid w:val="00B76A8A"/>
    <w:rsid w:val="00C27035"/>
    <w:rsid w:val="00D01618"/>
    <w:rsid w:val="00D52F2E"/>
    <w:rsid w:val="00E34BF8"/>
    <w:rsid w:val="00E42395"/>
    <w:rsid w:val="00F54713"/>
    <w:rsid w:val="00F72C34"/>
    <w:rsid w:val="00F82B0D"/>
    <w:rsid w:val="00F952D7"/>
    <w:rsid w:val="00FE2318"/>
    <w:rsid w:val="00F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BEC3149-8469-4C4B-8080-9B0FBDE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2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assani\Downloads\carta%20intestata%20Zanussi%2005-09-2020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uh48dKJ6H86XPtHrNqkNHxnz1A==">AMUW2mVQceiBQYIsPlZiR+ZKeCAiXs/+zewl7K1V3NZJZX6HyaRB0/9gR4dywSIqCS9YRDPVEIioqSu5wCQPkXFSryRoxrsDSDYSoxGfD3Z6TuCc8zErDyI=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Zanussi 05-09-2020 v2.dotx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Fiorella Vendrame</dc:creator>
  <cp:lastModifiedBy>A.Raffin</cp:lastModifiedBy>
  <cp:revision>4</cp:revision>
  <dcterms:created xsi:type="dcterms:W3CDTF">2022-11-10T09:45:00Z</dcterms:created>
  <dcterms:modified xsi:type="dcterms:W3CDTF">2023-02-24T13:02:00Z</dcterms:modified>
</cp:coreProperties>
</file>