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60253" w14:textId="39DD6FD5" w:rsidR="00A03DDB" w:rsidRDefault="00A03DDB" w:rsidP="00925941">
      <w:pPr>
        <w:spacing w:before="0" w:beforeAutospacing="0" w:line="360" w:lineRule="auto"/>
        <w:ind w:left="0" w:right="-1" w:firstLine="0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  <w:r w:rsidRPr="00925941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Allegato </w:t>
      </w:r>
      <w:r w:rsidR="00925941" w:rsidRPr="00925941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G</w:t>
      </w:r>
      <w:r w:rsidR="00925941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 – Per persone fisiche</w:t>
      </w:r>
    </w:p>
    <w:p w14:paraId="5B1DF134" w14:textId="77777777" w:rsidR="00925941" w:rsidRPr="00925941" w:rsidRDefault="00925941" w:rsidP="00925941">
      <w:pPr>
        <w:spacing w:before="0" w:beforeAutospacing="0" w:line="360" w:lineRule="auto"/>
        <w:ind w:left="0" w:right="-1" w:firstLine="0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</w:p>
    <w:p w14:paraId="0C83F8FB" w14:textId="77777777" w:rsidR="00B42BA5" w:rsidRPr="00925941" w:rsidRDefault="00A03DDB" w:rsidP="00925941">
      <w:pPr>
        <w:spacing w:before="0" w:beforeAutospacing="0" w:line="360" w:lineRule="auto"/>
        <w:ind w:left="0" w:right="-1" w:firstLine="0"/>
        <w:jc w:val="center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925941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OFFERTA </w:t>
      </w:r>
      <w:r w:rsidR="00B7347D" w:rsidRPr="00925941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ECONOMICA</w:t>
      </w:r>
    </w:p>
    <w:p w14:paraId="3E816760" w14:textId="77777777" w:rsidR="00B42BA5" w:rsidRPr="00925941" w:rsidRDefault="00B42BA5" w:rsidP="00925941">
      <w:pPr>
        <w:spacing w:before="0" w:beforeAutospacing="0" w:line="360" w:lineRule="auto"/>
        <w:ind w:left="0" w:right="-1" w:firstLine="0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14:paraId="207B4E2A" w14:textId="77777777" w:rsidR="00925941" w:rsidRPr="00925941" w:rsidRDefault="00925941" w:rsidP="00925941">
      <w:pPr>
        <w:spacing w:before="0" w:beforeAutospacing="0" w:line="360" w:lineRule="auto"/>
        <w:ind w:left="0" w:right="79" w:firstLine="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925941">
        <w:rPr>
          <w:rFonts w:ascii="Verdana" w:eastAsia="Times New Roman" w:hAnsi="Verdana" w:cs="Times New Roman"/>
          <w:sz w:val="20"/>
          <w:szCs w:val="20"/>
          <w:lang w:eastAsia="it-IT"/>
        </w:rPr>
        <w:t>Il/La sottoscritto/a ___________________________________________________________</w:t>
      </w:r>
    </w:p>
    <w:p w14:paraId="357251F6" w14:textId="77777777" w:rsidR="00925941" w:rsidRPr="00925941" w:rsidRDefault="00925941" w:rsidP="00925941">
      <w:pPr>
        <w:spacing w:before="0" w:beforeAutospacing="0" w:line="360" w:lineRule="auto"/>
        <w:ind w:left="0" w:right="79" w:firstLine="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925941">
        <w:rPr>
          <w:rFonts w:ascii="Verdana" w:eastAsia="Times New Roman" w:hAnsi="Verdana" w:cs="Times New Roman"/>
          <w:sz w:val="20"/>
          <w:szCs w:val="20"/>
          <w:lang w:eastAsia="it-IT"/>
        </w:rPr>
        <w:t>nato/a il ______________ nel Comune di _____________________________ (Prov. _____)</w:t>
      </w:r>
    </w:p>
    <w:p w14:paraId="7DBF26C0" w14:textId="77777777" w:rsidR="00925941" w:rsidRPr="00925941" w:rsidRDefault="00925941" w:rsidP="00925941">
      <w:pPr>
        <w:tabs>
          <w:tab w:val="left" w:pos="6237"/>
        </w:tabs>
        <w:spacing w:before="0" w:beforeAutospacing="0" w:line="360" w:lineRule="auto"/>
        <w:ind w:left="0" w:right="79" w:firstLine="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925941">
        <w:rPr>
          <w:rFonts w:ascii="Verdana" w:eastAsia="Times New Roman" w:hAnsi="Verdana" w:cs="Times New Roman"/>
          <w:sz w:val="20"/>
          <w:szCs w:val="20"/>
          <w:lang w:eastAsia="it-IT"/>
        </w:rPr>
        <w:t>Residente a _____________________________ in Via/Piazza_________________________</w:t>
      </w:r>
    </w:p>
    <w:p w14:paraId="293E9288" w14:textId="77777777" w:rsidR="00925941" w:rsidRPr="00925941" w:rsidRDefault="00925941" w:rsidP="00925941">
      <w:pPr>
        <w:tabs>
          <w:tab w:val="left" w:pos="6237"/>
        </w:tabs>
        <w:spacing w:before="0" w:beforeAutospacing="0" w:line="360" w:lineRule="auto"/>
        <w:ind w:left="0" w:right="79" w:firstLine="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925941">
        <w:rPr>
          <w:rFonts w:ascii="Verdana" w:eastAsia="Verdana" w:hAnsi="Verdana" w:cs="Verdana"/>
          <w:sz w:val="20"/>
          <w:szCs w:val="20"/>
        </w:rPr>
        <w:t>codice fiscale |__|__|__|__|__|__|__|__|__|__|__|__|__|__|__|__|</w:t>
      </w:r>
    </w:p>
    <w:p w14:paraId="60882BC5" w14:textId="77777777" w:rsidR="00925941" w:rsidRPr="00925941" w:rsidRDefault="00925941" w:rsidP="00925941">
      <w:pPr>
        <w:tabs>
          <w:tab w:val="left" w:pos="6237"/>
        </w:tabs>
        <w:spacing w:before="0" w:beforeAutospacing="0" w:line="360" w:lineRule="auto"/>
        <w:ind w:left="0" w:right="79" w:firstLine="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925941">
        <w:rPr>
          <w:rFonts w:ascii="Verdana" w:eastAsia="Verdana" w:hAnsi="Verdana" w:cs="Verdana"/>
          <w:sz w:val="20"/>
          <w:szCs w:val="20"/>
        </w:rPr>
        <w:t>partita IVA |__|__|__|__|__|__|__|__|__|__|__|__|__|__|__|__|</w:t>
      </w:r>
    </w:p>
    <w:p w14:paraId="6303FF87" w14:textId="77777777" w:rsidR="00925941" w:rsidRPr="00925941" w:rsidRDefault="00925941" w:rsidP="00925941">
      <w:pPr>
        <w:tabs>
          <w:tab w:val="left" w:pos="6237"/>
        </w:tabs>
        <w:spacing w:before="0" w:beforeAutospacing="0" w:line="360" w:lineRule="auto"/>
        <w:ind w:left="0" w:right="79" w:firstLine="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925941">
        <w:rPr>
          <w:rFonts w:ascii="Verdana" w:eastAsia="Verdana" w:hAnsi="Verdana" w:cs="Verdana"/>
          <w:sz w:val="20"/>
          <w:szCs w:val="20"/>
        </w:rPr>
        <w:t xml:space="preserve">recapito tel. _________________________ </w:t>
      </w:r>
    </w:p>
    <w:p w14:paraId="3102776B" w14:textId="2B6ECB84" w:rsidR="00B42BA5" w:rsidRPr="00925941" w:rsidRDefault="00925941" w:rsidP="00925941">
      <w:pPr>
        <w:spacing w:before="0" w:beforeAutospacing="0" w:line="360" w:lineRule="auto"/>
        <w:ind w:left="0" w:right="0" w:firstLine="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925941">
        <w:rPr>
          <w:rFonts w:ascii="Verdana" w:eastAsia="Verdana" w:hAnsi="Verdana" w:cs="Verdana"/>
          <w:sz w:val="20"/>
          <w:szCs w:val="20"/>
        </w:rPr>
        <w:t>indirizzo e-mail ________________________ indirizzo PEC ___________________________</w:t>
      </w:r>
    </w:p>
    <w:p w14:paraId="46AC0CED" w14:textId="77777777" w:rsidR="00B42BA5" w:rsidRPr="00925941" w:rsidRDefault="00B42BA5" w:rsidP="00925941">
      <w:pPr>
        <w:spacing w:before="0" w:beforeAutospacing="0" w:line="360" w:lineRule="auto"/>
        <w:ind w:left="0" w:right="-1" w:firstLine="0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14:paraId="5178BDC2" w14:textId="77777777" w:rsidR="00B42BA5" w:rsidRPr="00925941" w:rsidRDefault="001B4538" w:rsidP="00925941">
      <w:pPr>
        <w:spacing w:before="0" w:beforeAutospacing="0" w:line="360" w:lineRule="auto"/>
        <w:ind w:left="0" w:right="-1" w:firstLine="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925941">
        <w:rPr>
          <w:rFonts w:ascii="Verdana" w:eastAsia="Times New Roman" w:hAnsi="Verdana" w:cs="Times New Roman"/>
          <w:sz w:val="20"/>
          <w:szCs w:val="20"/>
          <w:lang w:eastAsia="it-IT"/>
        </w:rPr>
        <w:t>Propone la seguente offerta economica:</w:t>
      </w:r>
    </w:p>
    <w:p w14:paraId="20149744" w14:textId="77777777" w:rsidR="001B4538" w:rsidRPr="00925941" w:rsidRDefault="001B4538" w:rsidP="00925941">
      <w:pPr>
        <w:spacing w:before="0" w:beforeAutospacing="0" w:line="360" w:lineRule="auto"/>
        <w:ind w:left="0" w:right="-1" w:firstLine="0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14:paraId="50FBD2BC" w14:textId="2CA7D982" w:rsidR="001B4538" w:rsidRPr="00925941" w:rsidRDefault="001B4538" w:rsidP="00925941">
      <w:pPr>
        <w:spacing w:before="0" w:beforeAutospacing="0" w:line="360" w:lineRule="auto"/>
        <w:ind w:left="0" w:right="-1" w:firstLine="0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925941">
        <w:rPr>
          <w:rFonts w:ascii="Verdana" w:eastAsia="Times New Roman" w:hAnsi="Verdana" w:cs="Times New Roman"/>
          <w:b/>
          <w:sz w:val="20"/>
          <w:szCs w:val="20"/>
          <w:lang w:eastAsia="it-IT"/>
        </w:rPr>
        <w:t>Compenso orario €. __________ comprensivo di tutti gli oneri di legge</w:t>
      </w:r>
      <w:r w:rsidRPr="0092594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</w:t>
      </w:r>
      <w:r w:rsidR="00925941">
        <w:rPr>
          <w:rFonts w:ascii="Verdana" w:eastAsia="Times New Roman" w:hAnsi="Verdana" w:cs="Times New Roman"/>
          <w:sz w:val="20"/>
          <w:szCs w:val="20"/>
          <w:lang w:eastAsia="it-IT"/>
        </w:rPr>
        <w:t>r</w:t>
      </w:r>
      <w:r w:rsidRPr="0092594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itenuta </w:t>
      </w:r>
      <w:r w:rsidR="00925941">
        <w:rPr>
          <w:rFonts w:ascii="Verdana" w:eastAsia="Times New Roman" w:hAnsi="Verdana" w:cs="Times New Roman"/>
          <w:sz w:val="20"/>
          <w:szCs w:val="20"/>
          <w:lang w:eastAsia="it-IT"/>
        </w:rPr>
        <w:t>d</w:t>
      </w:r>
      <w:r w:rsidRPr="00925941">
        <w:rPr>
          <w:rFonts w:ascii="Verdana" w:eastAsia="Times New Roman" w:hAnsi="Verdana" w:cs="Times New Roman"/>
          <w:sz w:val="20"/>
          <w:szCs w:val="20"/>
          <w:lang w:eastAsia="it-IT"/>
        </w:rPr>
        <w:t>’</w:t>
      </w:r>
      <w:r w:rsidR="00925941">
        <w:rPr>
          <w:rFonts w:ascii="Verdana" w:eastAsia="Times New Roman" w:hAnsi="Verdana" w:cs="Times New Roman"/>
          <w:sz w:val="20"/>
          <w:szCs w:val="20"/>
          <w:lang w:eastAsia="it-IT"/>
        </w:rPr>
        <w:t>a</w:t>
      </w:r>
      <w:r w:rsidRPr="00925941">
        <w:rPr>
          <w:rFonts w:ascii="Verdana" w:eastAsia="Times New Roman" w:hAnsi="Verdana" w:cs="Times New Roman"/>
          <w:sz w:val="20"/>
          <w:szCs w:val="20"/>
          <w:lang w:eastAsia="it-IT"/>
        </w:rPr>
        <w:t>cconto, IVA, e</w:t>
      </w:r>
      <w:r w:rsidR="00925941">
        <w:rPr>
          <w:rFonts w:ascii="Verdana" w:eastAsia="Times New Roman" w:hAnsi="Verdana" w:cs="Times New Roman"/>
          <w:sz w:val="20"/>
          <w:szCs w:val="20"/>
          <w:lang w:eastAsia="it-IT"/>
        </w:rPr>
        <w:t>t</w:t>
      </w:r>
      <w:r w:rsidRPr="00925941">
        <w:rPr>
          <w:rFonts w:ascii="Verdana" w:eastAsia="Times New Roman" w:hAnsi="Verdana" w:cs="Times New Roman"/>
          <w:sz w:val="20"/>
          <w:szCs w:val="20"/>
          <w:lang w:eastAsia="it-IT"/>
        </w:rPr>
        <w:t>c</w:t>
      </w:r>
      <w:r w:rsidR="00925941">
        <w:rPr>
          <w:rFonts w:ascii="Verdana" w:eastAsia="Times New Roman" w:hAnsi="Verdana" w:cs="Times New Roman"/>
          <w:sz w:val="20"/>
          <w:szCs w:val="20"/>
          <w:lang w:eastAsia="it-IT"/>
        </w:rPr>
        <w:t>.</w:t>
      </w:r>
      <w:r w:rsidRPr="00925941">
        <w:rPr>
          <w:rFonts w:ascii="Verdana" w:eastAsia="Times New Roman" w:hAnsi="Verdana" w:cs="Times New Roman"/>
          <w:sz w:val="20"/>
          <w:szCs w:val="20"/>
          <w:lang w:eastAsia="it-IT"/>
        </w:rPr>
        <w:t>)</w:t>
      </w:r>
    </w:p>
    <w:p w14:paraId="67D057A0" w14:textId="77777777" w:rsidR="001B4538" w:rsidRPr="00925941" w:rsidRDefault="001B4538" w:rsidP="00925941">
      <w:pPr>
        <w:spacing w:before="0" w:beforeAutospacing="0" w:line="360" w:lineRule="auto"/>
        <w:ind w:left="0" w:right="-1" w:firstLine="0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14:paraId="3EBE9374" w14:textId="77777777" w:rsidR="001B4538" w:rsidRPr="00925941" w:rsidRDefault="001B4538" w:rsidP="00925941">
      <w:pPr>
        <w:spacing w:before="0" w:beforeAutospacing="0" w:line="360" w:lineRule="auto"/>
        <w:ind w:left="0" w:right="-1" w:firstLine="0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14:paraId="302BAC6C" w14:textId="77777777" w:rsidR="001B4538" w:rsidRPr="00925941" w:rsidRDefault="001B4538" w:rsidP="00925941">
      <w:pPr>
        <w:spacing w:before="0" w:beforeAutospacing="0" w:line="360" w:lineRule="auto"/>
        <w:ind w:left="0" w:right="-1" w:firstLine="0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14:paraId="2657F12C" w14:textId="70313E6B" w:rsidR="00925941" w:rsidRDefault="001B4538" w:rsidP="00925941">
      <w:pPr>
        <w:spacing w:before="0" w:beforeAutospacing="0" w:line="360" w:lineRule="auto"/>
        <w:ind w:left="0" w:right="-1" w:firstLine="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925941">
        <w:rPr>
          <w:rFonts w:ascii="Verdana" w:eastAsia="Times New Roman" w:hAnsi="Verdana" w:cs="Times New Roman"/>
          <w:sz w:val="20"/>
          <w:szCs w:val="20"/>
          <w:lang w:eastAsia="it-IT"/>
        </w:rPr>
        <w:t>Data, _______________________</w:t>
      </w:r>
      <w:r w:rsidR="00925941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="00925941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="00925941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="00925941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="00925941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="00925941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925941">
        <w:rPr>
          <w:rFonts w:ascii="Verdana" w:eastAsia="Times New Roman" w:hAnsi="Verdana" w:cs="Times New Roman"/>
          <w:sz w:val="20"/>
          <w:szCs w:val="20"/>
          <w:lang w:eastAsia="it-IT"/>
        </w:rPr>
        <w:t>Firma</w:t>
      </w:r>
    </w:p>
    <w:p w14:paraId="2C3489FB" w14:textId="77777777" w:rsidR="00925941" w:rsidRDefault="00925941">
      <w:pPr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br w:type="page"/>
      </w:r>
    </w:p>
    <w:p w14:paraId="769E2671" w14:textId="62D46FF8" w:rsidR="00925941" w:rsidRDefault="00925941" w:rsidP="00925941">
      <w:pPr>
        <w:spacing w:before="0" w:beforeAutospacing="0" w:line="360" w:lineRule="auto"/>
        <w:ind w:left="0" w:right="-1" w:firstLine="0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  <w:r w:rsidRPr="00925941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lastRenderedPageBreak/>
        <w:t>Allegato G</w:t>
      </w:r>
      <w:r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 – Per persone giuridiche</w:t>
      </w:r>
    </w:p>
    <w:p w14:paraId="2C35A919" w14:textId="77777777" w:rsidR="00925941" w:rsidRPr="00925941" w:rsidRDefault="00925941" w:rsidP="00925941">
      <w:pPr>
        <w:spacing w:before="0" w:beforeAutospacing="0" w:line="360" w:lineRule="auto"/>
        <w:ind w:left="0" w:right="-1" w:firstLine="0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</w:p>
    <w:p w14:paraId="21A4FB3A" w14:textId="77777777" w:rsidR="00925941" w:rsidRPr="00925941" w:rsidRDefault="00925941" w:rsidP="00925941">
      <w:pPr>
        <w:spacing w:before="0" w:beforeAutospacing="0" w:line="360" w:lineRule="auto"/>
        <w:ind w:left="0" w:right="-1" w:firstLine="0"/>
        <w:jc w:val="center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925941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OFFERTA ECONOMICA</w:t>
      </w:r>
    </w:p>
    <w:p w14:paraId="51469D10" w14:textId="77777777" w:rsidR="00925941" w:rsidRPr="00925941" w:rsidRDefault="00925941" w:rsidP="00925941">
      <w:pPr>
        <w:spacing w:before="0" w:beforeAutospacing="0" w:line="360" w:lineRule="auto"/>
        <w:ind w:left="0" w:right="-1" w:firstLine="0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14:paraId="40750228" w14:textId="77777777" w:rsidR="00925941" w:rsidRDefault="00925941" w:rsidP="00925941">
      <w:pPr>
        <w:spacing w:before="0" w:beforeAutospacing="0" w:line="360" w:lineRule="auto"/>
        <w:ind w:left="0" w:right="0" w:firstLine="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Il/la sottoscritto/a_____________________________________________________________</w:t>
      </w:r>
    </w:p>
    <w:p w14:paraId="63E0961D" w14:textId="77777777" w:rsidR="00925941" w:rsidRDefault="00925941" w:rsidP="00925941">
      <w:pPr>
        <w:spacing w:before="0" w:beforeAutospacing="0" w:line="360" w:lineRule="auto"/>
        <w:ind w:left="0" w:right="0" w:firstLine="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nato/a </w:t>
      </w:r>
      <w:proofErr w:type="spellStart"/>
      <w:r>
        <w:rPr>
          <w:rFonts w:ascii="Verdana" w:eastAsia="Verdana" w:hAnsi="Verdana" w:cs="Verdana"/>
          <w:sz w:val="20"/>
          <w:szCs w:val="20"/>
        </w:rPr>
        <w:t>a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_____________________________________________ il ____________________</w:t>
      </w:r>
    </w:p>
    <w:p w14:paraId="39EBD1B8" w14:textId="77777777" w:rsidR="00925941" w:rsidRDefault="00925941" w:rsidP="00925941">
      <w:pPr>
        <w:spacing w:before="0" w:beforeAutospacing="0" w:line="360" w:lineRule="auto"/>
        <w:ind w:left="0" w:right="0" w:firstLine="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codice fiscale |__|__|__|__|__|__|__|__|__|__|__|__|__|__|__|__|</w:t>
      </w:r>
    </w:p>
    <w:p w14:paraId="26D94B00" w14:textId="77777777" w:rsidR="00925941" w:rsidRDefault="00925941" w:rsidP="00925941">
      <w:pPr>
        <w:spacing w:before="0" w:beforeAutospacing="0" w:line="360" w:lineRule="auto"/>
        <w:ind w:left="0" w:right="0" w:firstLine="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residente a ___________________________via_____________________________________</w:t>
      </w:r>
    </w:p>
    <w:p w14:paraId="791EF997" w14:textId="77777777" w:rsidR="00925941" w:rsidRDefault="00925941" w:rsidP="00925941">
      <w:pPr>
        <w:spacing w:before="0" w:beforeAutospacing="0" w:line="360" w:lineRule="auto"/>
        <w:ind w:left="0" w:right="0" w:firstLine="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recapito tel. _____________________________ recapito </w:t>
      </w:r>
      <w:proofErr w:type="spellStart"/>
      <w:r>
        <w:rPr>
          <w:rFonts w:ascii="Verdana" w:eastAsia="Verdana" w:hAnsi="Verdana" w:cs="Verdana"/>
          <w:sz w:val="20"/>
          <w:szCs w:val="20"/>
        </w:rPr>
        <w:t>cell</w:t>
      </w:r>
      <w:proofErr w:type="spellEnd"/>
      <w:r>
        <w:rPr>
          <w:rFonts w:ascii="Verdana" w:eastAsia="Verdana" w:hAnsi="Verdana" w:cs="Verdana"/>
          <w:sz w:val="20"/>
          <w:szCs w:val="20"/>
        </w:rPr>
        <w:t>. _____________________</w:t>
      </w:r>
    </w:p>
    <w:p w14:paraId="345A17B5" w14:textId="77777777" w:rsidR="00925941" w:rsidRDefault="00925941" w:rsidP="00925941">
      <w:pPr>
        <w:spacing w:before="0" w:beforeAutospacing="0" w:line="360" w:lineRule="auto"/>
        <w:ind w:left="0" w:right="0" w:firstLine="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indirizzo e-mail _________________________ indirizzo PEC __________________________</w:t>
      </w:r>
    </w:p>
    <w:p w14:paraId="7F4C4C59" w14:textId="77777777" w:rsidR="00925941" w:rsidRDefault="00925941" w:rsidP="00925941">
      <w:pPr>
        <w:spacing w:before="0" w:beforeAutospacing="0" w:line="360" w:lineRule="auto"/>
        <w:ind w:left="0" w:right="0" w:firstLine="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in qualità di legale rappresentante del _____________________________________________</w:t>
      </w:r>
    </w:p>
    <w:p w14:paraId="2D19EB1E" w14:textId="77777777" w:rsidR="00925941" w:rsidRDefault="00925941" w:rsidP="00925941">
      <w:pPr>
        <w:spacing w:before="0" w:beforeAutospacing="0" w:line="360" w:lineRule="auto"/>
        <w:ind w:left="0" w:right="0" w:firstLine="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con sede in _______________________ via/piazza__________________________________</w:t>
      </w:r>
    </w:p>
    <w:p w14:paraId="565DB03E" w14:textId="77777777" w:rsidR="00925941" w:rsidRDefault="00925941" w:rsidP="00925941">
      <w:pPr>
        <w:spacing w:before="0" w:beforeAutospacing="0" w:line="360" w:lineRule="auto"/>
        <w:ind w:left="0" w:right="0" w:firstLine="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codice fiscale |__|__|__|__|__|__|__|__|__|__|__|__|__|__|__|__|</w:t>
      </w:r>
    </w:p>
    <w:p w14:paraId="633F2C43" w14:textId="77777777" w:rsidR="00925941" w:rsidRDefault="00925941" w:rsidP="00925941">
      <w:pPr>
        <w:spacing w:before="0" w:beforeAutospacing="0" w:line="360" w:lineRule="auto"/>
        <w:ind w:left="0" w:right="0" w:firstLine="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partita IVA |__|__|__|__|__|__|__|__|__|__|__|__|__|__|__|__|</w:t>
      </w:r>
    </w:p>
    <w:p w14:paraId="0991FC35" w14:textId="77777777" w:rsidR="00925941" w:rsidRDefault="00925941" w:rsidP="00925941">
      <w:pPr>
        <w:spacing w:before="0" w:beforeAutospacing="0" w:line="360" w:lineRule="auto"/>
        <w:ind w:left="0" w:right="0" w:firstLine="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recapito tel. _________________________ </w:t>
      </w:r>
    </w:p>
    <w:p w14:paraId="75CDA6A4" w14:textId="77777777" w:rsidR="00925941" w:rsidRDefault="00925941" w:rsidP="00925941">
      <w:pPr>
        <w:spacing w:before="0" w:beforeAutospacing="0" w:line="360" w:lineRule="auto"/>
        <w:ind w:left="0" w:right="-1" w:firstLine="0"/>
        <w:rPr>
          <w:rFonts w:ascii="Verdana" w:eastAsia="Verdana" w:hAnsi="Verdana" w:cs="Verdana"/>
          <w:sz w:val="20"/>
          <w:szCs w:val="20"/>
        </w:rPr>
      </w:pPr>
      <w:r w:rsidRPr="00283F9D">
        <w:rPr>
          <w:rFonts w:ascii="Verdana" w:eastAsia="Verdana" w:hAnsi="Verdana" w:cs="Verdana"/>
          <w:sz w:val="20"/>
          <w:szCs w:val="20"/>
        </w:rPr>
        <w:t>indirizzo e-mail ________________________ indirizzo PEC ___________________________</w:t>
      </w:r>
    </w:p>
    <w:p w14:paraId="382701B7" w14:textId="77777777" w:rsidR="00925941" w:rsidRDefault="00925941" w:rsidP="00925941">
      <w:pPr>
        <w:spacing w:before="0" w:beforeAutospacing="0" w:line="360" w:lineRule="auto"/>
        <w:ind w:left="0" w:right="-1" w:firstLine="0"/>
        <w:rPr>
          <w:rFonts w:ascii="Verdana" w:eastAsia="Verdana" w:hAnsi="Verdana" w:cs="Verdana"/>
          <w:sz w:val="20"/>
          <w:szCs w:val="20"/>
        </w:rPr>
      </w:pPr>
    </w:p>
    <w:p w14:paraId="5A77DE90" w14:textId="6D7EE513" w:rsidR="00925941" w:rsidRPr="00925941" w:rsidRDefault="00925941" w:rsidP="00925941">
      <w:pPr>
        <w:spacing w:before="0" w:beforeAutospacing="0" w:line="360" w:lineRule="auto"/>
        <w:ind w:left="0" w:right="-1" w:firstLine="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925941">
        <w:rPr>
          <w:rFonts w:ascii="Verdana" w:eastAsia="Times New Roman" w:hAnsi="Verdana" w:cs="Times New Roman"/>
          <w:sz w:val="20"/>
          <w:szCs w:val="20"/>
          <w:lang w:eastAsia="it-IT"/>
        </w:rPr>
        <w:t>Propone la seguente offerta economica:</w:t>
      </w:r>
    </w:p>
    <w:p w14:paraId="43A2272F" w14:textId="77777777" w:rsidR="00925941" w:rsidRPr="00925941" w:rsidRDefault="00925941" w:rsidP="00925941">
      <w:pPr>
        <w:spacing w:before="0" w:beforeAutospacing="0" w:line="360" w:lineRule="auto"/>
        <w:ind w:left="0" w:right="-1" w:firstLine="0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14:paraId="3EC60CFE" w14:textId="61475FB9" w:rsidR="00925941" w:rsidRPr="00925941" w:rsidRDefault="00925941" w:rsidP="00925941">
      <w:pPr>
        <w:spacing w:before="0" w:beforeAutospacing="0" w:line="360" w:lineRule="auto"/>
        <w:ind w:left="0" w:right="-1" w:firstLine="0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925941">
        <w:rPr>
          <w:rFonts w:ascii="Verdana" w:eastAsia="Times New Roman" w:hAnsi="Verdana" w:cs="Times New Roman"/>
          <w:b/>
          <w:sz w:val="20"/>
          <w:szCs w:val="20"/>
          <w:lang w:eastAsia="it-IT"/>
        </w:rPr>
        <w:t>Compenso orario €. __________ comprensivo di tutti gli oneri di legge</w:t>
      </w:r>
      <w:r w:rsidRPr="0092594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</w:t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>r</w:t>
      </w:r>
      <w:r w:rsidRPr="0092594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itenuta </w:t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>d</w:t>
      </w:r>
      <w:r w:rsidRPr="00925941">
        <w:rPr>
          <w:rFonts w:ascii="Verdana" w:eastAsia="Times New Roman" w:hAnsi="Verdana" w:cs="Times New Roman"/>
          <w:sz w:val="20"/>
          <w:szCs w:val="20"/>
          <w:lang w:eastAsia="it-IT"/>
        </w:rPr>
        <w:t>’</w:t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>a</w:t>
      </w:r>
      <w:r w:rsidRPr="00925941">
        <w:rPr>
          <w:rFonts w:ascii="Verdana" w:eastAsia="Times New Roman" w:hAnsi="Verdana" w:cs="Times New Roman"/>
          <w:sz w:val="20"/>
          <w:szCs w:val="20"/>
          <w:lang w:eastAsia="it-IT"/>
        </w:rPr>
        <w:t>cconto, IVA, e</w:t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>tc.</w:t>
      </w:r>
      <w:r w:rsidRPr="00925941">
        <w:rPr>
          <w:rFonts w:ascii="Verdana" w:eastAsia="Times New Roman" w:hAnsi="Verdana" w:cs="Times New Roman"/>
          <w:sz w:val="20"/>
          <w:szCs w:val="20"/>
          <w:lang w:eastAsia="it-IT"/>
        </w:rPr>
        <w:t>)</w:t>
      </w:r>
    </w:p>
    <w:p w14:paraId="4EED3AB9" w14:textId="77777777" w:rsidR="00925941" w:rsidRPr="00925941" w:rsidRDefault="00925941" w:rsidP="00925941">
      <w:pPr>
        <w:spacing w:before="0" w:beforeAutospacing="0" w:line="360" w:lineRule="auto"/>
        <w:ind w:left="0" w:right="-1" w:firstLine="0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14:paraId="7DF2ABDC" w14:textId="77777777" w:rsidR="00925941" w:rsidRPr="00925941" w:rsidRDefault="00925941" w:rsidP="00925941">
      <w:pPr>
        <w:spacing w:before="0" w:beforeAutospacing="0" w:line="360" w:lineRule="auto"/>
        <w:ind w:left="0" w:right="-1" w:firstLine="0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14:paraId="61B82343" w14:textId="77777777" w:rsidR="00925941" w:rsidRPr="00925941" w:rsidRDefault="00925941" w:rsidP="00925941">
      <w:pPr>
        <w:spacing w:before="0" w:beforeAutospacing="0" w:line="360" w:lineRule="auto"/>
        <w:ind w:left="0" w:right="-1" w:firstLine="0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14:paraId="702DA36B" w14:textId="77777777" w:rsidR="00925941" w:rsidRPr="00925941" w:rsidRDefault="00925941" w:rsidP="00925941">
      <w:pPr>
        <w:spacing w:before="0" w:beforeAutospacing="0" w:line="360" w:lineRule="auto"/>
        <w:ind w:left="0" w:right="-1" w:firstLine="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925941">
        <w:rPr>
          <w:rFonts w:ascii="Verdana" w:eastAsia="Times New Roman" w:hAnsi="Verdana" w:cs="Times New Roman"/>
          <w:sz w:val="20"/>
          <w:szCs w:val="20"/>
          <w:lang w:eastAsia="it-IT"/>
        </w:rPr>
        <w:t>Data, _______________________</w:t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925941">
        <w:rPr>
          <w:rFonts w:ascii="Verdana" w:eastAsia="Times New Roman" w:hAnsi="Verdana" w:cs="Times New Roman"/>
          <w:sz w:val="20"/>
          <w:szCs w:val="20"/>
          <w:lang w:eastAsia="it-IT"/>
        </w:rPr>
        <w:t>Firma</w:t>
      </w:r>
    </w:p>
    <w:p w14:paraId="3E5579DF" w14:textId="77777777" w:rsidR="001B4538" w:rsidRPr="00925941" w:rsidRDefault="001B4538" w:rsidP="00925941">
      <w:pPr>
        <w:spacing w:before="0" w:beforeAutospacing="0" w:line="360" w:lineRule="auto"/>
        <w:ind w:left="0" w:right="-1" w:firstLine="0"/>
        <w:rPr>
          <w:rFonts w:ascii="Verdana" w:eastAsia="Times New Roman" w:hAnsi="Verdana" w:cs="Times New Roman"/>
          <w:sz w:val="20"/>
          <w:szCs w:val="20"/>
          <w:lang w:eastAsia="it-IT"/>
        </w:rPr>
      </w:pPr>
    </w:p>
    <w:sectPr w:rsidR="001B4538" w:rsidRPr="00925941" w:rsidSect="009259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BD15A" w14:textId="77777777" w:rsidR="00F87AEE" w:rsidRDefault="00F87AEE" w:rsidP="00C95090">
      <w:pPr>
        <w:spacing w:line="240" w:lineRule="auto"/>
      </w:pPr>
      <w:r>
        <w:separator/>
      </w:r>
    </w:p>
  </w:endnote>
  <w:endnote w:type="continuationSeparator" w:id="0">
    <w:p w14:paraId="39020C94" w14:textId="77777777" w:rsidR="00F87AEE" w:rsidRDefault="00F87AEE" w:rsidP="00C950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man 10cpi">
    <w:altName w:val="Cambria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7C820" w14:textId="77777777" w:rsidR="00E34FE1" w:rsidRDefault="00E34FE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46D18" w14:textId="77777777" w:rsidR="00E34FE1" w:rsidRDefault="00E34FE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9C23D" w14:textId="77777777" w:rsidR="00E34FE1" w:rsidRDefault="00E34FE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FE7AD" w14:textId="77777777" w:rsidR="00F87AEE" w:rsidRDefault="00F87AEE" w:rsidP="00C95090">
      <w:pPr>
        <w:spacing w:line="240" w:lineRule="auto"/>
      </w:pPr>
      <w:r>
        <w:separator/>
      </w:r>
    </w:p>
  </w:footnote>
  <w:footnote w:type="continuationSeparator" w:id="0">
    <w:p w14:paraId="6F1C978D" w14:textId="77777777" w:rsidR="00F87AEE" w:rsidRDefault="00F87AEE" w:rsidP="00C950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6C486" w14:textId="77777777" w:rsidR="00E34FE1" w:rsidRDefault="00E34FE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24ABB" w14:textId="77777777" w:rsidR="00E34FE1" w:rsidRDefault="00E34FE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09966" w14:textId="538A8F05" w:rsidR="00925941" w:rsidRDefault="00E34FE1" w:rsidP="00925941">
    <w:pPr>
      <w:pStyle w:val="Intestazione"/>
      <w:ind w:left="0" w:firstLine="0"/>
    </w:pPr>
    <w:r>
      <w:rPr>
        <w:noProof/>
      </w:rPr>
      <w:drawing>
        <wp:inline distT="0" distB="0" distL="0" distR="0" wp14:anchorId="059D8431" wp14:editId="06E50952">
          <wp:extent cx="5867400" cy="1521586"/>
          <wp:effectExtent l="0" t="0" r="0" b="2540"/>
          <wp:docPr id="2" name="Immagine 2" descr="Immagine che contiene testo, Carattere, linea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, Carattere, linea, schermat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91075" cy="15277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DADB5D" w14:textId="77777777" w:rsidR="00E34FE1" w:rsidRDefault="00E34FE1" w:rsidP="00925941">
    <w:pPr>
      <w:pStyle w:val="Intestazione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26142"/>
    <w:multiLevelType w:val="hybridMultilevel"/>
    <w:tmpl w:val="D4487122"/>
    <w:lvl w:ilvl="0" w:tplc="00621D0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36365B"/>
    <w:multiLevelType w:val="hybridMultilevel"/>
    <w:tmpl w:val="15A6C79E"/>
    <w:lvl w:ilvl="0" w:tplc="188405F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DE386F"/>
    <w:multiLevelType w:val="hybridMultilevel"/>
    <w:tmpl w:val="57864584"/>
    <w:lvl w:ilvl="0" w:tplc="32320C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5593710">
    <w:abstractNumId w:val="2"/>
  </w:num>
  <w:num w:numId="2" w16cid:durableId="405303659">
    <w:abstractNumId w:val="1"/>
  </w:num>
  <w:num w:numId="3" w16cid:durableId="755395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attachedTemplate r:id="rId1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2BA5"/>
    <w:rsid w:val="000C7A1F"/>
    <w:rsid w:val="000E1642"/>
    <w:rsid w:val="00116E4C"/>
    <w:rsid w:val="001402BE"/>
    <w:rsid w:val="001428A3"/>
    <w:rsid w:val="001B4538"/>
    <w:rsid w:val="00324C09"/>
    <w:rsid w:val="003A086D"/>
    <w:rsid w:val="0046489B"/>
    <w:rsid w:val="00482EC8"/>
    <w:rsid w:val="005A1CE3"/>
    <w:rsid w:val="005E0A35"/>
    <w:rsid w:val="0060574C"/>
    <w:rsid w:val="006C208A"/>
    <w:rsid w:val="006C4550"/>
    <w:rsid w:val="006D6A8E"/>
    <w:rsid w:val="006E3F2A"/>
    <w:rsid w:val="007E2191"/>
    <w:rsid w:val="008D36D4"/>
    <w:rsid w:val="00925941"/>
    <w:rsid w:val="00A02A8B"/>
    <w:rsid w:val="00A03DDB"/>
    <w:rsid w:val="00B42BA5"/>
    <w:rsid w:val="00B7347D"/>
    <w:rsid w:val="00C33D60"/>
    <w:rsid w:val="00C732B0"/>
    <w:rsid w:val="00C821A0"/>
    <w:rsid w:val="00C95090"/>
    <w:rsid w:val="00CA1500"/>
    <w:rsid w:val="00CF0654"/>
    <w:rsid w:val="00D230A1"/>
    <w:rsid w:val="00D27A18"/>
    <w:rsid w:val="00D3761F"/>
    <w:rsid w:val="00E34FE1"/>
    <w:rsid w:val="00E750BC"/>
    <w:rsid w:val="00F37361"/>
    <w:rsid w:val="00F414A0"/>
    <w:rsid w:val="00F617A7"/>
    <w:rsid w:val="00F87AEE"/>
    <w:rsid w:val="00FB302B"/>
    <w:rsid w:val="00FF6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A3371D"/>
  <w15:docId w15:val="{4248CB43-A7BB-4E7E-ADD9-60C67BD70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00" w:beforeAutospacing="1" w:line="278" w:lineRule="atLeast"/>
        <w:ind w:left="521" w:right="238" w:hanging="266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42BA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3">
    <w:name w:val="Stile3"/>
    <w:basedOn w:val="NormaleWeb"/>
    <w:next w:val="Normale"/>
    <w:link w:val="Stile3Carattere"/>
    <w:autoRedefine/>
    <w:qFormat/>
    <w:rsid w:val="000E1642"/>
    <w:pPr>
      <w:spacing w:line="240" w:lineRule="auto"/>
    </w:pPr>
    <w:rPr>
      <w:rFonts w:eastAsia="Times New Roman"/>
      <w:color w:val="000000"/>
      <w:shd w:val="clear" w:color="auto" w:fill="FFFF00"/>
      <w:lang w:val="en-US" w:eastAsia="it-IT"/>
    </w:rPr>
  </w:style>
  <w:style w:type="paragraph" w:styleId="NormaleWeb">
    <w:name w:val="Normal (Web)"/>
    <w:basedOn w:val="Normale"/>
    <w:uiPriority w:val="99"/>
    <w:semiHidden/>
    <w:unhideWhenUsed/>
    <w:rsid w:val="000E1642"/>
    <w:rPr>
      <w:rFonts w:ascii="Times New Roman" w:hAnsi="Times New Roman" w:cs="Times New Roman"/>
      <w:sz w:val="24"/>
      <w:szCs w:val="24"/>
    </w:rPr>
  </w:style>
  <w:style w:type="character" w:customStyle="1" w:styleId="Stile3Carattere">
    <w:name w:val="Stile3 Carattere"/>
    <w:basedOn w:val="Carpredefinitoparagrafo"/>
    <w:link w:val="Stile3"/>
    <w:rsid w:val="000E1642"/>
    <w:rPr>
      <w:rFonts w:ascii="Times New Roman" w:eastAsia="Times New Roman" w:hAnsi="Times New Roman" w:cs="Times New Roman"/>
      <w:color w:val="000000"/>
      <w:sz w:val="24"/>
      <w:szCs w:val="24"/>
      <w:lang w:val="en-US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95090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5090"/>
  </w:style>
  <w:style w:type="paragraph" w:styleId="Pidipagina">
    <w:name w:val="footer"/>
    <w:basedOn w:val="Normale"/>
    <w:link w:val="PidipaginaCarattere"/>
    <w:uiPriority w:val="99"/>
    <w:unhideWhenUsed/>
    <w:rsid w:val="00C95090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50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50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509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C95090"/>
    <w:pPr>
      <w:suppressAutoHyphens/>
      <w:autoSpaceDN w:val="0"/>
      <w:spacing w:line="240" w:lineRule="auto"/>
      <w:jc w:val="center"/>
      <w:textAlignment w:val="baseline"/>
    </w:pPr>
    <w:rPr>
      <w:rFonts w:ascii="Roman 10cpi" w:eastAsia="Times New Roman" w:hAnsi="Roman 10cpi" w:cs="Times New Roman"/>
      <w:b/>
      <w:kern w:val="3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C95090"/>
    <w:pPr>
      <w:widowControl w:val="0"/>
      <w:suppressAutoHyphens/>
      <w:autoSpaceDN w:val="0"/>
      <w:spacing w:line="240" w:lineRule="auto"/>
      <w:jc w:val="center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95090"/>
    <w:rPr>
      <w:color w:val="0000FF" w:themeColor="hyperlink"/>
      <w:u w:val="single"/>
    </w:rPr>
  </w:style>
  <w:style w:type="paragraph" w:customStyle="1" w:styleId="Default">
    <w:name w:val="Default"/>
    <w:rsid w:val="006D6A8E"/>
    <w:pPr>
      <w:autoSpaceDE w:val="0"/>
      <w:autoSpaceDN w:val="0"/>
      <w:adjustRightInd w:val="0"/>
      <w:spacing w:before="0" w:beforeAutospacing="0" w:line="240" w:lineRule="auto"/>
      <w:ind w:left="0" w:right="0" w:firstLine="0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B42BA5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59"/>
    <w:rsid w:val="00B42BA5"/>
    <w:pPr>
      <w:widowControl w:val="0"/>
      <w:suppressAutoHyphens/>
      <w:autoSpaceDN w:val="0"/>
      <w:spacing w:line="240" w:lineRule="auto"/>
      <w:jc w:val="center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ga\Desktop\MODELLO%20LETTER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LETTERA</Template>
  <TotalTime>15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Nicola Magnani</cp:lastModifiedBy>
  <cp:revision>11</cp:revision>
  <dcterms:created xsi:type="dcterms:W3CDTF">2017-09-21T10:13:00Z</dcterms:created>
  <dcterms:modified xsi:type="dcterms:W3CDTF">2026-07-22T10:06:00Z</dcterms:modified>
</cp:coreProperties>
</file>