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8D010" w14:textId="77777777" w:rsidR="00561B15" w:rsidRDefault="00561B15" w:rsidP="00561B1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C63265F" w14:textId="06985460" w:rsidR="00561B15" w:rsidRDefault="00A03DDB" w:rsidP="00E27492">
      <w:pPr>
        <w:spacing w:before="0" w:beforeAutospacing="0" w:line="240" w:lineRule="auto"/>
        <w:ind w:left="0" w:right="-1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Allegato </w:t>
      </w:r>
      <w:r w:rsidR="00561B15" w:rsidRP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F</w:t>
      </w:r>
      <w:r w:rsid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– Per persone </w:t>
      </w:r>
      <w:r w:rsidR="00E2749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fisiche</w:t>
      </w:r>
    </w:p>
    <w:p w14:paraId="4AE70871" w14:textId="77777777" w:rsidR="00E27492" w:rsidRDefault="00E27492" w:rsidP="00E27492">
      <w:pPr>
        <w:spacing w:before="0" w:beforeAutospacing="0" w:line="240" w:lineRule="auto"/>
        <w:ind w:left="0" w:right="-1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14:paraId="43932FCE" w14:textId="3A82F0F8" w:rsidR="00B42BA5" w:rsidRPr="00561B15" w:rsidRDefault="00A03DDB" w:rsidP="00B42BA5">
      <w:pPr>
        <w:spacing w:before="0" w:beforeAutospacing="0" w:line="240" w:lineRule="auto"/>
        <w:ind w:left="0" w:right="-1" w:firstLine="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OFFERTA TECNICA</w:t>
      </w:r>
    </w:p>
    <w:p w14:paraId="009DBE91" w14:textId="77777777" w:rsidR="00B42BA5" w:rsidRPr="00561B15" w:rsidRDefault="00B42BA5" w:rsidP="00B42BA5">
      <w:pPr>
        <w:spacing w:before="0" w:beforeAutospacing="0" w:line="240" w:lineRule="auto"/>
        <w:ind w:left="0" w:right="-1" w:firstLine="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3EA47427" w14:textId="77777777" w:rsidR="00B42BA5" w:rsidRPr="00561B15" w:rsidRDefault="00B42BA5" w:rsidP="00B42BA5">
      <w:pPr>
        <w:spacing w:before="0" w:beforeAutospacing="0" w:line="24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40260FF8" w14:textId="77777777" w:rsidR="00561B15" w:rsidRPr="0099330E" w:rsidRDefault="00561B15" w:rsidP="00561B15">
      <w:pPr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Il</w:t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/La sottoscritto/a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___________________________________________________________</w:t>
      </w:r>
    </w:p>
    <w:p w14:paraId="0F3F7D9B" w14:textId="77777777" w:rsidR="00561B15" w:rsidRPr="0099330E" w:rsidRDefault="00561B15" w:rsidP="00561B15">
      <w:pPr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ato/a il ______________ nel Comune di _____________________________ (Prov.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_____)</w:t>
      </w:r>
    </w:p>
    <w:p w14:paraId="11C254FD" w14:textId="77777777" w:rsidR="00561B15" w:rsidRDefault="00561B15" w:rsidP="00561B15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Residente a _____________________________ in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Via/Piazza_________________________</w:t>
      </w:r>
    </w:p>
    <w:p w14:paraId="674331CB" w14:textId="77777777" w:rsidR="00561B15" w:rsidRDefault="00561B15" w:rsidP="00561B15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17DA2851" w14:textId="77777777" w:rsidR="00561B15" w:rsidRDefault="00561B15" w:rsidP="00561B15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274970A9" w14:textId="77777777" w:rsidR="00561B15" w:rsidRDefault="00561B15" w:rsidP="00561B15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4AA5C783" w14:textId="4773D6F0" w:rsidR="00B42BA5" w:rsidRPr="00561B15" w:rsidRDefault="00561B15" w:rsidP="00561B15">
      <w:pPr>
        <w:spacing w:before="0" w:beforeAutospacing="0" w:line="24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83F9D"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76165629" w14:textId="77777777" w:rsidR="00E27492" w:rsidRDefault="00E27492" w:rsidP="00E27492">
      <w:pPr>
        <w:spacing w:before="0" w:beforeAutospacing="0" w:line="240" w:lineRule="auto"/>
        <w:ind w:left="0" w:right="0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14:paraId="4373991E" w14:textId="44C5DF5A" w:rsidR="00E27492" w:rsidRDefault="00B42BA5" w:rsidP="00E27492">
      <w:pPr>
        <w:spacing w:before="0" w:beforeAutospacing="0" w:line="240" w:lineRule="auto"/>
        <w:ind w:left="0" w:right="0" w:firstLine="0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DIC</w:t>
      </w:r>
      <w:r w:rsid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H</w:t>
      </w:r>
      <w:r w:rsidRP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IARA</w:t>
      </w:r>
    </w:p>
    <w:p w14:paraId="25516170" w14:textId="77777777" w:rsidR="00E27492" w:rsidRDefault="00E27492" w:rsidP="00E27492">
      <w:pPr>
        <w:spacing w:before="0" w:beforeAutospacing="0" w:line="240" w:lineRule="auto"/>
        <w:ind w:left="0" w:right="0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33674581" w14:textId="77777777" w:rsidR="00DA51A6" w:rsidRDefault="00B42BA5" w:rsidP="00DA51A6">
      <w:pPr>
        <w:spacing w:before="0" w:beforeAutospacing="0" w:line="360" w:lineRule="auto"/>
        <w:ind w:left="0" w:right="0" w:firstLine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sotto la propria responsabilità, a conoscenza di quanto prescritto dall’</w:t>
      </w:r>
      <w:hyperlink r:id="rId8" w:history="1">
        <w:r w:rsidRPr="00561B15">
          <w:rPr>
            <w:rFonts w:ascii="Verdana" w:eastAsia="Times New Roman" w:hAnsi="Verdana" w:cs="Times New Roman"/>
            <w:sz w:val="20"/>
            <w:szCs w:val="20"/>
            <w:lang w:eastAsia="it-IT"/>
          </w:rPr>
          <w:t>art. 75 del D.P.R. 28/12/445</w:t>
        </w:r>
      </w:hyperlink>
      <w:r w:rsidRPr="00561B15">
        <w:rPr>
          <w:rFonts w:ascii="Verdana" w:eastAsia="Times New Roman" w:hAnsi="Verdana" w:cs="Times New Roman"/>
          <w:color w:val="0000FF"/>
          <w:sz w:val="20"/>
          <w:szCs w:val="20"/>
          <w:lang w:eastAsia="it-IT"/>
        </w:rPr>
        <w:t xml:space="preserve"> </w:t>
      </w:r>
      <w:r w:rsidRPr="00561B15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sulla decadenza dei benefici eventualmente conseguenti al provvedimento emanato sulla base di dichiarazioni non veritiere e dal successivo art. 76 sulla responsabilità penale cui possono andare incontro in caso di dichiarazioni mendaci</w:t>
      </w:r>
      <w:r w:rsid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, di essere in possesso di quanto segue:</w:t>
      </w:r>
    </w:p>
    <w:p w14:paraId="5978B046" w14:textId="74030609" w:rsidR="00B42BA5" w:rsidRPr="00DA51A6" w:rsidRDefault="00B42BA5" w:rsidP="00DA51A6">
      <w:pPr>
        <w:pStyle w:val="Paragrafoelenco"/>
        <w:numPr>
          <w:ilvl w:val="0"/>
          <w:numId w:val="11"/>
        </w:numPr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Di essere in possesso del seguente titolo di studio</w:t>
      </w:r>
      <w:r w:rsidR="00561B15"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_______________________________</w:t>
      </w:r>
      <w:r w:rsidR="00561B15"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_</w:t>
      </w:r>
      <w:r w:rsidR="00DA51A6"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conseguito il ______________ presso _______________________________________</w:t>
      </w:r>
      <w:r w:rsidR="00E27492"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con la votazione di ______/110</w:t>
      </w:r>
      <w:r w:rsid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.</w:t>
      </w:r>
    </w:p>
    <w:p w14:paraId="060F52BD" w14:textId="77777777" w:rsidR="0028235A" w:rsidRPr="00561B15" w:rsidRDefault="0028235A" w:rsidP="00E27492">
      <w:pPr>
        <w:spacing w:before="0" w:beforeAutospacing="0" w:line="360" w:lineRule="auto"/>
        <w:ind w:left="0" w:right="0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14:paraId="2382C203" w14:textId="557FB585" w:rsidR="00561B15" w:rsidRPr="00E27492" w:rsidRDefault="0028235A" w:rsidP="00E27492">
      <w:pPr>
        <w:pStyle w:val="Paragrafoelenco"/>
        <w:numPr>
          <w:ilvl w:val="0"/>
          <w:numId w:val="9"/>
        </w:numPr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Titoli culturali e professionali</w:t>
      </w:r>
      <w:r w:rsidR="00561B1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(oltre alla Laurea in lingue</w:t>
      </w:r>
      <w:r w:rsidR="00561B15">
        <w:rPr>
          <w:rFonts w:ascii="Verdana" w:eastAsia="Times New Roman" w:hAnsi="Verdana" w:cs="Times New Roman"/>
          <w:sz w:val="20"/>
          <w:szCs w:val="20"/>
          <w:lang w:eastAsia="it-IT"/>
        </w:rPr>
        <w:t>, M</w:t>
      </w: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aster universitario, corsi specialistici, corsi di formazione specifica del settore</w:t>
      </w:r>
      <w:r w:rsidR="00561B15">
        <w:rPr>
          <w:rFonts w:ascii="Verdana" w:eastAsia="Times New Roman" w:hAnsi="Verdana" w:cs="Times New Roman"/>
          <w:sz w:val="20"/>
          <w:szCs w:val="20"/>
          <w:lang w:eastAsia="it-IT"/>
        </w:rPr>
        <w:t>)</w:t>
      </w:r>
      <w:r w:rsidR="00E27492">
        <w:rPr>
          <w:rFonts w:ascii="Verdana" w:eastAsia="Times New Roman" w:hAnsi="Verdana" w:cs="Times New Roman"/>
          <w:sz w:val="20"/>
          <w:szCs w:val="20"/>
          <w:lang w:eastAsia="it-IT"/>
        </w:rPr>
        <w:t>:</w:t>
      </w:r>
    </w:p>
    <w:tbl>
      <w:tblPr>
        <w:tblStyle w:val="Grigliatabella1"/>
        <w:tblW w:w="0" w:type="auto"/>
        <w:tblInd w:w="521" w:type="dxa"/>
        <w:tblLook w:val="04A0" w:firstRow="1" w:lastRow="0" w:firstColumn="1" w:lastColumn="0" w:noHBand="0" w:noVBand="1"/>
      </w:tblPr>
      <w:tblGrid>
        <w:gridCol w:w="4040"/>
        <w:gridCol w:w="4102"/>
        <w:gridCol w:w="1191"/>
      </w:tblGrid>
      <w:tr w:rsidR="00B42BA5" w:rsidRPr="00561B15" w14:paraId="3F78E59E" w14:textId="77777777" w:rsidTr="00893B90">
        <w:tc>
          <w:tcPr>
            <w:tcW w:w="4690" w:type="dxa"/>
          </w:tcPr>
          <w:p w14:paraId="56A276F8" w14:textId="77777777" w:rsidR="00B42BA5" w:rsidRPr="00561B15" w:rsidRDefault="0028235A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Titolo</w:t>
            </w:r>
          </w:p>
        </w:tc>
        <w:tc>
          <w:tcPr>
            <w:tcW w:w="4678" w:type="dxa"/>
          </w:tcPr>
          <w:p w14:paraId="31BAF87D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Effettuata presso</w:t>
            </w:r>
          </w:p>
        </w:tc>
        <w:tc>
          <w:tcPr>
            <w:tcW w:w="1099" w:type="dxa"/>
          </w:tcPr>
          <w:p w14:paraId="6CDB9891" w14:textId="77777777" w:rsidR="00B42BA5" w:rsidRPr="00561B15" w:rsidRDefault="0028235A" w:rsidP="002534B6">
            <w:pPr>
              <w:spacing w:before="0" w:beforeAutospacing="0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Votazione</w:t>
            </w:r>
          </w:p>
        </w:tc>
      </w:tr>
      <w:tr w:rsidR="00B42BA5" w:rsidRPr="00561B15" w14:paraId="71CED77B" w14:textId="77777777" w:rsidTr="00893B90">
        <w:tc>
          <w:tcPr>
            <w:tcW w:w="4690" w:type="dxa"/>
          </w:tcPr>
          <w:p w14:paraId="1C0DAA74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5350E5A1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618621E2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B42BA5" w:rsidRPr="00561B15" w14:paraId="416D3D73" w14:textId="77777777" w:rsidTr="00893B90">
        <w:tc>
          <w:tcPr>
            <w:tcW w:w="4690" w:type="dxa"/>
          </w:tcPr>
          <w:p w14:paraId="272D779B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16523AC5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6BA559A7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B42BA5" w:rsidRPr="00561B15" w14:paraId="5E29C938" w14:textId="77777777" w:rsidTr="00893B90">
        <w:tc>
          <w:tcPr>
            <w:tcW w:w="4690" w:type="dxa"/>
          </w:tcPr>
          <w:p w14:paraId="16DB4045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743D4239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6D227685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B42BA5" w:rsidRPr="00561B15" w14:paraId="7C85163E" w14:textId="77777777" w:rsidTr="00893B90">
        <w:tc>
          <w:tcPr>
            <w:tcW w:w="4690" w:type="dxa"/>
          </w:tcPr>
          <w:p w14:paraId="041961C2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5CC7FEFB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7F8DC32A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</w:tbl>
    <w:p w14:paraId="18B34F9F" w14:textId="77777777" w:rsidR="00B42BA5" w:rsidRPr="00561B15" w:rsidRDefault="00B42BA5" w:rsidP="002534B6">
      <w:pPr>
        <w:spacing w:before="0" w:beforeAutospacing="0" w:line="360" w:lineRule="auto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14:paraId="4276CE52" w14:textId="1F63869C" w:rsidR="00561B15" w:rsidRPr="00E27492" w:rsidRDefault="0028235A" w:rsidP="00E27492">
      <w:pPr>
        <w:pStyle w:val="Paragrafoelenco"/>
        <w:numPr>
          <w:ilvl w:val="0"/>
          <w:numId w:val="9"/>
        </w:numPr>
        <w:spacing w:before="0" w:beforeAutospacing="0" w:line="360" w:lineRule="auto"/>
        <w:ind w:right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Anni di insegnamento nella scuola statale e/o privata (oltre ai 3 richiesti come prerequisito di accesso)</w:t>
      </w:r>
      <w:r w:rsidR="00E27492">
        <w:rPr>
          <w:rFonts w:ascii="Verdana" w:eastAsia="Times New Roman" w:hAnsi="Verdana" w:cs="Times New Roman"/>
          <w:sz w:val="20"/>
          <w:szCs w:val="20"/>
          <w:lang w:eastAsia="it-IT"/>
        </w:rPr>
        <w:t>:</w:t>
      </w:r>
    </w:p>
    <w:tbl>
      <w:tblPr>
        <w:tblStyle w:val="Grigliatabella1"/>
        <w:tblW w:w="0" w:type="auto"/>
        <w:tblInd w:w="521" w:type="dxa"/>
        <w:tblLook w:val="04A0" w:firstRow="1" w:lastRow="0" w:firstColumn="1" w:lastColumn="0" w:noHBand="0" w:noVBand="1"/>
      </w:tblPr>
      <w:tblGrid>
        <w:gridCol w:w="4145"/>
        <w:gridCol w:w="4121"/>
        <w:gridCol w:w="1067"/>
      </w:tblGrid>
      <w:tr w:rsidR="00B42BA5" w:rsidRPr="00561B15" w14:paraId="188BC3F7" w14:textId="77777777" w:rsidTr="00893B90">
        <w:tc>
          <w:tcPr>
            <w:tcW w:w="4690" w:type="dxa"/>
          </w:tcPr>
          <w:p w14:paraId="1D60E6BA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Tipo di esperienza</w:t>
            </w:r>
          </w:p>
        </w:tc>
        <w:tc>
          <w:tcPr>
            <w:tcW w:w="4678" w:type="dxa"/>
          </w:tcPr>
          <w:p w14:paraId="298033C8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Effettuata presso</w:t>
            </w:r>
          </w:p>
        </w:tc>
        <w:tc>
          <w:tcPr>
            <w:tcW w:w="1099" w:type="dxa"/>
          </w:tcPr>
          <w:p w14:paraId="364F3AB3" w14:textId="77777777" w:rsidR="00B42BA5" w:rsidRPr="00561B15" w:rsidRDefault="00B42BA5" w:rsidP="002534B6">
            <w:pPr>
              <w:spacing w:before="0" w:beforeAutospacing="0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Durata ore</w:t>
            </w:r>
          </w:p>
        </w:tc>
      </w:tr>
      <w:tr w:rsidR="00B42BA5" w:rsidRPr="00561B15" w14:paraId="41AFA908" w14:textId="77777777" w:rsidTr="00893B90">
        <w:tc>
          <w:tcPr>
            <w:tcW w:w="4690" w:type="dxa"/>
          </w:tcPr>
          <w:p w14:paraId="44E99387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4FCD6FBE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1744B3BA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B42BA5" w:rsidRPr="00561B15" w14:paraId="7CD4284A" w14:textId="77777777" w:rsidTr="00893B90">
        <w:tc>
          <w:tcPr>
            <w:tcW w:w="4690" w:type="dxa"/>
          </w:tcPr>
          <w:p w14:paraId="0AF4762B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5F66166D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6A774663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B42BA5" w:rsidRPr="00561B15" w14:paraId="4EC40130" w14:textId="77777777" w:rsidTr="00893B90">
        <w:tc>
          <w:tcPr>
            <w:tcW w:w="4690" w:type="dxa"/>
          </w:tcPr>
          <w:p w14:paraId="721AA766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0394F276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04265CD5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B42BA5" w:rsidRPr="00561B15" w14:paraId="4892C1E4" w14:textId="77777777" w:rsidTr="00893B90">
        <w:tc>
          <w:tcPr>
            <w:tcW w:w="4690" w:type="dxa"/>
          </w:tcPr>
          <w:p w14:paraId="506E75EA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38AE65EE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15891FB9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B42BA5" w:rsidRPr="00561B15" w14:paraId="64D1943C" w14:textId="77777777" w:rsidTr="00893B90">
        <w:tc>
          <w:tcPr>
            <w:tcW w:w="4690" w:type="dxa"/>
          </w:tcPr>
          <w:p w14:paraId="41251ED2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481C33B5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7CF88349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B42BA5" w:rsidRPr="00561B15" w14:paraId="4224AAD6" w14:textId="77777777" w:rsidTr="00893B90">
        <w:tc>
          <w:tcPr>
            <w:tcW w:w="4690" w:type="dxa"/>
          </w:tcPr>
          <w:p w14:paraId="5730A06E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7F87859B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0D1D8FDC" w14:textId="77777777" w:rsidR="00B42BA5" w:rsidRPr="00561B15" w:rsidRDefault="00B42BA5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</w:tbl>
    <w:p w14:paraId="7B48E2CE" w14:textId="77777777" w:rsidR="0028235A" w:rsidRPr="00561B15" w:rsidRDefault="0028235A" w:rsidP="002534B6">
      <w:pPr>
        <w:spacing w:before="0" w:beforeAutospacing="0" w:line="240" w:lineRule="auto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14:paraId="3F301291" w14:textId="054C8CC1" w:rsidR="002534B6" w:rsidRPr="00E27492" w:rsidRDefault="0028235A" w:rsidP="00E27492">
      <w:pPr>
        <w:pStyle w:val="Paragrafoelenco"/>
        <w:numPr>
          <w:ilvl w:val="0"/>
          <w:numId w:val="9"/>
        </w:numPr>
        <w:spacing w:before="0" w:beforeAutospacing="0" w:line="360" w:lineRule="auto"/>
        <w:ind w:right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Attività in correlazione di conversazione madrelingua o corsi di preparazione alla certificazione linguistica presso scuole italiane</w:t>
      </w:r>
      <w:r w:rsidR="00561B15">
        <w:rPr>
          <w:rFonts w:ascii="Verdana" w:eastAsia="Times New Roman" w:hAnsi="Verdana" w:cs="Times New Roman"/>
          <w:sz w:val="20"/>
          <w:szCs w:val="20"/>
          <w:lang w:eastAsia="it-IT"/>
        </w:rPr>
        <w:t>:</w:t>
      </w:r>
    </w:p>
    <w:tbl>
      <w:tblPr>
        <w:tblStyle w:val="Grigliatabella1"/>
        <w:tblW w:w="0" w:type="auto"/>
        <w:tblInd w:w="521" w:type="dxa"/>
        <w:tblLook w:val="04A0" w:firstRow="1" w:lastRow="0" w:firstColumn="1" w:lastColumn="0" w:noHBand="0" w:noVBand="1"/>
      </w:tblPr>
      <w:tblGrid>
        <w:gridCol w:w="4149"/>
        <w:gridCol w:w="4127"/>
        <w:gridCol w:w="1057"/>
      </w:tblGrid>
      <w:tr w:rsidR="002534B6" w:rsidRPr="00561B15" w14:paraId="1D97F453" w14:textId="77777777" w:rsidTr="00FC3DE5">
        <w:tc>
          <w:tcPr>
            <w:tcW w:w="4690" w:type="dxa"/>
          </w:tcPr>
          <w:p w14:paraId="10FA0806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561B15">
              <w:rPr>
                <w:rFonts w:ascii="Verdana" w:hAnsi="Verdana"/>
                <w:color w:val="000000"/>
                <w:sz w:val="18"/>
                <w:szCs w:val="18"/>
              </w:rPr>
              <w:t>Tipo di esperienza</w:t>
            </w:r>
          </w:p>
        </w:tc>
        <w:tc>
          <w:tcPr>
            <w:tcW w:w="4678" w:type="dxa"/>
          </w:tcPr>
          <w:p w14:paraId="63129895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561B15">
              <w:rPr>
                <w:rFonts w:ascii="Verdana" w:hAnsi="Verdana"/>
                <w:color w:val="000000"/>
                <w:sz w:val="18"/>
                <w:szCs w:val="18"/>
              </w:rPr>
              <w:t>Effettuata presso</w:t>
            </w:r>
          </w:p>
        </w:tc>
        <w:tc>
          <w:tcPr>
            <w:tcW w:w="1099" w:type="dxa"/>
          </w:tcPr>
          <w:p w14:paraId="5B747421" w14:textId="77777777" w:rsidR="002534B6" w:rsidRPr="00561B15" w:rsidRDefault="002534B6" w:rsidP="002534B6">
            <w:pPr>
              <w:spacing w:before="0" w:beforeAutospacing="0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561B15">
              <w:rPr>
                <w:rFonts w:ascii="Verdana" w:hAnsi="Verdana"/>
                <w:color w:val="000000"/>
                <w:sz w:val="18"/>
                <w:szCs w:val="18"/>
              </w:rPr>
              <w:t>Durata ore</w:t>
            </w:r>
          </w:p>
        </w:tc>
      </w:tr>
      <w:tr w:rsidR="002534B6" w:rsidRPr="00561B15" w14:paraId="3D0FE0EB" w14:textId="77777777" w:rsidTr="00FC3DE5">
        <w:tc>
          <w:tcPr>
            <w:tcW w:w="4690" w:type="dxa"/>
          </w:tcPr>
          <w:p w14:paraId="6984E1ED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9DC2FC5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7F2156E7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2534B6" w:rsidRPr="00561B15" w14:paraId="02B9A4D4" w14:textId="77777777" w:rsidTr="00FC3DE5">
        <w:tc>
          <w:tcPr>
            <w:tcW w:w="4690" w:type="dxa"/>
          </w:tcPr>
          <w:p w14:paraId="25345ABC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64899D16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0E5C3714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2534B6" w:rsidRPr="00561B15" w14:paraId="6440F433" w14:textId="77777777" w:rsidTr="00FC3DE5">
        <w:tc>
          <w:tcPr>
            <w:tcW w:w="4690" w:type="dxa"/>
          </w:tcPr>
          <w:p w14:paraId="26F51316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2EA0412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06AADF30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2534B6" w:rsidRPr="00561B15" w14:paraId="37EAC341" w14:textId="77777777" w:rsidTr="00FC3DE5">
        <w:tc>
          <w:tcPr>
            <w:tcW w:w="4690" w:type="dxa"/>
          </w:tcPr>
          <w:p w14:paraId="2AE53879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6B43BAC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3B61F46D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2534B6" w:rsidRPr="00561B15" w14:paraId="5067456F" w14:textId="77777777" w:rsidTr="00FC3DE5">
        <w:tc>
          <w:tcPr>
            <w:tcW w:w="4690" w:type="dxa"/>
          </w:tcPr>
          <w:p w14:paraId="44515D4B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074E76F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1FDF30FE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2534B6" w:rsidRPr="00561B15" w14:paraId="41CD3BB6" w14:textId="77777777" w:rsidTr="00FC3DE5">
        <w:tc>
          <w:tcPr>
            <w:tcW w:w="4690" w:type="dxa"/>
          </w:tcPr>
          <w:p w14:paraId="24DF8B68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EF3C8EF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59703C7C" w14:textId="77777777" w:rsidR="002534B6" w:rsidRPr="00561B15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1E467B6F" w14:textId="77777777" w:rsidR="002534B6" w:rsidRPr="002534B6" w:rsidRDefault="002534B6" w:rsidP="002534B6">
      <w:pPr>
        <w:spacing w:before="0" w:beforeAutospacing="0" w:line="240" w:lineRule="auto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14:paraId="1D68214E" w14:textId="28AFB81A" w:rsidR="00E27492" w:rsidRPr="00E27492" w:rsidRDefault="002534B6" w:rsidP="00E27492">
      <w:pPr>
        <w:pStyle w:val="Paragrafoelenco"/>
        <w:numPr>
          <w:ilvl w:val="0"/>
          <w:numId w:val="9"/>
        </w:numPr>
        <w:tabs>
          <w:tab w:val="left" w:pos="7371"/>
        </w:tabs>
        <w:spacing w:before="0" w:beforeAutospacing="0" w:line="360" w:lineRule="auto"/>
        <w:ind w:right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534B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essere in possesso dei seguenti ulteriori titoli di studio e/o professionali </w:t>
      </w:r>
      <w:r w:rsidRPr="002534B6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(indicare tutti i </w:t>
      </w:r>
      <w:r w:rsidRPr="002534B6">
        <w:rPr>
          <w:rFonts w:ascii="Verdana" w:eastAsia="Times New Roman" w:hAnsi="Verdana" w:cs="Times New Roman"/>
          <w:i/>
          <w:iCs/>
          <w:sz w:val="20"/>
          <w:szCs w:val="20"/>
          <w:lang w:eastAsia="it-IT"/>
        </w:rPr>
        <w:t>dati necessari per una eventuale verifica da parte dell’istituto</w:t>
      </w:r>
      <w:r w:rsidRPr="002534B6">
        <w:rPr>
          <w:rFonts w:ascii="Verdana" w:eastAsia="Times New Roman" w:hAnsi="Verdana" w:cs="Times New Roman"/>
          <w:i/>
          <w:sz w:val="20"/>
          <w:szCs w:val="20"/>
          <w:lang w:eastAsia="it-IT"/>
        </w:rPr>
        <w:t>):</w:t>
      </w:r>
    </w:p>
    <w:p w14:paraId="139CA3D6" w14:textId="53E5870F" w:rsidR="00E27492" w:rsidRDefault="002534B6" w:rsidP="00E27492">
      <w:pPr>
        <w:pStyle w:val="Paragrafoelenco"/>
        <w:numPr>
          <w:ilvl w:val="0"/>
          <w:numId w:val="3"/>
        </w:numPr>
        <w:tabs>
          <w:tab w:val="left" w:pos="7371"/>
        </w:tabs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27492">
        <w:rPr>
          <w:rFonts w:ascii="Verdana" w:hAnsi="Verdana"/>
          <w:sz w:val="20"/>
          <w:szCs w:val="20"/>
        </w:rPr>
        <w:t>Do</w:t>
      </w:r>
      <w:r w:rsidRPr="00E27492">
        <w:rPr>
          <w:rFonts w:ascii="Verdana" w:hAnsi="Verdana"/>
          <w:spacing w:val="1"/>
          <w:sz w:val="20"/>
          <w:szCs w:val="20"/>
        </w:rPr>
        <w:t>tt</w:t>
      </w:r>
      <w:r w:rsidRPr="00E27492">
        <w:rPr>
          <w:rFonts w:ascii="Verdana" w:hAnsi="Verdana"/>
          <w:sz w:val="20"/>
          <w:szCs w:val="20"/>
        </w:rPr>
        <w:t>o</w:t>
      </w:r>
      <w:r w:rsidRPr="00E27492">
        <w:rPr>
          <w:rFonts w:ascii="Verdana" w:hAnsi="Verdana"/>
          <w:spacing w:val="-1"/>
          <w:sz w:val="20"/>
          <w:szCs w:val="20"/>
        </w:rPr>
        <w:t>ra</w:t>
      </w:r>
      <w:r w:rsidRPr="00E27492">
        <w:rPr>
          <w:rFonts w:ascii="Verdana" w:hAnsi="Verdana"/>
          <w:spacing w:val="1"/>
          <w:sz w:val="20"/>
          <w:szCs w:val="20"/>
        </w:rPr>
        <w:t>t</w:t>
      </w:r>
      <w:r w:rsidRPr="00E27492">
        <w:rPr>
          <w:rFonts w:ascii="Verdana" w:hAnsi="Verdana"/>
          <w:sz w:val="20"/>
          <w:szCs w:val="20"/>
        </w:rPr>
        <w:t>o</w:t>
      </w:r>
      <w:r w:rsidRPr="00E27492">
        <w:rPr>
          <w:rFonts w:ascii="Verdana" w:hAnsi="Verdana"/>
          <w:spacing w:val="-6"/>
          <w:sz w:val="20"/>
          <w:szCs w:val="20"/>
        </w:rPr>
        <w:t xml:space="preserve"> </w:t>
      </w:r>
      <w:r w:rsidRPr="00E27492">
        <w:rPr>
          <w:rFonts w:ascii="Verdana" w:hAnsi="Verdana"/>
          <w:sz w:val="20"/>
          <w:szCs w:val="20"/>
        </w:rPr>
        <w:t>di</w:t>
      </w:r>
      <w:r w:rsidRPr="00E27492">
        <w:rPr>
          <w:rFonts w:ascii="Verdana" w:hAnsi="Verdana"/>
          <w:spacing w:val="-1"/>
          <w:sz w:val="20"/>
          <w:szCs w:val="20"/>
        </w:rPr>
        <w:t xml:space="preserve"> r</w:t>
      </w:r>
      <w:r w:rsidRPr="00E27492">
        <w:rPr>
          <w:rFonts w:ascii="Verdana" w:hAnsi="Verdana"/>
          <w:spacing w:val="1"/>
          <w:sz w:val="20"/>
          <w:szCs w:val="20"/>
        </w:rPr>
        <w:t>i</w:t>
      </w:r>
      <w:r w:rsidRPr="00E27492">
        <w:rPr>
          <w:rFonts w:ascii="Verdana" w:hAnsi="Verdana"/>
          <w:spacing w:val="-1"/>
          <w:sz w:val="20"/>
          <w:szCs w:val="20"/>
        </w:rPr>
        <w:t>ce</w:t>
      </w:r>
      <w:r w:rsidRPr="00E27492">
        <w:rPr>
          <w:rFonts w:ascii="Verdana" w:hAnsi="Verdana"/>
          <w:spacing w:val="2"/>
          <w:sz w:val="20"/>
          <w:szCs w:val="20"/>
        </w:rPr>
        <w:t>r</w:t>
      </w:r>
      <w:r w:rsidRPr="00E27492">
        <w:rPr>
          <w:rFonts w:ascii="Verdana" w:hAnsi="Verdana"/>
          <w:spacing w:val="-1"/>
          <w:sz w:val="20"/>
          <w:szCs w:val="20"/>
        </w:rPr>
        <w:t>c</w:t>
      </w:r>
      <w:r w:rsidRPr="00E27492">
        <w:rPr>
          <w:rFonts w:ascii="Verdana" w:hAnsi="Verdana"/>
          <w:sz w:val="20"/>
          <w:szCs w:val="20"/>
        </w:rPr>
        <w:t>a</w:t>
      </w:r>
      <w:r w:rsidRPr="00E27492">
        <w:rPr>
          <w:rFonts w:ascii="Verdana" w:hAnsi="Verdana"/>
          <w:spacing w:val="-3"/>
          <w:sz w:val="20"/>
          <w:szCs w:val="20"/>
        </w:rPr>
        <w:t xml:space="preserve"> </w:t>
      </w:r>
      <w:r w:rsidRPr="00E27492">
        <w:rPr>
          <w:rFonts w:ascii="Verdana" w:hAnsi="Verdana"/>
          <w:spacing w:val="1"/>
          <w:sz w:val="20"/>
          <w:szCs w:val="20"/>
        </w:rPr>
        <w:t>i</w:t>
      </w:r>
      <w:r w:rsidRPr="00E27492">
        <w:rPr>
          <w:rFonts w:ascii="Verdana" w:hAnsi="Verdana"/>
          <w:sz w:val="20"/>
          <w:szCs w:val="20"/>
        </w:rPr>
        <w:t>n d</w:t>
      </w:r>
      <w:r w:rsidRPr="00E27492">
        <w:rPr>
          <w:rFonts w:ascii="Verdana" w:hAnsi="Verdana"/>
          <w:spacing w:val="1"/>
          <w:sz w:val="20"/>
          <w:szCs w:val="20"/>
        </w:rPr>
        <w:t>i</w:t>
      </w:r>
      <w:r w:rsidRPr="00E27492">
        <w:rPr>
          <w:rFonts w:ascii="Verdana" w:hAnsi="Verdana"/>
          <w:sz w:val="20"/>
          <w:szCs w:val="20"/>
        </w:rPr>
        <w:t>s</w:t>
      </w:r>
      <w:r w:rsidRPr="00E27492">
        <w:rPr>
          <w:rFonts w:ascii="Verdana" w:hAnsi="Verdana"/>
          <w:spacing w:val="-1"/>
          <w:sz w:val="20"/>
          <w:szCs w:val="20"/>
        </w:rPr>
        <w:t>c</w:t>
      </w:r>
      <w:r w:rsidRPr="00E27492">
        <w:rPr>
          <w:rFonts w:ascii="Verdana" w:hAnsi="Verdana"/>
          <w:spacing w:val="1"/>
          <w:sz w:val="20"/>
          <w:szCs w:val="20"/>
        </w:rPr>
        <w:t>i</w:t>
      </w:r>
      <w:r w:rsidRPr="00E27492">
        <w:rPr>
          <w:rFonts w:ascii="Verdana" w:hAnsi="Verdana"/>
          <w:sz w:val="20"/>
          <w:szCs w:val="20"/>
        </w:rPr>
        <w:t>p</w:t>
      </w:r>
      <w:r w:rsidRPr="00E27492">
        <w:rPr>
          <w:rFonts w:ascii="Verdana" w:hAnsi="Verdana"/>
          <w:spacing w:val="1"/>
          <w:sz w:val="20"/>
          <w:szCs w:val="20"/>
        </w:rPr>
        <w:t>li</w:t>
      </w:r>
      <w:r w:rsidRPr="00E27492">
        <w:rPr>
          <w:rFonts w:ascii="Verdana" w:hAnsi="Verdana"/>
          <w:sz w:val="20"/>
          <w:szCs w:val="20"/>
        </w:rPr>
        <w:t>ne</w:t>
      </w:r>
      <w:r w:rsidRPr="00E27492">
        <w:rPr>
          <w:rFonts w:ascii="Verdana" w:hAnsi="Verdana"/>
          <w:spacing w:val="-6"/>
          <w:sz w:val="20"/>
          <w:szCs w:val="20"/>
        </w:rPr>
        <w:t xml:space="preserve"> </w:t>
      </w:r>
      <w:r w:rsidRPr="00E27492">
        <w:rPr>
          <w:rFonts w:ascii="Verdana" w:hAnsi="Verdana"/>
          <w:sz w:val="20"/>
          <w:szCs w:val="20"/>
        </w:rPr>
        <w:t>linguistiche</w:t>
      </w:r>
      <w:r w:rsidR="00E27492">
        <w:rPr>
          <w:rFonts w:ascii="Verdana" w:hAnsi="Verdana"/>
          <w:sz w:val="20"/>
          <w:szCs w:val="20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conseguito il _______ presso ____________________________________ con la valutazione di ___/____;</w:t>
      </w:r>
    </w:p>
    <w:p w14:paraId="6A130700" w14:textId="77777777" w:rsidR="00E27492" w:rsidRDefault="002534B6" w:rsidP="00E27492">
      <w:pPr>
        <w:pStyle w:val="Paragrafoelenco"/>
        <w:numPr>
          <w:ilvl w:val="0"/>
          <w:numId w:val="3"/>
        </w:numPr>
        <w:tabs>
          <w:tab w:val="left" w:pos="7371"/>
        </w:tabs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7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ondo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Pr="00E27492">
        <w:rPr>
          <w:rFonts w:ascii="Verdana" w:eastAsia="Times New Roman" w:hAnsi="Verdana" w:cs="Times New Roman"/>
          <w:spacing w:val="59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-4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nnu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spond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8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1500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60 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F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nd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f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su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 </w:t>
      </w:r>
      <w:proofErr w:type="gramStart"/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proofErr w:type="gramEnd"/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f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fe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6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h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o, conseguito il _______ presso ____________________________________ con la valutazione di ___/____;</w:t>
      </w:r>
    </w:p>
    <w:p w14:paraId="7996A6FC" w14:textId="3C98E09F" w:rsidR="00E27492" w:rsidRDefault="002534B6" w:rsidP="00E27492">
      <w:pPr>
        <w:pStyle w:val="Paragrafoelenco"/>
        <w:numPr>
          <w:ilvl w:val="0"/>
          <w:numId w:val="3"/>
        </w:numPr>
        <w:tabs>
          <w:tab w:val="left" w:pos="7371"/>
        </w:tabs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so</w:t>
      </w:r>
      <w:r w:rsidRPr="00E27492">
        <w:rPr>
          <w:rFonts w:ascii="Verdana" w:eastAsia="Times New Roman" w:hAnsi="Verdana" w:cs="Times New Roman"/>
          <w:spacing w:val="-4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ec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li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zz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z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one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ons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g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7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sso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er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à</w:t>
      </w:r>
      <w:r w:rsidRPr="00E27492">
        <w:rPr>
          <w:rFonts w:ascii="Verdana" w:eastAsia="Times New Roman" w:hAnsi="Verdana" w:cs="Times New Roman"/>
          <w:spacing w:val="-7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 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ll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’e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conseguito il _______ presso ____________________________________ con la valutazione di ___/____;</w:t>
      </w:r>
    </w:p>
    <w:p w14:paraId="4289DA9F" w14:textId="79506CD7" w:rsidR="002534B6" w:rsidRPr="00E27492" w:rsidRDefault="002534B6" w:rsidP="00E27492">
      <w:pPr>
        <w:pStyle w:val="Paragrafoelenco"/>
        <w:numPr>
          <w:ilvl w:val="0"/>
          <w:numId w:val="3"/>
        </w:numPr>
        <w:tabs>
          <w:tab w:val="left" w:pos="7371"/>
        </w:tabs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im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/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so di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erfe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z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8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</w:t>
      </w:r>
      <w:r w:rsidRPr="00E27492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g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ll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’e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4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nnu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spond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8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1500 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60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CF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nd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7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f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e, conseguito il _______ presso ____________________________________ con la valutazione di ___/____.</w:t>
      </w:r>
    </w:p>
    <w:p w14:paraId="693B65DC" w14:textId="77777777" w:rsidR="00E27492" w:rsidRPr="00E27492" w:rsidRDefault="00E27492" w:rsidP="00E27492">
      <w:pPr>
        <w:pStyle w:val="Paragrafoelenco"/>
        <w:spacing w:before="0" w:beforeAutospacing="0" w:line="360" w:lineRule="auto"/>
        <w:ind w:left="360" w:right="0" w:firstLine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14:paraId="6D5B46F2" w14:textId="59480D81" w:rsidR="002534B6" w:rsidRPr="00E27492" w:rsidRDefault="002534B6" w:rsidP="00E27492">
      <w:pPr>
        <w:pStyle w:val="Paragrafoelenco"/>
        <w:numPr>
          <w:ilvl w:val="0"/>
          <w:numId w:val="9"/>
        </w:numPr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2534B6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Valutazione delle potenzialità di realizzazione del progetto per lotto</w:t>
      </w:r>
      <w:r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(</w:t>
      </w:r>
      <w:r>
        <w:rPr>
          <w:rFonts w:ascii="Verdana" w:hAnsi="Verdana" w:cs="Times New Roman"/>
          <w:sz w:val="20"/>
          <w:szCs w:val="20"/>
        </w:rPr>
        <w:t>a</w:t>
      </w:r>
      <w:r w:rsidR="00C33D60" w:rsidRPr="002534B6">
        <w:rPr>
          <w:rFonts w:ascii="Verdana" w:hAnsi="Verdana" w:cs="Times New Roman"/>
          <w:sz w:val="20"/>
          <w:szCs w:val="20"/>
        </w:rPr>
        <w:t xml:space="preserve">llegare </w:t>
      </w:r>
      <w:r w:rsidR="003070E9" w:rsidRPr="002534B6">
        <w:rPr>
          <w:rFonts w:ascii="Verdana" w:hAnsi="Verdana" w:cs="Times New Roman"/>
          <w:sz w:val="20"/>
          <w:szCs w:val="20"/>
        </w:rPr>
        <w:t xml:space="preserve">e/o effettuare </w:t>
      </w:r>
      <w:r w:rsidR="00C33D60" w:rsidRPr="002534B6">
        <w:rPr>
          <w:rFonts w:ascii="Verdana" w:hAnsi="Verdana" w:cs="Times New Roman"/>
          <w:sz w:val="20"/>
          <w:szCs w:val="20"/>
        </w:rPr>
        <w:t>descrizione attività progettuale proposta</w:t>
      </w:r>
      <w:r>
        <w:rPr>
          <w:rFonts w:ascii="Verdana" w:hAnsi="Verdana" w:cs="Times New Roman"/>
          <w:sz w:val="20"/>
          <w:szCs w:val="20"/>
        </w:rPr>
        <w:t>):</w:t>
      </w:r>
    </w:p>
    <w:tbl>
      <w:tblPr>
        <w:tblStyle w:val="Grigliatabella1"/>
        <w:tblW w:w="0" w:type="auto"/>
        <w:tblInd w:w="521" w:type="dxa"/>
        <w:tblLook w:val="04A0" w:firstRow="1" w:lastRow="0" w:firstColumn="1" w:lastColumn="0" w:noHBand="0" w:noVBand="1"/>
      </w:tblPr>
      <w:tblGrid>
        <w:gridCol w:w="9333"/>
      </w:tblGrid>
      <w:tr w:rsidR="00C33D60" w:rsidRPr="00561B15" w14:paraId="23CBABEC" w14:textId="77777777" w:rsidTr="0048723C">
        <w:trPr>
          <w:trHeight w:val="1125"/>
        </w:trPr>
        <w:tc>
          <w:tcPr>
            <w:tcW w:w="10467" w:type="dxa"/>
          </w:tcPr>
          <w:p w14:paraId="3F78EDA3" w14:textId="77777777" w:rsidR="002534B6" w:rsidRDefault="002534B6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  <w:p w14:paraId="4B44A71C" w14:textId="041BCA29" w:rsidR="00C33D60" w:rsidRPr="00561B15" w:rsidRDefault="00C33D60" w:rsidP="002534B6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561B15">
              <w:rPr>
                <w:rFonts w:ascii="Verdana" w:hAnsi="Verdana"/>
                <w:color w:val="000000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500" w:rsidRPr="00561B15">
              <w:rPr>
                <w:rFonts w:ascii="Verdana" w:hAnsi="Verdana"/>
                <w:color w:val="000000"/>
              </w:rPr>
              <w:t>……………………………………………………………………………………</w:t>
            </w:r>
            <w:r w:rsidR="003070E9" w:rsidRPr="00561B15">
              <w:rPr>
                <w:rFonts w:ascii="Verdana" w:hAnsi="Verdana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CA1500" w:rsidRPr="00561B15">
              <w:rPr>
                <w:rFonts w:ascii="Verdana" w:hAnsi="Verdana"/>
                <w:color w:val="000000"/>
              </w:rPr>
              <w:t>……………………………………………</w:t>
            </w:r>
          </w:p>
        </w:tc>
      </w:tr>
    </w:tbl>
    <w:p w14:paraId="2FB53A2B" w14:textId="77777777" w:rsidR="002534B6" w:rsidRDefault="002534B6" w:rsidP="00E27492">
      <w:pPr>
        <w:spacing w:before="0" w:beforeAutospacing="0" w:line="360" w:lineRule="auto"/>
        <w:ind w:left="425" w:right="-23" w:firstLine="0"/>
        <w:contextualSpacing/>
        <w:rPr>
          <w:rFonts w:ascii="Verdana" w:hAnsi="Verdana"/>
          <w:spacing w:val="1"/>
          <w:sz w:val="20"/>
          <w:szCs w:val="20"/>
        </w:rPr>
      </w:pPr>
    </w:p>
    <w:p w14:paraId="066E6C2E" w14:textId="714CEFE8" w:rsidR="002534B6" w:rsidRDefault="00B42BA5" w:rsidP="00E27492">
      <w:pPr>
        <w:spacing w:before="0" w:beforeAutospacing="0" w:line="360" w:lineRule="auto"/>
        <w:ind w:left="0" w:right="0" w:firstLine="0"/>
        <w:contextualSpacing/>
        <w:rPr>
          <w:rFonts w:ascii="Verdana" w:hAnsi="Verdana"/>
          <w:bCs/>
          <w:sz w:val="20"/>
          <w:szCs w:val="20"/>
        </w:rPr>
      </w:pPr>
      <w:r w:rsidRPr="00561B15">
        <w:rPr>
          <w:rFonts w:ascii="Verdana" w:hAnsi="Verdana"/>
          <w:spacing w:val="1"/>
          <w:sz w:val="20"/>
          <w:szCs w:val="20"/>
        </w:rPr>
        <w:t>Il punteggio viene assegnato, ad imprescindibile giudizio dal Dirigente Scolastico in sede di</w:t>
      </w:r>
      <w:r w:rsidR="002534B6">
        <w:rPr>
          <w:rFonts w:ascii="Verdana" w:hAnsi="Verdana"/>
          <w:spacing w:val="1"/>
          <w:sz w:val="20"/>
          <w:szCs w:val="20"/>
        </w:rPr>
        <w:t xml:space="preserve"> Comm</w:t>
      </w:r>
      <w:r w:rsidRPr="00561B15">
        <w:rPr>
          <w:rFonts w:ascii="Verdana" w:hAnsi="Verdana"/>
          <w:spacing w:val="1"/>
          <w:sz w:val="20"/>
          <w:szCs w:val="20"/>
        </w:rPr>
        <w:t xml:space="preserve"> Commissione Tecnica e che </w:t>
      </w:r>
      <w:r w:rsidRPr="00561B15">
        <w:rPr>
          <w:rFonts w:ascii="Verdana" w:hAnsi="Verdana"/>
          <w:bCs/>
          <w:sz w:val="20"/>
          <w:szCs w:val="20"/>
        </w:rPr>
        <w:t xml:space="preserve">potrà riguardare l’assegnazione dell’incarico per l’intero ammontare orario indicato ovvero in modo parziale come definito all’art. 3)                                        </w:t>
      </w:r>
    </w:p>
    <w:p w14:paraId="073DD6FA" w14:textId="77777777" w:rsidR="00E27492" w:rsidRDefault="00B42BA5" w:rsidP="00E27492">
      <w:pPr>
        <w:spacing w:before="0" w:beforeAutospacing="0" w:line="360" w:lineRule="auto"/>
        <w:ind w:left="0" w:right="0" w:firstLine="0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1B15">
        <w:rPr>
          <w:rFonts w:ascii="Verdana" w:hAnsi="Verdana"/>
          <w:bCs/>
          <w:sz w:val="20"/>
          <w:szCs w:val="20"/>
        </w:rPr>
        <w:t>Punti Assegnati ______.</w:t>
      </w:r>
    </w:p>
    <w:p w14:paraId="3F19250C" w14:textId="77777777" w:rsidR="00E27492" w:rsidRDefault="00E27492" w:rsidP="00E27492">
      <w:pPr>
        <w:spacing w:before="0" w:beforeAutospacing="0" w:line="360" w:lineRule="auto"/>
        <w:ind w:left="0" w:right="0" w:firstLine="0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14:paraId="252A6A8A" w14:textId="3C3B041A" w:rsidR="00E27492" w:rsidRDefault="00CA1500" w:rsidP="00E27492">
      <w:pPr>
        <w:spacing w:before="0" w:beforeAutospacing="0" w:line="360" w:lineRule="auto"/>
        <w:ind w:left="0" w:right="0" w:firstLine="0"/>
        <w:contextualSpacing/>
        <w:rPr>
          <w:rFonts w:ascii="Verdana" w:hAnsi="Verdana" w:cs="Times New Roman"/>
          <w:sz w:val="20"/>
          <w:szCs w:val="20"/>
        </w:rPr>
      </w:pPr>
      <w:r w:rsidRPr="00561B15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Data ______________</w:t>
      </w:r>
      <w:r w:rsidR="002534B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="002534B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="002534B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="002534B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="002534B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="002534B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="002534B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="002534B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Pr="00561B15">
        <w:rPr>
          <w:rFonts w:ascii="Verdana" w:hAnsi="Verdana" w:cs="Times New Roman"/>
          <w:sz w:val="20"/>
          <w:szCs w:val="20"/>
        </w:rPr>
        <w:t>Firma</w:t>
      </w:r>
    </w:p>
    <w:p w14:paraId="34EBE0B6" w14:textId="77777777" w:rsidR="00E27492" w:rsidRDefault="00E27492" w:rsidP="00E27492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Verdana" w:hAnsi="Verdana" w:cs="Times New Roman"/>
          <w:sz w:val="20"/>
          <w:szCs w:val="20"/>
        </w:rPr>
        <w:br w:type="page"/>
      </w:r>
    </w:p>
    <w:p w14:paraId="58187757" w14:textId="6174DD8F" w:rsidR="00E27492" w:rsidRDefault="00E27492" w:rsidP="00E27492">
      <w:pPr>
        <w:spacing w:before="0" w:beforeAutospacing="0" w:line="240" w:lineRule="auto"/>
        <w:ind w:left="0" w:right="-1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lastRenderedPageBreak/>
        <w:t>Allegato F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– Per persone giuridiche</w:t>
      </w:r>
    </w:p>
    <w:p w14:paraId="3DA71A8C" w14:textId="77777777" w:rsidR="00E27492" w:rsidRDefault="00E27492" w:rsidP="00E27492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14:paraId="2A461C12" w14:textId="2619BE2D" w:rsidR="00E27492" w:rsidRPr="00561B15" w:rsidRDefault="00E27492" w:rsidP="00E27492">
      <w:pPr>
        <w:spacing w:before="0" w:beforeAutospacing="0" w:line="360" w:lineRule="auto"/>
        <w:ind w:left="0" w:right="-1" w:firstLine="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OFFERTA TECNICA</w:t>
      </w:r>
    </w:p>
    <w:p w14:paraId="04012869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sottoscritto/a_____________________________________________________________</w:t>
      </w:r>
    </w:p>
    <w:p w14:paraId="3B77FB98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nato/a </w:t>
      </w:r>
      <w:proofErr w:type="spellStart"/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_____________________________________________ il ____________________</w:t>
      </w:r>
    </w:p>
    <w:p w14:paraId="04FBB995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480B47EB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___________________________via_____________________________________</w:t>
      </w:r>
    </w:p>
    <w:p w14:paraId="73D2E473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_____________________________ recapito </w:t>
      </w:r>
      <w:proofErr w:type="spellStart"/>
      <w:r>
        <w:rPr>
          <w:rFonts w:ascii="Verdana" w:eastAsia="Verdana" w:hAnsi="Verdana" w:cs="Verdana"/>
          <w:sz w:val="20"/>
          <w:szCs w:val="20"/>
        </w:rPr>
        <w:t>cell</w:t>
      </w:r>
      <w:proofErr w:type="spellEnd"/>
      <w:r>
        <w:rPr>
          <w:rFonts w:ascii="Verdana" w:eastAsia="Verdana" w:hAnsi="Verdana" w:cs="Verdana"/>
          <w:sz w:val="20"/>
          <w:szCs w:val="20"/>
        </w:rPr>
        <w:t>. _____________________</w:t>
      </w:r>
    </w:p>
    <w:p w14:paraId="7C93070F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indirizzo e-mail _________________________ indirizzo PEC __________________________</w:t>
      </w:r>
    </w:p>
    <w:p w14:paraId="2F82D13F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qualità di legale rappresentante del _____________________________________________</w:t>
      </w:r>
    </w:p>
    <w:p w14:paraId="48A22F09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 sede in _______________________ via/piazza__________________________________</w:t>
      </w:r>
    </w:p>
    <w:p w14:paraId="10F33B3F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5E34A498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249B4AB7" w14:textId="77777777" w:rsid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796197B8" w14:textId="2D437D22" w:rsidR="00E27492" w:rsidRPr="00E27492" w:rsidRDefault="00E27492" w:rsidP="00E27492">
      <w:pPr>
        <w:spacing w:before="0" w:beforeAutospacing="0" w:line="360" w:lineRule="auto"/>
        <w:ind w:left="0" w:right="0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83F9D"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4314B413" w14:textId="11243A4D" w:rsidR="00E27492" w:rsidRPr="00E27492" w:rsidRDefault="00E27492" w:rsidP="00E27492">
      <w:pPr>
        <w:spacing w:before="0" w:beforeAutospacing="0" w:line="360" w:lineRule="auto"/>
        <w:ind w:left="0" w:right="0" w:firstLine="0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DIC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H</w:t>
      </w:r>
      <w:r w:rsidRPr="00561B1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IARA</w:t>
      </w:r>
    </w:p>
    <w:p w14:paraId="0C4D09DB" w14:textId="4109173F" w:rsidR="00E27492" w:rsidRPr="00E27492" w:rsidRDefault="00E27492" w:rsidP="00E27492">
      <w:pPr>
        <w:spacing w:before="0" w:beforeAutospacing="0" w:line="360" w:lineRule="auto"/>
        <w:ind w:left="0" w:right="0" w:firstLine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sotto la propria responsabilità, a conoscenza di quanto prescritto dall’</w:t>
      </w:r>
      <w:hyperlink r:id="rId9" w:history="1">
        <w:r w:rsidRPr="00561B15">
          <w:rPr>
            <w:rFonts w:ascii="Verdana" w:eastAsia="Times New Roman" w:hAnsi="Verdana" w:cs="Times New Roman"/>
            <w:sz w:val="20"/>
            <w:szCs w:val="20"/>
            <w:lang w:eastAsia="it-IT"/>
          </w:rPr>
          <w:t>art. 75 del D.P.R. 28/12/445</w:t>
        </w:r>
      </w:hyperlink>
      <w:r w:rsidRPr="00561B15">
        <w:rPr>
          <w:rFonts w:ascii="Verdana" w:eastAsia="Times New Roman" w:hAnsi="Verdana" w:cs="Times New Roman"/>
          <w:color w:val="0000FF"/>
          <w:sz w:val="20"/>
          <w:szCs w:val="20"/>
          <w:lang w:eastAsia="it-IT"/>
        </w:rPr>
        <w:t xml:space="preserve"> </w:t>
      </w:r>
      <w:r w:rsidRPr="00561B15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sulla decadenza dei benefici eventualmente conseguenti al provvedimento emanato sulla base di dichiarazioni non veritiere e dal successivo art. 76 sulla responsabilità penale cui possono andare incontro in caso di dichiarazioni mendaci</w:t>
      </w:r>
      <w:r w:rsid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, relativamente al proprio personale, il possesso di quanto segue</w:t>
      </w:r>
      <w:r w:rsidRPr="00561B15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:</w:t>
      </w:r>
    </w:p>
    <w:p w14:paraId="7E9888DB" w14:textId="6CB577B6" w:rsidR="00E27492" w:rsidRPr="00DA51A6" w:rsidRDefault="00DA51A6" w:rsidP="00DA51A6">
      <w:pPr>
        <w:pStyle w:val="Paragrafoelenco"/>
        <w:numPr>
          <w:ilvl w:val="0"/>
          <w:numId w:val="9"/>
        </w:numPr>
        <w:spacing w:before="0" w:beforeAutospacing="0" w:line="360" w:lineRule="auto"/>
        <w:ind w:right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T</w:t>
      </w:r>
      <w:r w:rsidR="00E27492"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itolo di studio ________________________________</w:t>
      </w:r>
      <w:r w:rsidRPr="00DA51A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E27492"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conseguito il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="00E27492" w:rsidRPr="00DA51A6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______________presso _______________________________________ con la votazione di ______/110</w:t>
      </w:r>
    </w:p>
    <w:p w14:paraId="3CC73A70" w14:textId="77777777" w:rsidR="00E27492" w:rsidRPr="00561B15" w:rsidRDefault="00E27492" w:rsidP="00E27492">
      <w:pPr>
        <w:spacing w:before="0" w:beforeAutospacing="0" w:line="360" w:lineRule="auto"/>
        <w:ind w:left="0" w:right="0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14:paraId="4219B56D" w14:textId="77777777" w:rsidR="00E27492" w:rsidRPr="00E27492" w:rsidRDefault="00E27492" w:rsidP="00E27492">
      <w:pPr>
        <w:pStyle w:val="Paragrafoelenco"/>
        <w:numPr>
          <w:ilvl w:val="0"/>
          <w:numId w:val="9"/>
        </w:numPr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Titoli culturali e professionali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(oltre alla Laurea in lingue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, M</w:t>
      </w: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aster universitario, corsi specialistici, corsi di formazione specifica del settore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):</w:t>
      </w:r>
    </w:p>
    <w:tbl>
      <w:tblPr>
        <w:tblStyle w:val="Grigliatabella1"/>
        <w:tblW w:w="0" w:type="auto"/>
        <w:tblInd w:w="521" w:type="dxa"/>
        <w:tblLook w:val="04A0" w:firstRow="1" w:lastRow="0" w:firstColumn="1" w:lastColumn="0" w:noHBand="0" w:noVBand="1"/>
      </w:tblPr>
      <w:tblGrid>
        <w:gridCol w:w="4040"/>
        <w:gridCol w:w="4102"/>
        <w:gridCol w:w="1191"/>
      </w:tblGrid>
      <w:tr w:rsidR="00E27492" w:rsidRPr="00561B15" w14:paraId="3ADFFA36" w14:textId="77777777" w:rsidTr="00FC3DE5">
        <w:tc>
          <w:tcPr>
            <w:tcW w:w="4690" w:type="dxa"/>
          </w:tcPr>
          <w:p w14:paraId="6F51EF29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Titolo</w:t>
            </w:r>
          </w:p>
        </w:tc>
        <w:tc>
          <w:tcPr>
            <w:tcW w:w="4678" w:type="dxa"/>
          </w:tcPr>
          <w:p w14:paraId="3550EC8F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Effettuata presso</w:t>
            </w:r>
          </w:p>
        </w:tc>
        <w:tc>
          <w:tcPr>
            <w:tcW w:w="1099" w:type="dxa"/>
          </w:tcPr>
          <w:p w14:paraId="7C8FFCBE" w14:textId="77777777" w:rsidR="00E27492" w:rsidRPr="00561B15" w:rsidRDefault="00E27492" w:rsidP="00FC3DE5">
            <w:pPr>
              <w:spacing w:before="0" w:beforeAutospacing="0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Votazione</w:t>
            </w:r>
          </w:p>
        </w:tc>
      </w:tr>
      <w:tr w:rsidR="00E27492" w:rsidRPr="00561B15" w14:paraId="39373DCF" w14:textId="77777777" w:rsidTr="00FC3DE5">
        <w:tc>
          <w:tcPr>
            <w:tcW w:w="4690" w:type="dxa"/>
          </w:tcPr>
          <w:p w14:paraId="3D8EC6C1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296BAB7D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229E97EE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E27492" w:rsidRPr="00561B15" w14:paraId="5329099F" w14:textId="77777777" w:rsidTr="00FC3DE5">
        <w:tc>
          <w:tcPr>
            <w:tcW w:w="4690" w:type="dxa"/>
          </w:tcPr>
          <w:p w14:paraId="174AF875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322A5435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1CED3578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E27492" w:rsidRPr="00561B15" w14:paraId="0CD66C39" w14:textId="77777777" w:rsidTr="00FC3DE5">
        <w:tc>
          <w:tcPr>
            <w:tcW w:w="4690" w:type="dxa"/>
          </w:tcPr>
          <w:p w14:paraId="6862E81C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356F61B9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0D04D119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E27492" w:rsidRPr="00561B15" w14:paraId="5D5908CD" w14:textId="77777777" w:rsidTr="00FC3DE5">
        <w:tc>
          <w:tcPr>
            <w:tcW w:w="4690" w:type="dxa"/>
          </w:tcPr>
          <w:p w14:paraId="19028CC5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11DF0EAD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3542C3A9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</w:tbl>
    <w:p w14:paraId="3BB39B95" w14:textId="77777777" w:rsidR="00E27492" w:rsidRPr="00561B15" w:rsidRDefault="00E27492" w:rsidP="00E27492">
      <w:pPr>
        <w:spacing w:before="0" w:beforeAutospacing="0" w:line="360" w:lineRule="auto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14:paraId="74646750" w14:textId="77777777" w:rsidR="00E27492" w:rsidRPr="00E27492" w:rsidRDefault="00E27492" w:rsidP="00E27492">
      <w:pPr>
        <w:pStyle w:val="Paragrafoelenco"/>
        <w:numPr>
          <w:ilvl w:val="0"/>
          <w:numId w:val="9"/>
        </w:numPr>
        <w:spacing w:before="0" w:beforeAutospacing="0" w:line="360" w:lineRule="auto"/>
        <w:ind w:right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Anni di insegnamento nella scuola statale e/o privata (oltre ai 3 richiesti come prerequisito di accesso)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:</w:t>
      </w:r>
    </w:p>
    <w:tbl>
      <w:tblPr>
        <w:tblStyle w:val="Grigliatabella1"/>
        <w:tblW w:w="0" w:type="auto"/>
        <w:tblInd w:w="521" w:type="dxa"/>
        <w:tblLook w:val="04A0" w:firstRow="1" w:lastRow="0" w:firstColumn="1" w:lastColumn="0" w:noHBand="0" w:noVBand="1"/>
      </w:tblPr>
      <w:tblGrid>
        <w:gridCol w:w="4145"/>
        <w:gridCol w:w="4121"/>
        <w:gridCol w:w="1067"/>
      </w:tblGrid>
      <w:tr w:rsidR="00E27492" w:rsidRPr="00561B15" w14:paraId="6259656B" w14:textId="77777777" w:rsidTr="00FC3DE5">
        <w:tc>
          <w:tcPr>
            <w:tcW w:w="4690" w:type="dxa"/>
          </w:tcPr>
          <w:p w14:paraId="4ADC4D24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Tipo di esperienza</w:t>
            </w:r>
          </w:p>
        </w:tc>
        <w:tc>
          <w:tcPr>
            <w:tcW w:w="4678" w:type="dxa"/>
          </w:tcPr>
          <w:p w14:paraId="00883945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Effettuata presso</w:t>
            </w:r>
          </w:p>
        </w:tc>
        <w:tc>
          <w:tcPr>
            <w:tcW w:w="1099" w:type="dxa"/>
          </w:tcPr>
          <w:p w14:paraId="0509C1B8" w14:textId="77777777" w:rsidR="00E27492" w:rsidRPr="00561B15" w:rsidRDefault="00E27492" w:rsidP="00FC3DE5">
            <w:pPr>
              <w:spacing w:before="0" w:beforeAutospacing="0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Durata ore</w:t>
            </w:r>
          </w:p>
        </w:tc>
      </w:tr>
      <w:tr w:rsidR="00E27492" w:rsidRPr="00561B15" w14:paraId="539F442D" w14:textId="77777777" w:rsidTr="00FC3DE5">
        <w:tc>
          <w:tcPr>
            <w:tcW w:w="4690" w:type="dxa"/>
          </w:tcPr>
          <w:p w14:paraId="1A949A57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51F1B560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40C7FF70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E27492" w:rsidRPr="00561B15" w14:paraId="1F663E46" w14:textId="77777777" w:rsidTr="00FC3DE5">
        <w:tc>
          <w:tcPr>
            <w:tcW w:w="4690" w:type="dxa"/>
          </w:tcPr>
          <w:p w14:paraId="2007600C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55FC5CD6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4D826B96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E27492" w:rsidRPr="00561B15" w14:paraId="36463DF7" w14:textId="77777777" w:rsidTr="00FC3DE5">
        <w:tc>
          <w:tcPr>
            <w:tcW w:w="4690" w:type="dxa"/>
          </w:tcPr>
          <w:p w14:paraId="306FC2AC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4A8BFFA6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77DB61DC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E27492" w:rsidRPr="00561B15" w14:paraId="74752390" w14:textId="77777777" w:rsidTr="00FC3DE5">
        <w:tc>
          <w:tcPr>
            <w:tcW w:w="4690" w:type="dxa"/>
          </w:tcPr>
          <w:p w14:paraId="3FC40F1D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5F8491F7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7BE0A70A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E27492" w:rsidRPr="00561B15" w14:paraId="1FE5D0EA" w14:textId="77777777" w:rsidTr="00FC3DE5">
        <w:tc>
          <w:tcPr>
            <w:tcW w:w="4690" w:type="dxa"/>
          </w:tcPr>
          <w:p w14:paraId="4CE2521C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2174CD52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18F591C4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  <w:tr w:rsidR="00E27492" w:rsidRPr="00561B15" w14:paraId="2C464CC6" w14:textId="77777777" w:rsidTr="00FC3DE5">
        <w:tc>
          <w:tcPr>
            <w:tcW w:w="4690" w:type="dxa"/>
          </w:tcPr>
          <w:p w14:paraId="4E8C6A23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4678" w:type="dxa"/>
          </w:tcPr>
          <w:p w14:paraId="7BD0A557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  <w:tc>
          <w:tcPr>
            <w:tcW w:w="1099" w:type="dxa"/>
          </w:tcPr>
          <w:p w14:paraId="0E63F8A3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</w:tc>
      </w:tr>
    </w:tbl>
    <w:p w14:paraId="1FFC0D51" w14:textId="77777777" w:rsidR="00E27492" w:rsidRPr="00561B15" w:rsidRDefault="00E27492" w:rsidP="00E27492">
      <w:pPr>
        <w:spacing w:before="0" w:beforeAutospacing="0" w:line="240" w:lineRule="auto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14:paraId="2397978C" w14:textId="77777777" w:rsidR="00E27492" w:rsidRPr="00E27492" w:rsidRDefault="00E27492" w:rsidP="00E27492">
      <w:pPr>
        <w:pStyle w:val="Paragrafoelenco"/>
        <w:numPr>
          <w:ilvl w:val="0"/>
          <w:numId w:val="9"/>
        </w:numPr>
        <w:spacing w:before="0" w:beforeAutospacing="0" w:line="360" w:lineRule="auto"/>
        <w:ind w:right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1B15">
        <w:rPr>
          <w:rFonts w:ascii="Verdana" w:eastAsia="Times New Roman" w:hAnsi="Verdana" w:cs="Times New Roman"/>
          <w:sz w:val="20"/>
          <w:szCs w:val="20"/>
          <w:lang w:eastAsia="it-IT"/>
        </w:rPr>
        <w:t>Attività in correlazione di conversazione madrelingua o corsi di preparazione alla certificazione linguistica presso scuole italiane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:</w:t>
      </w:r>
    </w:p>
    <w:tbl>
      <w:tblPr>
        <w:tblStyle w:val="Grigliatabella1"/>
        <w:tblW w:w="0" w:type="auto"/>
        <w:tblInd w:w="521" w:type="dxa"/>
        <w:tblLook w:val="04A0" w:firstRow="1" w:lastRow="0" w:firstColumn="1" w:lastColumn="0" w:noHBand="0" w:noVBand="1"/>
      </w:tblPr>
      <w:tblGrid>
        <w:gridCol w:w="4149"/>
        <w:gridCol w:w="4127"/>
        <w:gridCol w:w="1057"/>
      </w:tblGrid>
      <w:tr w:rsidR="00E27492" w:rsidRPr="00561B15" w14:paraId="666C8B13" w14:textId="77777777" w:rsidTr="00FC3DE5">
        <w:tc>
          <w:tcPr>
            <w:tcW w:w="4690" w:type="dxa"/>
          </w:tcPr>
          <w:p w14:paraId="099D9567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561B15">
              <w:rPr>
                <w:rFonts w:ascii="Verdana" w:hAnsi="Verdana"/>
                <w:color w:val="000000"/>
                <w:sz w:val="18"/>
                <w:szCs w:val="18"/>
              </w:rPr>
              <w:t>Tipo di esperienza</w:t>
            </w:r>
          </w:p>
        </w:tc>
        <w:tc>
          <w:tcPr>
            <w:tcW w:w="4678" w:type="dxa"/>
          </w:tcPr>
          <w:p w14:paraId="7D794517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561B15">
              <w:rPr>
                <w:rFonts w:ascii="Verdana" w:hAnsi="Verdana"/>
                <w:color w:val="000000"/>
                <w:sz w:val="18"/>
                <w:szCs w:val="18"/>
              </w:rPr>
              <w:t>Effettuata presso</w:t>
            </w:r>
          </w:p>
        </w:tc>
        <w:tc>
          <w:tcPr>
            <w:tcW w:w="1099" w:type="dxa"/>
          </w:tcPr>
          <w:p w14:paraId="305C77CC" w14:textId="77777777" w:rsidR="00E27492" w:rsidRPr="00561B15" w:rsidRDefault="00E27492" w:rsidP="00FC3DE5">
            <w:pPr>
              <w:spacing w:before="0" w:beforeAutospacing="0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561B15">
              <w:rPr>
                <w:rFonts w:ascii="Verdana" w:hAnsi="Verdana"/>
                <w:color w:val="000000"/>
                <w:sz w:val="18"/>
                <w:szCs w:val="18"/>
              </w:rPr>
              <w:t>Durata ore</w:t>
            </w:r>
          </w:p>
        </w:tc>
      </w:tr>
      <w:tr w:rsidR="00E27492" w:rsidRPr="00561B15" w14:paraId="745E4AB0" w14:textId="77777777" w:rsidTr="00FC3DE5">
        <w:tc>
          <w:tcPr>
            <w:tcW w:w="4690" w:type="dxa"/>
          </w:tcPr>
          <w:p w14:paraId="6D203A0E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8602958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6C1ECAFD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27492" w:rsidRPr="00561B15" w14:paraId="4C668B67" w14:textId="77777777" w:rsidTr="00FC3DE5">
        <w:tc>
          <w:tcPr>
            <w:tcW w:w="4690" w:type="dxa"/>
          </w:tcPr>
          <w:p w14:paraId="606428AA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7D78DCCB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20BB4C30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27492" w:rsidRPr="00561B15" w14:paraId="60177B65" w14:textId="77777777" w:rsidTr="00FC3DE5">
        <w:tc>
          <w:tcPr>
            <w:tcW w:w="4690" w:type="dxa"/>
          </w:tcPr>
          <w:p w14:paraId="14FED094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E946F4C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6F7E6C8E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27492" w:rsidRPr="00561B15" w14:paraId="74C1033A" w14:textId="77777777" w:rsidTr="00FC3DE5">
        <w:tc>
          <w:tcPr>
            <w:tcW w:w="4690" w:type="dxa"/>
          </w:tcPr>
          <w:p w14:paraId="7FE5BC9C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B81B498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29F9F1E1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27492" w:rsidRPr="00561B15" w14:paraId="1CBF29BC" w14:textId="77777777" w:rsidTr="00FC3DE5">
        <w:tc>
          <w:tcPr>
            <w:tcW w:w="4690" w:type="dxa"/>
          </w:tcPr>
          <w:p w14:paraId="2BA5B4A5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F0FD910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6E06FA59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27492" w:rsidRPr="00561B15" w14:paraId="1CB30B65" w14:textId="77777777" w:rsidTr="00FC3DE5">
        <w:tc>
          <w:tcPr>
            <w:tcW w:w="4690" w:type="dxa"/>
          </w:tcPr>
          <w:p w14:paraId="6CB0DF72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879038F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358A7B90" w14:textId="77777777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1BC8F17E" w14:textId="77777777" w:rsidR="00E27492" w:rsidRPr="002534B6" w:rsidRDefault="00E27492" w:rsidP="00E27492">
      <w:pPr>
        <w:spacing w:before="0" w:beforeAutospacing="0" w:line="240" w:lineRule="auto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14:paraId="06E53369" w14:textId="77777777" w:rsidR="00E27492" w:rsidRPr="00E27492" w:rsidRDefault="00E27492" w:rsidP="00E27492">
      <w:pPr>
        <w:pStyle w:val="Paragrafoelenco"/>
        <w:numPr>
          <w:ilvl w:val="0"/>
          <w:numId w:val="9"/>
        </w:numPr>
        <w:tabs>
          <w:tab w:val="left" w:pos="7371"/>
        </w:tabs>
        <w:spacing w:before="0" w:beforeAutospacing="0" w:line="360" w:lineRule="auto"/>
        <w:ind w:right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534B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essere in possesso dei seguenti ulteriori titoli di studio e/o professionali </w:t>
      </w:r>
      <w:r w:rsidRPr="002534B6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(indicare tutti i </w:t>
      </w:r>
      <w:r w:rsidRPr="002534B6">
        <w:rPr>
          <w:rFonts w:ascii="Verdana" w:eastAsia="Times New Roman" w:hAnsi="Verdana" w:cs="Times New Roman"/>
          <w:i/>
          <w:iCs/>
          <w:sz w:val="20"/>
          <w:szCs w:val="20"/>
          <w:lang w:eastAsia="it-IT"/>
        </w:rPr>
        <w:t>dati necessari per una eventuale verifica da parte dell’istituto</w:t>
      </w:r>
      <w:r w:rsidRPr="002534B6">
        <w:rPr>
          <w:rFonts w:ascii="Verdana" w:eastAsia="Times New Roman" w:hAnsi="Verdana" w:cs="Times New Roman"/>
          <w:i/>
          <w:sz w:val="20"/>
          <w:szCs w:val="20"/>
          <w:lang w:eastAsia="it-IT"/>
        </w:rPr>
        <w:t>):</w:t>
      </w:r>
    </w:p>
    <w:p w14:paraId="21F2054F" w14:textId="77777777" w:rsidR="00E27492" w:rsidRDefault="00E27492" w:rsidP="00E27492">
      <w:pPr>
        <w:pStyle w:val="Paragrafoelenco"/>
        <w:numPr>
          <w:ilvl w:val="0"/>
          <w:numId w:val="3"/>
        </w:numPr>
        <w:tabs>
          <w:tab w:val="left" w:pos="7371"/>
        </w:tabs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27492">
        <w:rPr>
          <w:rFonts w:ascii="Verdana" w:hAnsi="Verdana"/>
          <w:sz w:val="20"/>
          <w:szCs w:val="20"/>
        </w:rPr>
        <w:t>Do</w:t>
      </w:r>
      <w:r w:rsidRPr="00E27492">
        <w:rPr>
          <w:rFonts w:ascii="Verdana" w:hAnsi="Verdana"/>
          <w:spacing w:val="1"/>
          <w:sz w:val="20"/>
          <w:szCs w:val="20"/>
        </w:rPr>
        <w:t>tt</w:t>
      </w:r>
      <w:r w:rsidRPr="00E27492">
        <w:rPr>
          <w:rFonts w:ascii="Verdana" w:hAnsi="Verdana"/>
          <w:sz w:val="20"/>
          <w:szCs w:val="20"/>
        </w:rPr>
        <w:t>o</w:t>
      </w:r>
      <w:r w:rsidRPr="00E27492">
        <w:rPr>
          <w:rFonts w:ascii="Verdana" w:hAnsi="Verdana"/>
          <w:spacing w:val="-1"/>
          <w:sz w:val="20"/>
          <w:szCs w:val="20"/>
        </w:rPr>
        <w:t>ra</w:t>
      </w:r>
      <w:r w:rsidRPr="00E27492">
        <w:rPr>
          <w:rFonts w:ascii="Verdana" w:hAnsi="Verdana"/>
          <w:spacing w:val="1"/>
          <w:sz w:val="20"/>
          <w:szCs w:val="20"/>
        </w:rPr>
        <w:t>t</w:t>
      </w:r>
      <w:r w:rsidRPr="00E27492">
        <w:rPr>
          <w:rFonts w:ascii="Verdana" w:hAnsi="Verdana"/>
          <w:sz w:val="20"/>
          <w:szCs w:val="20"/>
        </w:rPr>
        <w:t>o</w:t>
      </w:r>
      <w:r w:rsidRPr="00E27492">
        <w:rPr>
          <w:rFonts w:ascii="Verdana" w:hAnsi="Verdana"/>
          <w:spacing w:val="-6"/>
          <w:sz w:val="20"/>
          <w:szCs w:val="20"/>
        </w:rPr>
        <w:t xml:space="preserve"> </w:t>
      </w:r>
      <w:r w:rsidRPr="00E27492">
        <w:rPr>
          <w:rFonts w:ascii="Verdana" w:hAnsi="Verdana"/>
          <w:sz w:val="20"/>
          <w:szCs w:val="20"/>
        </w:rPr>
        <w:t>di</w:t>
      </w:r>
      <w:r w:rsidRPr="00E27492">
        <w:rPr>
          <w:rFonts w:ascii="Verdana" w:hAnsi="Verdana"/>
          <w:spacing w:val="-1"/>
          <w:sz w:val="20"/>
          <w:szCs w:val="20"/>
        </w:rPr>
        <w:t xml:space="preserve"> r</w:t>
      </w:r>
      <w:r w:rsidRPr="00E27492">
        <w:rPr>
          <w:rFonts w:ascii="Verdana" w:hAnsi="Verdana"/>
          <w:spacing w:val="1"/>
          <w:sz w:val="20"/>
          <w:szCs w:val="20"/>
        </w:rPr>
        <w:t>i</w:t>
      </w:r>
      <w:r w:rsidRPr="00E27492">
        <w:rPr>
          <w:rFonts w:ascii="Verdana" w:hAnsi="Verdana"/>
          <w:spacing w:val="-1"/>
          <w:sz w:val="20"/>
          <w:szCs w:val="20"/>
        </w:rPr>
        <w:t>ce</w:t>
      </w:r>
      <w:r w:rsidRPr="00E27492">
        <w:rPr>
          <w:rFonts w:ascii="Verdana" w:hAnsi="Verdana"/>
          <w:spacing w:val="2"/>
          <w:sz w:val="20"/>
          <w:szCs w:val="20"/>
        </w:rPr>
        <w:t>r</w:t>
      </w:r>
      <w:r w:rsidRPr="00E27492">
        <w:rPr>
          <w:rFonts w:ascii="Verdana" w:hAnsi="Verdana"/>
          <w:spacing w:val="-1"/>
          <w:sz w:val="20"/>
          <w:szCs w:val="20"/>
        </w:rPr>
        <w:t>c</w:t>
      </w:r>
      <w:r w:rsidRPr="00E27492">
        <w:rPr>
          <w:rFonts w:ascii="Verdana" w:hAnsi="Verdana"/>
          <w:sz w:val="20"/>
          <w:szCs w:val="20"/>
        </w:rPr>
        <w:t>a</w:t>
      </w:r>
      <w:r w:rsidRPr="00E27492">
        <w:rPr>
          <w:rFonts w:ascii="Verdana" w:hAnsi="Verdana"/>
          <w:spacing w:val="-3"/>
          <w:sz w:val="20"/>
          <w:szCs w:val="20"/>
        </w:rPr>
        <w:t xml:space="preserve"> </w:t>
      </w:r>
      <w:r w:rsidRPr="00E27492">
        <w:rPr>
          <w:rFonts w:ascii="Verdana" w:hAnsi="Verdana"/>
          <w:spacing w:val="1"/>
          <w:sz w:val="20"/>
          <w:szCs w:val="20"/>
        </w:rPr>
        <w:t>i</w:t>
      </w:r>
      <w:r w:rsidRPr="00E27492">
        <w:rPr>
          <w:rFonts w:ascii="Verdana" w:hAnsi="Verdana"/>
          <w:sz w:val="20"/>
          <w:szCs w:val="20"/>
        </w:rPr>
        <w:t>n d</w:t>
      </w:r>
      <w:r w:rsidRPr="00E27492">
        <w:rPr>
          <w:rFonts w:ascii="Verdana" w:hAnsi="Verdana"/>
          <w:spacing w:val="1"/>
          <w:sz w:val="20"/>
          <w:szCs w:val="20"/>
        </w:rPr>
        <w:t>i</w:t>
      </w:r>
      <w:r w:rsidRPr="00E27492">
        <w:rPr>
          <w:rFonts w:ascii="Verdana" w:hAnsi="Verdana"/>
          <w:sz w:val="20"/>
          <w:szCs w:val="20"/>
        </w:rPr>
        <w:t>s</w:t>
      </w:r>
      <w:r w:rsidRPr="00E27492">
        <w:rPr>
          <w:rFonts w:ascii="Verdana" w:hAnsi="Verdana"/>
          <w:spacing w:val="-1"/>
          <w:sz w:val="20"/>
          <w:szCs w:val="20"/>
        </w:rPr>
        <w:t>c</w:t>
      </w:r>
      <w:r w:rsidRPr="00E27492">
        <w:rPr>
          <w:rFonts w:ascii="Verdana" w:hAnsi="Verdana"/>
          <w:spacing w:val="1"/>
          <w:sz w:val="20"/>
          <w:szCs w:val="20"/>
        </w:rPr>
        <w:t>i</w:t>
      </w:r>
      <w:r w:rsidRPr="00E27492">
        <w:rPr>
          <w:rFonts w:ascii="Verdana" w:hAnsi="Verdana"/>
          <w:sz w:val="20"/>
          <w:szCs w:val="20"/>
        </w:rPr>
        <w:t>p</w:t>
      </w:r>
      <w:r w:rsidRPr="00E27492">
        <w:rPr>
          <w:rFonts w:ascii="Verdana" w:hAnsi="Verdana"/>
          <w:spacing w:val="1"/>
          <w:sz w:val="20"/>
          <w:szCs w:val="20"/>
        </w:rPr>
        <w:t>li</w:t>
      </w:r>
      <w:r w:rsidRPr="00E27492">
        <w:rPr>
          <w:rFonts w:ascii="Verdana" w:hAnsi="Verdana"/>
          <w:sz w:val="20"/>
          <w:szCs w:val="20"/>
        </w:rPr>
        <w:t>ne</w:t>
      </w:r>
      <w:r w:rsidRPr="00E27492">
        <w:rPr>
          <w:rFonts w:ascii="Verdana" w:hAnsi="Verdana"/>
          <w:spacing w:val="-6"/>
          <w:sz w:val="20"/>
          <w:szCs w:val="20"/>
        </w:rPr>
        <w:t xml:space="preserve"> </w:t>
      </w:r>
      <w:r w:rsidRPr="00E27492">
        <w:rPr>
          <w:rFonts w:ascii="Verdana" w:hAnsi="Verdana"/>
          <w:sz w:val="20"/>
          <w:szCs w:val="20"/>
        </w:rPr>
        <w:t>linguistiche</w:t>
      </w:r>
      <w:r>
        <w:rPr>
          <w:rFonts w:ascii="Verdana" w:hAnsi="Verdana"/>
          <w:sz w:val="20"/>
          <w:szCs w:val="20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conseguito il _______ presso ____________________________________ con la valutazione di ___/____;</w:t>
      </w:r>
    </w:p>
    <w:p w14:paraId="5CC26A16" w14:textId="77777777" w:rsidR="00E27492" w:rsidRDefault="00E27492" w:rsidP="00E27492">
      <w:pPr>
        <w:pStyle w:val="Paragrafoelenco"/>
        <w:numPr>
          <w:ilvl w:val="0"/>
          <w:numId w:val="3"/>
        </w:numPr>
        <w:tabs>
          <w:tab w:val="left" w:pos="7371"/>
        </w:tabs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7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ondo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Pr="00E27492">
        <w:rPr>
          <w:rFonts w:ascii="Verdana" w:eastAsia="Times New Roman" w:hAnsi="Verdana" w:cs="Times New Roman"/>
          <w:spacing w:val="59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-4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nnu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spond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8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1500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60 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F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nd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f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su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 </w:t>
      </w:r>
      <w:proofErr w:type="gramStart"/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proofErr w:type="gramEnd"/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f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fe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6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h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o, conseguito il _______ presso ____________________________________ con la valutazione di ___/____;</w:t>
      </w:r>
    </w:p>
    <w:p w14:paraId="296CA549" w14:textId="77777777" w:rsidR="00E27492" w:rsidRDefault="00E27492" w:rsidP="00E27492">
      <w:pPr>
        <w:pStyle w:val="Paragrafoelenco"/>
        <w:numPr>
          <w:ilvl w:val="0"/>
          <w:numId w:val="3"/>
        </w:numPr>
        <w:tabs>
          <w:tab w:val="left" w:pos="7371"/>
        </w:tabs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so</w:t>
      </w:r>
      <w:r w:rsidRPr="00E27492">
        <w:rPr>
          <w:rFonts w:ascii="Verdana" w:eastAsia="Times New Roman" w:hAnsi="Verdana" w:cs="Times New Roman"/>
          <w:spacing w:val="-4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ec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li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zz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z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one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ons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g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7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sso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er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à</w:t>
      </w:r>
      <w:r w:rsidRPr="00E27492">
        <w:rPr>
          <w:rFonts w:ascii="Verdana" w:eastAsia="Times New Roman" w:hAnsi="Verdana" w:cs="Times New Roman"/>
          <w:spacing w:val="-7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 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ll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’e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conseguito il _______ presso ____________________________________ con la valutazione di ___/____;</w:t>
      </w:r>
    </w:p>
    <w:p w14:paraId="480DAC73" w14:textId="77777777" w:rsidR="00E27492" w:rsidRPr="00E27492" w:rsidRDefault="00E27492" w:rsidP="00E27492">
      <w:pPr>
        <w:pStyle w:val="Paragrafoelenco"/>
        <w:numPr>
          <w:ilvl w:val="0"/>
          <w:numId w:val="3"/>
        </w:numPr>
        <w:tabs>
          <w:tab w:val="left" w:pos="7371"/>
        </w:tabs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im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/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so di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p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erfe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z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8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</w:t>
      </w:r>
      <w:r w:rsidRPr="00E27492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g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ll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’e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4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nnu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5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>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rr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spond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t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8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1500 o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r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60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CF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U</w:t>
      </w:r>
      <w:r w:rsidRPr="00E27492">
        <w:rPr>
          <w:rFonts w:ascii="Verdana" w:eastAsia="Times New Roman" w:hAnsi="Verdana" w:cs="Times New Roman"/>
          <w:spacing w:val="-3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c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on</w:t>
      </w:r>
      <w:r w:rsidRPr="00E27492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>s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m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nd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v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du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E27492">
        <w:rPr>
          <w:rFonts w:ascii="Verdana" w:eastAsia="Times New Roman" w:hAnsi="Verdana" w:cs="Times New Roman"/>
          <w:spacing w:val="-7"/>
          <w:sz w:val="20"/>
          <w:szCs w:val="20"/>
          <w:lang w:eastAsia="it-IT"/>
        </w:rPr>
        <w:t xml:space="preserve"> 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f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Pr="00E27492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a</w:t>
      </w:r>
      <w:r w:rsidRPr="00E27492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Pr="00E27492">
        <w:rPr>
          <w:rFonts w:ascii="Verdana" w:eastAsia="Times New Roman" w:hAnsi="Verdana" w:cs="Times New Roman"/>
          <w:sz w:val="20"/>
          <w:szCs w:val="20"/>
          <w:lang w:eastAsia="it-IT"/>
        </w:rPr>
        <w:t>e, conseguito il _______ presso ____________________________________ con la valutazione di ___/____.</w:t>
      </w:r>
    </w:p>
    <w:p w14:paraId="4F9D83D4" w14:textId="77777777" w:rsidR="00E27492" w:rsidRPr="00E27492" w:rsidRDefault="00E27492" w:rsidP="00E27492">
      <w:pPr>
        <w:pStyle w:val="Paragrafoelenco"/>
        <w:spacing w:before="0" w:beforeAutospacing="0" w:line="360" w:lineRule="auto"/>
        <w:ind w:left="360" w:right="0" w:firstLine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14:paraId="68D743DD" w14:textId="77777777" w:rsidR="00E27492" w:rsidRPr="00E27492" w:rsidRDefault="00E27492" w:rsidP="00E27492">
      <w:pPr>
        <w:pStyle w:val="Paragrafoelenco"/>
        <w:numPr>
          <w:ilvl w:val="0"/>
          <w:numId w:val="9"/>
        </w:numPr>
        <w:spacing w:before="0" w:beforeAutospacing="0" w:line="360" w:lineRule="auto"/>
        <w:ind w:right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2534B6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Valutazione delle potenzialità di realizzazione del progetto per lotto</w:t>
      </w:r>
      <w:r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(</w:t>
      </w:r>
      <w:r>
        <w:rPr>
          <w:rFonts w:ascii="Verdana" w:hAnsi="Verdana" w:cs="Times New Roman"/>
          <w:sz w:val="20"/>
          <w:szCs w:val="20"/>
        </w:rPr>
        <w:t>a</w:t>
      </w:r>
      <w:r w:rsidRPr="002534B6">
        <w:rPr>
          <w:rFonts w:ascii="Verdana" w:hAnsi="Verdana" w:cs="Times New Roman"/>
          <w:sz w:val="20"/>
          <w:szCs w:val="20"/>
        </w:rPr>
        <w:t>llegare e/o effettuare descrizione attività progettuale proposta</w:t>
      </w:r>
      <w:r>
        <w:rPr>
          <w:rFonts w:ascii="Verdana" w:hAnsi="Verdana" w:cs="Times New Roman"/>
          <w:sz w:val="20"/>
          <w:szCs w:val="20"/>
        </w:rPr>
        <w:t>):</w:t>
      </w:r>
    </w:p>
    <w:tbl>
      <w:tblPr>
        <w:tblStyle w:val="Grigliatabella1"/>
        <w:tblW w:w="0" w:type="auto"/>
        <w:tblInd w:w="521" w:type="dxa"/>
        <w:tblLook w:val="04A0" w:firstRow="1" w:lastRow="0" w:firstColumn="1" w:lastColumn="0" w:noHBand="0" w:noVBand="1"/>
      </w:tblPr>
      <w:tblGrid>
        <w:gridCol w:w="9333"/>
      </w:tblGrid>
      <w:tr w:rsidR="00E27492" w:rsidRPr="00561B15" w14:paraId="14B3F6CC" w14:textId="77777777" w:rsidTr="00FC3DE5">
        <w:trPr>
          <w:trHeight w:val="1125"/>
        </w:trPr>
        <w:tc>
          <w:tcPr>
            <w:tcW w:w="10467" w:type="dxa"/>
          </w:tcPr>
          <w:p w14:paraId="25536C0C" w14:textId="77777777" w:rsidR="00E27492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</w:p>
          <w:p w14:paraId="0C64DE61" w14:textId="36593334" w:rsidR="00E27492" w:rsidRPr="00561B15" w:rsidRDefault="00E27492" w:rsidP="00FC3DE5">
            <w:pPr>
              <w:spacing w:before="0" w:beforeAutospacing="0" w:line="360" w:lineRule="auto"/>
              <w:ind w:left="0" w:right="0" w:firstLine="0"/>
              <w:rPr>
                <w:rFonts w:ascii="Verdana" w:hAnsi="Verdana"/>
                <w:color w:val="000000"/>
              </w:rPr>
            </w:pPr>
            <w:r w:rsidRPr="00561B15">
              <w:rPr>
                <w:rFonts w:ascii="Verdana" w:hAnsi="Verdana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561B15">
              <w:rPr>
                <w:rFonts w:ascii="Verdana" w:hAnsi="Verdana"/>
                <w:color w:val="000000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70FB57E" w14:textId="77777777" w:rsidR="00E27492" w:rsidRDefault="00E27492" w:rsidP="00E27492">
      <w:pPr>
        <w:spacing w:before="0" w:beforeAutospacing="0" w:line="360" w:lineRule="auto"/>
        <w:ind w:left="425" w:right="-23" w:firstLine="0"/>
        <w:contextualSpacing/>
        <w:rPr>
          <w:rFonts w:ascii="Verdana" w:hAnsi="Verdana"/>
          <w:spacing w:val="1"/>
          <w:sz w:val="20"/>
          <w:szCs w:val="20"/>
        </w:rPr>
      </w:pPr>
    </w:p>
    <w:p w14:paraId="10B28442" w14:textId="77777777" w:rsidR="00E27492" w:rsidRDefault="00E27492" w:rsidP="00E27492">
      <w:pPr>
        <w:spacing w:before="0" w:beforeAutospacing="0" w:line="360" w:lineRule="auto"/>
        <w:ind w:left="0" w:right="0" w:firstLine="0"/>
        <w:contextualSpacing/>
        <w:rPr>
          <w:rFonts w:ascii="Verdana" w:hAnsi="Verdana"/>
          <w:bCs/>
          <w:sz w:val="20"/>
          <w:szCs w:val="20"/>
        </w:rPr>
      </w:pPr>
      <w:r w:rsidRPr="00561B15">
        <w:rPr>
          <w:rFonts w:ascii="Verdana" w:hAnsi="Verdana"/>
          <w:spacing w:val="1"/>
          <w:sz w:val="20"/>
          <w:szCs w:val="20"/>
        </w:rPr>
        <w:t>Il punteggio viene assegnato, ad imprescindibile giudizio dal Dirigente Scolastico in sede di</w:t>
      </w:r>
      <w:r>
        <w:rPr>
          <w:rFonts w:ascii="Verdana" w:hAnsi="Verdana"/>
          <w:spacing w:val="1"/>
          <w:sz w:val="20"/>
          <w:szCs w:val="20"/>
        </w:rPr>
        <w:t xml:space="preserve"> Comm</w:t>
      </w:r>
      <w:r w:rsidRPr="00561B15">
        <w:rPr>
          <w:rFonts w:ascii="Verdana" w:hAnsi="Verdana"/>
          <w:spacing w:val="1"/>
          <w:sz w:val="20"/>
          <w:szCs w:val="20"/>
        </w:rPr>
        <w:t xml:space="preserve"> Commissione Tecnica e che </w:t>
      </w:r>
      <w:r w:rsidRPr="00561B15">
        <w:rPr>
          <w:rFonts w:ascii="Verdana" w:hAnsi="Verdana"/>
          <w:bCs/>
          <w:sz w:val="20"/>
          <w:szCs w:val="20"/>
        </w:rPr>
        <w:t xml:space="preserve">potrà riguardare l’assegnazione dell’incarico per l’intero ammontare orario indicato ovvero in modo parziale come definito all’art. 3)                                        </w:t>
      </w:r>
    </w:p>
    <w:p w14:paraId="2B889784" w14:textId="77777777" w:rsidR="00E27492" w:rsidRDefault="00E27492" w:rsidP="00E27492">
      <w:pPr>
        <w:spacing w:before="0" w:beforeAutospacing="0" w:line="360" w:lineRule="auto"/>
        <w:ind w:left="0" w:right="0" w:firstLine="0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1B15">
        <w:rPr>
          <w:rFonts w:ascii="Verdana" w:hAnsi="Verdana"/>
          <w:bCs/>
          <w:sz w:val="20"/>
          <w:szCs w:val="20"/>
        </w:rPr>
        <w:t>Punti Assegnati ______.</w:t>
      </w:r>
    </w:p>
    <w:p w14:paraId="32297DFE" w14:textId="77777777" w:rsidR="00E27492" w:rsidRDefault="00E27492" w:rsidP="00E27492">
      <w:pPr>
        <w:spacing w:before="0" w:beforeAutospacing="0" w:line="360" w:lineRule="auto"/>
        <w:ind w:left="0" w:right="0" w:firstLine="0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14:paraId="7CD34758" w14:textId="77777777" w:rsidR="00E27492" w:rsidRDefault="00E27492" w:rsidP="00E27492">
      <w:pPr>
        <w:spacing w:before="0" w:beforeAutospacing="0" w:line="360" w:lineRule="auto"/>
        <w:ind w:left="0" w:right="0" w:firstLine="0"/>
        <w:contextualSpacing/>
        <w:rPr>
          <w:rFonts w:ascii="Verdana" w:hAnsi="Verdana" w:cs="Times New Roman"/>
          <w:sz w:val="20"/>
          <w:szCs w:val="20"/>
        </w:rPr>
      </w:pPr>
      <w:r w:rsidRPr="00561B15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Data ______________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Pr="00561B15">
        <w:rPr>
          <w:rFonts w:ascii="Verdana" w:hAnsi="Verdana" w:cs="Times New Roman"/>
          <w:sz w:val="20"/>
          <w:szCs w:val="20"/>
        </w:rPr>
        <w:t>Firma</w:t>
      </w:r>
    </w:p>
    <w:p w14:paraId="47A5FBC9" w14:textId="50650583" w:rsidR="00E27492" w:rsidRDefault="00E27492">
      <w:pPr>
        <w:rPr>
          <w:rFonts w:ascii="Verdana" w:hAnsi="Verdana" w:cs="Times New Roman"/>
          <w:sz w:val="20"/>
          <w:szCs w:val="20"/>
        </w:rPr>
      </w:pPr>
    </w:p>
    <w:sectPr w:rsidR="00E27492" w:rsidSect="00561B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99761" w14:textId="77777777" w:rsidR="00584F49" w:rsidRDefault="00584F49" w:rsidP="00C95090">
      <w:pPr>
        <w:spacing w:line="240" w:lineRule="auto"/>
      </w:pPr>
      <w:r>
        <w:separator/>
      </w:r>
    </w:p>
  </w:endnote>
  <w:endnote w:type="continuationSeparator" w:id="0">
    <w:p w14:paraId="13E255CB" w14:textId="77777777" w:rsidR="00584F49" w:rsidRDefault="00584F49" w:rsidP="00C9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8196" w14:textId="77777777" w:rsidR="00DA51A6" w:rsidRDefault="00DA51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32F" w14:textId="77777777" w:rsidR="00DA51A6" w:rsidRDefault="00DA51A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A137" w14:textId="77777777" w:rsidR="00DA51A6" w:rsidRDefault="00DA51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38412" w14:textId="77777777" w:rsidR="00584F49" w:rsidRDefault="00584F49" w:rsidP="00C95090">
      <w:pPr>
        <w:spacing w:line="240" w:lineRule="auto"/>
      </w:pPr>
      <w:r>
        <w:separator/>
      </w:r>
    </w:p>
  </w:footnote>
  <w:footnote w:type="continuationSeparator" w:id="0">
    <w:p w14:paraId="05C2FB1A" w14:textId="77777777" w:rsidR="00584F49" w:rsidRDefault="00584F49" w:rsidP="00C950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0616E" w14:textId="77777777" w:rsidR="00DA51A6" w:rsidRDefault="00DA51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7E5C" w14:textId="77777777" w:rsidR="00DA51A6" w:rsidRDefault="00DA51A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1E16" w14:textId="29E9BA81" w:rsidR="00434600" w:rsidRPr="00434600" w:rsidRDefault="00434600" w:rsidP="00434600">
    <w:pPr>
      <w:pStyle w:val="Intestazione"/>
    </w:pPr>
    <w:r>
      <w:rPr>
        <w:noProof/>
      </w:rPr>
      <w:drawing>
        <wp:inline distT="0" distB="0" distL="0" distR="0" wp14:anchorId="61B27143" wp14:editId="15AFFFB8">
          <wp:extent cx="5867400" cy="1521586"/>
          <wp:effectExtent l="0" t="0" r="0" b="2540"/>
          <wp:docPr id="2" name="Immagine 2" descr="Immagine che contiene testo, Carattere, linea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linea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1075" cy="1527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F2B5B"/>
    <w:multiLevelType w:val="hybridMultilevel"/>
    <w:tmpl w:val="F80202D6"/>
    <w:lvl w:ilvl="0" w:tplc="000E948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1A14"/>
    <w:multiLevelType w:val="multilevel"/>
    <w:tmpl w:val="45900F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26142"/>
    <w:multiLevelType w:val="hybridMultilevel"/>
    <w:tmpl w:val="94D06C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6365B"/>
    <w:multiLevelType w:val="hybridMultilevel"/>
    <w:tmpl w:val="15A6C79E"/>
    <w:lvl w:ilvl="0" w:tplc="188405F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55298"/>
    <w:multiLevelType w:val="hybridMultilevel"/>
    <w:tmpl w:val="BF1E5234"/>
    <w:lvl w:ilvl="0" w:tplc="000E948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1105D2"/>
    <w:multiLevelType w:val="hybridMultilevel"/>
    <w:tmpl w:val="0610FE28"/>
    <w:lvl w:ilvl="0" w:tplc="000E94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53A7D"/>
    <w:multiLevelType w:val="hybridMultilevel"/>
    <w:tmpl w:val="F80A380A"/>
    <w:lvl w:ilvl="0" w:tplc="000E948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1C3F31"/>
    <w:multiLevelType w:val="hybridMultilevel"/>
    <w:tmpl w:val="16D07792"/>
    <w:lvl w:ilvl="0" w:tplc="000E948C">
      <w:start w:val="1"/>
      <w:numFmt w:val="bullet"/>
      <w:lvlText w:val="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8" w15:restartNumberingAfterBreak="0">
    <w:nsid w:val="5A0D5CBE"/>
    <w:multiLevelType w:val="hybridMultilevel"/>
    <w:tmpl w:val="7AD6E3D4"/>
    <w:lvl w:ilvl="0" w:tplc="9EF6D566">
      <w:start w:val="1"/>
      <w:numFmt w:val="bullet"/>
      <w:lvlText w:val=""/>
      <w:lvlJc w:val="left"/>
      <w:pPr>
        <w:ind w:left="473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5ADE386F"/>
    <w:multiLevelType w:val="hybridMultilevel"/>
    <w:tmpl w:val="57864584"/>
    <w:lvl w:ilvl="0" w:tplc="32320C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316FA"/>
    <w:multiLevelType w:val="hybridMultilevel"/>
    <w:tmpl w:val="66A2CB26"/>
    <w:lvl w:ilvl="0" w:tplc="000E948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3666958">
    <w:abstractNumId w:val="9"/>
  </w:num>
  <w:num w:numId="2" w16cid:durableId="264461616">
    <w:abstractNumId w:val="3"/>
  </w:num>
  <w:num w:numId="3" w16cid:durableId="1935239828">
    <w:abstractNumId w:val="2"/>
  </w:num>
  <w:num w:numId="4" w16cid:durableId="1038243970">
    <w:abstractNumId w:val="1"/>
  </w:num>
  <w:num w:numId="5" w16cid:durableId="637881554">
    <w:abstractNumId w:val="8"/>
  </w:num>
  <w:num w:numId="6" w16cid:durableId="2106069805">
    <w:abstractNumId w:val="10"/>
  </w:num>
  <w:num w:numId="7" w16cid:durableId="2054885027">
    <w:abstractNumId w:val="4"/>
  </w:num>
  <w:num w:numId="8" w16cid:durableId="903956289">
    <w:abstractNumId w:val="7"/>
  </w:num>
  <w:num w:numId="9" w16cid:durableId="1476141286">
    <w:abstractNumId w:val="6"/>
  </w:num>
  <w:num w:numId="10" w16cid:durableId="1587836179">
    <w:abstractNumId w:val="5"/>
  </w:num>
  <w:num w:numId="11" w16cid:durableId="144349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BA5"/>
    <w:rsid w:val="000C7A1F"/>
    <w:rsid w:val="000D5D92"/>
    <w:rsid w:val="000E1642"/>
    <w:rsid w:val="001402BE"/>
    <w:rsid w:val="001428A3"/>
    <w:rsid w:val="002534B6"/>
    <w:rsid w:val="0028235A"/>
    <w:rsid w:val="002B0BB3"/>
    <w:rsid w:val="003070E9"/>
    <w:rsid w:val="00377D75"/>
    <w:rsid w:val="003A086D"/>
    <w:rsid w:val="004020BB"/>
    <w:rsid w:val="00424452"/>
    <w:rsid w:val="00434600"/>
    <w:rsid w:val="0046489B"/>
    <w:rsid w:val="00482EC8"/>
    <w:rsid w:val="0048723C"/>
    <w:rsid w:val="004A05AD"/>
    <w:rsid w:val="00561B15"/>
    <w:rsid w:val="005651CF"/>
    <w:rsid w:val="00584F49"/>
    <w:rsid w:val="006044F8"/>
    <w:rsid w:val="006B59BC"/>
    <w:rsid w:val="006C208A"/>
    <w:rsid w:val="006C4550"/>
    <w:rsid w:val="006D3FE7"/>
    <w:rsid w:val="006D6A8E"/>
    <w:rsid w:val="0071107B"/>
    <w:rsid w:val="007E2191"/>
    <w:rsid w:val="00A03DDB"/>
    <w:rsid w:val="00B42BA5"/>
    <w:rsid w:val="00BF17EB"/>
    <w:rsid w:val="00C33D60"/>
    <w:rsid w:val="00C732B0"/>
    <w:rsid w:val="00C95090"/>
    <w:rsid w:val="00CA1500"/>
    <w:rsid w:val="00CF0654"/>
    <w:rsid w:val="00D230A1"/>
    <w:rsid w:val="00D3761F"/>
    <w:rsid w:val="00DA51A6"/>
    <w:rsid w:val="00DD68FB"/>
    <w:rsid w:val="00E27492"/>
    <w:rsid w:val="00E750BC"/>
    <w:rsid w:val="00EA52A7"/>
    <w:rsid w:val="00F03D4E"/>
    <w:rsid w:val="00F414A0"/>
    <w:rsid w:val="00FB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49527"/>
  <w15:docId w15:val="{5548920F-AEC8-41C2-8FFD-E285ED65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2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customStyle="1" w:styleId="Default">
    <w:name w:val="Default"/>
    <w:rsid w:val="006D6A8E"/>
    <w:pPr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2BA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B42BA5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etrelcinanet.com/autocertificazione/D_P_R_445_2000.ht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ietrelcinanet.com/autocertificazione/D_P_R_445_2000.ht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MODELLO%20LETTE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</Template>
  <TotalTime>56</TotalTime>
  <Pages>6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Nicola Magnani</cp:lastModifiedBy>
  <cp:revision>16</cp:revision>
  <cp:lastPrinted>2019-10-18T08:57:00Z</cp:lastPrinted>
  <dcterms:created xsi:type="dcterms:W3CDTF">2017-09-21T09:55:00Z</dcterms:created>
  <dcterms:modified xsi:type="dcterms:W3CDTF">2026-07-22T10:05:00Z</dcterms:modified>
</cp:coreProperties>
</file>