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2E484" w14:textId="77777777" w:rsidR="008025A5" w:rsidRDefault="008025A5" w:rsidP="008025A5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</w:p>
    <w:tbl>
      <w:tblPr>
        <w:tblpPr w:leftFromText="180" w:rightFromText="180" w:vertAnchor="text" w:tblpY="117"/>
        <w:tblW w:w="9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8025A5" w14:paraId="3289F9B5" w14:textId="77777777" w:rsidTr="000314B8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90FE" w14:textId="77777777" w:rsidR="008025A5" w:rsidRDefault="008025A5" w:rsidP="000314B8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4782F7A" w14:textId="77777777" w:rsidR="008025A5" w:rsidRDefault="008025A5" w:rsidP="000314B8">
            <w:pPr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Nuove competenze e nuovi linguaggi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”, finanziato dall’Unione europea –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Next Generation EU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–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Azioni di potenziamento delle competenze STEM e multilinguistiche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61C20E92" w14:textId="77777777" w:rsidR="008025A5" w:rsidRDefault="008025A5" w:rsidP="000314B8">
            <w:pPr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Azioni di potenziamento delle competenze STEM e multilinguistiche</w:t>
            </w:r>
          </w:p>
          <w:p w14:paraId="6CB5DA2B" w14:textId="77777777" w:rsidR="008025A5" w:rsidRDefault="008025A5" w:rsidP="000314B8">
            <w:pPr>
              <w:spacing w:before="120" w:after="24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(D.M. n. 65/2023)</w:t>
            </w:r>
          </w:p>
          <w:p w14:paraId="177F8960" w14:textId="64B59AE8" w:rsidR="008025A5" w:rsidRDefault="008025A5" w:rsidP="000314B8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14:paraId="12C5F4FB" w14:textId="77777777" w:rsidR="008025A5" w:rsidRDefault="008025A5" w:rsidP="000314B8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DOMANDA DI PARTECIPAZIONE</w:t>
            </w:r>
          </w:p>
          <w:p w14:paraId="4F53F123" w14:textId="77777777" w:rsidR="008025A5" w:rsidRDefault="008025A5" w:rsidP="000314B8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256AF25" w14:textId="58ACDC2C" w:rsidR="008025A5" w:rsidRDefault="008025A5" w:rsidP="008025A5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Procedura di selezione per il conferimento di un incarico individuale, avente ad oggetto </w:t>
            </w:r>
            <w:r w:rsidR="00434171">
              <w:rPr>
                <w:rFonts w:ascii="Calibri" w:eastAsia="Calibri" w:hAnsi="Calibri" w:cs="Calibri"/>
                <w:b/>
                <w:sz w:val="22"/>
                <w:szCs w:val="22"/>
              </w:rPr>
              <w:t>Tutor</w:t>
            </w:r>
            <w:r w:rsidRPr="00434171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per il percorso</w:t>
            </w:r>
            <w:r w:rsidR="00434171" w:rsidRPr="00434171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formazione per il potenziamento delle competenze linguistiche degli studenti di 36 ore</w:t>
            </w:r>
            <w:r w:rsidRPr="00434171"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</w:tc>
      </w:tr>
    </w:tbl>
    <w:p w14:paraId="723D515E" w14:textId="77777777" w:rsidR="008025A5" w:rsidRDefault="008025A5" w:rsidP="008025A5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</w:p>
    <w:p w14:paraId="35678154" w14:textId="77777777" w:rsidR="008025A5" w:rsidRDefault="008025A5" w:rsidP="008025A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88" w:lineRule="auto"/>
        <w:rPr>
          <w:i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i/>
          <w:color w:val="000000"/>
          <w:sz w:val="24"/>
          <w:szCs w:val="24"/>
        </w:rPr>
        <w:lastRenderedPageBreak/>
        <w:t>Allegato A all’Avviso – Modello di domanda di partecipazione</w:t>
      </w:r>
    </w:p>
    <w:p w14:paraId="5ED948DB" w14:textId="77777777" w:rsidR="008025A5" w:rsidRDefault="008025A5" w:rsidP="008025A5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50CCF57D" w14:textId="77777777" w:rsidR="008025A5" w:rsidRDefault="008025A5" w:rsidP="008025A5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Il/la sottoscritto/a ______________________________________________ nato/a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[</w:t>
      </w:r>
      <w:r>
        <w:rPr>
          <w:rFonts w:ascii="Calibri" w:eastAsia="Calibri" w:hAnsi="Calibri" w:cs="Calibri"/>
          <w:b/>
          <w:i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>
        <w:rPr>
          <w:rFonts w:ascii="Calibri" w:eastAsia="Calibri" w:hAnsi="Calibri" w:cs="Calibri"/>
          <w:b/>
          <w:sz w:val="22"/>
          <w:szCs w:val="22"/>
        </w:rPr>
        <w:t>]</w:t>
      </w:r>
    </w:p>
    <w:p w14:paraId="61F2A6E2" w14:textId="77777777" w:rsidR="008025A5" w:rsidRDefault="008025A5" w:rsidP="008025A5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34F90A36" w14:textId="77777777" w:rsidR="008025A5" w:rsidRDefault="008025A5" w:rsidP="008025A5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88516A"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.P.R. n. 445 del 28 dicembre 2000 e l’applicazione di ogni altra sanzione prevista dalla legge, nella predetta qualità, ai sensi e per gli effetti di cui agli artt. 46 e 47 del </w:t>
      </w:r>
      <w:r w:rsidR="0088516A"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.P.R. n. 445 del 28 dicembre 2000,</w:t>
      </w:r>
    </w:p>
    <w:p w14:paraId="510998DA" w14:textId="77777777" w:rsidR="008025A5" w:rsidRDefault="008025A5" w:rsidP="008025A5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7839B7DC" w14:textId="77777777" w:rsidR="007F6E2D" w:rsidRPr="007F6E2D" w:rsidRDefault="008025A5" w:rsidP="008025A5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oggetto, per il seguente incarico (barrare la o le caselle di interesse):</w:t>
      </w:r>
    </w:p>
    <w:tbl>
      <w:tblPr>
        <w:tblStyle w:val="Tabellasemplice5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4541"/>
        <w:gridCol w:w="1813"/>
        <w:gridCol w:w="2658"/>
      </w:tblGrid>
      <w:tr w:rsidR="0088516A" w14:paraId="0EC3DAD7" w14:textId="77777777" w:rsidTr="004341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1" w:type="dxa"/>
            <w:tcBorders>
              <w:bottom w:val="single" w:sz="4" w:space="0" w:color="auto"/>
            </w:tcBorders>
          </w:tcPr>
          <w:p w14:paraId="594F7CDD" w14:textId="77777777" w:rsidR="0088516A" w:rsidRDefault="0088516A" w:rsidP="008025A5">
            <w:pPr>
              <w:spacing w:before="120" w:after="120"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541" w:type="dxa"/>
            <w:tcBorders>
              <w:bottom w:val="single" w:sz="4" w:space="0" w:color="auto"/>
            </w:tcBorders>
          </w:tcPr>
          <w:p w14:paraId="5976138F" w14:textId="77777777" w:rsidR="0088516A" w:rsidRDefault="0088516A" w:rsidP="007F6E2D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Corso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25129F7A" w14:textId="39908AB5" w:rsidR="0088516A" w:rsidRDefault="0088516A" w:rsidP="00434171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Ruolo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567CD9FE" w14:textId="77777777" w:rsidR="0088516A" w:rsidRDefault="0088516A" w:rsidP="007F6E2D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Periodo</w:t>
            </w:r>
          </w:p>
        </w:tc>
      </w:tr>
      <w:tr w:rsidR="0088516A" w14:paraId="2F6FE23D" w14:textId="77777777" w:rsidTr="004341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1D5C" w14:textId="77777777" w:rsidR="0088516A" w:rsidRPr="007F6E2D" w:rsidRDefault="0088516A" w:rsidP="008025A5">
            <w:pPr>
              <w:spacing w:before="120" w:after="120" w:line="276" w:lineRule="auto"/>
              <w:rPr>
                <w:rFonts w:ascii="Calibri" w:eastAsia="Calibri" w:hAnsi="Calibri" w:cs="Calibri"/>
                <w:i w:val="0"/>
                <w:sz w:val="16"/>
                <w:szCs w:val="16"/>
                <w:highlight w:val="yellow"/>
              </w:rPr>
            </w:pPr>
            <w:r w:rsidRPr="007F6E2D">
              <w:rPr>
                <w:rFonts w:ascii="Calibri" w:eastAsia="Calibri" w:hAnsi="Calibri" w:cs="Calibri"/>
                <w:i w:val="0"/>
                <w:sz w:val="16"/>
                <w:szCs w:val="16"/>
              </w:rPr>
              <w:sym w:font="Wingdings" w:char="F06F"/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0F2F" w14:textId="5BED365E" w:rsidR="0088516A" w:rsidRDefault="00434171" w:rsidP="008025A5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CORSO B1 –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Mercoledì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14:00-17:00 (36 ore)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8A31" w14:textId="740CFE80" w:rsidR="0088516A" w:rsidRDefault="00434171" w:rsidP="008025A5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TUTOR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46E7" w14:textId="2F8079DA" w:rsidR="0088516A" w:rsidRDefault="0088516A" w:rsidP="008025A5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88516A">
              <w:rPr>
                <w:rFonts w:ascii="Calibri" w:eastAsia="Calibri" w:hAnsi="Calibri" w:cs="Calibri"/>
                <w:sz w:val="16"/>
                <w:szCs w:val="16"/>
              </w:rPr>
              <w:t xml:space="preserve">dal </w:t>
            </w:r>
            <w:proofErr w:type="gramStart"/>
            <w:r w:rsidRPr="0088516A">
              <w:rPr>
                <w:rFonts w:ascii="Calibri" w:eastAsia="Calibri" w:hAnsi="Calibri" w:cs="Calibri"/>
                <w:sz w:val="16"/>
                <w:szCs w:val="16"/>
              </w:rPr>
              <w:t>1 ottobre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2024</w:t>
            </w:r>
            <w:r w:rsidRPr="0088516A">
              <w:rPr>
                <w:rFonts w:ascii="Calibri" w:eastAsia="Calibri" w:hAnsi="Calibri" w:cs="Calibri"/>
                <w:sz w:val="16"/>
                <w:szCs w:val="16"/>
              </w:rPr>
              <w:t xml:space="preserve"> al </w:t>
            </w:r>
            <w:r w:rsidR="00434171">
              <w:rPr>
                <w:rFonts w:ascii="Calibri" w:eastAsia="Calibri" w:hAnsi="Calibri" w:cs="Calibri"/>
                <w:sz w:val="16"/>
                <w:szCs w:val="16"/>
              </w:rPr>
              <w:t>31</w:t>
            </w:r>
            <w:r w:rsidRPr="0088516A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434171">
              <w:rPr>
                <w:rFonts w:ascii="Calibri" w:eastAsia="Calibri" w:hAnsi="Calibri" w:cs="Calibri"/>
                <w:sz w:val="16"/>
                <w:szCs w:val="16"/>
              </w:rPr>
              <w:t xml:space="preserve">gennaio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2025</w:t>
            </w:r>
          </w:p>
        </w:tc>
      </w:tr>
      <w:tr w:rsidR="0088516A" w14:paraId="15C3D902" w14:textId="77777777" w:rsidTr="004341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FB39" w14:textId="77777777" w:rsidR="0088516A" w:rsidRPr="007F6E2D" w:rsidRDefault="0088516A" w:rsidP="0088516A">
            <w:pPr>
              <w:spacing w:before="120" w:after="120" w:line="276" w:lineRule="auto"/>
              <w:rPr>
                <w:rFonts w:ascii="Calibri" w:eastAsia="Calibri" w:hAnsi="Calibri" w:cs="Calibri"/>
                <w:i w:val="0"/>
                <w:sz w:val="16"/>
                <w:szCs w:val="16"/>
                <w:highlight w:val="yellow"/>
              </w:rPr>
            </w:pPr>
            <w:r w:rsidRPr="007F6E2D">
              <w:rPr>
                <w:rFonts w:ascii="Calibri" w:eastAsia="Calibri" w:hAnsi="Calibri" w:cs="Calibri"/>
                <w:i w:val="0"/>
                <w:sz w:val="16"/>
                <w:szCs w:val="16"/>
              </w:rPr>
              <w:sym w:font="Wingdings" w:char="F06F"/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B56" w14:textId="210E254F" w:rsidR="0088516A" w:rsidRDefault="00434171" w:rsidP="0088516A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CORSO B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–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Mercoledì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14:00-17:00 (36 ore)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8EDD" w14:textId="6F51253B" w:rsidR="0088516A" w:rsidRDefault="00434171" w:rsidP="0088516A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TUTOR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65BC" w14:textId="77777777" w:rsidR="0088516A" w:rsidRDefault="0088516A" w:rsidP="0088516A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88516A">
              <w:rPr>
                <w:rFonts w:ascii="Calibri" w:eastAsia="Calibri" w:hAnsi="Calibri" w:cs="Calibri"/>
                <w:sz w:val="16"/>
                <w:szCs w:val="16"/>
              </w:rPr>
              <w:t xml:space="preserve">dal </w:t>
            </w:r>
            <w:proofErr w:type="gramStart"/>
            <w:r w:rsidRPr="0088516A">
              <w:rPr>
                <w:rFonts w:ascii="Calibri" w:eastAsia="Calibri" w:hAnsi="Calibri" w:cs="Calibri"/>
                <w:sz w:val="16"/>
                <w:szCs w:val="16"/>
              </w:rPr>
              <w:t>1 ottobre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2024</w:t>
            </w:r>
            <w:r w:rsidRPr="0088516A">
              <w:rPr>
                <w:rFonts w:ascii="Calibri" w:eastAsia="Calibri" w:hAnsi="Calibri" w:cs="Calibri"/>
                <w:sz w:val="16"/>
                <w:szCs w:val="16"/>
              </w:rPr>
              <w:t xml:space="preserve"> al 15 maggio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2025</w:t>
            </w:r>
          </w:p>
        </w:tc>
      </w:tr>
      <w:tr w:rsidR="0088516A" w14:paraId="76060D5B" w14:textId="77777777" w:rsidTr="0043417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102" w14:textId="77777777" w:rsidR="0088516A" w:rsidRPr="007F6E2D" w:rsidRDefault="0088516A" w:rsidP="0088516A">
            <w:pPr>
              <w:spacing w:before="120" w:after="120" w:line="276" w:lineRule="auto"/>
              <w:rPr>
                <w:rFonts w:ascii="Calibri" w:eastAsia="Calibri" w:hAnsi="Calibri" w:cs="Calibri"/>
                <w:i w:val="0"/>
                <w:sz w:val="16"/>
                <w:szCs w:val="16"/>
                <w:highlight w:val="yellow"/>
              </w:rPr>
            </w:pPr>
            <w:r w:rsidRPr="007F6E2D">
              <w:rPr>
                <w:rFonts w:ascii="Calibri" w:eastAsia="Calibri" w:hAnsi="Calibri" w:cs="Calibri"/>
                <w:i w:val="0"/>
                <w:sz w:val="16"/>
                <w:szCs w:val="16"/>
              </w:rPr>
              <w:sym w:font="Wingdings" w:char="F06F"/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04CD" w14:textId="635CE473" w:rsidR="0088516A" w:rsidRDefault="00434171" w:rsidP="0088516A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CORSO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C1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–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dì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14:00-17:00 (36 ore)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2CD4" w14:textId="4C8F6013" w:rsidR="0088516A" w:rsidRDefault="00434171" w:rsidP="0088516A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TUTOR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7A57" w14:textId="77777777" w:rsidR="0088516A" w:rsidRDefault="0088516A" w:rsidP="0088516A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88516A">
              <w:rPr>
                <w:rFonts w:ascii="Calibri" w:eastAsia="Calibri" w:hAnsi="Calibri" w:cs="Calibri"/>
                <w:sz w:val="16"/>
                <w:szCs w:val="16"/>
              </w:rPr>
              <w:t xml:space="preserve">dal </w:t>
            </w:r>
            <w:proofErr w:type="gramStart"/>
            <w:r w:rsidRPr="0088516A">
              <w:rPr>
                <w:rFonts w:ascii="Calibri" w:eastAsia="Calibri" w:hAnsi="Calibri" w:cs="Calibri"/>
                <w:sz w:val="16"/>
                <w:szCs w:val="16"/>
              </w:rPr>
              <w:t>1 ottobre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2024</w:t>
            </w:r>
            <w:r w:rsidRPr="0088516A">
              <w:rPr>
                <w:rFonts w:ascii="Calibri" w:eastAsia="Calibri" w:hAnsi="Calibri" w:cs="Calibri"/>
                <w:sz w:val="16"/>
                <w:szCs w:val="16"/>
              </w:rPr>
              <w:t xml:space="preserve"> al 15 maggio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2025</w:t>
            </w:r>
          </w:p>
        </w:tc>
      </w:tr>
      <w:tr w:rsidR="0088516A" w14:paraId="5FEC4FA3" w14:textId="77777777" w:rsidTr="00434171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58C6" w14:textId="77777777" w:rsidR="0088516A" w:rsidRPr="007F6E2D" w:rsidRDefault="0088516A" w:rsidP="0088516A">
            <w:pPr>
              <w:spacing w:before="120" w:after="120" w:line="276" w:lineRule="auto"/>
              <w:rPr>
                <w:rFonts w:ascii="Calibri" w:eastAsia="Calibri" w:hAnsi="Calibri" w:cs="Calibri"/>
                <w:i w:val="0"/>
                <w:sz w:val="16"/>
                <w:szCs w:val="16"/>
                <w:highlight w:val="yellow"/>
              </w:rPr>
            </w:pPr>
            <w:r w:rsidRPr="007F6E2D">
              <w:rPr>
                <w:rFonts w:ascii="Calibri" w:eastAsia="Calibri" w:hAnsi="Calibri" w:cs="Calibri"/>
                <w:i w:val="0"/>
                <w:sz w:val="16"/>
                <w:szCs w:val="16"/>
              </w:rPr>
              <w:sym w:font="Wingdings" w:char="F06F"/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9DFD" w14:textId="44005B7E" w:rsidR="0088516A" w:rsidRDefault="00434171" w:rsidP="0088516A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CORSO C1 –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Giov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edì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14:00-17:00 (36 ore)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C8A1" w14:textId="65FA9A85" w:rsidR="0088516A" w:rsidRDefault="00434171" w:rsidP="0088516A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TUTOR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9A89" w14:textId="77777777" w:rsidR="0088516A" w:rsidRDefault="0088516A" w:rsidP="0088516A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88516A">
              <w:rPr>
                <w:rFonts w:ascii="Calibri" w:eastAsia="Calibri" w:hAnsi="Calibri" w:cs="Calibri"/>
                <w:sz w:val="16"/>
                <w:szCs w:val="16"/>
              </w:rPr>
              <w:t xml:space="preserve">dal </w:t>
            </w:r>
            <w:proofErr w:type="gramStart"/>
            <w:r w:rsidRPr="0088516A">
              <w:rPr>
                <w:rFonts w:ascii="Calibri" w:eastAsia="Calibri" w:hAnsi="Calibri" w:cs="Calibri"/>
                <w:sz w:val="16"/>
                <w:szCs w:val="16"/>
              </w:rPr>
              <w:t>1 ottobre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2024</w:t>
            </w:r>
            <w:r w:rsidRPr="0088516A">
              <w:rPr>
                <w:rFonts w:ascii="Calibri" w:eastAsia="Calibri" w:hAnsi="Calibri" w:cs="Calibri"/>
                <w:sz w:val="16"/>
                <w:szCs w:val="16"/>
              </w:rPr>
              <w:t xml:space="preserve"> al 15 maggio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2025</w:t>
            </w:r>
          </w:p>
        </w:tc>
      </w:tr>
      <w:tr w:rsidR="0088516A" w14:paraId="2B681263" w14:textId="77777777" w:rsidTr="0043417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0034" w14:textId="77777777" w:rsidR="0088516A" w:rsidRPr="007F6E2D" w:rsidRDefault="0088516A" w:rsidP="0088516A">
            <w:pPr>
              <w:spacing w:before="120" w:after="120" w:line="276" w:lineRule="auto"/>
              <w:rPr>
                <w:rFonts w:ascii="Calibri" w:eastAsia="Calibri" w:hAnsi="Calibri" w:cs="Calibri"/>
                <w:i w:val="0"/>
                <w:sz w:val="16"/>
                <w:szCs w:val="16"/>
                <w:highlight w:val="yellow"/>
              </w:rPr>
            </w:pPr>
            <w:r w:rsidRPr="007F6E2D">
              <w:rPr>
                <w:rFonts w:ascii="Calibri" w:eastAsia="Calibri" w:hAnsi="Calibri" w:cs="Calibri"/>
                <w:i w:val="0"/>
                <w:sz w:val="16"/>
                <w:szCs w:val="16"/>
              </w:rPr>
              <w:sym w:font="Wingdings" w:char="F06F"/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7227" w14:textId="32DD752C" w:rsidR="0088516A" w:rsidRDefault="00434171" w:rsidP="0088516A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CORSO C1 –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Venerd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ì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14:00-17:00 (36 ore)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22E6" w14:textId="3DD73A34" w:rsidR="0088516A" w:rsidRDefault="00434171" w:rsidP="0088516A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TUTOR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BE81" w14:textId="77777777" w:rsidR="0088516A" w:rsidRDefault="0088516A" w:rsidP="0088516A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88516A">
              <w:rPr>
                <w:rFonts w:ascii="Calibri" w:eastAsia="Calibri" w:hAnsi="Calibri" w:cs="Calibri"/>
                <w:sz w:val="16"/>
                <w:szCs w:val="16"/>
              </w:rPr>
              <w:t xml:space="preserve">dal </w:t>
            </w:r>
            <w:proofErr w:type="gramStart"/>
            <w:r w:rsidRPr="0088516A">
              <w:rPr>
                <w:rFonts w:ascii="Calibri" w:eastAsia="Calibri" w:hAnsi="Calibri" w:cs="Calibri"/>
                <w:sz w:val="16"/>
                <w:szCs w:val="16"/>
              </w:rPr>
              <w:t>1 ottobre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2024</w:t>
            </w:r>
            <w:r w:rsidRPr="0088516A">
              <w:rPr>
                <w:rFonts w:ascii="Calibri" w:eastAsia="Calibri" w:hAnsi="Calibri" w:cs="Calibri"/>
                <w:sz w:val="16"/>
                <w:szCs w:val="16"/>
              </w:rPr>
              <w:t xml:space="preserve"> al 15 maggio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2025</w:t>
            </w:r>
          </w:p>
        </w:tc>
      </w:tr>
      <w:tr w:rsidR="0088516A" w14:paraId="12ED3C80" w14:textId="77777777" w:rsidTr="00434171">
        <w:tblPrEx>
          <w:jc w:val="left"/>
        </w:tblPrEx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2A4B" w14:textId="77777777" w:rsidR="0088516A" w:rsidRPr="007F6E2D" w:rsidRDefault="0088516A" w:rsidP="0088516A">
            <w:pPr>
              <w:spacing w:before="120" w:after="120" w:line="276" w:lineRule="auto"/>
              <w:rPr>
                <w:rFonts w:ascii="Calibri" w:eastAsia="Calibri" w:hAnsi="Calibri" w:cs="Calibri"/>
                <w:i w:val="0"/>
                <w:sz w:val="16"/>
                <w:szCs w:val="16"/>
                <w:highlight w:val="yellow"/>
              </w:rPr>
            </w:pPr>
            <w:r w:rsidRPr="007F6E2D">
              <w:rPr>
                <w:rFonts w:ascii="Calibri" w:eastAsia="Calibri" w:hAnsi="Calibri" w:cs="Calibri"/>
                <w:i w:val="0"/>
                <w:sz w:val="16"/>
                <w:szCs w:val="16"/>
              </w:rPr>
              <w:sym w:font="Wingdings" w:char="F06F"/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6047" w14:textId="0BB7D7AF" w:rsidR="0088516A" w:rsidRDefault="00434171" w:rsidP="0088516A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CORSO 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–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Mercoledì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14:00-17:00 (36 ore)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6640" w14:textId="72785660" w:rsidR="0088516A" w:rsidRDefault="00434171" w:rsidP="0088516A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TUTOR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72A6" w14:textId="77777777" w:rsidR="0088516A" w:rsidRDefault="0088516A" w:rsidP="0088516A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 w:rsidRPr="0088516A">
              <w:rPr>
                <w:rFonts w:ascii="Calibri" w:eastAsia="Calibri" w:hAnsi="Calibri" w:cs="Calibri"/>
                <w:sz w:val="16"/>
                <w:szCs w:val="16"/>
              </w:rPr>
              <w:t xml:space="preserve">dal </w:t>
            </w:r>
            <w:proofErr w:type="gramStart"/>
            <w:r w:rsidRPr="0088516A">
              <w:rPr>
                <w:rFonts w:ascii="Calibri" w:eastAsia="Calibri" w:hAnsi="Calibri" w:cs="Calibri"/>
                <w:sz w:val="16"/>
                <w:szCs w:val="16"/>
              </w:rPr>
              <w:t>1 ottobre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2024</w:t>
            </w:r>
            <w:r w:rsidRPr="0088516A">
              <w:rPr>
                <w:rFonts w:ascii="Calibri" w:eastAsia="Calibri" w:hAnsi="Calibri" w:cs="Calibri"/>
                <w:sz w:val="16"/>
                <w:szCs w:val="16"/>
              </w:rPr>
              <w:t xml:space="preserve"> al 15 maggio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2025</w:t>
            </w:r>
          </w:p>
        </w:tc>
      </w:tr>
    </w:tbl>
    <w:p w14:paraId="3236A715" w14:textId="77777777" w:rsidR="007F6E2D" w:rsidRDefault="007F6E2D" w:rsidP="008025A5">
      <w:pPr>
        <w:spacing w:before="120" w:after="120" w:line="276" w:lineRule="auto"/>
        <w:rPr>
          <w:rFonts w:ascii="Calibri" w:eastAsia="Calibri" w:hAnsi="Calibri" w:cs="Calibri"/>
          <w:sz w:val="16"/>
          <w:szCs w:val="16"/>
        </w:rPr>
      </w:pPr>
    </w:p>
    <w:p w14:paraId="75B4AD63" w14:textId="77777777" w:rsidR="008025A5" w:rsidRDefault="008025A5" w:rsidP="008025A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14:paraId="2F6CAA39" w14:textId="77777777" w:rsidR="008025A5" w:rsidRDefault="008025A5" w:rsidP="008025A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14:paraId="76CB1EE6" w14:textId="77777777" w:rsidR="008025A5" w:rsidRDefault="008025A5" w:rsidP="008025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14:paraId="696D67B8" w14:textId="77777777" w:rsidR="008025A5" w:rsidRDefault="008025A5" w:rsidP="008025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indirizzo posta elettronica ordinaria: ________________________________________</w:t>
      </w:r>
    </w:p>
    <w:p w14:paraId="2530FBF3" w14:textId="77777777" w:rsidR="008025A5" w:rsidRDefault="008025A5" w:rsidP="008025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14:paraId="633E67A7" w14:textId="77777777" w:rsidR="008025A5" w:rsidRDefault="008025A5" w:rsidP="008025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14:paraId="6C1B4B5B" w14:textId="77777777" w:rsidR="008025A5" w:rsidRDefault="008025A5" w:rsidP="008025A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14:paraId="6E26CC28" w14:textId="77777777" w:rsidR="008025A5" w:rsidRDefault="008025A5" w:rsidP="008025A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172FC29" w14:textId="77777777" w:rsidR="008025A5" w:rsidRDefault="008025A5" w:rsidP="008025A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14:paraId="1340A4D0" w14:textId="77777777" w:rsidR="008025A5" w:rsidRDefault="008025A5" w:rsidP="008025A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14:paraId="31FF72F7" w14:textId="77777777" w:rsidR="008025A5" w:rsidRDefault="008025A5" w:rsidP="008025A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FEA386F" w14:textId="77777777" w:rsidR="008025A5" w:rsidRDefault="008025A5" w:rsidP="008025A5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14:paraId="4783D7D6" w14:textId="77777777" w:rsidR="008025A5" w:rsidRDefault="008025A5" w:rsidP="008025A5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14"/>
          <w:szCs w:val="14"/>
        </w:rPr>
      </w:pPr>
    </w:p>
    <w:p w14:paraId="27FBFA98" w14:textId="77777777" w:rsidR="008025A5" w:rsidRDefault="008025A5" w:rsidP="008025A5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14:paraId="08C9687F" w14:textId="77777777" w:rsidR="008025A5" w:rsidRDefault="008025A5" w:rsidP="008025A5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31BA8A5B" w14:textId="77777777" w:rsidR="008025A5" w:rsidRDefault="008025A5" w:rsidP="008025A5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14:paraId="5C5AA411" w14:textId="77777777" w:rsidR="008025A5" w:rsidRDefault="008025A5" w:rsidP="008025A5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14:paraId="1C55064E" w14:textId="77777777" w:rsidR="008025A5" w:rsidRDefault="008025A5" w:rsidP="008025A5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14:paraId="04DFA7EB" w14:textId="77777777" w:rsidR="008025A5" w:rsidRDefault="008025A5" w:rsidP="008025A5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14:paraId="1339A416" w14:textId="77777777" w:rsidR="008025A5" w:rsidRDefault="008025A5" w:rsidP="008025A5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5589EEF" w14:textId="77777777" w:rsidR="008025A5" w:rsidRDefault="008025A5" w:rsidP="008025A5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essere sottoposto/a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procedimenti penali; </w:t>
      </w:r>
    </w:p>
    <w:p w14:paraId="53D6007A" w14:textId="77777777" w:rsidR="008025A5" w:rsidRDefault="008025A5" w:rsidP="008025A5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destituito/a o dispensato/a dall’impiego presso una Pubblica Amministrazione;</w:t>
      </w:r>
    </w:p>
    <w:p w14:paraId="53DD375D" w14:textId="77777777" w:rsidR="008025A5" w:rsidRDefault="008025A5" w:rsidP="008025A5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non essere stato/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dichiarato/a decaduto/a o licenziato/a da un impiego statale;</w:t>
      </w:r>
    </w:p>
    <w:p w14:paraId="68A1CBF7" w14:textId="77777777" w:rsidR="008025A5" w:rsidRDefault="008025A5" w:rsidP="008025A5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14:paraId="221AB320" w14:textId="77777777" w:rsidR="008025A5" w:rsidRDefault="008025A5" w:rsidP="008025A5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</w:t>
      </w:r>
      <w:r w:rsidR="0088516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_________________________________________________________________________________________________________________________________________________________________________________________________________________________________;</w:t>
      </w:r>
    </w:p>
    <w:p w14:paraId="755697C8" w14:textId="77777777" w:rsidR="008025A5" w:rsidRDefault="008025A5" w:rsidP="008025A5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2" w:name="_heading=h.3znysh7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14:paraId="1609C699" w14:textId="77777777" w:rsidR="008025A5" w:rsidRDefault="008025A5" w:rsidP="008025A5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10"/>
          <w:szCs w:val="10"/>
        </w:rPr>
      </w:pPr>
    </w:p>
    <w:p w14:paraId="1014A77D" w14:textId="77777777" w:rsidR="008025A5" w:rsidRDefault="008025A5" w:rsidP="008025A5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8025A5" w14:paraId="06E2E100" w14:textId="77777777" w:rsidTr="000314B8">
        <w:tc>
          <w:tcPr>
            <w:tcW w:w="4814" w:type="dxa"/>
          </w:tcPr>
          <w:p w14:paraId="036A19F7" w14:textId="77777777" w:rsidR="008025A5" w:rsidRDefault="008025A5" w:rsidP="000314B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872CB03" w14:textId="77777777" w:rsidR="008025A5" w:rsidRDefault="008025A5" w:rsidP="000314B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8025A5" w14:paraId="7548E30F" w14:textId="77777777" w:rsidTr="000314B8">
        <w:tc>
          <w:tcPr>
            <w:tcW w:w="4814" w:type="dxa"/>
          </w:tcPr>
          <w:p w14:paraId="48DE653C" w14:textId="77777777" w:rsidR="008025A5" w:rsidRDefault="008025A5" w:rsidP="000314B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6DE9D65" w14:textId="77777777" w:rsidR="008025A5" w:rsidRDefault="008025A5" w:rsidP="000314B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083BBF92" w14:textId="77777777" w:rsidR="00650BF5" w:rsidRPr="007B25F9" w:rsidRDefault="00650BF5" w:rsidP="00A24920"/>
    <w:sectPr w:rsidR="00650BF5" w:rsidRPr="007B25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6E54E" w14:textId="77777777" w:rsidR="008461E1" w:rsidRDefault="008461E1">
      <w:pPr>
        <w:spacing w:line="240" w:lineRule="auto"/>
      </w:pPr>
      <w:r>
        <w:separator/>
      </w:r>
    </w:p>
  </w:endnote>
  <w:endnote w:type="continuationSeparator" w:id="0">
    <w:p w14:paraId="48B1F62B" w14:textId="77777777" w:rsidR="008461E1" w:rsidRDefault="008461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D2126" w14:textId="77777777" w:rsidR="00434171" w:rsidRDefault="004341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814DD" w14:textId="77777777" w:rsidR="00840E06" w:rsidRDefault="00423A40" w:rsidP="008E24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05934">
      <w:rPr>
        <w:noProof/>
        <w:color w:val="000000"/>
      </w:rPr>
      <w:t>1</w:t>
    </w:r>
    <w:r>
      <w:rPr>
        <w:color w:val="000000"/>
      </w:rPr>
      <w:fldChar w:fldCharType="end"/>
    </w:r>
  </w:p>
  <w:p w14:paraId="579525DF" w14:textId="77777777" w:rsidR="00840E06" w:rsidRDefault="00840E06" w:rsidP="00840E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9C87F6C" wp14:editId="6BCCF97F">
          <wp:simplePos x="0" y="0"/>
          <wp:positionH relativeFrom="column">
            <wp:posOffset>-526415</wp:posOffset>
          </wp:positionH>
          <wp:positionV relativeFrom="paragraph">
            <wp:posOffset>764540</wp:posOffset>
          </wp:positionV>
          <wp:extent cx="7200265" cy="407670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5038"/>
                  <a:stretch>
                    <a:fillRect/>
                  </a:stretch>
                </pic:blipFill>
                <pic:spPr>
                  <a:xfrm>
                    <a:off x="0" y="0"/>
                    <a:ext cx="720026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318C5DDF" wp14:editId="70F9FAAB">
          <wp:simplePos x="0" y="0"/>
          <wp:positionH relativeFrom="column">
            <wp:posOffset>0</wp:posOffset>
          </wp:positionH>
          <wp:positionV relativeFrom="paragraph">
            <wp:posOffset>127000</wp:posOffset>
          </wp:positionV>
          <wp:extent cx="6151245" cy="636270"/>
          <wp:effectExtent l="0" t="0" r="1905" b="0"/>
          <wp:wrapTopAndBottom/>
          <wp:docPr id="1" name="Immagine 1" descr="baseintestato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eintestato1 (1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89" t="14014" r="6903" b="31458"/>
                  <a:stretch>
                    <a:fillRect/>
                  </a:stretch>
                </pic:blipFill>
                <pic:spPr bwMode="auto">
                  <a:xfrm>
                    <a:off x="0" y="0"/>
                    <a:ext cx="615124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8366B" w14:textId="77777777" w:rsidR="00434171" w:rsidRDefault="004341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9E89E" w14:textId="77777777" w:rsidR="008461E1" w:rsidRDefault="008461E1">
      <w:pPr>
        <w:spacing w:line="240" w:lineRule="auto"/>
      </w:pPr>
      <w:r>
        <w:separator/>
      </w:r>
    </w:p>
  </w:footnote>
  <w:footnote w:type="continuationSeparator" w:id="0">
    <w:p w14:paraId="3EE7F0E8" w14:textId="77777777" w:rsidR="008461E1" w:rsidRDefault="008461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4564D" w14:textId="77777777" w:rsidR="00434171" w:rsidRDefault="004341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81A0F" w14:textId="77777777" w:rsidR="00650BF5" w:rsidRPr="00840E06" w:rsidRDefault="00423A40" w:rsidP="00840E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sz w:val="2"/>
      </w:rPr>
    </w:pPr>
    <w:r w:rsidRPr="00840E06">
      <w:rPr>
        <w:noProof/>
        <w:sz w:val="2"/>
      </w:rPr>
      <w:drawing>
        <wp:anchor distT="0" distB="0" distL="114300" distR="114300" simplePos="0" relativeHeight="251658240" behindDoc="0" locked="0" layoutInCell="1" hidden="0" allowOverlap="1" wp14:anchorId="5DE75C01" wp14:editId="0FC1683C">
          <wp:simplePos x="0" y="0"/>
          <wp:positionH relativeFrom="column">
            <wp:posOffset>-76200</wp:posOffset>
          </wp:positionH>
          <wp:positionV relativeFrom="paragraph">
            <wp:posOffset>-10160</wp:posOffset>
          </wp:positionV>
          <wp:extent cx="6313170" cy="1357630"/>
          <wp:effectExtent l="0" t="0" r="0" b="0"/>
          <wp:wrapSquare wrapText="bothSides" distT="0" distB="0" distL="114300" distR="114300"/>
          <wp:docPr id="10" name="image2.jpg" descr="C:\Users\debenedittis.ale\AppData\Local\Microsoft\Windows\INetCache\Content.Word\Intestazione3definitiva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debenedittis.ale\AppData\Local\Microsoft\Windows\INetCache\Content.Word\Intestazione3definitiva (1).jpg"/>
                  <pic:cNvPicPr preferRelativeResize="0"/>
                </pic:nvPicPr>
                <pic:blipFill>
                  <a:blip r:embed="rId1"/>
                  <a:srcRect l="5963" t="16376" r="5971" b="4181"/>
                  <a:stretch>
                    <a:fillRect/>
                  </a:stretch>
                </pic:blipFill>
                <pic:spPr>
                  <a:xfrm>
                    <a:off x="0" y="0"/>
                    <a:ext cx="6313170" cy="1357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AAC00" w14:textId="77777777" w:rsidR="00434171" w:rsidRDefault="004341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A2F1C"/>
    <w:multiLevelType w:val="multilevel"/>
    <w:tmpl w:val="F6B65378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1A55B5"/>
    <w:multiLevelType w:val="multilevel"/>
    <w:tmpl w:val="A844A67C"/>
    <w:lvl w:ilvl="0">
      <w:start w:val="1"/>
      <w:numFmt w:val="lowerRoman"/>
      <w:pStyle w:val="Numeroelenco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1935404E"/>
    <w:multiLevelType w:val="multilevel"/>
    <w:tmpl w:val="4684BBD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A43A6D"/>
    <w:multiLevelType w:val="multilevel"/>
    <w:tmpl w:val="3DC62854"/>
    <w:lvl w:ilvl="0">
      <w:start w:val="1"/>
      <w:numFmt w:val="bullet"/>
      <w:pStyle w:val="Numerazioneperbuste"/>
      <w:lvlText w:val="❑"/>
      <w:lvlJc w:val="left"/>
      <w:pPr>
        <w:ind w:left="9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6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CDC78B3"/>
    <w:multiLevelType w:val="multilevel"/>
    <w:tmpl w:val="687CF378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03D1BA9"/>
    <w:multiLevelType w:val="multilevel"/>
    <w:tmpl w:val="B1A4601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E76D5E"/>
    <w:multiLevelType w:val="multilevel"/>
    <w:tmpl w:val="E9CE0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8744E3"/>
    <w:multiLevelType w:val="multilevel"/>
    <w:tmpl w:val="E7B0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9B1C40"/>
    <w:multiLevelType w:val="multilevel"/>
    <w:tmpl w:val="02BC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8C760BA"/>
    <w:multiLevelType w:val="multilevel"/>
    <w:tmpl w:val="3BB05FE6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971E96"/>
    <w:multiLevelType w:val="multilevel"/>
    <w:tmpl w:val="4508BE8A"/>
    <w:lvl w:ilvl="0">
      <w:start w:val="1"/>
      <w:numFmt w:val="bullet"/>
      <w:lvlText w:val="▪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BA84A1B"/>
    <w:multiLevelType w:val="multilevel"/>
    <w:tmpl w:val="7C96E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643301">
    <w:abstractNumId w:val="12"/>
  </w:num>
  <w:num w:numId="2" w16cid:durableId="501894058">
    <w:abstractNumId w:val="6"/>
  </w:num>
  <w:num w:numId="3" w16cid:durableId="63332398">
    <w:abstractNumId w:val="13"/>
  </w:num>
  <w:num w:numId="4" w16cid:durableId="2027559846">
    <w:abstractNumId w:val="2"/>
  </w:num>
  <w:num w:numId="5" w16cid:durableId="850070784">
    <w:abstractNumId w:val="10"/>
  </w:num>
  <w:num w:numId="6" w16cid:durableId="1987318133">
    <w:abstractNumId w:val="11"/>
  </w:num>
  <w:num w:numId="7" w16cid:durableId="1879731342">
    <w:abstractNumId w:val="15"/>
  </w:num>
  <w:num w:numId="8" w16cid:durableId="1869638383">
    <w:abstractNumId w:val="3"/>
  </w:num>
  <w:num w:numId="9" w16cid:durableId="1728141610">
    <w:abstractNumId w:val="7"/>
    <w:lvlOverride w:ilvl="0">
      <w:lvl w:ilvl="0">
        <w:numFmt w:val="lowerLetter"/>
        <w:lvlText w:val="%1."/>
        <w:lvlJc w:val="left"/>
      </w:lvl>
    </w:lvlOverride>
  </w:num>
  <w:num w:numId="10" w16cid:durableId="1835756075">
    <w:abstractNumId w:val="14"/>
    <w:lvlOverride w:ilvl="0">
      <w:lvl w:ilvl="0">
        <w:numFmt w:val="lowerLetter"/>
        <w:lvlText w:val="%1."/>
        <w:lvlJc w:val="left"/>
      </w:lvl>
    </w:lvlOverride>
  </w:num>
  <w:num w:numId="11" w16cid:durableId="1911964848">
    <w:abstractNumId w:val="9"/>
  </w:num>
  <w:num w:numId="12" w16cid:durableId="1876576273">
    <w:abstractNumId w:val="8"/>
  </w:num>
  <w:num w:numId="13" w16cid:durableId="1555043615">
    <w:abstractNumId w:val="1"/>
  </w:num>
  <w:num w:numId="14" w16cid:durableId="1167356239">
    <w:abstractNumId w:val="4"/>
  </w:num>
  <w:num w:numId="15" w16cid:durableId="1687556939">
    <w:abstractNumId w:val="5"/>
  </w:num>
  <w:num w:numId="16" w16cid:durableId="196353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6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D8"/>
    <w:rsid w:val="00045DC1"/>
    <w:rsid w:val="0005731C"/>
    <w:rsid w:val="00092044"/>
    <w:rsid w:val="001540EC"/>
    <w:rsid w:val="001A69D8"/>
    <w:rsid w:val="001F3C9F"/>
    <w:rsid w:val="00205934"/>
    <w:rsid w:val="002F25E7"/>
    <w:rsid w:val="00373D41"/>
    <w:rsid w:val="003A3ACE"/>
    <w:rsid w:val="00423A40"/>
    <w:rsid w:val="00434171"/>
    <w:rsid w:val="00504641"/>
    <w:rsid w:val="00650BF5"/>
    <w:rsid w:val="0067781D"/>
    <w:rsid w:val="006A6ED3"/>
    <w:rsid w:val="007B25F9"/>
    <w:rsid w:val="007F6E2D"/>
    <w:rsid w:val="008002F3"/>
    <w:rsid w:val="008025A5"/>
    <w:rsid w:val="008379FD"/>
    <w:rsid w:val="00840E06"/>
    <w:rsid w:val="008461E1"/>
    <w:rsid w:val="0088516A"/>
    <w:rsid w:val="008C488B"/>
    <w:rsid w:val="008E24E3"/>
    <w:rsid w:val="009428C9"/>
    <w:rsid w:val="00A24920"/>
    <w:rsid w:val="00B81396"/>
    <w:rsid w:val="00BD2FD3"/>
    <w:rsid w:val="00BD5504"/>
    <w:rsid w:val="00CA5E05"/>
    <w:rsid w:val="00EC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F7B06"/>
  <w15:docId w15:val="{B754211A-8076-4E83-AA54-C9CD2C53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5A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b/>
      <w:bCs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line="360" w:lineRule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24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24E3"/>
    <w:rPr>
      <w:rFonts w:ascii="Segoe UI" w:hAnsi="Segoe UI" w:cs="Segoe UI"/>
      <w:sz w:val="18"/>
      <w:szCs w:val="18"/>
    </w:rPr>
  </w:style>
  <w:style w:type="paragraph" w:customStyle="1" w:styleId="Corpo">
    <w:name w:val="Corpo"/>
    <w:rsid w:val="003A3ACE"/>
    <w:pPr>
      <w:spacing w:after="0" w:line="240" w:lineRule="auto"/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basedOn w:val="Normale"/>
    <w:uiPriority w:val="99"/>
    <w:semiHidden/>
    <w:unhideWhenUsed/>
    <w:rsid w:val="0067781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tab-span">
    <w:name w:val="apple-tab-span"/>
    <w:basedOn w:val="Carpredefinitoparagrafo"/>
    <w:rsid w:val="0067781D"/>
  </w:style>
  <w:style w:type="paragraph" w:styleId="Numeroelenco">
    <w:name w:val="List Number"/>
    <w:basedOn w:val="Normale"/>
    <w:unhideWhenUsed/>
    <w:rsid w:val="008025A5"/>
    <w:pPr>
      <w:numPr>
        <w:numId w:val="13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8025A5"/>
    <w:pPr>
      <w:widowControl/>
      <w:numPr>
        <w:numId w:val="14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table" w:styleId="Tabellasemplice-2">
    <w:name w:val="Plain Table 2"/>
    <w:basedOn w:val="Tabellanormale"/>
    <w:uiPriority w:val="42"/>
    <w:rsid w:val="007F6E2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5">
    <w:name w:val="Plain Table 5"/>
    <w:basedOn w:val="Tabellanormale"/>
    <w:uiPriority w:val="45"/>
    <w:rsid w:val="007F6E2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91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PNRR_LSM\Modelli%20DM65\Carta%20intestata\Carta%20intestata%20PNR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EgX2B2iho5/KwQ3cYC3m2TpVfQ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HIhMVNVTnZJOTRZU2pPbDRDQTB1Nm85My1Dd0lDaG5sNH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C:\Users\Administrator\Desktop\PNRR_LSM\Modelli DM65\Carta intestata\Carta intestata PNRR.dotx</Template>
  <TotalTime>42</TotalTime>
  <Pages>4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PNRR</vt:lpstr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PNRR</dc:title>
  <dc:creator>Marconi</dc:creator>
  <cp:keywords>Carta intestata;PNRR</cp:keywords>
  <cp:lastModifiedBy>Alessandra De Benedittis</cp:lastModifiedBy>
  <cp:revision>6</cp:revision>
  <cp:lastPrinted>2024-08-29T09:30:00Z</cp:lastPrinted>
  <dcterms:created xsi:type="dcterms:W3CDTF">2024-09-26T13:09:00Z</dcterms:created>
  <dcterms:modified xsi:type="dcterms:W3CDTF">2024-09-28T07:50:00Z</dcterms:modified>
</cp:coreProperties>
</file>