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D1E00" w14:textId="77777777" w:rsidR="008513F3" w:rsidRDefault="008513F3" w:rsidP="008513F3">
      <w:pPr>
        <w:pStyle w:val="Corpotesto"/>
        <w:rPr>
          <w:sz w:val="20"/>
        </w:rPr>
      </w:pPr>
    </w:p>
    <w:p w14:paraId="0F14A518" w14:textId="33CD79BA" w:rsidR="008513F3" w:rsidRDefault="008513F3" w:rsidP="0013189D">
      <w:pPr>
        <w:spacing w:before="41" w:after="120"/>
        <w:jc w:val="both"/>
      </w:pPr>
      <w:r w:rsidRPr="00816362">
        <w:rPr>
          <w:b/>
        </w:rPr>
        <w:t>ALLEGATO</w:t>
      </w:r>
      <w:r>
        <w:t xml:space="preserve"> N.</w:t>
      </w:r>
      <w:r w:rsidR="00992E5C">
        <w:t>3</w:t>
      </w:r>
      <w:r>
        <w:t xml:space="preserve"> – TABELLA TITOLI VALUTABILI</w:t>
      </w:r>
    </w:p>
    <w:p w14:paraId="776BF9C0" w14:textId="77777777" w:rsidR="006A195F" w:rsidRPr="00477996" w:rsidRDefault="006A195F" w:rsidP="006A195F">
      <w:r w:rsidRPr="00477996">
        <w:t>CUP: B14D26002160007</w:t>
      </w:r>
    </w:p>
    <w:p w14:paraId="04592CDF" w14:textId="77777777" w:rsidR="006A195F" w:rsidRPr="00477996" w:rsidRDefault="006A195F" w:rsidP="006A195F">
      <w:pPr>
        <w:jc w:val="both"/>
        <w:rPr>
          <w:b/>
          <w:bCs/>
        </w:rPr>
      </w:pPr>
      <w:r w:rsidRPr="00477996">
        <w:rPr>
          <w:b/>
          <w:bCs/>
        </w:rPr>
        <w:t xml:space="preserve">OGGETTO: </w:t>
      </w:r>
      <w:r w:rsidRPr="00477996">
        <w:rPr>
          <w:sz w:val="21"/>
          <w:szCs w:val="21"/>
        </w:rPr>
        <w:t>Avviso di selezione, mediante comparazione dei curricula, rivolta al personale interno della scuola, in subordine al personale esterno di altre scuole, al personale esperto di altre amministrazioni pubbliche e infine a esperti esterni alla pubblica amministrazione persone fisiche finalizzata alla costituzione di una graduatoria di soggetti a cui conferire incarichi individuali aventi ad oggetto le di esperto docente e tutor per il progetto: 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24/04/2026.</w:t>
      </w:r>
    </w:p>
    <w:p w14:paraId="0AF853B9" w14:textId="50D0C86A" w:rsidR="008513F3" w:rsidRDefault="008513F3" w:rsidP="00762555">
      <w:pPr>
        <w:pStyle w:val="Corpotesto"/>
        <w:tabs>
          <w:tab w:val="left" w:pos="5993"/>
          <w:tab w:val="left" w:pos="7962"/>
          <w:tab w:val="left" w:pos="10132"/>
        </w:tabs>
        <w:spacing w:before="57"/>
        <w:jc w:val="both"/>
      </w:pPr>
      <w:r>
        <w:t>Il</w:t>
      </w:r>
      <w:r>
        <w:rPr>
          <w:spacing w:val="7"/>
        </w:rPr>
        <w:t xml:space="preserve"> </w:t>
      </w:r>
      <w:r>
        <w:t>sottoscritto</w:t>
      </w:r>
      <w:r w:rsidR="006A195F">
        <w:t>/a ___________________________</w:t>
      </w:r>
      <w:r>
        <w:rPr>
          <w:u w:val="single"/>
        </w:rPr>
        <w:t xml:space="preserve"> </w:t>
      </w:r>
      <w:r>
        <w:t>nato</w:t>
      </w:r>
      <w:r w:rsidR="006A195F">
        <w:t>/a</w:t>
      </w:r>
      <w:r>
        <w:rPr>
          <w:spacing w:val="7"/>
        </w:rPr>
        <w:t xml:space="preserve"> </w:t>
      </w:r>
      <w:r>
        <w:t>il</w:t>
      </w:r>
      <w:r w:rsidR="006A195F">
        <w:t xml:space="preserve"> _________________</w:t>
      </w:r>
      <w:r>
        <w:rPr>
          <w:u w:val="single"/>
        </w:rPr>
        <w:t xml:space="preserve"> </w:t>
      </w:r>
      <w:proofErr w:type="gramStart"/>
      <w:r>
        <w:t xml:space="preserve">a </w:t>
      </w:r>
      <w:r>
        <w:rPr>
          <w:u w:val="single"/>
        </w:rPr>
        <w:t xml:space="preserve"> </w:t>
      </w:r>
      <w:r w:rsidR="006A195F">
        <w:rPr>
          <w:u w:val="single"/>
        </w:rPr>
        <w:t>_</w:t>
      </w:r>
      <w:proofErr w:type="gramEnd"/>
      <w:r w:rsidR="006A195F">
        <w:rPr>
          <w:u w:val="single"/>
        </w:rPr>
        <w:t>___________________</w:t>
      </w:r>
    </w:p>
    <w:p w14:paraId="37D53C51" w14:textId="6690E29E" w:rsidR="006A195F" w:rsidRDefault="008513F3" w:rsidP="00762555">
      <w:pPr>
        <w:pStyle w:val="Corpotesto"/>
        <w:tabs>
          <w:tab w:val="left" w:pos="0"/>
          <w:tab w:val="left" w:pos="6467"/>
          <w:tab w:val="left" w:pos="10130"/>
        </w:tabs>
        <w:spacing w:before="41" w:line="273" w:lineRule="auto"/>
        <w:ind w:right="-1"/>
        <w:jc w:val="both"/>
      </w:pPr>
      <w:r>
        <w:t>residente</w:t>
      </w:r>
      <w:r>
        <w:rPr>
          <w:spacing w:val="39"/>
        </w:rPr>
        <w:t xml:space="preserve"> </w:t>
      </w:r>
      <w:r>
        <w:t>a</w:t>
      </w:r>
      <w:r w:rsidR="00762555">
        <w:t xml:space="preserve"> </w:t>
      </w:r>
      <w:r w:rsidR="00762555">
        <w:rPr>
          <w:u w:val="single"/>
        </w:rPr>
        <w:t>_____</w:t>
      </w:r>
      <w:r w:rsidR="00762555">
        <w:t>_________________</w:t>
      </w:r>
      <w:r>
        <w:rPr>
          <w:spacing w:val="39"/>
        </w:rPr>
        <w:t xml:space="preserve"> </w:t>
      </w:r>
      <w:r>
        <w:t>via</w:t>
      </w:r>
      <w:r>
        <w:rPr>
          <w:u w:val="single"/>
        </w:rPr>
        <w:t xml:space="preserve"> </w:t>
      </w:r>
      <w:r w:rsidR="00762555">
        <w:rPr>
          <w:u w:val="single"/>
        </w:rPr>
        <w:t xml:space="preserve">___________________ </w:t>
      </w:r>
      <w:r>
        <w:t xml:space="preserve">C.F. </w:t>
      </w:r>
      <w:r w:rsidR="00762555">
        <w:t>_____________________________</w:t>
      </w:r>
    </w:p>
    <w:p w14:paraId="73B092B5" w14:textId="007228A7" w:rsidR="008513F3" w:rsidRDefault="008513F3" w:rsidP="00762555">
      <w:pPr>
        <w:pStyle w:val="Corpotesto"/>
        <w:tabs>
          <w:tab w:val="left" w:pos="3040"/>
          <w:tab w:val="left" w:pos="3874"/>
          <w:tab w:val="left" w:pos="6467"/>
          <w:tab w:val="left" w:pos="9190"/>
          <w:tab w:val="left" w:pos="10130"/>
        </w:tabs>
        <w:spacing w:before="41" w:line="273" w:lineRule="auto"/>
        <w:ind w:right="674"/>
        <w:jc w:val="both"/>
      </w:pP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e-mail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 w:rsidR="00762555">
        <w:rPr>
          <w:u w:val="single"/>
        </w:rPr>
        <w:t>____</w:t>
      </w:r>
    </w:p>
    <w:p w14:paraId="57F913ED" w14:textId="77777777" w:rsidR="008513F3" w:rsidRDefault="008513F3" w:rsidP="00762555">
      <w:pPr>
        <w:pStyle w:val="Corpotesto"/>
        <w:spacing w:before="56" w:line="276" w:lineRule="auto"/>
        <w:jc w:val="both"/>
      </w:pPr>
      <w:r>
        <w:t>Consapevole delle responsabilità e delle sanzioni stabilite dalla legge in caso di false attestazioni e mendaci dichiarazioni</w:t>
      </w:r>
    </w:p>
    <w:p w14:paraId="508BE708" w14:textId="77777777" w:rsidR="00762555" w:rsidRDefault="008513F3" w:rsidP="00762555">
      <w:pPr>
        <w:pStyle w:val="Corpotesto"/>
        <w:jc w:val="center"/>
        <w:rPr>
          <w:b/>
        </w:rPr>
      </w:pPr>
      <w:r>
        <w:rPr>
          <w:b/>
        </w:rPr>
        <w:t xml:space="preserve">DICHIARA </w:t>
      </w:r>
    </w:p>
    <w:p w14:paraId="1E21ED40" w14:textId="16977FD4" w:rsidR="00762555" w:rsidRDefault="008513F3" w:rsidP="00762555">
      <w:pPr>
        <w:pStyle w:val="Corpotesto"/>
        <w:jc w:val="both"/>
      </w:pPr>
      <w:r>
        <w:t>sotto la propria personale responsabilità</w:t>
      </w:r>
      <w:r w:rsidR="00762555">
        <w:t>:</w:t>
      </w:r>
    </w:p>
    <w:p w14:paraId="4E60A341" w14:textId="669FDE59" w:rsidR="008513F3" w:rsidRDefault="008513F3" w:rsidP="00762555">
      <w:pPr>
        <w:pStyle w:val="Corpotesto"/>
        <w:jc w:val="both"/>
      </w:pPr>
      <w:r>
        <w:t>Di essere in possesso dei seguenti titoli valutabili per i quali esprime anche la propria valutazione:</w:t>
      </w:r>
    </w:p>
    <w:p w14:paraId="73C528FD" w14:textId="77777777" w:rsidR="006A195F" w:rsidRPr="00477996" w:rsidRDefault="006A195F" w:rsidP="006A195F">
      <w:pPr>
        <w:pStyle w:val="Corpotesto"/>
        <w:spacing w:before="56"/>
        <w:jc w:val="both"/>
        <w:rPr>
          <w:b/>
          <w:bCs/>
          <w:sz w:val="20"/>
        </w:rPr>
      </w:pPr>
      <w:r w:rsidRPr="00477996">
        <w:rPr>
          <w:b/>
          <w:bCs/>
          <w:sz w:val="24"/>
          <w:szCs w:val="24"/>
          <w:u w:val="single"/>
        </w:rPr>
        <w:t xml:space="preserve">ESPERTO 1 modulo </w:t>
      </w:r>
      <w:r>
        <w:rPr>
          <w:b/>
          <w:bCs/>
          <w:sz w:val="24"/>
          <w:szCs w:val="24"/>
          <w:u w:val="single"/>
        </w:rPr>
        <w:t>1</w:t>
      </w: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455"/>
        <w:gridCol w:w="2835"/>
        <w:gridCol w:w="1565"/>
        <w:gridCol w:w="1134"/>
      </w:tblGrid>
      <w:tr w:rsidR="006A195F" w:rsidRPr="00477996" w14:paraId="417F58E6" w14:textId="77777777" w:rsidTr="00237C6C">
        <w:trPr>
          <w:trHeight w:val="805"/>
        </w:trPr>
        <w:tc>
          <w:tcPr>
            <w:tcW w:w="792" w:type="dxa"/>
          </w:tcPr>
          <w:p w14:paraId="6DC2654C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3455" w:type="dxa"/>
          </w:tcPr>
          <w:p w14:paraId="55B50A52" w14:textId="77777777" w:rsidR="006A195F" w:rsidRPr="00477996" w:rsidRDefault="006A195F" w:rsidP="00237C6C">
            <w:pPr>
              <w:pStyle w:val="TableParagraph"/>
              <w:spacing w:before="11"/>
              <w:rPr>
                <w:sz w:val="21"/>
                <w:lang w:val="it-IT"/>
              </w:rPr>
            </w:pPr>
          </w:p>
          <w:p w14:paraId="1D59D36B" w14:textId="77777777" w:rsidR="006A195F" w:rsidRPr="00477996" w:rsidRDefault="006A195F" w:rsidP="00237C6C">
            <w:pPr>
              <w:pStyle w:val="TableParagraph"/>
              <w:ind w:left="494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TITOLI VALUTABILI</w:t>
            </w:r>
          </w:p>
        </w:tc>
        <w:tc>
          <w:tcPr>
            <w:tcW w:w="2835" w:type="dxa"/>
          </w:tcPr>
          <w:p w14:paraId="1A106B5E" w14:textId="77777777" w:rsidR="006A195F" w:rsidRPr="00477996" w:rsidRDefault="006A195F" w:rsidP="00237C6C">
            <w:pPr>
              <w:pStyle w:val="TableParagraph"/>
              <w:spacing w:before="11"/>
              <w:rPr>
                <w:sz w:val="21"/>
                <w:lang w:val="it-IT"/>
              </w:rPr>
            </w:pPr>
          </w:p>
          <w:p w14:paraId="02F3B12C" w14:textId="77777777" w:rsidR="006A195F" w:rsidRPr="00477996" w:rsidRDefault="006A195F" w:rsidP="00237C6C">
            <w:pPr>
              <w:pStyle w:val="TableParagraph"/>
              <w:tabs>
                <w:tab w:val="left" w:pos="1206"/>
              </w:tabs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Punteggio</w:t>
            </w:r>
          </w:p>
        </w:tc>
        <w:tc>
          <w:tcPr>
            <w:tcW w:w="1565" w:type="dxa"/>
          </w:tcPr>
          <w:p w14:paraId="59E0850D" w14:textId="77777777" w:rsidR="006A195F" w:rsidRPr="00477996" w:rsidRDefault="006A195F" w:rsidP="00237C6C">
            <w:pPr>
              <w:pStyle w:val="TableParagraph"/>
              <w:ind w:left="3" w:right="-3" w:firstLine="2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Punteggio da indicare a cura</w:t>
            </w:r>
          </w:p>
          <w:p w14:paraId="155D3A0A" w14:textId="77777777" w:rsidR="006A195F" w:rsidRPr="00477996" w:rsidRDefault="006A195F" w:rsidP="00237C6C">
            <w:pPr>
              <w:pStyle w:val="TableParagraph"/>
              <w:spacing w:line="249" w:lineRule="exact"/>
              <w:ind w:left="3" w:right="-3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candidato</w:t>
            </w:r>
          </w:p>
        </w:tc>
        <w:tc>
          <w:tcPr>
            <w:tcW w:w="1134" w:type="dxa"/>
          </w:tcPr>
          <w:p w14:paraId="348854D8" w14:textId="77777777" w:rsidR="006A195F" w:rsidRPr="00477996" w:rsidRDefault="006A195F" w:rsidP="00237C6C">
            <w:pPr>
              <w:pStyle w:val="TableParagraph"/>
              <w:ind w:left="3" w:right="136" w:hanging="1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Punteggio da assegnare a cura</w:t>
            </w:r>
          </w:p>
          <w:p w14:paraId="6D2BB9AF" w14:textId="77777777" w:rsidR="006A195F" w:rsidRPr="00477996" w:rsidRDefault="006A195F" w:rsidP="00237C6C">
            <w:pPr>
              <w:pStyle w:val="TableParagraph"/>
              <w:spacing w:line="249" w:lineRule="exact"/>
              <w:ind w:left="3" w:right="136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del CPIA</w:t>
            </w:r>
          </w:p>
        </w:tc>
      </w:tr>
      <w:tr w:rsidR="006A195F" w:rsidRPr="00477996" w14:paraId="2B923ED3" w14:textId="77777777" w:rsidTr="00237C6C">
        <w:trPr>
          <w:trHeight w:val="1610"/>
        </w:trPr>
        <w:tc>
          <w:tcPr>
            <w:tcW w:w="792" w:type="dxa"/>
          </w:tcPr>
          <w:p w14:paraId="4D823FCD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</w:p>
          <w:p w14:paraId="18D689EB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</w:t>
            </w:r>
          </w:p>
        </w:tc>
        <w:tc>
          <w:tcPr>
            <w:tcW w:w="3455" w:type="dxa"/>
          </w:tcPr>
          <w:p w14:paraId="7975CC2B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</w:t>
            </w:r>
          </w:p>
        </w:tc>
        <w:tc>
          <w:tcPr>
            <w:tcW w:w="2835" w:type="dxa"/>
          </w:tcPr>
          <w:p w14:paraId="3726789F" w14:textId="77777777" w:rsidR="006A195F" w:rsidRPr="00477996" w:rsidRDefault="006A195F" w:rsidP="00237C6C">
            <w:pPr>
              <w:pStyle w:val="TableParagraph"/>
              <w:ind w:left="137" w:right="247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anno anche se il servizio è terminato al 30 giugno </w:t>
            </w:r>
          </w:p>
          <w:p w14:paraId="59EE2DEC" w14:textId="77777777" w:rsidR="006A195F" w:rsidRPr="00477996" w:rsidRDefault="006A195F" w:rsidP="00237C6C">
            <w:pPr>
              <w:pStyle w:val="TableParagraph"/>
              <w:ind w:left="137" w:right="247"/>
              <w:jc w:val="both"/>
              <w:rPr>
                <w:b/>
                <w:bCs/>
                <w:lang w:val="it-IT"/>
              </w:rPr>
            </w:pPr>
          </w:p>
          <w:p w14:paraId="21649F7C" w14:textId="77777777" w:rsidR="006A195F" w:rsidRPr="00477996" w:rsidRDefault="006A195F" w:rsidP="00237C6C">
            <w:pPr>
              <w:pStyle w:val="TableParagraph"/>
              <w:spacing w:line="268" w:lineRule="exact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2C472F5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41EFE789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lang w:val="it-IT"/>
              </w:rPr>
            </w:pPr>
          </w:p>
        </w:tc>
      </w:tr>
      <w:tr w:rsidR="006A195F" w:rsidRPr="00477996" w14:paraId="26A9E64B" w14:textId="77777777" w:rsidTr="00237C6C">
        <w:trPr>
          <w:trHeight w:val="1074"/>
        </w:trPr>
        <w:tc>
          <w:tcPr>
            <w:tcW w:w="792" w:type="dxa"/>
          </w:tcPr>
          <w:p w14:paraId="2480E624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</w:p>
          <w:p w14:paraId="0009C37B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2</w:t>
            </w:r>
          </w:p>
        </w:tc>
        <w:tc>
          <w:tcPr>
            <w:tcW w:w="3455" w:type="dxa"/>
          </w:tcPr>
          <w:p w14:paraId="119CF557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 del CPIA</w:t>
            </w:r>
          </w:p>
        </w:tc>
        <w:tc>
          <w:tcPr>
            <w:tcW w:w="2835" w:type="dxa"/>
          </w:tcPr>
          <w:p w14:paraId="4D7CD22A" w14:textId="77777777" w:rsidR="006A195F" w:rsidRPr="00477996" w:rsidRDefault="006A195F" w:rsidP="00237C6C">
            <w:pPr>
              <w:pStyle w:val="TableParagraph"/>
              <w:ind w:left="137" w:right="416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anno anche se il servizio è terminato il 30 giugno</w:t>
            </w:r>
          </w:p>
          <w:p w14:paraId="4897684C" w14:textId="77777777" w:rsidR="006A195F" w:rsidRPr="00477996" w:rsidRDefault="006A195F" w:rsidP="00237C6C">
            <w:pPr>
              <w:pStyle w:val="TableParagraph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73890778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6AF07AF5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lang w:val="it-IT"/>
              </w:rPr>
            </w:pPr>
          </w:p>
        </w:tc>
      </w:tr>
      <w:tr w:rsidR="006A195F" w:rsidRPr="00477996" w14:paraId="4DC0060A" w14:textId="77777777" w:rsidTr="00237C6C">
        <w:trPr>
          <w:trHeight w:val="1074"/>
        </w:trPr>
        <w:tc>
          <w:tcPr>
            <w:tcW w:w="792" w:type="dxa"/>
          </w:tcPr>
          <w:p w14:paraId="5EF48444" w14:textId="77777777" w:rsidR="006A195F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</w:p>
          <w:p w14:paraId="6583074F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3</w:t>
            </w:r>
          </w:p>
        </w:tc>
        <w:tc>
          <w:tcPr>
            <w:tcW w:w="3455" w:type="dxa"/>
          </w:tcPr>
          <w:p w14:paraId="6EBC3D09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Esperienza come insegnate d’italiano L2 </w:t>
            </w:r>
          </w:p>
        </w:tc>
        <w:tc>
          <w:tcPr>
            <w:tcW w:w="2835" w:type="dxa"/>
          </w:tcPr>
          <w:p w14:paraId="467E6C38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corso di lingua italiana a stranieri </w:t>
            </w:r>
          </w:p>
          <w:p w14:paraId="7B0A742F" w14:textId="77777777" w:rsidR="006A195F" w:rsidRPr="00477996" w:rsidRDefault="006A195F" w:rsidP="00237C6C">
            <w:pPr>
              <w:pStyle w:val="TableParagraph"/>
              <w:ind w:left="137" w:right="416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5B18391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4B5317AC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lang w:val="it-IT"/>
              </w:rPr>
            </w:pPr>
          </w:p>
        </w:tc>
      </w:tr>
      <w:tr w:rsidR="006A195F" w:rsidRPr="00477996" w14:paraId="589538B6" w14:textId="77777777" w:rsidTr="00237C6C">
        <w:trPr>
          <w:trHeight w:val="1074"/>
        </w:trPr>
        <w:tc>
          <w:tcPr>
            <w:tcW w:w="792" w:type="dxa"/>
          </w:tcPr>
          <w:p w14:paraId="5AB47E54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</w:p>
          <w:p w14:paraId="595F4E68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4</w:t>
            </w:r>
          </w:p>
        </w:tc>
        <w:tc>
          <w:tcPr>
            <w:tcW w:w="3455" w:type="dxa"/>
          </w:tcPr>
          <w:p w14:paraId="384FC938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</w:t>
            </w:r>
            <w:r>
              <w:rPr>
                <w:b/>
                <w:bCs/>
                <w:lang w:val="it-IT"/>
              </w:rPr>
              <w:t>ie</w:t>
            </w:r>
            <w:r w:rsidRPr="00477996">
              <w:rPr>
                <w:b/>
                <w:bCs/>
                <w:lang w:val="it-IT"/>
              </w:rPr>
              <w:t xml:space="preserve">nza come in segnante in </w:t>
            </w:r>
            <w:r>
              <w:rPr>
                <w:b/>
                <w:bCs/>
                <w:lang w:val="it-IT"/>
              </w:rPr>
              <w:t>Istituti Penali Minorili</w:t>
            </w:r>
          </w:p>
        </w:tc>
        <w:tc>
          <w:tcPr>
            <w:tcW w:w="2835" w:type="dxa"/>
          </w:tcPr>
          <w:p w14:paraId="67E73039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corso di lingua italiana a stranieri </w:t>
            </w:r>
          </w:p>
          <w:p w14:paraId="2B31F478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367C5970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5B800038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lang w:val="it-IT"/>
              </w:rPr>
            </w:pPr>
          </w:p>
        </w:tc>
      </w:tr>
      <w:tr w:rsidR="006A195F" w:rsidRPr="00477996" w14:paraId="73D8D81C" w14:textId="77777777" w:rsidTr="00237C6C">
        <w:trPr>
          <w:trHeight w:val="1074"/>
        </w:trPr>
        <w:tc>
          <w:tcPr>
            <w:tcW w:w="792" w:type="dxa"/>
          </w:tcPr>
          <w:p w14:paraId="6FAD8C2F" w14:textId="77777777" w:rsidR="006A195F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</w:rPr>
            </w:pPr>
          </w:p>
          <w:p w14:paraId="6FE7E0C1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55" w:type="dxa"/>
          </w:tcPr>
          <w:p w14:paraId="2DA64BB8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>Esperienza come Esperto o Tutor in Progetti PON PNRR o di Istituto</w:t>
            </w:r>
          </w:p>
        </w:tc>
        <w:tc>
          <w:tcPr>
            <w:tcW w:w="2835" w:type="dxa"/>
          </w:tcPr>
          <w:p w14:paraId="5FB3923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un punto per progetto</w:t>
            </w:r>
          </w:p>
          <w:p w14:paraId="06FCD638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>Max 5</w:t>
            </w:r>
          </w:p>
        </w:tc>
        <w:tc>
          <w:tcPr>
            <w:tcW w:w="1565" w:type="dxa"/>
            <w:shd w:val="clear" w:color="auto" w:fill="C4BB95"/>
          </w:tcPr>
          <w:p w14:paraId="2CB2E974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C4BB95"/>
          </w:tcPr>
          <w:p w14:paraId="66B2C913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</w:rPr>
            </w:pPr>
          </w:p>
        </w:tc>
      </w:tr>
      <w:tr w:rsidR="006A195F" w:rsidRPr="00477996" w14:paraId="1A59EBE4" w14:textId="77777777" w:rsidTr="00237C6C">
        <w:trPr>
          <w:trHeight w:val="1074"/>
        </w:trPr>
        <w:tc>
          <w:tcPr>
            <w:tcW w:w="792" w:type="dxa"/>
          </w:tcPr>
          <w:p w14:paraId="60E78DD3" w14:textId="77777777" w:rsidR="006A195F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55" w:type="dxa"/>
          </w:tcPr>
          <w:p w14:paraId="2E38C7F9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>Certificazioni informatiche</w:t>
            </w:r>
          </w:p>
        </w:tc>
        <w:tc>
          <w:tcPr>
            <w:tcW w:w="2835" w:type="dxa"/>
          </w:tcPr>
          <w:p w14:paraId="535C59A6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 1 punto per certificazione;</w:t>
            </w:r>
          </w:p>
          <w:p w14:paraId="18E80601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</w:p>
          <w:p w14:paraId="183B1FE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>Max 3 punti</w:t>
            </w:r>
          </w:p>
        </w:tc>
        <w:tc>
          <w:tcPr>
            <w:tcW w:w="1565" w:type="dxa"/>
            <w:shd w:val="clear" w:color="auto" w:fill="C4BB95"/>
          </w:tcPr>
          <w:p w14:paraId="2F434B44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C4BB95"/>
          </w:tcPr>
          <w:p w14:paraId="43AB3696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</w:rPr>
            </w:pPr>
          </w:p>
        </w:tc>
      </w:tr>
      <w:tr w:rsidR="006A195F" w:rsidRPr="00477996" w14:paraId="555531FE" w14:textId="77777777" w:rsidTr="00237C6C">
        <w:trPr>
          <w:trHeight w:val="1074"/>
        </w:trPr>
        <w:tc>
          <w:tcPr>
            <w:tcW w:w="792" w:type="dxa"/>
          </w:tcPr>
          <w:p w14:paraId="06BB43AD" w14:textId="77777777" w:rsidR="006A195F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455" w:type="dxa"/>
          </w:tcPr>
          <w:p w14:paraId="59200004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 xml:space="preserve">Certificazioni per l’insegnamento della lingua italiana come lingua straniera o seconda lingua  </w:t>
            </w:r>
          </w:p>
        </w:tc>
        <w:tc>
          <w:tcPr>
            <w:tcW w:w="2835" w:type="dxa"/>
          </w:tcPr>
          <w:p w14:paraId="3BAD6DD3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punto per certificazione</w:t>
            </w:r>
          </w:p>
          <w:p w14:paraId="075AFF5D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>Max 2 punti</w:t>
            </w:r>
          </w:p>
        </w:tc>
        <w:tc>
          <w:tcPr>
            <w:tcW w:w="1565" w:type="dxa"/>
            <w:shd w:val="clear" w:color="auto" w:fill="C4BB95"/>
          </w:tcPr>
          <w:p w14:paraId="49033FBE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C4BB95"/>
          </w:tcPr>
          <w:p w14:paraId="1CB13544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</w:rPr>
            </w:pPr>
          </w:p>
        </w:tc>
      </w:tr>
      <w:tr w:rsidR="006A195F" w:rsidRPr="00477996" w14:paraId="3C2A3E3C" w14:textId="77777777" w:rsidTr="00237C6C">
        <w:trPr>
          <w:trHeight w:val="628"/>
        </w:trPr>
        <w:tc>
          <w:tcPr>
            <w:tcW w:w="792" w:type="dxa"/>
          </w:tcPr>
          <w:p w14:paraId="406BB145" w14:textId="77777777" w:rsidR="006A195F" w:rsidRPr="00477996" w:rsidRDefault="006A195F" w:rsidP="00237C6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3455" w:type="dxa"/>
          </w:tcPr>
          <w:p w14:paraId="7E7C6F4A" w14:textId="77777777" w:rsidR="006A195F" w:rsidRPr="00477996" w:rsidRDefault="006A195F" w:rsidP="00237C6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835" w:type="dxa"/>
          </w:tcPr>
          <w:p w14:paraId="06C6782D" w14:textId="77777777" w:rsidR="006A195F" w:rsidRPr="00477996" w:rsidRDefault="006A195F" w:rsidP="00237C6C">
            <w:pPr>
              <w:pStyle w:val="TableParagraph"/>
              <w:spacing w:line="248" w:lineRule="exac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totale</w:t>
            </w:r>
          </w:p>
          <w:p w14:paraId="06FD076E" w14:textId="77777777" w:rsidR="006A195F" w:rsidRPr="00477996" w:rsidRDefault="006A195F" w:rsidP="00237C6C">
            <w:pPr>
              <w:pStyle w:val="TableParagraph"/>
              <w:spacing w:line="248" w:lineRule="exact"/>
              <w:jc w:val="center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massimo= </w:t>
            </w:r>
            <w:r>
              <w:rPr>
                <w:b/>
                <w:bCs/>
                <w:lang w:val="it-IT"/>
              </w:rPr>
              <w:t>30</w:t>
            </w:r>
          </w:p>
        </w:tc>
        <w:tc>
          <w:tcPr>
            <w:tcW w:w="1565" w:type="dxa"/>
            <w:shd w:val="clear" w:color="auto" w:fill="C4BB95"/>
          </w:tcPr>
          <w:p w14:paraId="3412B97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4D61CE0A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3BA24D27" w14:textId="77777777" w:rsidR="006A195F" w:rsidRDefault="006A195F" w:rsidP="006A195F">
      <w:pPr>
        <w:pStyle w:val="Corpotesto"/>
        <w:spacing w:before="56"/>
        <w:jc w:val="both"/>
      </w:pPr>
    </w:p>
    <w:p w14:paraId="5C76A456" w14:textId="77777777" w:rsidR="006A195F" w:rsidRPr="00463FD3" w:rsidRDefault="006A195F" w:rsidP="006A195F">
      <w:pPr>
        <w:pStyle w:val="Corpotesto"/>
        <w:spacing w:before="56"/>
        <w:jc w:val="both"/>
        <w:rPr>
          <w:b/>
          <w:bCs/>
        </w:rPr>
      </w:pPr>
      <w:r w:rsidRPr="00463FD3">
        <w:rPr>
          <w:b/>
          <w:bCs/>
        </w:rPr>
        <w:t xml:space="preserve">MODULO </w:t>
      </w:r>
      <w:r>
        <w:rPr>
          <w:b/>
          <w:bCs/>
        </w:rPr>
        <w:t>2</w:t>
      </w:r>
      <w:r w:rsidRPr="00463FD3">
        <w:rPr>
          <w:b/>
          <w:bCs/>
        </w:rPr>
        <w:t>:</w:t>
      </w:r>
    </w:p>
    <w:p w14:paraId="4E8B68E8" w14:textId="77777777" w:rsidR="006A195F" w:rsidRDefault="006A195F" w:rsidP="006A195F">
      <w:pPr>
        <w:pStyle w:val="Corpotesto"/>
        <w:spacing w:before="56"/>
        <w:jc w:val="both"/>
        <w:rPr>
          <w:b/>
          <w:bCs/>
          <w:sz w:val="24"/>
          <w:szCs w:val="24"/>
          <w:u w:val="single"/>
        </w:rPr>
      </w:pPr>
    </w:p>
    <w:p w14:paraId="55447B2D" w14:textId="77777777" w:rsidR="006A195F" w:rsidRPr="00477996" w:rsidRDefault="006A195F" w:rsidP="006A195F">
      <w:pPr>
        <w:pStyle w:val="Corpotesto"/>
        <w:spacing w:before="56"/>
        <w:jc w:val="both"/>
        <w:rPr>
          <w:b/>
          <w:bCs/>
          <w:sz w:val="20"/>
        </w:rPr>
      </w:pPr>
      <w:r w:rsidRPr="00477996">
        <w:rPr>
          <w:b/>
          <w:bCs/>
          <w:sz w:val="24"/>
          <w:szCs w:val="24"/>
          <w:u w:val="single"/>
        </w:rPr>
        <w:t>ESPERTO 1 modulo</w:t>
      </w:r>
      <w:r w:rsidRPr="00477996">
        <w:rPr>
          <w:b/>
          <w:bCs/>
          <w:sz w:val="20"/>
        </w:rPr>
        <w:t xml:space="preserve"> </w:t>
      </w:r>
      <w:r>
        <w:rPr>
          <w:b/>
          <w:bCs/>
          <w:sz w:val="20"/>
        </w:rPr>
        <w:t>2</w:t>
      </w: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455"/>
        <w:gridCol w:w="2835"/>
        <w:gridCol w:w="1565"/>
        <w:gridCol w:w="1134"/>
      </w:tblGrid>
      <w:tr w:rsidR="006A195F" w:rsidRPr="00477996" w14:paraId="03ABB72C" w14:textId="77777777" w:rsidTr="00237C6C">
        <w:trPr>
          <w:trHeight w:val="805"/>
        </w:trPr>
        <w:tc>
          <w:tcPr>
            <w:tcW w:w="792" w:type="dxa"/>
          </w:tcPr>
          <w:p w14:paraId="3F364098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3455" w:type="dxa"/>
          </w:tcPr>
          <w:p w14:paraId="1F58D97E" w14:textId="77777777" w:rsidR="006A195F" w:rsidRPr="00477996" w:rsidRDefault="006A195F" w:rsidP="00237C6C">
            <w:pPr>
              <w:pStyle w:val="TableParagraph"/>
              <w:spacing w:before="11"/>
              <w:rPr>
                <w:sz w:val="21"/>
                <w:lang w:val="it-IT"/>
              </w:rPr>
            </w:pPr>
          </w:p>
          <w:p w14:paraId="2E9C7B2F" w14:textId="77777777" w:rsidR="006A195F" w:rsidRPr="00477996" w:rsidRDefault="006A195F" w:rsidP="00237C6C">
            <w:pPr>
              <w:pStyle w:val="TableParagraph"/>
              <w:ind w:left="494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TITOLI VALUTABILI</w:t>
            </w:r>
          </w:p>
        </w:tc>
        <w:tc>
          <w:tcPr>
            <w:tcW w:w="2835" w:type="dxa"/>
          </w:tcPr>
          <w:p w14:paraId="442E8DB2" w14:textId="77777777" w:rsidR="006A195F" w:rsidRPr="00477996" w:rsidRDefault="006A195F" w:rsidP="00237C6C">
            <w:pPr>
              <w:pStyle w:val="TableParagraph"/>
              <w:spacing w:before="11"/>
              <w:rPr>
                <w:sz w:val="21"/>
                <w:lang w:val="it-IT"/>
              </w:rPr>
            </w:pPr>
          </w:p>
          <w:p w14:paraId="48FEB46A" w14:textId="77777777" w:rsidR="006A195F" w:rsidRPr="00477996" w:rsidRDefault="006A195F" w:rsidP="00237C6C">
            <w:pPr>
              <w:pStyle w:val="TableParagraph"/>
              <w:tabs>
                <w:tab w:val="left" w:pos="1206"/>
              </w:tabs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Punteggio</w:t>
            </w:r>
          </w:p>
        </w:tc>
        <w:tc>
          <w:tcPr>
            <w:tcW w:w="1565" w:type="dxa"/>
          </w:tcPr>
          <w:p w14:paraId="6E5C1CAC" w14:textId="77777777" w:rsidR="006A195F" w:rsidRPr="00477996" w:rsidRDefault="006A195F" w:rsidP="00237C6C">
            <w:pPr>
              <w:pStyle w:val="TableParagraph"/>
              <w:ind w:left="3" w:right="-3" w:firstLine="2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Punteggio da indicare a cura</w:t>
            </w:r>
          </w:p>
          <w:p w14:paraId="5EC4EE57" w14:textId="77777777" w:rsidR="006A195F" w:rsidRPr="00477996" w:rsidRDefault="006A195F" w:rsidP="00237C6C">
            <w:pPr>
              <w:pStyle w:val="TableParagraph"/>
              <w:spacing w:line="249" w:lineRule="exact"/>
              <w:ind w:left="3" w:right="-3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candidato</w:t>
            </w:r>
          </w:p>
        </w:tc>
        <w:tc>
          <w:tcPr>
            <w:tcW w:w="1134" w:type="dxa"/>
          </w:tcPr>
          <w:p w14:paraId="43F8632F" w14:textId="77777777" w:rsidR="006A195F" w:rsidRPr="00477996" w:rsidRDefault="006A195F" w:rsidP="00237C6C">
            <w:pPr>
              <w:pStyle w:val="TableParagraph"/>
              <w:ind w:left="3" w:right="136" w:hanging="1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Punteggio da assegnare a cura</w:t>
            </w:r>
          </w:p>
          <w:p w14:paraId="2B01EB46" w14:textId="77777777" w:rsidR="006A195F" w:rsidRPr="00477996" w:rsidRDefault="006A195F" w:rsidP="00237C6C">
            <w:pPr>
              <w:pStyle w:val="TableParagraph"/>
              <w:spacing w:line="249" w:lineRule="exact"/>
              <w:ind w:left="3" w:right="136"/>
              <w:jc w:val="center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>del CPIA</w:t>
            </w:r>
          </w:p>
        </w:tc>
      </w:tr>
      <w:tr w:rsidR="006A195F" w:rsidRPr="00477996" w14:paraId="44B4A4E0" w14:textId="77777777" w:rsidTr="00237C6C">
        <w:trPr>
          <w:trHeight w:val="1610"/>
        </w:trPr>
        <w:tc>
          <w:tcPr>
            <w:tcW w:w="792" w:type="dxa"/>
          </w:tcPr>
          <w:p w14:paraId="6D9EC52F" w14:textId="77777777" w:rsidR="006A195F" w:rsidRPr="00477996" w:rsidRDefault="006A195F" w:rsidP="00237C6C">
            <w:pPr>
              <w:pStyle w:val="TableParagraph"/>
              <w:rPr>
                <w:b/>
                <w:bCs/>
                <w:lang w:val="it-IT"/>
              </w:rPr>
            </w:pPr>
          </w:p>
          <w:p w14:paraId="7EFF90BC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</w:t>
            </w:r>
          </w:p>
        </w:tc>
        <w:tc>
          <w:tcPr>
            <w:tcW w:w="3455" w:type="dxa"/>
          </w:tcPr>
          <w:p w14:paraId="2D60757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</w:t>
            </w:r>
          </w:p>
        </w:tc>
        <w:tc>
          <w:tcPr>
            <w:tcW w:w="2835" w:type="dxa"/>
          </w:tcPr>
          <w:p w14:paraId="6886D867" w14:textId="77777777" w:rsidR="006A195F" w:rsidRPr="00477996" w:rsidRDefault="006A195F" w:rsidP="00237C6C">
            <w:pPr>
              <w:pStyle w:val="TableParagraph"/>
              <w:ind w:left="137" w:right="247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anno anche se il servizio è terminato al 30 giugno </w:t>
            </w:r>
          </w:p>
          <w:p w14:paraId="1828CB86" w14:textId="77777777" w:rsidR="006A195F" w:rsidRPr="00477996" w:rsidRDefault="006A195F" w:rsidP="00237C6C">
            <w:pPr>
              <w:pStyle w:val="TableParagraph"/>
              <w:ind w:left="137" w:right="247"/>
              <w:jc w:val="both"/>
              <w:rPr>
                <w:b/>
                <w:bCs/>
                <w:lang w:val="it-IT"/>
              </w:rPr>
            </w:pPr>
          </w:p>
          <w:p w14:paraId="7014A0EE" w14:textId="77777777" w:rsidR="006A195F" w:rsidRPr="00477996" w:rsidRDefault="006A195F" w:rsidP="00237C6C">
            <w:pPr>
              <w:pStyle w:val="TableParagraph"/>
              <w:spacing w:line="268" w:lineRule="exac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626EAEB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4B317DD1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lang w:val="it-IT"/>
              </w:rPr>
            </w:pPr>
          </w:p>
        </w:tc>
      </w:tr>
      <w:tr w:rsidR="006A195F" w:rsidRPr="00477996" w14:paraId="6B4AB24C" w14:textId="77777777" w:rsidTr="00237C6C">
        <w:trPr>
          <w:trHeight w:val="1074"/>
        </w:trPr>
        <w:tc>
          <w:tcPr>
            <w:tcW w:w="792" w:type="dxa"/>
          </w:tcPr>
          <w:p w14:paraId="6125F911" w14:textId="77777777" w:rsidR="006A195F" w:rsidRPr="00477996" w:rsidRDefault="006A195F" w:rsidP="00237C6C">
            <w:pPr>
              <w:pStyle w:val="TableParagraph"/>
              <w:spacing w:before="11"/>
              <w:rPr>
                <w:b/>
                <w:bCs/>
                <w:sz w:val="32"/>
                <w:lang w:val="it-IT"/>
              </w:rPr>
            </w:pPr>
          </w:p>
          <w:p w14:paraId="08D0FD43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2</w:t>
            </w:r>
          </w:p>
        </w:tc>
        <w:tc>
          <w:tcPr>
            <w:tcW w:w="3455" w:type="dxa"/>
          </w:tcPr>
          <w:p w14:paraId="54909F06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 del CPIA</w:t>
            </w:r>
          </w:p>
        </w:tc>
        <w:tc>
          <w:tcPr>
            <w:tcW w:w="2835" w:type="dxa"/>
          </w:tcPr>
          <w:p w14:paraId="4B317F0C" w14:textId="77777777" w:rsidR="006A195F" w:rsidRPr="00477996" w:rsidRDefault="006A195F" w:rsidP="00237C6C">
            <w:pPr>
              <w:pStyle w:val="TableParagraph"/>
              <w:ind w:left="137" w:right="416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anno anche se il servizio è terminato il 30 giugno</w:t>
            </w:r>
          </w:p>
          <w:p w14:paraId="44E3CF58" w14:textId="77777777" w:rsidR="006A195F" w:rsidRPr="00477996" w:rsidRDefault="006A195F" w:rsidP="00237C6C">
            <w:pPr>
              <w:pStyle w:val="TableParagraph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7296309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06D317F4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lang w:val="it-IT"/>
              </w:rPr>
            </w:pPr>
          </w:p>
        </w:tc>
      </w:tr>
      <w:tr w:rsidR="006A195F" w:rsidRPr="00477996" w14:paraId="2CC3699E" w14:textId="77777777" w:rsidTr="00237C6C">
        <w:trPr>
          <w:trHeight w:val="1074"/>
        </w:trPr>
        <w:tc>
          <w:tcPr>
            <w:tcW w:w="792" w:type="dxa"/>
          </w:tcPr>
          <w:p w14:paraId="2BA6F277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</w:p>
          <w:p w14:paraId="3EB08597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3</w:t>
            </w:r>
          </w:p>
        </w:tc>
        <w:tc>
          <w:tcPr>
            <w:tcW w:w="3455" w:type="dxa"/>
          </w:tcPr>
          <w:p w14:paraId="1501BAD7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Esperanza come Collaboratrice di dirigente scolastico;</w:t>
            </w:r>
          </w:p>
        </w:tc>
        <w:tc>
          <w:tcPr>
            <w:tcW w:w="2835" w:type="dxa"/>
          </w:tcPr>
          <w:p w14:paraId="7E697A6E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ogni anno</w:t>
            </w:r>
          </w:p>
          <w:p w14:paraId="2F8AD43C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</w:p>
          <w:p w14:paraId="7BFCC873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2BA2EEFF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-3"/>
              <w:jc w:val="both"/>
              <w:rPr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24B772FF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6"/>
              <w:jc w:val="both"/>
              <w:rPr>
                <w:b/>
                <w:bCs/>
                <w:lang w:val="it-IT"/>
              </w:rPr>
            </w:pPr>
          </w:p>
        </w:tc>
      </w:tr>
      <w:tr w:rsidR="006A195F" w:rsidRPr="00477996" w14:paraId="635F0C66" w14:textId="77777777" w:rsidTr="00237C6C">
        <w:trPr>
          <w:trHeight w:val="1074"/>
        </w:trPr>
        <w:tc>
          <w:tcPr>
            <w:tcW w:w="792" w:type="dxa"/>
          </w:tcPr>
          <w:p w14:paraId="5FB7A917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</w:p>
          <w:p w14:paraId="23DEB744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4</w:t>
            </w:r>
          </w:p>
        </w:tc>
        <w:tc>
          <w:tcPr>
            <w:tcW w:w="3455" w:type="dxa"/>
          </w:tcPr>
          <w:p w14:paraId="3229725D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come Esperto o Tutor in Progetti PON PNRR o di Istituto</w:t>
            </w:r>
          </w:p>
        </w:tc>
        <w:tc>
          <w:tcPr>
            <w:tcW w:w="2835" w:type="dxa"/>
          </w:tcPr>
          <w:p w14:paraId="7B151846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un punto per progetto</w:t>
            </w:r>
          </w:p>
          <w:p w14:paraId="735121FF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</w:t>
            </w:r>
          </w:p>
        </w:tc>
        <w:tc>
          <w:tcPr>
            <w:tcW w:w="1565" w:type="dxa"/>
            <w:shd w:val="clear" w:color="auto" w:fill="C4BB95"/>
          </w:tcPr>
          <w:p w14:paraId="0A923B7C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-3"/>
              <w:jc w:val="both"/>
              <w:rPr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2700C3AA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6"/>
              <w:jc w:val="both"/>
              <w:rPr>
                <w:b/>
                <w:bCs/>
                <w:lang w:val="it-IT"/>
              </w:rPr>
            </w:pPr>
          </w:p>
        </w:tc>
      </w:tr>
      <w:tr w:rsidR="006A195F" w:rsidRPr="00477996" w14:paraId="34C8E633" w14:textId="77777777" w:rsidTr="00237C6C">
        <w:trPr>
          <w:trHeight w:val="1074"/>
        </w:trPr>
        <w:tc>
          <w:tcPr>
            <w:tcW w:w="792" w:type="dxa"/>
          </w:tcPr>
          <w:p w14:paraId="506B955F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</w:p>
          <w:p w14:paraId="4A4E4211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5</w:t>
            </w:r>
          </w:p>
        </w:tc>
        <w:tc>
          <w:tcPr>
            <w:tcW w:w="3455" w:type="dxa"/>
          </w:tcPr>
          <w:p w14:paraId="374956E0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Esperienza come insegnate d’italiano L2 </w:t>
            </w:r>
          </w:p>
        </w:tc>
        <w:tc>
          <w:tcPr>
            <w:tcW w:w="2835" w:type="dxa"/>
          </w:tcPr>
          <w:p w14:paraId="13969AE8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corso di lingua italiana a stranieri </w:t>
            </w:r>
          </w:p>
          <w:p w14:paraId="13C16D5B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7E8D02F0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-3"/>
              <w:jc w:val="both"/>
              <w:rPr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02B6AAF3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6"/>
              <w:jc w:val="both"/>
              <w:rPr>
                <w:b/>
                <w:bCs/>
                <w:lang w:val="it-IT"/>
              </w:rPr>
            </w:pPr>
          </w:p>
        </w:tc>
      </w:tr>
      <w:tr w:rsidR="006A195F" w:rsidRPr="00477996" w14:paraId="7DA160B9" w14:textId="77777777" w:rsidTr="00237C6C">
        <w:trPr>
          <w:trHeight w:val="1074"/>
        </w:trPr>
        <w:tc>
          <w:tcPr>
            <w:tcW w:w="792" w:type="dxa"/>
          </w:tcPr>
          <w:p w14:paraId="1A33F5AB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</w:p>
          <w:p w14:paraId="56646202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6</w:t>
            </w:r>
          </w:p>
        </w:tc>
        <w:tc>
          <w:tcPr>
            <w:tcW w:w="3455" w:type="dxa"/>
          </w:tcPr>
          <w:p w14:paraId="6410CC1A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Certificazioni per l’insegnamento della lingua italiana come lingua straniera o seconda lingua  </w:t>
            </w:r>
          </w:p>
        </w:tc>
        <w:tc>
          <w:tcPr>
            <w:tcW w:w="2835" w:type="dxa"/>
          </w:tcPr>
          <w:p w14:paraId="7372F86E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punto per certificazione</w:t>
            </w:r>
          </w:p>
          <w:p w14:paraId="1CB17EE3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2 punti</w:t>
            </w:r>
          </w:p>
        </w:tc>
        <w:tc>
          <w:tcPr>
            <w:tcW w:w="1565" w:type="dxa"/>
            <w:shd w:val="clear" w:color="auto" w:fill="C4BB95"/>
          </w:tcPr>
          <w:p w14:paraId="605D85BB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-3"/>
              <w:jc w:val="both"/>
              <w:rPr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7EE04AC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6"/>
              <w:jc w:val="both"/>
              <w:rPr>
                <w:b/>
                <w:bCs/>
                <w:lang w:val="it-IT"/>
              </w:rPr>
            </w:pPr>
          </w:p>
        </w:tc>
      </w:tr>
      <w:tr w:rsidR="006A195F" w:rsidRPr="00477996" w14:paraId="3F2D1F2F" w14:textId="77777777" w:rsidTr="00237C6C">
        <w:trPr>
          <w:trHeight w:val="814"/>
        </w:trPr>
        <w:tc>
          <w:tcPr>
            <w:tcW w:w="792" w:type="dxa"/>
          </w:tcPr>
          <w:p w14:paraId="33088E79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</w:p>
          <w:p w14:paraId="6A4E75C5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7</w:t>
            </w:r>
          </w:p>
        </w:tc>
        <w:tc>
          <w:tcPr>
            <w:tcW w:w="3455" w:type="dxa"/>
          </w:tcPr>
          <w:p w14:paraId="5F090126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Pubblicazioni</w:t>
            </w:r>
          </w:p>
        </w:tc>
        <w:tc>
          <w:tcPr>
            <w:tcW w:w="2835" w:type="dxa"/>
          </w:tcPr>
          <w:p w14:paraId="777DEEEF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punto a pubblicazione</w:t>
            </w:r>
          </w:p>
          <w:p w14:paraId="354448C0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3 punti</w:t>
            </w:r>
          </w:p>
        </w:tc>
        <w:tc>
          <w:tcPr>
            <w:tcW w:w="1565" w:type="dxa"/>
            <w:shd w:val="clear" w:color="auto" w:fill="C4BB95"/>
          </w:tcPr>
          <w:p w14:paraId="17A7C66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-3"/>
              <w:jc w:val="both"/>
              <w:rPr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1A72BF99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6"/>
              <w:jc w:val="both"/>
              <w:rPr>
                <w:b/>
                <w:bCs/>
                <w:lang w:val="it-IT"/>
              </w:rPr>
            </w:pPr>
          </w:p>
        </w:tc>
      </w:tr>
      <w:tr w:rsidR="006A195F" w:rsidRPr="00477996" w14:paraId="746BB418" w14:textId="77777777" w:rsidTr="00237C6C">
        <w:trPr>
          <w:trHeight w:val="556"/>
        </w:trPr>
        <w:tc>
          <w:tcPr>
            <w:tcW w:w="792" w:type="dxa"/>
          </w:tcPr>
          <w:p w14:paraId="4112164E" w14:textId="77777777" w:rsidR="006A195F" w:rsidRPr="00477996" w:rsidRDefault="006A195F" w:rsidP="00237C6C">
            <w:pPr>
              <w:pStyle w:val="TableParagraph"/>
              <w:rPr>
                <w:rFonts w:ascii="Times New Roman"/>
                <w:b/>
                <w:bCs/>
                <w:sz w:val="18"/>
                <w:lang w:val="it-IT"/>
              </w:rPr>
            </w:pPr>
          </w:p>
        </w:tc>
        <w:tc>
          <w:tcPr>
            <w:tcW w:w="3455" w:type="dxa"/>
          </w:tcPr>
          <w:p w14:paraId="6DEE8C12" w14:textId="77777777" w:rsidR="006A195F" w:rsidRPr="00477996" w:rsidRDefault="006A195F" w:rsidP="00237C6C">
            <w:pPr>
              <w:pStyle w:val="TableParagraph"/>
              <w:rPr>
                <w:rFonts w:ascii="Times New Roman"/>
                <w:b/>
                <w:bCs/>
                <w:sz w:val="18"/>
                <w:lang w:val="it-IT"/>
              </w:rPr>
            </w:pPr>
          </w:p>
        </w:tc>
        <w:tc>
          <w:tcPr>
            <w:tcW w:w="2835" w:type="dxa"/>
          </w:tcPr>
          <w:p w14:paraId="7380714B" w14:textId="77777777" w:rsidR="006A195F" w:rsidRPr="00477996" w:rsidRDefault="006A195F" w:rsidP="00237C6C">
            <w:pPr>
              <w:pStyle w:val="TableParagraph"/>
              <w:spacing w:line="248" w:lineRule="exac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totale</w:t>
            </w:r>
          </w:p>
          <w:p w14:paraId="218733AC" w14:textId="77777777" w:rsidR="006A195F" w:rsidRPr="00477996" w:rsidRDefault="006A195F" w:rsidP="00237C6C">
            <w:pPr>
              <w:pStyle w:val="TableParagraph"/>
              <w:spacing w:line="248" w:lineRule="exac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massimo= 30</w:t>
            </w:r>
          </w:p>
        </w:tc>
        <w:tc>
          <w:tcPr>
            <w:tcW w:w="1565" w:type="dxa"/>
            <w:shd w:val="clear" w:color="auto" w:fill="C4BB95"/>
          </w:tcPr>
          <w:p w14:paraId="5AD616D6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sz w:val="18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62370946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sz w:val="18"/>
                <w:lang w:val="it-IT"/>
              </w:rPr>
            </w:pPr>
          </w:p>
        </w:tc>
      </w:tr>
    </w:tbl>
    <w:p w14:paraId="62E8EB9C" w14:textId="77777777" w:rsidR="006A195F" w:rsidRPr="00477996" w:rsidRDefault="006A195F" w:rsidP="006A195F">
      <w:pPr>
        <w:pStyle w:val="Corpotesto"/>
        <w:spacing w:before="4"/>
        <w:rPr>
          <w:b/>
          <w:bCs/>
          <w:sz w:val="17"/>
        </w:rPr>
      </w:pPr>
    </w:p>
    <w:p w14:paraId="1CA3B948" w14:textId="77777777" w:rsidR="006A195F" w:rsidRPr="00477996" w:rsidRDefault="006A195F" w:rsidP="006A195F">
      <w:pPr>
        <w:pStyle w:val="Corpotesto"/>
        <w:spacing w:before="56"/>
        <w:jc w:val="both"/>
        <w:rPr>
          <w:b/>
          <w:bCs/>
          <w:sz w:val="24"/>
          <w:szCs w:val="24"/>
        </w:rPr>
      </w:pPr>
      <w:r w:rsidRPr="00477996">
        <w:rPr>
          <w:b/>
          <w:bCs/>
          <w:sz w:val="24"/>
          <w:szCs w:val="24"/>
        </w:rPr>
        <w:t xml:space="preserve">ESPERTO 2 modulo </w:t>
      </w:r>
      <w:r>
        <w:rPr>
          <w:b/>
          <w:bCs/>
          <w:sz w:val="24"/>
          <w:szCs w:val="24"/>
        </w:rPr>
        <w:t>2</w:t>
      </w: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455"/>
        <w:gridCol w:w="2835"/>
        <w:gridCol w:w="1565"/>
        <w:gridCol w:w="1134"/>
      </w:tblGrid>
      <w:tr w:rsidR="006A195F" w:rsidRPr="00477996" w14:paraId="1E48052C" w14:textId="77777777" w:rsidTr="00237C6C">
        <w:trPr>
          <w:trHeight w:val="805"/>
        </w:trPr>
        <w:tc>
          <w:tcPr>
            <w:tcW w:w="792" w:type="dxa"/>
          </w:tcPr>
          <w:p w14:paraId="5007D16D" w14:textId="77777777" w:rsidR="006A195F" w:rsidRPr="00477996" w:rsidRDefault="006A195F" w:rsidP="00237C6C">
            <w:pPr>
              <w:pStyle w:val="TableParagraph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3455" w:type="dxa"/>
          </w:tcPr>
          <w:p w14:paraId="56FA2D5F" w14:textId="77777777" w:rsidR="006A195F" w:rsidRPr="00477996" w:rsidRDefault="006A195F" w:rsidP="00237C6C">
            <w:pPr>
              <w:pStyle w:val="TableParagraph"/>
              <w:spacing w:before="11"/>
              <w:rPr>
                <w:b/>
                <w:bCs/>
                <w:sz w:val="21"/>
                <w:lang w:val="it-IT"/>
              </w:rPr>
            </w:pPr>
          </w:p>
          <w:p w14:paraId="56AB6921" w14:textId="77777777" w:rsidR="006A195F" w:rsidRPr="00477996" w:rsidRDefault="006A195F" w:rsidP="00237C6C">
            <w:pPr>
              <w:pStyle w:val="TableParagraph"/>
              <w:ind w:left="494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TITOLI VALUTABILI</w:t>
            </w:r>
          </w:p>
        </w:tc>
        <w:tc>
          <w:tcPr>
            <w:tcW w:w="2835" w:type="dxa"/>
          </w:tcPr>
          <w:p w14:paraId="08ED0C1B" w14:textId="77777777" w:rsidR="006A195F" w:rsidRPr="00477996" w:rsidRDefault="006A195F" w:rsidP="00237C6C">
            <w:pPr>
              <w:pStyle w:val="TableParagraph"/>
              <w:spacing w:before="11"/>
              <w:rPr>
                <w:b/>
                <w:bCs/>
                <w:sz w:val="21"/>
                <w:lang w:val="it-IT"/>
              </w:rPr>
            </w:pPr>
          </w:p>
          <w:p w14:paraId="08F6179E" w14:textId="77777777" w:rsidR="006A195F" w:rsidRPr="00477996" w:rsidRDefault="006A195F" w:rsidP="00237C6C">
            <w:pPr>
              <w:pStyle w:val="TableParagraph"/>
              <w:tabs>
                <w:tab w:val="left" w:pos="1206"/>
              </w:tabs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</w:t>
            </w:r>
          </w:p>
        </w:tc>
        <w:tc>
          <w:tcPr>
            <w:tcW w:w="1565" w:type="dxa"/>
          </w:tcPr>
          <w:p w14:paraId="63F4B787" w14:textId="77777777" w:rsidR="006A195F" w:rsidRPr="00477996" w:rsidRDefault="006A195F" w:rsidP="00237C6C">
            <w:pPr>
              <w:pStyle w:val="TableParagraph"/>
              <w:ind w:left="3" w:right="-3" w:firstLine="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da indicare a cura</w:t>
            </w:r>
          </w:p>
          <w:p w14:paraId="3E31998C" w14:textId="77777777" w:rsidR="006A195F" w:rsidRPr="00477996" w:rsidRDefault="006A195F" w:rsidP="00237C6C">
            <w:pPr>
              <w:pStyle w:val="TableParagraph"/>
              <w:spacing w:line="249" w:lineRule="exact"/>
              <w:ind w:left="3" w:right="-3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candidato</w:t>
            </w:r>
          </w:p>
        </w:tc>
        <w:tc>
          <w:tcPr>
            <w:tcW w:w="1134" w:type="dxa"/>
          </w:tcPr>
          <w:p w14:paraId="0FDC7218" w14:textId="77777777" w:rsidR="006A195F" w:rsidRPr="00477996" w:rsidRDefault="006A195F" w:rsidP="00237C6C">
            <w:pPr>
              <w:pStyle w:val="TableParagraph"/>
              <w:ind w:left="3" w:right="136" w:hanging="1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da assegnare a cura</w:t>
            </w:r>
          </w:p>
          <w:p w14:paraId="1711BB38" w14:textId="77777777" w:rsidR="006A195F" w:rsidRPr="00477996" w:rsidRDefault="006A195F" w:rsidP="00237C6C">
            <w:pPr>
              <w:pStyle w:val="TableParagraph"/>
              <w:spacing w:line="249" w:lineRule="exact"/>
              <w:ind w:left="3" w:right="13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del CPIA</w:t>
            </w:r>
          </w:p>
        </w:tc>
      </w:tr>
      <w:tr w:rsidR="006A195F" w:rsidRPr="00477996" w14:paraId="4C5F83D8" w14:textId="77777777" w:rsidTr="00237C6C">
        <w:trPr>
          <w:trHeight w:val="1214"/>
        </w:trPr>
        <w:tc>
          <w:tcPr>
            <w:tcW w:w="792" w:type="dxa"/>
          </w:tcPr>
          <w:p w14:paraId="4BFB3ACE" w14:textId="77777777" w:rsidR="006A195F" w:rsidRPr="00477996" w:rsidRDefault="006A195F" w:rsidP="00237C6C">
            <w:pPr>
              <w:pStyle w:val="TableParagraph"/>
              <w:rPr>
                <w:b/>
                <w:bCs/>
                <w:lang w:val="it-IT"/>
              </w:rPr>
            </w:pPr>
          </w:p>
          <w:p w14:paraId="000BD82B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</w:t>
            </w:r>
          </w:p>
        </w:tc>
        <w:tc>
          <w:tcPr>
            <w:tcW w:w="3455" w:type="dxa"/>
          </w:tcPr>
          <w:p w14:paraId="6170893D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</w:t>
            </w:r>
          </w:p>
        </w:tc>
        <w:tc>
          <w:tcPr>
            <w:tcW w:w="2835" w:type="dxa"/>
          </w:tcPr>
          <w:p w14:paraId="354DDC07" w14:textId="77777777" w:rsidR="006A195F" w:rsidRPr="00477996" w:rsidRDefault="006A195F" w:rsidP="00237C6C">
            <w:pPr>
              <w:pStyle w:val="TableParagraph"/>
              <w:ind w:left="137" w:right="247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anno anche se il servizio è terminato al 30 giugno </w:t>
            </w:r>
          </w:p>
          <w:p w14:paraId="06FECB1E" w14:textId="77777777" w:rsidR="006A195F" w:rsidRPr="00477996" w:rsidRDefault="006A195F" w:rsidP="00237C6C">
            <w:pPr>
              <w:pStyle w:val="TableParagraph"/>
              <w:spacing w:line="268" w:lineRule="exac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77C2F7D1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0DA9F66E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lang w:val="it-IT"/>
              </w:rPr>
            </w:pPr>
          </w:p>
        </w:tc>
      </w:tr>
      <w:tr w:rsidR="006A195F" w:rsidRPr="00477996" w14:paraId="2668CA1D" w14:textId="77777777" w:rsidTr="00237C6C">
        <w:trPr>
          <w:trHeight w:val="1074"/>
        </w:trPr>
        <w:tc>
          <w:tcPr>
            <w:tcW w:w="792" w:type="dxa"/>
          </w:tcPr>
          <w:p w14:paraId="0751E3EB" w14:textId="77777777" w:rsidR="006A195F" w:rsidRPr="00477996" w:rsidRDefault="006A195F" w:rsidP="00237C6C">
            <w:pPr>
              <w:pStyle w:val="TableParagraph"/>
              <w:spacing w:before="11"/>
              <w:rPr>
                <w:b/>
                <w:bCs/>
                <w:sz w:val="32"/>
                <w:lang w:val="it-IT"/>
              </w:rPr>
            </w:pPr>
          </w:p>
          <w:p w14:paraId="6BA157CE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2</w:t>
            </w:r>
          </w:p>
        </w:tc>
        <w:tc>
          <w:tcPr>
            <w:tcW w:w="3455" w:type="dxa"/>
          </w:tcPr>
          <w:p w14:paraId="27B264D6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 del CPIA</w:t>
            </w:r>
          </w:p>
        </w:tc>
        <w:tc>
          <w:tcPr>
            <w:tcW w:w="2835" w:type="dxa"/>
          </w:tcPr>
          <w:p w14:paraId="01D327E8" w14:textId="77777777" w:rsidR="006A195F" w:rsidRPr="00477996" w:rsidRDefault="006A195F" w:rsidP="00237C6C">
            <w:pPr>
              <w:pStyle w:val="TableParagraph"/>
              <w:ind w:left="137" w:right="416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anno anche se il servizio è terminato il 30 giugno</w:t>
            </w:r>
          </w:p>
          <w:p w14:paraId="1CAEB1AC" w14:textId="77777777" w:rsidR="006A195F" w:rsidRPr="00477996" w:rsidRDefault="006A195F" w:rsidP="00237C6C">
            <w:pPr>
              <w:pStyle w:val="TableParagraph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74E2C469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3A95F871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lang w:val="it-IT"/>
              </w:rPr>
            </w:pPr>
          </w:p>
        </w:tc>
      </w:tr>
      <w:tr w:rsidR="006A195F" w:rsidRPr="00477996" w14:paraId="3153A37D" w14:textId="77777777" w:rsidTr="00237C6C">
        <w:trPr>
          <w:trHeight w:val="1074"/>
        </w:trPr>
        <w:tc>
          <w:tcPr>
            <w:tcW w:w="792" w:type="dxa"/>
          </w:tcPr>
          <w:p w14:paraId="1D1E83D1" w14:textId="77777777" w:rsidR="006A195F" w:rsidRPr="00477996" w:rsidRDefault="006A195F" w:rsidP="00237C6C">
            <w:pPr>
              <w:pStyle w:val="TableParagraph"/>
              <w:spacing w:before="134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3</w:t>
            </w:r>
          </w:p>
        </w:tc>
        <w:tc>
          <w:tcPr>
            <w:tcW w:w="3455" w:type="dxa"/>
          </w:tcPr>
          <w:p w14:paraId="36B3B521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come Esperto o Tutor in Progetti PON PNRR o di Istituto</w:t>
            </w:r>
          </w:p>
        </w:tc>
        <w:tc>
          <w:tcPr>
            <w:tcW w:w="2835" w:type="dxa"/>
          </w:tcPr>
          <w:p w14:paraId="2738826A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un punto per progetto</w:t>
            </w:r>
          </w:p>
          <w:p w14:paraId="3DEFE4AA" w14:textId="77777777" w:rsidR="006A195F" w:rsidRPr="00477996" w:rsidRDefault="006A195F" w:rsidP="00237C6C">
            <w:pPr>
              <w:pStyle w:val="TableParagraph"/>
              <w:ind w:left="137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</w:t>
            </w:r>
          </w:p>
        </w:tc>
        <w:tc>
          <w:tcPr>
            <w:tcW w:w="1565" w:type="dxa"/>
            <w:shd w:val="clear" w:color="auto" w:fill="C4BB95"/>
          </w:tcPr>
          <w:p w14:paraId="3724248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009A0F8F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lang w:val="it-IT"/>
              </w:rPr>
            </w:pPr>
          </w:p>
        </w:tc>
      </w:tr>
      <w:tr w:rsidR="006A195F" w:rsidRPr="00477996" w14:paraId="38094CB7" w14:textId="77777777" w:rsidTr="00237C6C">
        <w:trPr>
          <w:trHeight w:val="1074"/>
        </w:trPr>
        <w:tc>
          <w:tcPr>
            <w:tcW w:w="792" w:type="dxa"/>
          </w:tcPr>
          <w:p w14:paraId="70B3B146" w14:textId="77777777" w:rsidR="006A195F" w:rsidRPr="00477996" w:rsidRDefault="006A195F" w:rsidP="00237C6C">
            <w:pPr>
              <w:pStyle w:val="TableParagraph"/>
              <w:spacing w:before="13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55" w:type="dxa"/>
          </w:tcPr>
          <w:p w14:paraId="38A4BEFB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 xml:space="preserve">Esperienza come insegnate d’italiano L2 </w:t>
            </w:r>
          </w:p>
        </w:tc>
        <w:tc>
          <w:tcPr>
            <w:tcW w:w="2835" w:type="dxa"/>
          </w:tcPr>
          <w:p w14:paraId="233F7EAC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1 punto per ogni corso di lingua italiana a stranieri </w:t>
            </w:r>
          </w:p>
          <w:p w14:paraId="55EB5E01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565" w:type="dxa"/>
            <w:shd w:val="clear" w:color="auto" w:fill="C4BB95"/>
          </w:tcPr>
          <w:p w14:paraId="41823E2E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</w:rPr>
            </w:pPr>
          </w:p>
        </w:tc>
        <w:tc>
          <w:tcPr>
            <w:tcW w:w="1134" w:type="dxa"/>
            <w:shd w:val="clear" w:color="auto" w:fill="C4BB95"/>
          </w:tcPr>
          <w:p w14:paraId="3C98412E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</w:rPr>
            </w:pPr>
          </w:p>
        </w:tc>
      </w:tr>
      <w:tr w:rsidR="006A195F" w:rsidRPr="00477996" w14:paraId="61C95080" w14:textId="77777777" w:rsidTr="00237C6C">
        <w:trPr>
          <w:trHeight w:val="1074"/>
        </w:trPr>
        <w:tc>
          <w:tcPr>
            <w:tcW w:w="792" w:type="dxa"/>
          </w:tcPr>
          <w:p w14:paraId="57D0DB80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lastRenderedPageBreak/>
              <w:t>5</w:t>
            </w:r>
          </w:p>
        </w:tc>
        <w:tc>
          <w:tcPr>
            <w:tcW w:w="3455" w:type="dxa"/>
          </w:tcPr>
          <w:p w14:paraId="0281A13C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Certificazioni per l’insegnamento della lingua italiana come lingua straniera o seconda lingua  </w:t>
            </w:r>
          </w:p>
        </w:tc>
        <w:tc>
          <w:tcPr>
            <w:tcW w:w="2835" w:type="dxa"/>
          </w:tcPr>
          <w:p w14:paraId="4213253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punto per certificazione</w:t>
            </w:r>
          </w:p>
          <w:p w14:paraId="738734C0" w14:textId="77777777" w:rsidR="006A195F" w:rsidRPr="00477996" w:rsidRDefault="006A195F" w:rsidP="00237C6C">
            <w:pPr>
              <w:pStyle w:val="TableParagraph"/>
              <w:ind w:left="137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2 punti</w:t>
            </w:r>
          </w:p>
        </w:tc>
        <w:tc>
          <w:tcPr>
            <w:tcW w:w="1565" w:type="dxa"/>
            <w:shd w:val="clear" w:color="auto" w:fill="C4BB95"/>
          </w:tcPr>
          <w:p w14:paraId="24FF9A12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b/>
                <w:bCs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7CC662CD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b/>
                <w:bCs/>
                <w:lang w:val="it-IT"/>
              </w:rPr>
            </w:pPr>
          </w:p>
        </w:tc>
      </w:tr>
      <w:tr w:rsidR="006A195F" w:rsidRPr="00477996" w14:paraId="430A5337" w14:textId="77777777" w:rsidTr="00237C6C">
        <w:trPr>
          <w:trHeight w:val="1074"/>
        </w:trPr>
        <w:tc>
          <w:tcPr>
            <w:tcW w:w="792" w:type="dxa"/>
          </w:tcPr>
          <w:p w14:paraId="03222C6D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6</w:t>
            </w:r>
          </w:p>
        </w:tc>
        <w:tc>
          <w:tcPr>
            <w:tcW w:w="3455" w:type="dxa"/>
          </w:tcPr>
          <w:p w14:paraId="510EF09E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Certificazioni informatiche</w:t>
            </w:r>
          </w:p>
        </w:tc>
        <w:tc>
          <w:tcPr>
            <w:tcW w:w="2835" w:type="dxa"/>
          </w:tcPr>
          <w:p w14:paraId="4531BEE2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 1 punto per certificazione;</w:t>
            </w:r>
          </w:p>
          <w:p w14:paraId="2074BAA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</w:p>
          <w:p w14:paraId="39291DEA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3 punti</w:t>
            </w:r>
          </w:p>
        </w:tc>
        <w:tc>
          <w:tcPr>
            <w:tcW w:w="1565" w:type="dxa"/>
            <w:shd w:val="clear" w:color="auto" w:fill="C4BB95"/>
          </w:tcPr>
          <w:p w14:paraId="796D68E7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755E7062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lang w:val="it-IT"/>
              </w:rPr>
            </w:pPr>
          </w:p>
        </w:tc>
      </w:tr>
      <w:tr w:rsidR="006A195F" w:rsidRPr="00477996" w14:paraId="77EA39AD" w14:textId="77777777" w:rsidTr="00237C6C">
        <w:trPr>
          <w:trHeight w:val="1074"/>
        </w:trPr>
        <w:tc>
          <w:tcPr>
            <w:tcW w:w="792" w:type="dxa"/>
          </w:tcPr>
          <w:p w14:paraId="7E27494E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7</w:t>
            </w:r>
          </w:p>
        </w:tc>
        <w:tc>
          <w:tcPr>
            <w:tcW w:w="3455" w:type="dxa"/>
          </w:tcPr>
          <w:p w14:paraId="44343DDB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come animatore digitale di una scuola</w:t>
            </w:r>
          </w:p>
        </w:tc>
        <w:tc>
          <w:tcPr>
            <w:tcW w:w="2835" w:type="dxa"/>
          </w:tcPr>
          <w:p w14:paraId="2335D29A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anno;</w:t>
            </w:r>
          </w:p>
          <w:p w14:paraId="62DD21D4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both"/>
              <w:rPr>
                <w:b/>
                <w:bCs/>
                <w:lang w:val="it-IT"/>
              </w:rPr>
            </w:pPr>
          </w:p>
          <w:p w14:paraId="5867B19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4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5punti</w:t>
            </w:r>
          </w:p>
        </w:tc>
        <w:tc>
          <w:tcPr>
            <w:tcW w:w="1565" w:type="dxa"/>
            <w:shd w:val="clear" w:color="auto" w:fill="C4BB95"/>
          </w:tcPr>
          <w:p w14:paraId="1D148CBA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38678F1E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lang w:val="it-IT"/>
              </w:rPr>
            </w:pPr>
          </w:p>
        </w:tc>
      </w:tr>
      <w:tr w:rsidR="006A195F" w:rsidRPr="00477996" w14:paraId="464D06B8" w14:textId="77777777" w:rsidTr="00237C6C">
        <w:trPr>
          <w:trHeight w:val="530"/>
        </w:trPr>
        <w:tc>
          <w:tcPr>
            <w:tcW w:w="792" w:type="dxa"/>
          </w:tcPr>
          <w:p w14:paraId="6FB3A27F" w14:textId="77777777" w:rsidR="006A195F" w:rsidRPr="00477996" w:rsidRDefault="006A195F" w:rsidP="00237C6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3455" w:type="dxa"/>
          </w:tcPr>
          <w:p w14:paraId="596DDDB1" w14:textId="77777777" w:rsidR="006A195F" w:rsidRPr="00477996" w:rsidRDefault="006A195F" w:rsidP="00237C6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2835" w:type="dxa"/>
          </w:tcPr>
          <w:p w14:paraId="66DEBD5E" w14:textId="77777777" w:rsidR="006A195F" w:rsidRPr="00477996" w:rsidRDefault="006A195F" w:rsidP="00237C6C">
            <w:pPr>
              <w:pStyle w:val="TableParagraph"/>
              <w:spacing w:line="248" w:lineRule="exac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totale</w:t>
            </w:r>
          </w:p>
          <w:p w14:paraId="0A13B8D6" w14:textId="77777777" w:rsidR="006A195F" w:rsidRPr="00477996" w:rsidRDefault="006A195F" w:rsidP="00237C6C">
            <w:pPr>
              <w:pStyle w:val="TableParagraph"/>
              <w:spacing w:line="248" w:lineRule="exact"/>
              <w:jc w:val="center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massimo= </w:t>
            </w:r>
            <w:r>
              <w:rPr>
                <w:b/>
                <w:bCs/>
                <w:lang w:val="it-IT"/>
              </w:rPr>
              <w:t>30</w:t>
            </w:r>
          </w:p>
        </w:tc>
        <w:tc>
          <w:tcPr>
            <w:tcW w:w="1565" w:type="dxa"/>
            <w:shd w:val="clear" w:color="auto" w:fill="C4BB95"/>
          </w:tcPr>
          <w:p w14:paraId="31A69C9F" w14:textId="77777777" w:rsidR="006A195F" w:rsidRPr="00477996" w:rsidRDefault="006A195F" w:rsidP="00237C6C">
            <w:pPr>
              <w:pStyle w:val="TableParagraph"/>
              <w:ind w:left="3" w:right="-3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1134" w:type="dxa"/>
            <w:shd w:val="clear" w:color="auto" w:fill="C4BB95"/>
          </w:tcPr>
          <w:p w14:paraId="5FD3400C" w14:textId="77777777" w:rsidR="006A195F" w:rsidRPr="00477996" w:rsidRDefault="006A195F" w:rsidP="00237C6C">
            <w:pPr>
              <w:pStyle w:val="TableParagraph"/>
              <w:ind w:left="3" w:right="136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14078C13" w14:textId="77777777" w:rsidR="006A195F" w:rsidRPr="00477996" w:rsidRDefault="006A195F" w:rsidP="006A195F">
      <w:pPr>
        <w:pStyle w:val="Corpotesto"/>
        <w:spacing w:before="4"/>
        <w:rPr>
          <w:sz w:val="17"/>
        </w:rPr>
      </w:pPr>
    </w:p>
    <w:p w14:paraId="00957678" w14:textId="77777777" w:rsidR="006A195F" w:rsidRPr="00463FD3" w:rsidRDefault="006A195F" w:rsidP="006A195F">
      <w:pPr>
        <w:pStyle w:val="Corpotesto"/>
        <w:spacing w:before="56"/>
        <w:ind w:right="745"/>
        <w:rPr>
          <w:b/>
          <w:bCs/>
        </w:rPr>
      </w:pPr>
      <w:r w:rsidRPr="00463FD3">
        <w:rPr>
          <w:b/>
          <w:bCs/>
        </w:rPr>
        <w:t>ENTRAMBI I MODULI</w:t>
      </w:r>
      <w:r>
        <w:rPr>
          <w:b/>
          <w:bCs/>
        </w:rPr>
        <w:t>:</w:t>
      </w:r>
    </w:p>
    <w:p w14:paraId="00EE8A9A" w14:textId="77777777" w:rsidR="006A195F" w:rsidRPr="00477996" w:rsidRDefault="006A195F" w:rsidP="006A195F">
      <w:pPr>
        <w:pStyle w:val="Corpotesto"/>
        <w:spacing w:before="4"/>
        <w:rPr>
          <w:sz w:val="17"/>
        </w:rPr>
      </w:pPr>
    </w:p>
    <w:p w14:paraId="5A47E17B" w14:textId="77777777" w:rsidR="006A195F" w:rsidRPr="00477996" w:rsidRDefault="006A195F" w:rsidP="006A195F">
      <w:pPr>
        <w:pStyle w:val="Corpotesto"/>
        <w:spacing w:before="56"/>
        <w:ind w:left="580" w:right="745"/>
        <w:rPr>
          <w:b/>
          <w:bCs/>
        </w:rPr>
      </w:pPr>
      <w:r w:rsidRPr="00477996">
        <w:rPr>
          <w:b/>
          <w:bCs/>
        </w:rPr>
        <w:t>TUTOR</w:t>
      </w: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693"/>
        <w:gridCol w:w="3372"/>
        <w:gridCol w:w="1306"/>
        <w:gridCol w:w="1276"/>
      </w:tblGrid>
      <w:tr w:rsidR="006A195F" w:rsidRPr="00477996" w14:paraId="70DB1551" w14:textId="77777777" w:rsidTr="00237C6C">
        <w:trPr>
          <w:trHeight w:val="805"/>
        </w:trPr>
        <w:tc>
          <w:tcPr>
            <w:tcW w:w="1276" w:type="dxa"/>
          </w:tcPr>
          <w:p w14:paraId="12A1FF1E" w14:textId="77777777" w:rsidR="006A195F" w:rsidRPr="00477996" w:rsidRDefault="006A195F" w:rsidP="00237C6C">
            <w:pPr>
              <w:pStyle w:val="TableParagraph"/>
              <w:ind w:left="284" w:firstLine="92"/>
              <w:rPr>
                <w:rFonts w:ascii="Times New Roman"/>
                <w:lang w:val="it-IT"/>
              </w:rPr>
            </w:pPr>
            <w:r w:rsidRPr="00477996">
              <w:rPr>
                <w:rFonts w:ascii="Times New Roman"/>
                <w:lang w:val="it-IT"/>
              </w:rPr>
              <w:t xml:space="preserve"> </w:t>
            </w:r>
          </w:p>
        </w:tc>
        <w:tc>
          <w:tcPr>
            <w:tcW w:w="2693" w:type="dxa"/>
          </w:tcPr>
          <w:p w14:paraId="6BC4DB71" w14:textId="77777777" w:rsidR="006A195F" w:rsidRPr="00477996" w:rsidRDefault="006A195F" w:rsidP="00237C6C">
            <w:pPr>
              <w:pStyle w:val="TableParagraph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 xml:space="preserve"> </w:t>
            </w:r>
          </w:p>
          <w:p w14:paraId="7A236B11" w14:textId="77777777" w:rsidR="006A195F" w:rsidRPr="00477996" w:rsidRDefault="006A195F" w:rsidP="00237C6C">
            <w:pPr>
              <w:pStyle w:val="Default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TITOLI VALUTABILI </w:t>
            </w:r>
          </w:p>
          <w:p w14:paraId="3BCF7678" w14:textId="77777777" w:rsidR="006A195F" w:rsidRPr="00477996" w:rsidRDefault="006A195F" w:rsidP="00237C6C">
            <w:pPr>
              <w:pStyle w:val="TableParagraph"/>
              <w:rPr>
                <w:b/>
                <w:lang w:val="it-IT"/>
              </w:rPr>
            </w:pPr>
          </w:p>
        </w:tc>
        <w:tc>
          <w:tcPr>
            <w:tcW w:w="3372" w:type="dxa"/>
          </w:tcPr>
          <w:p w14:paraId="2100A6D9" w14:textId="77777777" w:rsidR="006A195F" w:rsidRPr="00477996" w:rsidRDefault="006A195F" w:rsidP="00237C6C">
            <w:pPr>
              <w:pStyle w:val="Default"/>
              <w:jc w:val="center"/>
              <w:rPr>
                <w:b/>
                <w:bCs/>
                <w:lang w:val="it-IT"/>
              </w:rPr>
            </w:pPr>
          </w:p>
          <w:p w14:paraId="310D90B9" w14:textId="77777777" w:rsidR="006A195F" w:rsidRPr="00477996" w:rsidRDefault="006A195F" w:rsidP="00237C6C">
            <w:pPr>
              <w:pStyle w:val="Default"/>
              <w:jc w:val="center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 xml:space="preserve">Punteggio </w:t>
            </w:r>
          </w:p>
          <w:p w14:paraId="7075E464" w14:textId="77777777" w:rsidR="006A195F" w:rsidRPr="00477996" w:rsidRDefault="006A195F" w:rsidP="00237C6C">
            <w:pPr>
              <w:pStyle w:val="TableParagraph"/>
              <w:ind w:left="279" w:right="247"/>
              <w:jc w:val="center"/>
              <w:rPr>
                <w:b/>
                <w:lang w:val="it-IT"/>
              </w:rPr>
            </w:pPr>
          </w:p>
        </w:tc>
        <w:tc>
          <w:tcPr>
            <w:tcW w:w="1306" w:type="dxa"/>
          </w:tcPr>
          <w:p w14:paraId="75C7D2B3" w14:textId="77777777" w:rsidR="006A195F" w:rsidRPr="00477996" w:rsidRDefault="006A195F" w:rsidP="00237C6C">
            <w:pPr>
              <w:pStyle w:val="Default"/>
              <w:jc w:val="center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da indicare a cura</w:t>
            </w:r>
          </w:p>
          <w:p w14:paraId="0DEB1F55" w14:textId="77777777" w:rsidR="006A195F" w:rsidRPr="00477996" w:rsidRDefault="006A195F" w:rsidP="00237C6C">
            <w:pPr>
              <w:pStyle w:val="TableParagraph"/>
              <w:spacing w:line="249" w:lineRule="exact"/>
              <w:jc w:val="center"/>
              <w:rPr>
                <w:b/>
                <w:lang w:val="it-IT"/>
              </w:rPr>
            </w:pPr>
            <w:r w:rsidRPr="00477996">
              <w:rPr>
                <w:b/>
                <w:bCs/>
                <w:lang w:val="it-IT"/>
              </w:rPr>
              <w:t>candidato</w:t>
            </w:r>
          </w:p>
        </w:tc>
        <w:tc>
          <w:tcPr>
            <w:tcW w:w="1276" w:type="dxa"/>
          </w:tcPr>
          <w:p w14:paraId="101DAE90" w14:textId="77777777" w:rsidR="006A195F" w:rsidRPr="00477996" w:rsidRDefault="006A195F" w:rsidP="00237C6C">
            <w:pPr>
              <w:pStyle w:val="Default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da assegnare a cura</w:t>
            </w:r>
          </w:p>
          <w:p w14:paraId="5DBE8401" w14:textId="77777777" w:rsidR="006A195F" w:rsidRPr="00477996" w:rsidRDefault="006A195F" w:rsidP="00237C6C">
            <w:pPr>
              <w:pStyle w:val="Default"/>
              <w:jc w:val="center"/>
              <w:rPr>
                <w:b/>
                <w:lang w:val="it-IT"/>
              </w:rPr>
            </w:pPr>
            <w:r w:rsidRPr="00477996">
              <w:rPr>
                <w:b/>
                <w:bCs/>
                <w:lang w:val="it-IT"/>
              </w:rPr>
              <w:t>del CPIA</w:t>
            </w:r>
          </w:p>
        </w:tc>
      </w:tr>
      <w:tr w:rsidR="006A195F" w:rsidRPr="00477996" w14:paraId="26B3F834" w14:textId="77777777" w:rsidTr="00237C6C">
        <w:trPr>
          <w:trHeight w:val="1610"/>
        </w:trPr>
        <w:tc>
          <w:tcPr>
            <w:tcW w:w="1276" w:type="dxa"/>
          </w:tcPr>
          <w:p w14:paraId="1FCDC767" w14:textId="77777777" w:rsidR="006A195F" w:rsidRPr="00477996" w:rsidRDefault="006A195F" w:rsidP="00237C6C">
            <w:pPr>
              <w:pStyle w:val="TableParagraph"/>
              <w:rPr>
                <w:b/>
                <w:bCs/>
                <w:lang w:val="it-IT"/>
              </w:rPr>
            </w:pPr>
          </w:p>
          <w:p w14:paraId="34678160" w14:textId="77777777" w:rsidR="006A195F" w:rsidRPr="00477996" w:rsidRDefault="006A195F" w:rsidP="00237C6C">
            <w:pPr>
              <w:pStyle w:val="TableParagraph"/>
              <w:spacing w:before="134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</w:t>
            </w:r>
          </w:p>
        </w:tc>
        <w:tc>
          <w:tcPr>
            <w:tcW w:w="2693" w:type="dxa"/>
          </w:tcPr>
          <w:p w14:paraId="01DB1A3E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rPr>
                <w:lang w:val="it-IT"/>
              </w:rPr>
            </w:pPr>
            <w:r w:rsidRPr="00477996">
              <w:rPr>
                <w:b/>
                <w:lang w:val="it-IT"/>
              </w:rPr>
              <w:t>Esperienza annuale come docente</w:t>
            </w:r>
          </w:p>
        </w:tc>
        <w:tc>
          <w:tcPr>
            <w:tcW w:w="3372" w:type="dxa"/>
          </w:tcPr>
          <w:p w14:paraId="4D8A723F" w14:textId="77777777" w:rsidR="006A195F" w:rsidRPr="00477996" w:rsidRDefault="006A195F" w:rsidP="00237C6C">
            <w:pPr>
              <w:pStyle w:val="TableParagraph"/>
              <w:ind w:left="137" w:right="247"/>
              <w:jc w:val="both"/>
              <w:rPr>
                <w:b/>
                <w:lang w:val="it-IT"/>
              </w:rPr>
            </w:pPr>
            <w:r w:rsidRPr="00477996">
              <w:rPr>
                <w:b/>
                <w:lang w:val="it-IT"/>
              </w:rPr>
              <w:t xml:space="preserve">1 punto per ogni anno anche se il servizio è terminato al 30 giugno </w:t>
            </w:r>
          </w:p>
          <w:p w14:paraId="534DBDCB" w14:textId="77777777" w:rsidR="006A195F" w:rsidRPr="00477996" w:rsidRDefault="006A195F" w:rsidP="00237C6C">
            <w:pPr>
              <w:pStyle w:val="TableParagraph"/>
              <w:spacing w:line="268" w:lineRule="exact"/>
              <w:ind w:left="108"/>
              <w:jc w:val="center"/>
              <w:rPr>
                <w:lang w:val="it-IT"/>
              </w:rPr>
            </w:pPr>
            <w:r w:rsidRPr="00477996">
              <w:rPr>
                <w:b/>
                <w:lang w:val="it-IT"/>
              </w:rPr>
              <w:t>max 5 punti</w:t>
            </w:r>
          </w:p>
        </w:tc>
        <w:tc>
          <w:tcPr>
            <w:tcW w:w="1306" w:type="dxa"/>
            <w:shd w:val="clear" w:color="auto" w:fill="C4BB95"/>
          </w:tcPr>
          <w:p w14:paraId="6876FC98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1276" w:type="dxa"/>
            <w:shd w:val="clear" w:color="auto" w:fill="C4BB95"/>
          </w:tcPr>
          <w:p w14:paraId="37C549FB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6A195F" w:rsidRPr="00477996" w14:paraId="1F758C83" w14:textId="77777777" w:rsidTr="00237C6C">
        <w:trPr>
          <w:trHeight w:val="1074"/>
        </w:trPr>
        <w:tc>
          <w:tcPr>
            <w:tcW w:w="1276" w:type="dxa"/>
            <w:tcBorders>
              <w:bottom w:val="single" w:sz="4" w:space="0" w:color="000000"/>
            </w:tcBorders>
          </w:tcPr>
          <w:p w14:paraId="6145AA72" w14:textId="77777777" w:rsidR="006A195F" w:rsidRPr="00477996" w:rsidRDefault="006A195F" w:rsidP="00237C6C">
            <w:pPr>
              <w:pStyle w:val="TableParagraph"/>
              <w:spacing w:before="11"/>
              <w:rPr>
                <w:b/>
                <w:bCs/>
                <w:sz w:val="32"/>
                <w:lang w:val="it-IT"/>
              </w:rPr>
            </w:pPr>
          </w:p>
          <w:p w14:paraId="48A8C329" w14:textId="77777777" w:rsidR="006A195F" w:rsidRPr="00477996" w:rsidRDefault="006A195F" w:rsidP="00237C6C">
            <w:pPr>
              <w:pStyle w:val="TableParagraph"/>
              <w:ind w:left="12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2</w:t>
            </w:r>
          </w:p>
        </w:tc>
        <w:tc>
          <w:tcPr>
            <w:tcW w:w="2693" w:type="dxa"/>
          </w:tcPr>
          <w:p w14:paraId="0D53DD61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2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annuale come docente del CPIA</w:t>
            </w:r>
          </w:p>
        </w:tc>
        <w:tc>
          <w:tcPr>
            <w:tcW w:w="3372" w:type="dxa"/>
          </w:tcPr>
          <w:p w14:paraId="656091C7" w14:textId="77777777" w:rsidR="006A195F" w:rsidRPr="00477996" w:rsidRDefault="006A195F" w:rsidP="00237C6C">
            <w:pPr>
              <w:pStyle w:val="TableParagraph"/>
              <w:ind w:left="137" w:right="416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anno anche se il servizio è terminato il 30 giugno</w:t>
            </w:r>
          </w:p>
          <w:p w14:paraId="44C55A55" w14:textId="77777777" w:rsidR="006A195F" w:rsidRPr="00477996" w:rsidRDefault="006A195F" w:rsidP="00237C6C">
            <w:pPr>
              <w:pStyle w:val="TableParagraph"/>
              <w:ind w:left="137" w:right="416"/>
              <w:jc w:val="center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306" w:type="dxa"/>
            <w:shd w:val="clear" w:color="auto" w:fill="C4BB95"/>
          </w:tcPr>
          <w:p w14:paraId="62273CF4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1276" w:type="dxa"/>
            <w:shd w:val="clear" w:color="auto" w:fill="C4BB95"/>
          </w:tcPr>
          <w:p w14:paraId="165A40D3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6A195F" w:rsidRPr="00477996" w14:paraId="073CBF51" w14:textId="77777777" w:rsidTr="00237C6C">
        <w:trPr>
          <w:trHeight w:val="1074"/>
        </w:trPr>
        <w:tc>
          <w:tcPr>
            <w:tcW w:w="1276" w:type="dxa"/>
            <w:tcBorders>
              <w:bottom w:val="single" w:sz="4" w:space="0" w:color="auto"/>
            </w:tcBorders>
          </w:tcPr>
          <w:p w14:paraId="7B9C375B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jc w:val="center"/>
              <w:rPr>
                <w:b/>
                <w:bCs/>
                <w:lang w:val="it-IT"/>
              </w:rPr>
            </w:pPr>
          </w:p>
          <w:p w14:paraId="33049FFC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3</w:t>
            </w:r>
          </w:p>
        </w:tc>
        <w:tc>
          <w:tcPr>
            <w:tcW w:w="2693" w:type="dxa"/>
          </w:tcPr>
          <w:p w14:paraId="537A5F30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2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Esperanza come Collaboratrice di dirigente scolastico;</w:t>
            </w:r>
          </w:p>
        </w:tc>
        <w:tc>
          <w:tcPr>
            <w:tcW w:w="3372" w:type="dxa"/>
          </w:tcPr>
          <w:p w14:paraId="18A289B5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per ogni anno</w:t>
            </w:r>
          </w:p>
          <w:p w14:paraId="2E89B35B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</w:p>
          <w:p w14:paraId="73B27249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 punti</w:t>
            </w:r>
          </w:p>
        </w:tc>
        <w:tc>
          <w:tcPr>
            <w:tcW w:w="1306" w:type="dxa"/>
            <w:shd w:val="clear" w:color="auto" w:fill="C4BB95"/>
          </w:tcPr>
          <w:p w14:paraId="1FD75E9F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1276" w:type="dxa"/>
            <w:shd w:val="clear" w:color="auto" w:fill="C4BB95"/>
          </w:tcPr>
          <w:p w14:paraId="2455B63B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6A195F" w:rsidRPr="00477996" w14:paraId="6E81F897" w14:textId="77777777" w:rsidTr="00237C6C">
        <w:trPr>
          <w:trHeight w:val="1074"/>
        </w:trPr>
        <w:tc>
          <w:tcPr>
            <w:tcW w:w="1276" w:type="dxa"/>
            <w:tcBorders>
              <w:bottom w:val="single" w:sz="4" w:space="0" w:color="auto"/>
            </w:tcBorders>
          </w:tcPr>
          <w:p w14:paraId="40843DA6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jc w:val="center"/>
              <w:rPr>
                <w:b/>
                <w:bCs/>
                <w:lang w:val="it-IT"/>
              </w:rPr>
            </w:pPr>
          </w:p>
          <w:p w14:paraId="2C3DDE20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4</w:t>
            </w:r>
          </w:p>
        </w:tc>
        <w:tc>
          <w:tcPr>
            <w:tcW w:w="2693" w:type="dxa"/>
          </w:tcPr>
          <w:p w14:paraId="5C7F3CC7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132"/>
              <w:jc w:val="both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Esperienza come Esperto o Tutor in Progetti PON PNRR o di Istituto</w:t>
            </w:r>
          </w:p>
        </w:tc>
        <w:tc>
          <w:tcPr>
            <w:tcW w:w="3372" w:type="dxa"/>
          </w:tcPr>
          <w:p w14:paraId="184B7F41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1 un punto per progetto</w:t>
            </w:r>
          </w:p>
          <w:p w14:paraId="235D95BD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</w:p>
          <w:p w14:paraId="5846452E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lang w:val="it-IT"/>
              </w:rPr>
            </w:pPr>
            <w:r w:rsidRPr="00477996">
              <w:rPr>
                <w:b/>
                <w:bCs/>
                <w:lang w:val="it-IT"/>
              </w:rPr>
              <w:t>Max 5</w:t>
            </w:r>
          </w:p>
        </w:tc>
        <w:tc>
          <w:tcPr>
            <w:tcW w:w="1306" w:type="dxa"/>
            <w:shd w:val="clear" w:color="auto" w:fill="C4BB95"/>
          </w:tcPr>
          <w:p w14:paraId="1AD8E788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1276" w:type="dxa"/>
            <w:shd w:val="clear" w:color="auto" w:fill="C4BB95"/>
          </w:tcPr>
          <w:p w14:paraId="0E36FC83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6A195F" w:rsidRPr="00477996" w14:paraId="70BC4B8D" w14:textId="77777777" w:rsidTr="00237C6C">
        <w:trPr>
          <w:trHeight w:val="4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B23E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jc w:val="center"/>
              <w:rPr>
                <w:lang w:val="it-IT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004B1E5" w14:textId="77777777" w:rsidR="006A195F" w:rsidRPr="00477996" w:rsidRDefault="006A195F" w:rsidP="00237C6C">
            <w:pPr>
              <w:pStyle w:val="TableParagraph"/>
              <w:spacing w:line="249" w:lineRule="exact"/>
              <w:ind w:left="108"/>
              <w:jc w:val="both"/>
              <w:rPr>
                <w:lang w:val="it-IT"/>
              </w:rPr>
            </w:pPr>
          </w:p>
        </w:tc>
        <w:tc>
          <w:tcPr>
            <w:tcW w:w="3372" w:type="dxa"/>
          </w:tcPr>
          <w:p w14:paraId="4F29489A" w14:textId="77777777" w:rsidR="006A195F" w:rsidRPr="00477996" w:rsidRDefault="006A195F" w:rsidP="00237C6C">
            <w:pPr>
              <w:pStyle w:val="TableParagraph"/>
              <w:spacing w:line="249" w:lineRule="exact"/>
              <w:ind w:left="108" w:right="416"/>
              <w:jc w:val="center"/>
              <w:rPr>
                <w:b/>
                <w:bCs/>
                <w:lang w:val="it-IT"/>
              </w:rPr>
            </w:pPr>
            <w:r w:rsidRPr="00477996">
              <w:rPr>
                <w:b/>
                <w:bCs/>
                <w:lang w:val="it-IT"/>
              </w:rPr>
              <w:t>Punteggio totale massimo= 20</w:t>
            </w:r>
          </w:p>
        </w:tc>
        <w:tc>
          <w:tcPr>
            <w:tcW w:w="1306" w:type="dxa"/>
            <w:shd w:val="clear" w:color="auto" w:fill="C4BB95"/>
          </w:tcPr>
          <w:p w14:paraId="7DD30E70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  <w:tc>
          <w:tcPr>
            <w:tcW w:w="1276" w:type="dxa"/>
            <w:shd w:val="clear" w:color="auto" w:fill="C4BB95"/>
          </w:tcPr>
          <w:p w14:paraId="24DDEC3B" w14:textId="77777777" w:rsidR="006A195F" w:rsidRPr="00477996" w:rsidRDefault="006A195F" w:rsidP="00237C6C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</w:tbl>
    <w:p w14:paraId="544DDA83" w14:textId="77777777" w:rsidR="008513F3" w:rsidRPr="00832E5B" w:rsidRDefault="008513F3" w:rsidP="008513F3">
      <w:pPr>
        <w:pStyle w:val="Corpotesto"/>
        <w:rPr>
          <w:b/>
          <w:bCs/>
          <w:sz w:val="19"/>
        </w:rPr>
      </w:pPr>
    </w:p>
    <w:p w14:paraId="6840900F" w14:textId="67871D30" w:rsidR="00F33FEA" w:rsidRPr="00F33FEA" w:rsidRDefault="008513F3" w:rsidP="00762555">
      <w:pPr>
        <w:pStyle w:val="Corpotesto"/>
        <w:tabs>
          <w:tab w:val="left" w:pos="3901"/>
        </w:tabs>
        <w:spacing w:before="56"/>
        <w:rPr>
          <w:bCs/>
        </w:rPr>
      </w:pPr>
      <w:proofErr w:type="gramStart"/>
      <w:r>
        <w:t xml:space="preserve">Rovigo,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 w:rsidR="00762555">
        <w:t xml:space="preserve">                                 </w:t>
      </w:r>
      <w:r w:rsidRPr="00816362">
        <w:rPr>
          <w:u w:val="single"/>
        </w:rPr>
        <w:t xml:space="preserve">Firma </w:t>
      </w:r>
      <w:r>
        <w:rPr>
          <w:u w:val="single"/>
        </w:rPr>
        <w:t>______________________________</w:t>
      </w:r>
    </w:p>
    <w:sectPr w:rsidR="00F33FEA" w:rsidRPr="00F33FEA" w:rsidSect="006604C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8077" w14:textId="77777777" w:rsidR="009D5D49" w:rsidRPr="00477996" w:rsidRDefault="009D5D49" w:rsidP="006604CF">
      <w:pPr>
        <w:spacing w:after="0" w:line="240" w:lineRule="auto"/>
      </w:pPr>
      <w:r w:rsidRPr="00477996">
        <w:separator/>
      </w:r>
    </w:p>
  </w:endnote>
  <w:endnote w:type="continuationSeparator" w:id="0">
    <w:p w14:paraId="04B66FE6" w14:textId="77777777" w:rsidR="009D5D49" w:rsidRPr="00477996" w:rsidRDefault="009D5D49" w:rsidP="006604CF">
      <w:pPr>
        <w:spacing w:after="0" w:line="240" w:lineRule="auto"/>
      </w:pPr>
      <w:r w:rsidRPr="004779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3271" w14:textId="77777777" w:rsidR="0056796C" w:rsidRPr="00477996" w:rsidRDefault="0056796C" w:rsidP="0056796C">
    <w:pPr>
      <w:pStyle w:val="Pidipagina"/>
    </w:pPr>
  </w:p>
  <w:p w14:paraId="6E35179A" w14:textId="77777777" w:rsidR="0056796C" w:rsidRPr="00477996" w:rsidRDefault="0056796C" w:rsidP="005679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93590" w14:textId="77777777" w:rsidR="009D5D49" w:rsidRPr="00477996" w:rsidRDefault="009D5D49" w:rsidP="006604CF">
      <w:pPr>
        <w:spacing w:after="0" w:line="240" w:lineRule="auto"/>
      </w:pPr>
      <w:r w:rsidRPr="00477996">
        <w:separator/>
      </w:r>
    </w:p>
  </w:footnote>
  <w:footnote w:type="continuationSeparator" w:id="0">
    <w:p w14:paraId="4F12F95D" w14:textId="77777777" w:rsidR="009D5D49" w:rsidRPr="00477996" w:rsidRDefault="009D5D49" w:rsidP="006604CF">
      <w:pPr>
        <w:spacing w:after="0" w:line="240" w:lineRule="auto"/>
      </w:pPr>
      <w:r w:rsidRPr="004779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CD5F" w14:textId="77777777" w:rsidR="006604CF" w:rsidRPr="00477996" w:rsidRDefault="006604CF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8"/>
      <w:gridCol w:w="5386"/>
      <w:gridCol w:w="1564"/>
    </w:tblGrid>
    <w:tr w:rsidR="001F15CC" w:rsidRPr="00477996" w14:paraId="6055B3E0" w14:textId="77777777" w:rsidTr="001F15CC">
      <w:tc>
        <w:tcPr>
          <w:tcW w:w="3778" w:type="dxa"/>
          <w:tcMar>
            <w:left w:w="0" w:type="dxa"/>
            <w:right w:w="0" w:type="dxa"/>
          </w:tcMar>
          <w:vAlign w:val="bottom"/>
        </w:tcPr>
        <w:p w14:paraId="0CD187C9" w14:textId="77777777" w:rsidR="001F15CC" w:rsidRPr="00477996" w:rsidRDefault="001F15CC" w:rsidP="001F15CC">
          <w:pPr>
            <w:pStyle w:val="Intestazione"/>
            <w:ind w:right="283"/>
          </w:pPr>
          <w:r w:rsidRPr="00477996">
            <w:rPr>
              <w:noProof/>
            </w:rPr>
            <w:drawing>
              <wp:inline distT="0" distB="0" distL="0" distR="0" wp14:anchorId="61B4AAA7" wp14:editId="086C6526">
                <wp:extent cx="1397000" cy="622300"/>
                <wp:effectExtent l="0" t="0" r="0" b="0"/>
                <wp:docPr id="69191239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4675727" name="Immagine 18046757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  <w:tcMar>
            <w:left w:w="0" w:type="dxa"/>
            <w:right w:w="0" w:type="dxa"/>
          </w:tcMar>
          <w:vAlign w:val="bottom"/>
        </w:tcPr>
        <w:p w14:paraId="5D52EE6D" w14:textId="77777777" w:rsidR="001F15CC" w:rsidRPr="00477996" w:rsidRDefault="001F15CC">
          <w:pPr>
            <w:pStyle w:val="Intestazione"/>
          </w:pPr>
          <w:r w:rsidRPr="00477996">
            <w:rPr>
              <w:noProof/>
            </w:rPr>
            <w:drawing>
              <wp:inline distT="0" distB="0" distL="0" distR="0" wp14:anchorId="1340803A" wp14:editId="2C83EF6A">
                <wp:extent cx="3420491" cy="864000"/>
                <wp:effectExtent l="0" t="0" r="0" b="0"/>
                <wp:docPr id="73729588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211729" name="Immagine 7821172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0491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0" w:type="dxa"/>
          <w:vAlign w:val="bottom"/>
        </w:tcPr>
        <w:p w14:paraId="5191C595" w14:textId="77777777" w:rsidR="001F15CC" w:rsidRPr="00477996" w:rsidRDefault="001F15CC" w:rsidP="001F15CC">
          <w:pPr>
            <w:pStyle w:val="Intestazione"/>
            <w:ind w:left="283"/>
            <w:jc w:val="right"/>
          </w:pPr>
          <w:r w:rsidRPr="00477996">
            <w:rPr>
              <w:noProof/>
            </w:rPr>
            <w:drawing>
              <wp:inline distT="0" distB="0" distL="0" distR="0" wp14:anchorId="121B6E39" wp14:editId="25230534">
                <wp:extent cx="508000" cy="584200"/>
                <wp:effectExtent l="0" t="0" r="0" b="0"/>
                <wp:docPr id="22384957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940303" name="Immagine 21194030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0" cy="584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E294E8" w14:textId="77777777" w:rsidR="006604CF" w:rsidRPr="00477996" w:rsidRDefault="006604CF">
    <w:pPr>
      <w:pStyle w:val="Intestazione"/>
    </w:pPr>
  </w:p>
  <w:p w14:paraId="5355586F" w14:textId="63EFFBE2" w:rsidR="006604CF" w:rsidRPr="00477996" w:rsidRDefault="006F31B4">
    <w:pPr>
      <w:pStyle w:val="Intestazione"/>
    </w:pPr>
    <w:r w:rsidRPr="00477996">
      <w:rPr>
        <w:noProof/>
      </w:rPr>
      <w:drawing>
        <wp:inline distT="0" distB="0" distL="0" distR="0" wp14:anchorId="089EFF12" wp14:editId="053D5800">
          <wp:extent cx="6120130" cy="579348"/>
          <wp:effectExtent l="0" t="0" r="0" b="0"/>
          <wp:docPr id="659922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84" name="Immagine 70968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79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8B7"/>
    <w:multiLevelType w:val="hybridMultilevel"/>
    <w:tmpl w:val="C3BA3F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4ED0EBB"/>
    <w:multiLevelType w:val="hybridMultilevel"/>
    <w:tmpl w:val="9A704B86"/>
    <w:lvl w:ilvl="0" w:tplc="A332649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it-IT" w:bidi="it-IT"/>
      </w:rPr>
    </w:lvl>
    <w:lvl w:ilvl="1" w:tplc="58AAE0A6">
      <w:numFmt w:val="bullet"/>
      <w:lvlText w:val="•"/>
      <w:lvlJc w:val="left"/>
      <w:pPr>
        <w:ind w:left="1346" w:hanging="360"/>
      </w:pPr>
      <w:rPr>
        <w:rFonts w:hint="default"/>
        <w:lang w:val="it-IT" w:eastAsia="it-IT" w:bidi="it-IT"/>
      </w:rPr>
    </w:lvl>
    <w:lvl w:ilvl="2" w:tplc="EB5E1C28">
      <w:numFmt w:val="bullet"/>
      <w:lvlText w:val="•"/>
      <w:lvlJc w:val="left"/>
      <w:pPr>
        <w:ind w:left="2333" w:hanging="360"/>
      </w:pPr>
      <w:rPr>
        <w:rFonts w:hint="default"/>
        <w:lang w:val="it-IT" w:eastAsia="it-IT" w:bidi="it-IT"/>
      </w:rPr>
    </w:lvl>
    <w:lvl w:ilvl="3" w:tplc="8C8429F6">
      <w:numFmt w:val="bullet"/>
      <w:lvlText w:val="•"/>
      <w:lvlJc w:val="left"/>
      <w:pPr>
        <w:ind w:left="3319" w:hanging="360"/>
      </w:pPr>
      <w:rPr>
        <w:rFonts w:hint="default"/>
        <w:lang w:val="it-IT" w:eastAsia="it-IT" w:bidi="it-IT"/>
      </w:rPr>
    </w:lvl>
    <w:lvl w:ilvl="4" w:tplc="3D7A03E4">
      <w:numFmt w:val="bullet"/>
      <w:lvlText w:val="•"/>
      <w:lvlJc w:val="left"/>
      <w:pPr>
        <w:ind w:left="4306" w:hanging="360"/>
      </w:pPr>
      <w:rPr>
        <w:rFonts w:hint="default"/>
        <w:lang w:val="it-IT" w:eastAsia="it-IT" w:bidi="it-IT"/>
      </w:rPr>
    </w:lvl>
    <w:lvl w:ilvl="5" w:tplc="A35A4084">
      <w:numFmt w:val="bullet"/>
      <w:lvlText w:val="•"/>
      <w:lvlJc w:val="left"/>
      <w:pPr>
        <w:ind w:left="5293" w:hanging="360"/>
      </w:pPr>
      <w:rPr>
        <w:rFonts w:hint="default"/>
        <w:lang w:val="it-IT" w:eastAsia="it-IT" w:bidi="it-IT"/>
      </w:rPr>
    </w:lvl>
    <w:lvl w:ilvl="6" w:tplc="90E8B700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F362A820">
      <w:numFmt w:val="bullet"/>
      <w:lvlText w:val="•"/>
      <w:lvlJc w:val="left"/>
      <w:pPr>
        <w:ind w:left="7266" w:hanging="360"/>
      </w:pPr>
      <w:rPr>
        <w:rFonts w:hint="default"/>
        <w:lang w:val="it-IT" w:eastAsia="it-IT" w:bidi="it-IT"/>
      </w:rPr>
    </w:lvl>
    <w:lvl w:ilvl="8" w:tplc="5F6C416E">
      <w:numFmt w:val="bullet"/>
      <w:lvlText w:val="•"/>
      <w:lvlJc w:val="left"/>
      <w:pPr>
        <w:ind w:left="8253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1BE72F97"/>
    <w:multiLevelType w:val="hybridMultilevel"/>
    <w:tmpl w:val="F74CE10A"/>
    <w:lvl w:ilvl="0" w:tplc="E828E78C">
      <w:numFmt w:val="bullet"/>
      <w:lvlText w:val="□"/>
      <w:lvlJc w:val="left"/>
      <w:pPr>
        <w:ind w:left="243" w:hanging="243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A216B07A">
      <w:numFmt w:val="bullet"/>
      <w:lvlText w:val="•"/>
      <w:lvlJc w:val="left"/>
      <w:pPr>
        <w:ind w:left="1335" w:hanging="243"/>
      </w:pPr>
      <w:rPr>
        <w:rFonts w:hint="default"/>
        <w:lang w:val="it-IT" w:eastAsia="it-IT" w:bidi="it-IT"/>
      </w:rPr>
    </w:lvl>
    <w:lvl w:ilvl="2" w:tplc="C11007CE">
      <w:numFmt w:val="bullet"/>
      <w:lvlText w:val="•"/>
      <w:lvlJc w:val="left"/>
      <w:pPr>
        <w:ind w:left="2311" w:hanging="243"/>
      </w:pPr>
      <w:rPr>
        <w:rFonts w:hint="default"/>
        <w:lang w:val="it-IT" w:eastAsia="it-IT" w:bidi="it-IT"/>
      </w:rPr>
    </w:lvl>
    <w:lvl w:ilvl="3" w:tplc="D0A00690">
      <w:numFmt w:val="bullet"/>
      <w:lvlText w:val="•"/>
      <w:lvlJc w:val="left"/>
      <w:pPr>
        <w:ind w:left="3287" w:hanging="243"/>
      </w:pPr>
      <w:rPr>
        <w:rFonts w:hint="default"/>
        <w:lang w:val="it-IT" w:eastAsia="it-IT" w:bidi="it-IT"/>
      </w:rPr>
    </w:lvl>
    <w:lvl w:ilvl="4" w:tplc="322ACC2E">
      <w:numFmt w:val="bullet"/>
      <w:lvlText w:val="•"/>
      <w:lvlJc w:val="left"/>
      <w:pPr>
        <w:ind w:left="4263" w:hanging="243"/>
      </w:pPr>
      <w:rPr>
        <w:rFonts w:hint="default"/>
        <w:lang w:val="it-IT" w:eastAsia="it-IT" w:bidi="it-IT"/>
      </w:rPr>
    </w:lvl>
    <w:lvl w:ilvl="5" w:tplc="9244A980">
      <w:numFmt w:val="bullet"/>
      <w:lvlText w:val="•"/>
      <w:lvlJc w:val="left"/>
      <w:pPr>
        <w:ind w:left="5239" w:hanging="243"/>
      </w:pPr>
      <w:rPr>
        <w:rFonts w:hint="default"/>
        <w:lang w:val="it-IT" w:eastAsia="it-IT" w:bidi="it-IT"/>
      </w:rPr>
    </w:lvl>
    <w:lvl w:ilvl="6" w:tplc="1CEE5E48">
      <w:numFmt w:val="bullet"/>
      <w:lvlText w:val="•"/>
      <w:lvlJc w:val="left"/>
      <w:pPr>
        <w:ind w:left="6215" w:hanging="243"/>
      </w:pPr>
      <w:rPr>
        <w:rFonts w:hint="default"/>
        <w:lang w:val="it-IT" w:eastAsia="it-IT" w:bidi="it-IT"/>
      </w:rPr>
    </w:lvl>
    <w:lvl w:ilvl="7" w:tplc="8AA2F0F0">
      <w:numFmt w:val="bullet"/>
      <w:lvlText w:val="•"/>
      <w:lvlJc w:val="left"/>
      <w:pPr>
        <w:ind w:left="7190" w:hanging="243"/>
      </w:pPr>
      <w:rPr>
        <w:rFonts w:hint="default"/>
        <w:lang w:val="it-IT" w:eastAsia="it-IT" w:bidi="it-IT"/>
      </w:rPr>
    </w:lvl>
    <w:lvl w:ilvl="8" w:tplc="F1665D90">
      <w:numFmt w:val="bullet"/>
      <w:lvlText w:val="•"/>
      <w:lvlJc w:val="left"/>
      <w:pPr>
        <w:ind w:left="8166" w:hanging="243"/>
      </w:pPr>
      <w:rPr>
        <w:rFonts w:hint="default"/>
        <w:lang w:val="it-IT" w:eastAsia="it-IT" w:bidi="it-IT"/>
      </w:rPr>
    </w:lvl>
  </w:abstractNum>
  <w:abstractNum w:abstractNumId="3" w15:restartNumberingAfterBreak="0">
    <w:nsid w:val="1C9118D0"/>
    <w:multiLevelType w:val="hybridMultilevel"/>
    <w:tmpl w:val="C1149EA0"/>
    <w:lvl w:ilvl="0" w:tplc="A8DCAC24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5545"/>
    <w:multiLevelType w:val="hybridMultilevel"/>
    <w:tmpl w:val="F230D208"/>
    <w:lvl w:ilvl="0" w:tplc="0714DF38">
      <w:numFmt w:val="bullet"/>
      <w:lvlText w:val="-"/>
      <w:lvlJc w:val="left"/>
      <w:pPr>
        <w:ind w:left="50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F3A919E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C7BC0BE0">
      <w:numFmt w:val="bullet"/>
      <w:lvlText w:val="•"/>
      <w:lvlJc w:val="left"/>
      <w:pPr>
        <w:ind w:left="2356" w:hanging="360"/>
      </w:pPr>
      <w:rPr>
        <w:rFonts w:hint="default"/>
        <w:lang w:val="it-IT" w:eastAsia="it-IT" w:bidi="it-IT"/>
      </w:rPr>
    </w:lvl>
    <w:lvl w:ilvl="3" w:tplc="F2A2BFCC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 w:tplc="714E2E52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 w:tplc="7B90CD52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 w:tplc="5C8CDAD0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 w:tplc="EDD0DAEE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 w:tplc="94062BF6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2D596ADC"/>
    <w:multiLevelType w:val="hybridMultilevel"/>
    <w:tmpl w:val="AB86AE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650B8"/>
    <w:multiLevelType w:val="hybridMultilevel"/>
    <w:tmpl w:val="C304ED2E"/>
    <w:lvl w:ilvl="0" w:tplc="8A18547C">
      <w:numFmt w:val="bullet"/>
      <w:lvlText w:val="-"/>
      <w:lvlJc w:val="left"/>
      <w:pPr>
        <w:ind w:left="220" w:hanging="137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AD6A4F34">
      <w:numFmt w:val="bullet"/>
      <w:lvlText w:val="•"/>
      <w:lvlJc w:val="left"/>
      <w:pPr>
        <w:ind w:left="1278" w:hanging="137"/>
      </w:pPr>
      <w:rPr>
        <w:rFonts w:hint="default"/>
        <w:lang w:val="it-IT" w:eastAsia="it-IT" w:bidi="it-IT"/>
      </w:rPr>
    </w:lvl>
    <w:lvl w:ilvl="2" w:tplc="DC1A6A40">
      <w:numFmt w:val="bullet"/>
      <w:lvlText w:val="•"/>
      <w:lvlJc w:val="left"/>
      <w:pPr>
        <w:ind w:left="2337" w:hanging="137"/>
      </w:pPr>
      <w:rPr>
        <w:rFonts w:hint="default"/>
        <w:lang w:val="it-IT" w:eastAsia="it-IT" w:bidi="it-IT"/>
      </w:rPr>
    </w:lvl>
    <w:lvl w:ilvl="3" w:tplc="8976E9B8">
      <w:numFmt w:val="bullet"/>
      <w:lvlText w:val="•"/>
      <w:lvlJc w:val="left"/>
      <w:pPr>
        <w:ind w:left="3395" w:hanging="137"/>
      </w:pPr>
      <w:rPr>
        <w:rFonts w:hint="default"/>
        <w:lang w:val="it-IT" w:eastAsia="it-IT" w:bidi="it-IT"/>
      </w:rPr>
    </w:lvl>
    <w:lvl w:ilvl="4" w:tplc="DF22DD0E">
      <w:numFmt w:val="bullet"/>
      <w:lvlText w:val="•"/>
      <w:lvlJc w:val="left"/>
      <w:pPr>
        <w:ind w:left="4454" w:hanging="137"/>
      </w:pPr>
      <w:rPr>
        <w:rFonts w:hint="default"/>
        <w:lang w:val="it-IT" w:eastAsia="it-IT" w:bidi="it-IT"/>
      </w:rPr>
    </w:lvl>
    <w:lvl w:ilvl="5" w:tplc="F8462316">
      <w:numFmt w:val="bullet"/>
      <w:lvlText w:val="•"/>
      <w:lvlJc w:val="left"/>
      <w:pPr>
        <w:ind w:left="5513" w:hanging="137"/>
      </w:pPr>
      <w:rPr>
        <w:rFonts w:hint="default"/>
        <w:lang w:val="it-IT" w:eastAsia="it-IT" w:bidi="it-IT"/>
      </w:rPr>
    </w:lvl>
    <w:lvl w:ilvl="6" w:tplc="69346378">
      <w:numFmt w:val="bullet"/>
      <w:lvlText w:val="•"/>
      <w:lvlJc w:val="left"/>
      <w:pPr>
        <w:ind w:left="6571" w:hanging="137"/>
      </w:pPr>
      <w:rPr>
        <w:rFonts w:hint="default"/>
        <w:lang w:val="it-IT" w:eastAsia="it-IT" w:bidi="it-IT"/>
      </w:rPr>
    </w:lvl>
    <w:lvl w:ilvl="7" w:tplc="52F26506">
      <w:numFmt w:val="bullet"/>
      <w:lvlText w:val="•"/>
      <w:lvlJc w:val="left"/>
      <w:pPr>
        <w:ind w:left="7630" w:hanging="137"/>
      </w:pPr>
      <w:rPr>
        <w:rFonts w:hint="default"/>
        <w:lang w:val="it-IT" w:eastAsia="it-IT" w:bidi="it-IT"/>
      </w:rPr>
    </w:lvl>
    <w:lvl w:ilvl="8" w:tplc="EED89C86">
      <w:numFmt w:val="bullet"/>
      <w:lvlText w:val="•"/>
      <w:lvlJc w:val="left"/>
      <w:pPr>
        <w:ind w:left="8689" w:hanging="137"/>
      </w:pPr>
      <w:rPr>
        <w:rFonts w:hint="default"/>
        <w:lang w:val="it-IT" w:eastAsia="it-IT" w:bidi="it-IT"/>
      </w:rPr>
    </w:lvl>
  </w:abstractNum>
  <w:abstractNum w:abstractNumId="7" w15:restartNumberingAfterBreak="0">
    <w:nsid w:val="4B0C61DA"/>
    <w:multiLevelType w:val="hybridMultilevel"/>
    <w:tmpl w:val="60C4C0F8"/>
    <w:lvl w:ilvl="0" w:tplc="6F9411F6">
      <w:start w:val="1"/>
      <w:numFmt w:val="lowerLetter"/>
      <w:lvlText w:val="%1)"/>
      <w:lvlJc w:val="left"/>
      <w:pPr>
        <w:ind w:left="220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64EC3956">
      <w:numFmt w:val="bullet"/>
      <w:lvlText w:val="•"/>
      <w:lvlJc w:val="left"/>
      <w:pPr>
        <w:ind w:left="1278" w:hanging="233"/>
      </w:pPr>
      <w:rPr>
        <w:rFonts w:hint="default"/>
        <w:lang w:val="it-IT" w:eastAsia="it-IT" w:bidi="it-IT"/>
      </w:rPr>
    </w:lvl>
    <w:lvl w:ilvl="2" w:tplc="0A968FEC">
      <w:numFmt w:val="bullet"/>
      <w:lvlText w:val="•"/>
      <w:lvlJc w:val="left"/>
      <w:pPr>
        <w:ind w:left="2337" w:hanging="233"/>
      </w:pPr>
      <w:rPr>
        <w:rFonts w:hint="default"/>
        <w:lang w:val="it-IT" w:eastAsia="it-IT" w:bidi="it-IT"/>
      </w:rPr>
    </w:lvl>
    <w:lvl w:ilvl="3" w:tplc="ED1E2434">
      <w:numFmt w:val="bullet"/>
      <w:lvlText w:val="•"/>
      <w:lvlJc w:val="left"/>
      <w:pPr>
        <w:ind w:left="3395" w:hanging="233"/>
      </w:pPr>
      <w:rPr>
        <w:rFonts w:hint="default"/>
        <w:lang w:val="it-IT" w:eastAsia="it-IT" w:bidi="it-IT"/>
      </w:rPr>
    </w:lvl>
    <w:lvl w:ilvl="4" w:tplc="5D54E0B4">
      <w:numFmt w:val="bullet"/>
      <w:lvlText w:val="•"/>
      <w:lvlJc w:val="left"/>
      <w:pPr>
        <w:ind w:left="4454" w:hanging="233"/>
      </w:pPr>
      <w:rPr>
        <w:rFonts w:hint="default"/>
        <w:lang w:val="it-IT" w:eastAsia="it-IT" w:bidi="it-IT"/>
      </w:rPr>
    </w:lvl>
    <w:lvl w:ilvl="5" w:tplc="FD6CD294">
      <w:numFmt w:val="bullet"/>
      <w:lvlText w:val="•"/>
      <w:lvlJc w:val="left"/>
      <w:pPr>
        <w:ind w:left="5513" w:hanging="233"/>
      </w:pPr>
      <w:rPr>
        <w:rFonts w:hint="default"/>
        <w:lang w:val="it-IT" w:eastAsia="it-IT" w:bidi="it-IT"/>
      </w:rPr>
    </w:lvl>
    <w:lvl w:ilvl="6" w:tplc="19E4C370">
      <w:numFmt w:val="bullet"/>
      <w:lvlText w:val="•"/>
      <w:lvlJc w:val="left"/>
      <w:pPr>
        <w:ind w:left="6571" w:hanging="233"/>
      </w:pPr>
      <w:rPr>
        <w:rFonts w:hint="default"/>
        <w:lang w:val="it-IT" w:eastAsia="it-IT" w:bidi="it-IT"/>
      </w:rPr>
    </w:lvl>
    <w:lvl w:ilvl="7" w:tplc="11C88516">
      <w:numFmt w:val="bullet"/>
      <w:lvlText w:val="•"/>
      <w:lvlJc w:val="left"/>
      <w:pPr>
        <w:ind w:left="7630" w:hanging="233"/>
      </w:pPr>
      <w:rPr>
        <w:rFonts w:hint="default"/>
        <w:lang w:val="it-IT" w:eastAsia="it-IT" w:bidi="it-IT"/>
      </w:rPr>
    </w:lvl>
    <w:lvl w:ilvl="8" w:tplc="0DCA5356">
      <w:numFmt w:val="bullet"/>
      <w:lvlText w:val="•"/>
      <w:lvlJc w:val="left"/>
      <w:pPr>
        <w:ind w:left="8689" w:hanging="233"/>
      </w:pPr>
      <w:rPr>
        <w:rFonts w:hint="default"/>
        <w:lang w:val="it-IT" w:eastAsia="it-IT" w:bidi="it-IT"/>
      </w:rPr>
    </w:lvl>
  </w:abstractNum>
  <w:abstractNum w:abstractNumId="8" w15:restartNumberingAfterBreak="0">
    <w:nsid w:val="4DEE5E12"/>
    <w:multiLevelType w:val="hybridMultilevel"/>
    <w:tmpl w:val="325411F0"/>
    <w:lvl w:ilvl="0" w:tplc="A8DCAC24">
      <w:numFmt w:val="bullet"/>
      <w:lvlText w:val=""/>
      <w:lvlJc w:val="left"/>
      <w:pPr>
        <w:ind w:left="534" w:hanging="287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064A286">
      <w:numFmt w:val="bullet"/>
      <w:lvlText w:val="•"/>
      <w:lvlJc w:val="left"/>
      <w:pPr>
        <w:ind w:left="853" w:hanging="287"/>
      </w:pPr>
      <w:rPr>
        <w:rFonts w:hint="default"/>
        <w:lang w:val="it-IT" w:eastAsia="it-IT" w:bidi="it-IT"/>
      </w:rPr>
    </w:lvl>
    <w:lvl w:ilvl="2" w:tplc="66F0A552">
      <w:numFmt w:val="bullet"/>
      <w:lvlText w:val="•"/>
      <w:lvlJc w:val="left"/>
      <w:pPr>
        <w:ind w:left="1167" w:hanging="287"/>
      </w:pPr>
      <w:rPr>
        <w:rFonts w:hint="default"/>
        <w:lang w:val="it-IT" w:eastAsia="it-IT" w:bidi="it-IT"/>
      </w:rPr>
    </w:lvl>
    <w:lvl w:ilvl="3" w:tplc="C722F69A">
      <w:numFmt w:val="bullet"/>
      <w:lvlText w:val="•"/>
      <w:lvlJc w:val="left"/>
      <w:pPr>
        <w:ind w:left="1481" w:hanging="287"/>
      </w:pPr>
      <w:rPr>
        <w:rFonts w:hint="default"/>
        <w:lang w:val="it-IT" w:eastAsia="it-IT" w:bidi="it-IT"/>
      </w:rPr>
    </w:lvl>
    <w:lvl w:ilvl="4" w:tplc="251AA04C">
      <w:numFmt w:val="bullet"/>
      <w:lvlText w:val="•"/>
      <w:lvlJc w:val="left"/>
      <w:pPr>
        <w:ind w:left="1795" w:hanging="287"/>
      </w:pPr>
      <w:rPr>
        <w:rFonts w:hint="default"/>
        <w:lang w:val="it-IT" w:eastAsia="it-IT" w:bidi="it-IT"/>
      </w:rPr>
    </w:lvl>
    <w:lvl w:ilvl="5" w:tplc="1C72CA06">
      <w:numFmt w:val="bullet"/>
      <w:lvlText w:val="•"/>
      <w:lvlJc w:val="left"/>
      <w:pPr>
        <w:ind w:left="2109" w:hanging="287"/>
      </w:pPr>
      <w:rPr>
        <w:rFonts w:hint="default"/>
        <w:lang w:val="it-IT" w:eastAsia="it-IT" w:bidi="it-IT"/>
      </w:rPr>
    </w:lvl>
    <w:lvl w:ilvl="6" w:tplc="DE666F1C">
      <w:numFmt w:val="bullet"/>
      <w:lvlText w:val="•"/>
      <w:lvlJc w:val="left"/>
      <w:pPr>
        <w:ind w:left="2422" w:hanging="287"/>
      </w:pPr>
      <w:rPr>
        <w:rFonts w:hint="default"/>
        <w:lang w:val="it-IT" w:eastAsia="it-IT" w:bidi="it-IT"/>
      </w:rPr>
    </w:lvl>
    <w:lvl w:ilvl="7" w:tplc="26F84E52">
      <w:numFmt w:val="bullet"/>
      <w:lvlText w:val="•"/>
      <w:lvlJc w:val="left"/>
      <w:pPr>
        <w:ind w:left="2736" w:hanging="287"/>
      </w:pPr>
      <w:rPr>
        <w:rFonts w:hint="default"/>
        <w:lang w:val="it-IT" w:eastAsia="it-IT" w:bidi="it-IT"/>
      </w:rPr>
    </w:lvl>
    <w:lvl w:ilvl="8" w:tplc="26088EA2">
      <w:numFmt w:val="bullet"/>
      <w:lvlText w:val="•"/>
      <w:lvlJc w:val="left"/>
      <w:pPr>
        <w:ind w:left="3050" w:hanging="287"/>
      </w:pPr>
      <w:rPr>
        <w:rFonts w:hint="default"/>
        <w:lang w:val="it-IT" w:eastAsia="it-IT" w:bidi="it-IT"/>
      </w:rPr>
    </w:lvl>
  </w:abstractNum>
  <w:abstractNum w:abstractNumId="9" w15:restartNumberingAfterBreak="0">
    <w:nsid w:val="4E0C6DCB"/>
    <w:multiLevelType w:val="hybridMultilevel"/>
    <w:tmpl w:val="8A0C7B86"/>
    <w:lvl w:ilvl="0" w:tplc="E828E78C">
      <w:numFmt w:val="bullet"/>
      <w:lvlText w:val="□"/>
      <w:lvlJc w:val="left"/>
      <w:pPr>
        <w:ind w:left="758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0" w15:restartNumberingAfterBreak="0">
    <w:nsid w:val="4F5948CE"/>
    <w:multiLevelType w:val="hybridMultilevel"/>
    <w:tmpl w:val="7890AEBE"/>
    <w:lvl w:ilvl="0" w:tplc="E828E78C">
      <w:numFmt w:val="bullet"/>
      <w:lvlText w:val="□"/>
      <w:lvlJc w:val="left"/>
      <w:pPr>
        <w:ind w:left="94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1" w15:restartNumberingAfterBreak="0">
    <w:nsid w:val="4F9E16E8"/>
    <w:multiLevelType w:val="hybridMultilevel"/>
    <w:tmpl w:val="91CE086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03950A1"/>
    <w:multiLevelType w:val="hybridMultilevel"/>
    <w:tmpl w:val="DFD825CE"/>
    <w:lvl w:ilvl="0" w:tplc="E828E78C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A074A"/>
    <w:multiLevelType w:val="hybridMultilevel"/>
    <w:tmpl w:val="C66E00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9D4F45"/>
    <w:multiLevelType w:val="multilevel"/>
    <w:tmpl w:val="AF1EB76E"/>
    <w:lvl w:ilvl="0">
      <w:start w:val="10"/>
      <w:numFmt w:val="decimal"/>
      <w:lvlText w:val="%1"/>
      <w:lvlJc w:val="left"/>
      <w:pPr>
        <w:ind w:left="220" w:hanging="505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220" w:hanging="50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2062" w:hanging="360"/>
        <w:jc w:val="right"/>
      </w:pPr>
      <w:rPr>
        <w:rFonts w:hint="default"/>
        <w:b/>
        <w:bCs/>
        <w:w w:val="100"/>
        <w:lang w:val="it-IT" w:eastAsia="it-IT" w:bidi="it-IT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5BE93F50"/>
    <w:multiLevelType w:val="hybridMultilevel"/>
    <w:tmpl w:val="829C1A2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1D875AE"/>
    <w:multiLevelType w:val="hybridMultilevel"/>
    <w:tmpl w:val="C9DA39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04A2D"/>
    <w:multiLevelType w:val="hybridMultilevel"/>
    <w:tmpl w:val="5E8236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34B56"/>
    <w:multiLevelType w:val="hybridMultilevel"/>
    <w:tmpl w:val="E91C7F78"/>
    <w:lvl w:ilvl="0" w:tplc="E828E78C">
      <w:numFmt w:val="bullet"/>
      <w:lvlText w:val="□"/>
      <w:lvlJc w:val="left"/>
      <w:pPr>
        <w:ind w:left="360" w:hanging="360"/>
      </w:pPr>
      <w:rPr>
        <w:rFonts w:ascii="Calibri" w:eastAsia="Calibri" w:hAnsi="Calibri" w:cs="Calibri" w:hint="default"/>
        <w:b/>
        <w:bCs/>
        <w:w w:val="99"/>
        <w:sz w:val="32"/>
        <w:szCs w:val="3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050A63"/>
    <w:multiLevelType w:val="multilevel"/>
    <w:tmpl w:val="AF1EB76E"/>
    <w:lvl w:ilvl="0">
      <w:start w:val="10"/>
      <w:numFmt w:val="decimal"/>
      <w:lvlText w:val="%1"/>
      <w:lvlJc w:val="left"/>
      <w:pPr>
        <w:ind w:left="220" w:hanging="505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220" w:hanging="50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2">
      <w:start w:val="1"/>
      <w:numFmt w:val="decimal"/>
      <w:lvlText w:val="%3."/>
      <w:lvlJc w:val="left"/>
      <w:pPr>
        <w:ind w:left="1300" w:hanging="360"/>
        <w:jc w:val="right"/>
      </w:pPr>
      <w:rPr>
        <w:rFonts w:hint="default"/>
        <w:b/>
        <w:bCs/>
        <w:w w:val="100"/>
        <w:lang w:val="it-IT" w:eastAsia="it-IT" w:bidi="it-IT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68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1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3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693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772B05F8"/>
    <w:multiLevelType w:val="hybridMultilevel"/>
    <w:tmpl w:val="D6762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434A7"/>
    <w:multiLevelType w:val="hybridMultilevel"/>
    <w:tmpl w:val="6BBA14FE"/>
    <w:lvl w:ilvl="0" w:tplc="B03A45EC">
      <w:numFmt w:val="bullet"/>
      <w:lvlText w:val=""/>
      <w:lvlJc w:val="left"/>
      <w:pPr>
        <w:ind w:left="534" w:hanging="287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BBACF76">
      <w:numFmt w:val="bullet"/>
      <w:lvlText w:val="•"/>
      <w:lvlJc w:val="left"/>
      <w:pPr>
        <w:ind w:left="853" w:hanging="287"/>
      </w:pPr>
      <w:rPr>
        <w:rFonts w:hint="default"/>
        <w:lang w:val="it-IT" w:eastAsia="it-IT" w:bidi="it-IT"/>
      </w:rPr>
    </w:lvl>
    <w:lvl w:ilvl="2" w:tplc="5C2A3362">
      <w:numFmt w:val="bullet"/>
      <w:lvlText w:val="•"/>
      <w:lvlJc w:val="left"/>
      <w:pPr>
        <w:ind w:left="1167" w:hanging="287"/>
      </w:pPr>
      <w:rPr>
        <w:rFonts w:hint="default"/>
        <w:lang w:val="it-IT" w:eastAsia="it-IT" w:bidi="it-IT"/>
      </w:rPr>
    </w:lvl>
    <w:lvl w:ilvl="3" w:tplc="8598A150">
      <w:numFmt w:val="bullet"/>
      <w:lvlText w:val="•"/>
      <w:lvlJc w:val="left"/>
      <w:pPr>
        <w:ind w:left="1481" w:hanging="287"/>
      </w:pPr>
      <w:rPr>
        <w:rFonts w:hint="default"/>
        <w:lang w:val="it-IT" w:eastAsia="it-IT" w:bidi="it-IT"/>
      </w:rPr>
    </w:lvl>
    <w:lvl w:ilvl="4" w:tplc="FAF076C4">
      <w:numFmt w:val="bullet"/>
      <w:lvlText w:val="•"/>
      <w:lvlJc w:val="left"/>
      <w:pPr>
        <w:ind w:left="1795" w:hanging="287"/>
      </w:pPr>
      <w:rPr>
        <w:rFonts w:hint="default"/>
        <w:lang w:val="it-IT" w:eastAsia="it-IT" w:bidi="it-IT"/>
      </w:rPr>
    </w:lvl>
    <w:lvl w:ilvl="5" w:tplc="E08A9B48">
      <w:numFmt w:val="bullet"/>
      <w:lvlText w:val="•"/>
      <w:lvlJc w:val="left"/>
      <w:pPr>
        <w:ind w:left="2109" w:hanging="287"/>
      </w:pPr>
      <w:rPr>
        <w:rFonts w:hint="default"/>
        <w:lang w:val="it-IT" w:eastAsia="it-IT" w:bidi="it-IT"/>
      </w:rPr>
    </w:lvl>
    <w:lvl w:ilvl="6" w:tplc="B21203DA">
      <w:numFmt w:val="bullet"/>
      <w:lvlText w:val="•"/>
      <w:lvlJc w:val="left"/>
      <w:pPr>
        <w:ind w:left="2422" w:hanging="287"/>
      </w:pPr>
      <w:rPr>
        <w:rFonts w:hint="default"/>
        <w:lang w:val="it-IT" w:eastAsia="it-IT" w:bidi="it-IT"/>
      </w:rPr>
    </w:lvl>
    <w:lvl w:ilvl="7" w:tplc="2C42498A">
      <w:numFmt w:val="bullet"/>
      <w:lvlText w:val="•"/>
      <w:lvlJc w:val="left"/>
      <w:pPr>
        <w:ind w:left="2736" w:hanging="287"/>
      </w:pPr>
      <w:rPr>
        <w:rFonts w:hint="default"/>
        <w:lang w:val="it-IT" w:eastAsia="it-IT" w:bidi="it-IT"/>
      </w:rPr>
    </w:lvl>
    <w:lvl w:ilvl="8" w:tplc="980ECBB6">
      <w:numFmt w:val="bullet"/>
      <w:lvlText w:val="•"/>
      <w:lvlJc w:val="left"/>
      <w:pPr>
        <w:ind w:left="3050" w:hanging="287"/>
      </w:pPr>
      <w:rPr>
        <w:rFonts w:hint="default"/>
        <w:lang w:val="it-IT" w:eastAsia="it-IT" w:bidi="it-IT"/>
      </w:rPr>
    </w:lvl>
  </w:abstractNum>
  <w:abstractNum w:abstractNumId="22" w15:restartNumberingAfterBreak="0">
    <w:nsid w:val="7C4B263A"/>
    <w:multiLevelType w:val="hybridMultilevel"/>
    <w:tmpl w:val="59162876"/>
    <w:lvl w:ilvl="0" w:tplc="927287A6">
      <w:numFmt w:val="bullet"/>
      <w:lvlText w:val=""/>
      <w:lvlJc w:val="left"/>
      <w:pPr>
        <w:ind w:left="647" w:hanging="287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7884D4AC">
      <w:numFmt w:val="bullet"/>
      <w:lvlText w:val="•"/>
      <w:lvlJc w:val="left"/>
      <w:pPr>
        <w:ind w:left="1656" w:hanging="287"/>
      </w:pPr>
      <w:rPr>
        <w:rFonts w:hint="default"/>
        <w:lang w:val="it-IT" w:eastAsia="it-IT" w:bidi="it-IT"/>
      </w:rPr>
    </w:lvl>
    <w:lvl w:ilvl="2" w:tplc="68A4E1D0">
      <w:numFmt w:val="bullet"/>
      <w:lvlText w:val="•"/>
      <w:lvlJc w:val="left"/>
      <w:pPr>
        <w:ind w:left="2673" w:hanging="287"/>
      </w:pPr>
      <w:rPr>
        <w:rFonts w:hint="default"/>
        <w:lang w:val="it-IT" w:eastAsia="it-IT" w:bidi="it-IT"/>
      </w:rPr>
    </w:lvl>
    <w:lvl w:ilvl="3" w:tplc="6D92E436">
      <w:numFmt w:val="bullet"/>
      <w:lvlText w:val="•"/>
      <w:lvlJc w:val="left"/>
      <w:pPr>
        <w:ind w:left="3689" w:hanging="287"/>
      </w:pPr>
      <w:rPr>
        <w:rFonts w:hint="default"/>
        <w:lang w:val="it-IT" w:eastAsia="it-IT" w:bidi="it-IT"/>
      </w:rPr>
    </w:lvl>
    <w:lvl w:ilvl="4" w:tplc="8C46FF4C">
      <w:numFmt w:val="bullet"/>
      <w:lvlText w:val="•"/>
      <w:lvlJc w:val="left"/>
      <w:pPr>
        <w:ind w:left="4706" w:hanging="287"/>
      </w:pPr>
      <w:rPr>
        <w:rFonts w:hint="default"/>
        <w:lang w:val="it-IT" w:eastAsia="it-IT" w:bidi="it-IT"/>
      </w:rPr>
    </w:lvl>
    <w:lvl w:ilvl="5" w:tplc="CC78D700">
      <w:numFmt w:val="bullet"/>
      <w:lvlText w:val="•"/>
      <w:lvlJc w:val="left"/>
      <w:pPr>
        <w:ind w:left="5723" w:hanging="287"/>
      </w:pPr>
      <w:rPr>
        <w:rFonts w:hint="default"/>
        <w:lang w:val="it-IT" w:eastAsia="it-IT" w:bidi="it-IT"/>
      </w:rPr>
    </w:lvl>
    <w:lvl w:ilvl="6" w:tplc="CC9889DE">
      <w:numFmt w:val="bullet"/>
      <w:lvlText w:val="•"/>
      <w:lvlJc w:val="left"/>
      <w:pPr>
        <w:ind w:left="6739" w:hanging="287"/>
      </w:pPr>
      <w:rPr>
        <w:rFonts w:hint="default"/>
        <w:lang w:val="it-IT" w:eastAsia="it-IT" w:bidi="it-IT"/>
      </w:rPr>
    </w:lvl>
    <w:lvl w:ilvl="7" w:tplc="84B0CD0C">
      <w:numFmt w:val="bullet"/>
      <w:lvlText w:val="•"/>
      <w:lvlJc w:val="left"/>
      <w:pPr>
        <w:ind w:left="7756" w:hanging="287"/>
      </w:pPr>
      <w:rPr>
        <w:rFonts w:hint="default"/>
        <w:lang w:val="it-IT" w:eastAsia="it-IT" w:bidi="it-IT"/>
      </w:rPr>
    </w:lvl>
    <w:lvl w:ilvl="8" w:tplc="CBD6625C">
      <w:numFmt w:val="bullet"/>
      <w:lvlText w:val="•"/>
      <w:lvlJc w:val="left"/>
      <w:pPr>
        <w:ind w:left="8773" w:hanging="287"/>
      </w:pPr>
      <w:rPr>
        <w:rFonts w:hint="default"/>
        <w:lang w:val="it-IT" w:eastAsia="it-IT" w:bidi="it-IT"/>
      </w:rPr>
    </w:lvl>
  </w:abstractNum>
  <w:num w:numId="1" w16cid:durableId="704524875">
    <w:abstractNumId w:val="15"/>
  </w:num>
  <w:num w:numId="2" w16cid:durableId="2043702561">
    <w:abstractNumId w:val="11"/>
  </w:num>
  <w:num w:numId="3" w16cid:durableId="1868982473">
    <w:abstractNumId w:val="17"/>
  </w:num>
  <w:num w:numId="4" w16cid:durableId="283387293">
    <w:abstractNumId w:val="7"/>
  </w:num>
  <w:num w:numId="5" w16cid:durableId="705521064">
    <w:abstractNumId w:val="6"/>
  </w:num>
  <w:num w:numId="6" w16cid:durableId="1756397338">
    <w:abstractNumId w:val="4"/>
  </w:num>
  <w:num w:numId="7" w16cid:durableId="1570189294">
    <w:abstractNumId w:val="14"/>
  </w:num>
  <w:num w:numId="8" w16cid:durableId="916401487">
    <w:abstractNumId w:val="19"/>
  </w:num>
  <w:num w:numId="9" w16cid:durableId="953712494">
    <w:abstractNumId w:val="0"/>
  </w:num>
  <w:num w:numId="10" w16cid:durableId="455760536">
    <w:abstractNumId w:val="21"/>
  </w:num>
  <w:num w:numId="11" w16cid:durableId="1013914515">
    <w:abstractNumId w:val="8"/>
  </w:num>
  <w:num w:numId="12" w16cid:durableId="1486042568">
    <w:abstractNumId w:val="20"/>
  </w:num>
  <w:num w:numId="13" w16cid:durableId="42103968">
    <w:abstractNumId w:val="16"/>
  </w:num>
  <w:num w:numId="14" w16cid:durableId="1991908721">
    <w:abstractNumId w:val="5"/>
  </w:num>
  <w:num w:numId="15" w16cid:durableId="1217158222">
    <w:abstractNumId w:val="13"/>
  </w:num>
  <w:num w:numId="16" w16cid:durableId="417677663">
    <w:abstractNumId w:val="22"/>
  </w:num>
  <w:num w:numId="17" w16cid:durableId="665404109">
    <w:abstractNumId w:val="1"/>
  </w:num>
  <w:num w:numId="18" w16cid:durableId="223102687">
    <w:abstractNumId w:val="2"/>
  </w:num>
  <w:num w:numId="19" w16cid:durableId="651711558">
    <w:abstractNumId w:val="10"/>
  </w:num>
  <w:num w:numId="20" w16cid:durableId="1482574633">
    <w:abstractNumId w:val="3"/>
  </w:num>
  <w:num w:numId="21" w16cid:durableId="251742147">
    <w:abstractNumId w:val="9"/>
  </w:num>
  <w:num w:numId="22" w16cid:durableId="1506508089">
    <w:abstractNumId w:val="12"/>
  </w:num>
  <w:num w:numId="23" w16cid:durableId="5663852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21"/>
    <w:rsid w:val="000421F8"/>
    <w:rsid w:val="00043749"/>
    <w:rsid w:val="000615A0"/>
    <w:rsid w:val="00074DFF"/>
    <w:rsid w:val="0013189D"/>
    <w:rsid w:val="001A3B5C"/>
    <w:rsid w:val="001D4ED7"/>
    <w:rsid w:val="001F15CC"/>
    <w:rsid w:val="00231F8A"/>
    <w:rsid w:val="003019A5"/>
    <w:rsid w:val="003679E6"/>
    <w:rsid w:val="003834AA"/>
    <w:rsid w:val="003A1B3D"/>
    <w:rsid w:val="004225D2"/>
    <w:rsid w:val="00445EE3"/>
    <w:rsid w:val="00463FD3"/>
    <w:rsid w:val="00477996"/>
    <w:rsid w:val="00477CAF"/>
    <w:rsid w:val="004B6ADD"/>
    <w:rsid w:val="004E320A"/>
    <w:rsid w:val="00506409"/>
    <w:rsid w:val="00513ECA"/>
    <w:rsid w:val="00557A48"/>
    <w:rsid w:val="0056796C"/>
    <w:rsid w:val="005808C6"/>
    <w:rsid w:val="005F710C"/>
    <w:rsid w:val="005F7232"/>
    <w:rsid w:val="00617D57"/>
    <w:rsid w:val="006604CF"/>
    <w:rsid w:val="006646DD"/>
    <w:rsid w:val="00687F7F"/>
    <w:rsid w:val="006A195F"/>
    <w:rsid w:val="006A4FF0"/>
    <w:rsid w:val="006A77A2"/>
    <w:rsid w:val="006C328B"/>
    <w:rsid w:val="006C5158"/>
    <w:rsid w:val="006E0B90"/>
    <w:rsid w:val="006E6962"/>
    <w:rsid w:val="006F31B4"/>
    <w:rsid w:val="007365C7"/>
    <w:rsid w:val="00762555"/>
    <w:rsid w:val="00764009"/>
    <w:rsid w:val="00783D07"/>
    <w:rsid w:val="00792374"/>
    <w:rsid w:val="007B5ECD"/>
    <w:rsid w:val="007B6F15"/>
    <w:rsid w:val="00821DE9"/>
    <w:rsid w:val="00844D21"/>
    <w:rsid w:val="008513F3"/>
    <w:rsid w:val="008733D2"/>
    <w:rsid w:val="008C78AB"/>
    <w:rsid w:val="008D3B78"/>
    <w:rsid w:val="00911011"/>
    <w:rsid w:val="00984B5A"/>
    <w:rsid w:val="00992E5C"/>
    <w:rsid w:val="009A0C41"/>
    <w:rsid w:val="009D5D49"/>
    <w:rsid w:val="009E21F6"/>
    <w:rsid w:val="00A24CFD"/>
    <w:rsid w:val="00A27BE5"/>
    <w:rsid w:val="00A92C69"/>
    <w:rsid w:val="00A972EB"/>
    <w:rsid w:val="00B21140"/>
    <w:rsid w:val="00C02DFE"/>
    <w:rsid w:val="00C57519"/>
    <w:rsid w:val="00C82CC5"/>
    <w:rsid w:val="00C830A6"/>
    <w:rsid w:val="00CB1B87"/>
    <w:rsid w:val="00CB3E68"/>
    <w:rsid w:val="00CC51F3"/>
    <w:rsid w:val="00CD0162"/>
    <w:rsid w:val="00D30DE1"/>
    <w:rsid w:val="00D36EF7"/>
    <w:rsid w:val="00D64C1E"/>
    <w:rsid w:val="00DC7D59"/>
    <w:rsid w:val="00E22B98"/>
    <w:rsid w:val="00F33FEA"/>
    <w:rsid w:val="00F355B3"/>
    <w:rsid w:val="00F41224"/>
    <w:rsid w:val="00F606BB"/>
    <w:rsid w:val="00FB5528"/>
    <w:rsid w:val="00FE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74BBE"/>
  <w15:chartTrackingRefBased/>
  <w15:docId w15:val="{1823BD69-23C2-46DE-BF90-C9B26A6A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4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4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4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4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4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4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4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4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4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4C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4C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4C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4C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4C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4C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4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4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4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4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4C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24C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4C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4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4CF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4CF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60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4CF"/>
  </w:style>
  <w:style w:type="paragraph" w:styleId="Pidipagina">
    <w:name w:val="footer"/>
    <w:basedOn w:val="Normale"/>
    <w:link w:val="PidipaginaCarattere"/>
    <w:uiPriority w:val="99"/>
    <w:unhideWhenUsed/>
    <w:rsid w:val="006604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4CF"/>
  </w:style>
  <w:style w:type="table" w:styleId="Grigliatabella">
    <w:name w:val="Table Grid"/>
    <w:basedOn w:val="Tabellanormale"/>
    <w:uiPriority w:val="39"/>
    <w:rsid w:val="0066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Corpotesto">
    <w:name w:val="Body Text"/>
    <w:basedOn w:val="Normale"/>
    <w:link w:val="CorpotestoCarattere"/>
    <w:uiPriority w:val="1"/>
    <w:qFormat/>
    <w:rsid w:val="00F33F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3FEA"/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B6AD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6A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it-IT" w:bidi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B6A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igente%20CPIA\Desktop\CPIA_Carta_Intestata_v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37715-82F7-4573-BE40-166C35A3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CPIA_Carta_Intestata_v2.dotx</Template>
  <TotalTime>1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CPIA</dc:creator>
  <cp:keywords/>
  <dc:description/>
  <cp:lastModifiedBy>user365</cp:lastModifiedBy>
  <cp:revision>2</cp:revision>
  <cp:lastPrinted>2026-08-24T12:38:00Z</cp:lastPrinted>
  <dcterms:created xsi:type="dcterms:W3CDTF">2026-08-24T12:58:00Z</dcterms:created>
  <dcterms:modified xsi:type="dcterms:W3CDTF">2026-08-24T12:58:00Z</dcterms:modified>
</cp:coreProperties>
</file>