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AD0C" w14:textId="77777777" w:rsidR="006B18B3" w:rsidRPr="00025BBB" w:rsidRDefault="006B18B3" w:rsidP="006B18B3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sz w:val="32"/>
          <w:szCs w:val="32"/>
          <w:lang w:eastAsia="it-IT"/>
        </w:rPr>
      </w:pPr>
      <w:r w:rsidRPr="00025BBB">
        <w:rPr>
          <w:rFonts w:ascii="Arial" w:eastAsia="Times New Roman" w:hAnsi="Arial" w:cs="Arial"/>
          <w:sz w:val="32"/>
          <w:szCs w:val="32"/>
          <w:lang w:eastAsia="it-IT"/>
        </w:rPr>
        <w:t>DELIBERAZIONE CONSIGLIO   D’ISTITUTO</w:t>
      </w:r>
    </w:p>
    <w:p w14:paraId="4274959A" w14:textId="77777777" w:rsidR="006B18B3" w:rsidRPr="00025BBB" w:rsidRDefault="006B18B3" w:rsidP="006B18B3">
      <w:pPr>
        <w:spacing w:after="0" w:line="240" w:lineRule="auto"/>
        <w:jc w:val="center"/>
        <w:rPr>
          <w:rFonts w:ascii="Arial Black" w:eastAsia="Times New Roman" w:hAnsi="Arial Black" w:cs="Arial Black"/>
          <w:sz w:val="24"/>
          <w:szCs w:val="24"/>
          <w:lang w:eastAsia="it-IT"/>
        </w:rPr>
      </w:pPr>
    </w:p>
    <w:tbl>
      <w:tblPr>
        <w:tblW w:w="94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72"/>
        <w:gridCol w:w="1242"/>
        <w:gridCol w:w="867"/>
        <w:gridCol w:w="6374"/>
      </w:tblGrid>
      <w:tr w:rsidR="006B18B3" w:rsidRPr="009B1B29" w14:paraId="67B9503E" w14:textId="77777777" w:rsidTr="00B75438">
        <w:trPr>
          <w:trHeight w:val="137"/>
        </w:trPr>
        <w:tc>
          <w:tcPr>
            <w:tcW w:w="972" w:type="dxa"/>
            <w:shd w:val="clear" w:color="auto" w:fill="E6E6E6"/>
          </w:tcPr>
          <w:p w14:paraId="0D9C1289" w14:textId="77777777" w:rsidR="006B18B3" w:rsidRPr="00025BBB" w:rsidRDefault="006B18B3" w:rsidP="009B6A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025BBB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Numero </w:t>
            </w:r>
          </w:p>
        </w:tc>
        <w:tc>
          <w:tcPr>
            <w:tcW w:w="1242" w:type="dxa"/>
            <w:shd w:val="clear" w:color="auto" w:fill="E6E6E6"/>
          </w:tcPr>
          <w:p w14:paraId="377FC03A" w14:textId="77777777" w:rsidR="006B18B3" w:rsidRPr="00025BBB" w:rsidRDefault="006B18B3" w:rsidP="009B6A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025BBB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Giorno </w:t>
            </w:r>
          </w:p>
        </w:tc>
        <w:tc>
          <w:tcPr>
            <w:tcW w:w="867" w:type="dxa"/>
            <w:shd w:val="clear" w:color="auto" w:fill="E6E6E6"/>
          </w:tcPr>
          <w:p w14:paraId="3AFE3C39" w14:textId="77777777" w:rsidR="006B18B3" w:rsidRPr="00025BBB" w:rsidRDefault="006B18B3" w:rsidP="009B6A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025BBB">
              <w:rPr>
                <w:rFonts w:ascii="Arial" w:eastAsia="Times New Roman" w:hAnsi="Arial" w:cs="Arial"/>
                <w:b/>
                <w:bCs/>
                <w:lang w:eastAsia="it-IT"/>
              </w:rPr>
              <w:t>Ora</w:t>
            </w:r>
          </w:p>
        </w:tc>
        <w:tc>
          <w:tcPr>
            <w:tcW w:w="6374" w:type="dxa"/>
            <w:shd w:val="clear" w:color="auto" w:fill="E6E6E6"/>
          </w:tcPr>
          <w:p w14:paraId="465937AA" w14:textId="77777777" w:rsidR="006B18B3" w:rsidRPr="00025BBB" w:rsidRDefault="006B18B3" w:rsidP="009B6A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025BBB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Oggetto </w:t>
            </w:r>
          </w:p>
        </w:tc>
      </w:tr>
      <w:tr w:rsidR="006B18B3" w:rsidRPr="009B1B29" w14:paraId="320D8896" w14:textId="77777777" w:rsidTr="00C64641">
        <w:trPr>
          <w:trHeight w:val="581"/>
        </w:trPr>
        <w:tc>
          <w:tcPr>
            <w:tcW w:w="972" w:type="dxa"/>
            <w:vAlign w:val="center"/>
          </w:tcPr>
          <w:p w14:paraId="4B485269" w14:textId="34C2318E" w:rsidR="006B18B3" w:rsidRPr="008C75BA" w:rsidRDefault="00F73580" w:rsidP="009B6A5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it-IT"/>
              </w:rPr>
              <w:t>41</w:t>
            </w:r>
          </w:p>
        </w:tc>
        <w:tc>
          <w:tcPr>
            <w:tcW w:w="1242" w:type="dxa"/>
            <w:vAlign w:val="center"/>
          </w:tcPr>
          <w:p w14:paraId="308E5199" w14:textId="77777777" w:rsidR="006B18B3" w:rsidRPr="00025BBB" w:rsidRDefault="009B6A51" w:rsidP="009B6A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12</w:t>
            </w:r>
            <w:r w:rsidR="004A59D9">
              <w:rPr>
                <w:rFonts w:ascii="Arial" w:eastAsia="Times New Roman" w:hAnsi="Arial" w:cs="Arial"/>
                <w:lang w:eastAsia="it-IT"/>
              </w:rPr>
              <w:t>/</w:t>
            </w:r>
            <w:r>
              <w:rPr>
                <w:rFonts w:ascii="Arial" w:eastAsia="Times New Roman" w:hAnsi="Arial" w:cs="Arial"/>
                <w:lang w:eastAsia="it-IT"/>
              </w:rPr>
              <w:t>05</w:t>
            </w:r>
            <w:r w:rsidR="004A59D9">
              <w:rPr>
                <w:rFonts w:ascii="Arial" w:eastAsia="Times New Roman" w:hAnsi="Arial" w:cs="Arial"/>
                <w:lang w:eastAsia="it-IT"/>
              </w:rPr>
              <w:t>/</w:t>
            </w:r>
            <w:r w:rsidR="00EF10DD">
              <w:rPr>
                <w:rFonts w:ascii="Arial" w:eastAsia="Times New Roman" w:hAnsi="Arial" w:cs="Arial"/>
                <w:lang w:eastAsia="it-IT"/>
              </w:rPr>
              <w:t>202</w:t>
            </w:r>
            <w:r w:rsidR="00F572E0">
              <w:rPr>
                <w:rFonts w:ascii="Arial" w:eastAsia="Times New Roman" w:hAnsi="Arial" w:cs="Arial"/>
                <w:lang w:eastAsia="it-IT"/>
              </w:rPr>
              <w:t>6</w:t>
            </w:r>
          </w:p>
        </w:tc>
        <w:tc>
          <w:tcPr>
            <w:tcW w:w="867" w:type="dxa"/>
            <w:vAlign w:val="center"/>
          </w:tcPr>
          <w:p w14:paraId="5EDD310C" w14:textId="77777777" w:rsidR="006B18B3" w:rsidRPr="00025BBB" w:rsidRDefault="009B6A51" w:rsidP="009B6A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14</w:t>
            </w:r>
            <w:r w:rsidR="00903447">
              <w:rPr>
                <w:rFonts w:ascii="Arial" w:eastAsia="Times New Roman" w:hAnsi="Arial" w:cs="Arial"/>
                <w:lang w:eastAsia="it-IT"/>
              </w:rPr>
              <w:t>:</w:t>
            </w:r>
            <w:r w:rsidR="00F572E0">
              <w:rPr>
                <w:rFonts w:ascii="Arial" w:eastAsia="Times New Roman" w:hAnsi="Arial" w:cs="Arial"/>
                <w:lang w:eastAsia="it-IT"/>
              </w:rPr>
              <w:t>0</w:t>
            </w:r>
            <w:r w:rsidR="00903447">
              <w:rPr>
                <w:rFonts w:ascii="Arial" w:eastAsia="Times New Roman" w:hAnsi="Arial" w:cs="Arial"/>
                <w:lang w:eastAsia="it-IT"/>
              </w:rPr>
              <w:t>0</w:t>
            </w:r>
          </w:p>
        </w:tc>
        <w:tc>
          <w:tcPr>
            <w:tcW w:w="6374" w:type="dxa"/>
            <w:vAlign w:val="center"/>
          </w:tcPr>
          <w:p w14:paraId="66AF8AB9" w14:textId="77777777" w:rsidR="00C64641" w:rsidRPr="00C64641" w:rsidRDefault="00C64641" w:rsidP="00C64641">
            <w:pPr>
              <w:tabs>
                <w:tab w:val="center" w:pos="4819"/>
                <w:tab w:val="left" w:pos="7095"/>
              </w:tabs>
              <w:rPr>
                <w:rFonts w:asciiTheme="minorHAnsi" w:hAnsiTheme="minorHAnsi"/>
                <w:sz w:val="24"/>
                <w:szCs w:val="24"/>
              </w:rPr>
            </w:pPr>
            <w:r w:rsidRPr="00C64641">
              <w:rPr>
                <w:rFonts w:asciiTheme="minorHAnsi" w:hAnsiTheme="minorHAnsi"/>
                <w:sz w:val="24"/>
                <w:szCs w:val="24"/>
              </w:rPr>
              <w:t>Programmazione FSL a.s. 2026/2027</w:t>
            </w:r>
          </w:p>
          <w:p w14:paraId="7769D496" w14:textId="77777777" w:rsidR="006B18B3" w:rsidRPr="001F7550" w:rsidRDefault="006B18B3" w:rsidP="005F3B5A">
            <w:pPr>
              <w:spacing w:after="0" w:line="240" w:lineRule="auto"/>
              <w:rPr>
                <w:lang w:eastAsia="it-IT"/>
              </w:rPr>
            </w:pPr>
          </w:p>
        </w:tc>
      </w:tr>
    </w:tbl>
    <w:p w14:paraId="4C3DB357" w14:textId="77777777" w:rsidR="006B18B3" w:rsidRPr="00964357" w:rsidRDefault="006B18B3" w:rsidP="006B18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615EA11" w14:textId="77777777" w:rsidR="006B18B3" w:rsidRPr="00964357" w:rsidRDefault="006B18B3" w:rsidP="006B18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64357">
        <w:rPr>
          <w:rFonts w:ascii="Times New Roman" w:eastAsia="Times New Roman" w:hAnsi="Times New Roman"/>
          <w:sz w:val="24"/>
          <w:szCs w:val="24"/>
          <w:lang w:eastAsia="it-IT"/>
        </w:rPr>
        <w:t>Nell’anno, ora e giorno sopra indicati, a seguito di convocazione effettuata nei modi di legge, si è riunito il Consiglio d’Istituto come appresso costituito:</w:t>
      </w:r>
    </w:p>
    <w:p w14:paraId="41C189BC" w14:textId="77777777" w:rsidR="006B18B3" w:rsidRPr="00964357" w:rsidRDefault="006B18B3" w:rsidP="006B18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4"/>
        <w:gridCol w:w="3512"/>
        <w:gridCol w:w="2552"/>
        <w:gridCol w:w="1327"/>
        <w:gridCol w:w="1194"/>
      </w:tblGrid>
      <w:tr w:rsidR="003B47BB" w:rsidRPr="009B1B29" w14:paraId="0089A94A" w14:textId="77777777" w:rsidTr="00A66773">
        <w:trPr>
          <w:trHeight w:val="452"/>
          <w:jc w:val="center"/>
        </w:trPr>
        <w:tc>
          <w:tcPr>
            <w:tcW w:w="404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E6E6E6"/>
          </w:tcPr>
          <w:p w14:paraId="38CDB901" w14:textId="77777777" w:rsidR="003B47BB" w:rsidRPr="00964357" w:rsidRDefault="003B47BB" w:rsidP="00073E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  <w:r w:rsidRPr="0096435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  <w:t>N.</w:t>
            </w:r>
          </w:p>
          <w:p w14:paraId="473F2EAF" w14:textId="77777777" w:rsidR="003B47BB" w:rsidRPr="00964357" w:rsidRDefault="003B47BB" w:rsidP="00073E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51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E6E6E6"/>
          </w:tcPr>
          <w:p w14:paraId="5DEEC8D0" w14:textId="77777777" w:rsidR="003B47BB" w:rsidRPr="00964357" w:rsidRDefault="003B47BB" w:rsidP="00073E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  <w:r w:rsidRPr="0096435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  <w:t>Cognome e Nome Consiglieri</w:t>
            </w:r>
          </w:p>
        </w:tc>
        <w:tc>
          <w:tcPr>
            <w:tcW w:w="255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E6E6E6"/>
          </w:tcPr>
          <w:p w14:paraId="2C9ABA37" w14:textId="77777777" w:rsidR="003B47BB" w:rsidRPr="00964357" w:rsidRDefault="003B47BB" w:rsidP="00073E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  <w:r w:rsidRPr="0096435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  <w:t>Componente</w:t>
            </w:r>
          </w:p>
        </w:tc>
        <w:tc>
          <w:tcPr>
            <w:tcW w:w="1327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E6E6E6"/>
          </w:tcPr>
          <w:p w14:paraId="46E6A3FA" w14:textId="77777777" w:rsidR="003B47BB" w:rsidRPr="00964357" w:rsidRDefault="003B47BB" w:rsidP="00073E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  <w:r w:rsidRPr="0096435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  <w:t>Presente</w:t>
            </w:r>
          </w:p>
        </w:tc>
        <w:tc>
          <w:tcPr>
            <w:tcW w:w="1194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E6E6E6"/>
          </w:tcPr>
          <w:p w14:paraId="192D790D" w14:textId="77777777" w:rsidR="003B47BB" w:rsidRPr="00964357" w:rsidRDefault="003B47BB" w:rsidP="00073E9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  <w:r w:rsidRPr="0096435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  <w:t xml:space="preserve">Assente </w:t>
            </w:r>
          </w:p>
        </w:tc>
      </w:tr>
      <w:tr w:rsidR="003B47BB" w:rsidRPr="009B1B29" w14:paraId="28B4AC4A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2CE3" w14:textId="77777777" w:rsidR="003B47BB" w:rsidRPr="009B1B29" w:rsidRDefault="003B47BB" w:rsidP="00073E94">
            <w:p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D25D" w14:textId="77777777" w:rsidR="003B47BB" w:rsidRPr="009B1B29" w:rsidRDefault="003B47BB" w:rsidP="00073E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IAVARONE Nicola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0D2F" w14:textId="77777777" w:rsidR="003B47BB" w:rsidRPr="009B1B29" w:rsidRDefault="003B47BB" w:rsidP="00073E94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Dirigente Scolastico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7DEC" w14:textId="77777777" w:rsidR="003B47BB" w:rsidRPr="005F3B5A" w:rsidRDefault="003B47BB" w:rsidP="00073E94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282E6" w14:textId="77777777" w:rsidR="003B47BB" w:rsidRPr="005F3B5A" w:rsidRDefault="003B47BB" w:rsidP="00073E94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47BB" w:rsidRPr="009B1B29" w14:paraId="5F91BECD" w14:textId="77777777" w:rsidTr="004A59D9">
        <w:trPr>
          <w:trHeight w:val="506"/>
          <w:jc w:val="center"/>
        </w:trPr>
        <w:tc>
          <w:tcPr>
            <w:tcW w:w="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5ABD" w14:textId="77777777" w:rsidR="003B47BB" w:rsidRPr="009B1B29" w:rsidRDefault="003B47BB" w:rsidP="00073E94">
            <w:p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E5EB" w14:textId="77777777" w:rsidR="003B47BB" w:rsidRPr="009B1B29" w:rsidRDefault="004A59D9" w:rsidP="00073E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ASTORE  GIANLUCA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395E" w14:textId="77777777" w:rsidR="003B47BB" w:rsidRPr="009B1B29" w:rsidRDefault="003B47BB" w:rsidP="00073E94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B28C" w14:textId="77777777" w:rsidR="003B47BB" w:rsidRPr="005F3B5A" w:rsidRDefault="003B47BB" w:rsidP="00073E94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3982D" w14:textId="77777777" w:rsidR="003B47BB" w:rsidRPr="005F3B5A" w:rsidRDefault="003B47BB" w:rsidP="00073E94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9D9" w:rsidRPr="009B1B29" w14:paraId="5BA58960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B11C" w14:textId="77777777" w:rsidR="004A59D9" w:rsidRPr="009B1B29" w:rsidRDefault="004A59D9" w:rsidP="00073E94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7BED" w14:textId="77777777" w:rsidR="004A59D9" w:rsidRPr="009B1B29" w:rsidRDefault="004A59D9" w:rsidP="00073E94">
            <w:pPr>
              <w:rPr>
                <w:rFonts w:ascii="Times New Roman" w:hAnsi="Times New Roman"/>
              </w:rPr>
            </w:pPr>
            <w:r w:rsidRPr="009B1B29">
              <w:rPr>
                <w:rFonts w:ascii="Times New Roman" w:hAnsi="Times New Roman"/>
              </w:rPr>
              <w:t>BATTAGLIESE MARIAROSARIA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1D91" w14:textId="77777777" w:rsidR="004A59D9" w:rsidRPr="009B1B29" w:rsidRDefault="004A59D9" w:rsidP="00073E94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4826" w14:textId="77777777" w:rsidR="004A59D9" w:rsidRPr="005F3B5A" w:rsidRDefault="004A59D9" w:rsidP="00073E94">
            <w:pPr>
              <w:ind w:right="-1"/>
              <w:jc w:val="center"/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6B909" w14:textId="77777777" w:rsidR="004A59D9" w:rsidRPr="005F3B5A" w:rsidRDefault="004A59D9" w:rsidP="00073E94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67E" w:rsidRPr="009B1B29" w14:paraId="31191ADF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27F" w14:textId="77777777" w:rsidR="0077167E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7E2E" w14:textId="77777777" w:rsidR="0077167E" w:rsidRPr="009B1B29" w:rsidRDefault="00E20455" w:rsidP="0077167E">
            <w:pPr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BERTOLINI NICOLA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A838" w14:textId="77777777" w:rsidR="0077167E" w:rsidRPr="009B1B29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2956" w14:textId="77777777" w:rsidR="0077167E" w:rsidRPr="005F3B5A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839C8A" w14:textId="77777777" w:rsidR="0077167E" w:rsidRPr="005F3B5A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67E" w:rsidRPr="009B1B29" w14:paraId="7E4D4FE7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28B475" w14:textId="77777777" w:rsidR="0077167E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AA82" w14:textId="77777777" w:rsidR="0077167E" w:rsidRPr="009B1B29" w:rsidRDefault="00E20455" w:rsidP="0077167E">
            <w:pPr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LONGO BATTISTINA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D0FB0" w14:textId="77777777" w:rsidR="0077167E" w:rsidRPr="009B1B29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F95A0" w14:textId="77777777" w:rsidR="0077167E" w:rsidRPr="005F3B5A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BE7ED" w14:textId="77777777" w:rsidR="0077167E" w:rsidRPr="005F3B5A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67E" w:rsidRPr="009B1B29" w14:paraId="31C91D9F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F44D4" w14:textId="77777777" w:rsidR="0077167E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7938" w14:textId="77777777" w:rsidR="0077167E" w:rsidRPr="009B1B29" w:rsidRDefault="00E20455" w:rsidP="0077167E">
            <w:pPr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MAGNO GIACOMO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72B17" w14:textId="77777777" w:rsidR="0077167E" w:rsidRPr="009B1B29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CF1B7" w14:textId="77777777" w:rsidR="0077167E" w:rsidRPr="005F3B5A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1C396" w14:textId="77777777" w:rsidR="0077167E" w:rsidRPr="005F3B5A" w:rsidRDefault="005F3B5A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B5A">
              <w:t>x</w:t>
            </w:r>
          </w:p>
        </w:tc>
      </w:tr>
      <w:tr w:rsidR="004A59D9" w:rsidRPr="009B1B29" w14:paraId="3F00F748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22539" w14:textId="77777777" w:rsidR="004A59D9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A1A0" w14:textId="77777777" w:rsidR="004A59D9" w:rsidRPr="009B1B29" w:rsidRDefault="00E20455" w:rsidP="0077167E">
            <w:pPr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PASSARO VINCENZO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72727" w14:textId="77777777" w:rsidR="004A59D9" w:rsidRPr="009B1B29" w:rsidRDefault="00E20455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5ED92" w14:textId="77777777" w:rsidR="004A59D9" w:rsidRPr="005F3B5A" w:rsidRDefault="00E20455" w:rsidP="0077167E">
            <w:pPr>
              <w:ind w:right="-1"/>
              <w:jc w:val="center"/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7AAD0" w14:textId="77777777" w:rsidR="004A59D9" w:rsidRPr="005F3B5A" w:rsidRDefault="004A59D9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9D9" w:rsidRPr="009B1B29" w14:paraId="594EA393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B599A" w14:textId="77777777" w:rsidR="004A59D9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379E" w14:textId="77777777" w:rsidR="004A59D9" w:rsidRPr="009B1B29" w:rsidRDefault="00E20455" w:rsidP="0077167E">
            <w:pPr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STANCO MIKE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79DF5" w14:textId="77777777" w:rsidR="004A59D9" w:rsidRPr="009B1B29" w:rsidRDefault="00E20455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3C00F" w14:textId="77777777" w:rsidR="004A59D9" w:rsidRPr="005F3B5A" w:rsidRDefault="00E20455" w:rsidP="0077167E">
            <w:pPr>
              <w:ind w:right="-1"/>
              <w:jc w:val="center"/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BC343" w14:textId="77777777" w:rsidR="004A59D9" w:rsidRPr="005F3B5A" w:rsidRDefault="004A59D9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9D9" w:rsidRPr="009B1B29" w14:paraId="3F3F88D8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62E1F" w14:textId="77777777" w:rsidR="004A59D9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2E6E" w14:textId="77777777" w:rsidR="004A59D9" w:rsidRPr="009B1B29" w:rsidRDefault="00E20455" w:rsidP="0077167E">
            <w:pPr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STIFANO  ANGELO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623A0" w14:textId="77777777" w:rsidR="004A59D9" w:rsidRPr="009B1B29" w:rsidRDefault="00E20455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1A018" w14:textId="77777777" w:rsidR="004A59D9" w:rsidRPr="005F3B5A" w:rsidRDefault="00E20455" w:rsidP="0077167E">
            <w:pPr>
              <w:ind w:right="-1"/>
              <w:jc w:val="center"/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79302" w14:textId="77777777" w:rsidR="004A59D9" w:rsidRPr="005F3B5A" w:rsidRDefault="004A59D9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67E" w:rsidRPr="009B1B29" w14:paraId="4A4761AD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1AD80" w14:textId="77777777" w:rsidR="0077167E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B19C" w14:textId="77777777" w:rsidR="0077167E" w:rsidRPr="009B1B29" w:rsidRDefault="0077167E" w:rsidP="007716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 xml:space="preserve">GRAMMALDO Marisol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8AA8" w14:textId="77777777" w:rsidR="0077167E" w:rsidRPr="009B1B29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ATA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738D4" w14:textId="77777777" w:rsidR="0077167E" w:rsidRPr="005F3B5A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C0923" w14:textId="77777777" w:rsidR="0077167E" w:rsidRPr="005F3B5A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67E" w:rsidRPr="009B1B29" w14:paraId="1D09D39C" w14:textId="77777777" w:rsidTr="00A66773">
        <w:trPr>
          <w:trHeight w:val="38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AFB25" w14:textId="77777777" w:rsidR="0077167E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975B" w14:textId="77777777" w:rsidR="0077167E" w:rsidRPr="009B1B29" w:rsidRDefault="003D7DDF" w:rsidP="007716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GRIECO NICOLA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83A88" w14:textId="77777777" w:rsidR="0077167E" w:rsidRPr="009B1B29" w:rsidRDefault="0077167E" w:rsidP="007716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ATA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A16EC" w14:textId="77777777" w:rsidR="0077167E" w:rsidRPr="005F3B5A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E3952" w14:textId="77777777" w:rsidR="0077167E" w:rsidRPr="005F3B5A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67E" w:rsidRPr="009B1B29" w14:paraId="2302B59F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7D2D4" w14:textId="77777777" w:rsidR="0077167E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C99C" w14:textId="77777777" w:rsidR="0077167E" w:rsidRPr="009B1B29" w:rsidRDefault="00E20455" w:rsidP="007716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CAMMARANO Osvaldo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64129" w14:textId="77777777" w:rsidR="0077167E" w:rsidRPr="009B1B29" w:rsidRDefault="0077167E" w:rsidP="007716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Genitori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E936C" w14:textId="77777777" w:rsidR="0077167E" w:rsidRPr="005F3B5A" w:rsidRDefault="0077167E" w:rsidP="007716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A3B53" w14:textId="77777777" w:rsidR="0077167E" w:rsidRPr="005F3B5A" w:rsidRDefault="0077167E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67E" w:rsidRPr="009B1B29" w14:paraId="1CFEFBDD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E5FC4" w14:textId="77777777" w:rsidR="0077167E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1</w:t>
            </w:r>
            <w:r w:rsidR="003D7DDF" w:rsidRPr="009B1B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B539" w14:textId="77777777" w:rsidR="0077167E" w:rsidRPr="009B1B29" w:rsidRDefault="00E20455" w:rsidP="0077167E">
            <w:pPr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SODANO  TERESA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12F6F" w14:textId="77777777" w:rsidR="0077167E" w:rsidRPr="009B1B29" w:rsidRDefault="0077167E" w:rsidP="007716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Genitori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5AC8A" w14:textId="77777777" w:rsidR="0077167E" w:rsidRPr="005F3B5A" w:rsidRDefault="0077167E" w:rsidP="007716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8DD4F" w14:textId="77777777" w:rsidR="0077167E" w:rsidRPr="005F3B5A" w:rsidRDefault="005F3B5A" w:rsidP="0077167E">
            <w:pPr>
              <w:ind w:right="-1"/>
              <w:jc w:val="center"/>
            </w:pPr>
            <w:r w:rsidRPr="005F3B5A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4A59D9" w:rsidRPr="009B1B29" w14:paraId="2FAECB83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110CB" w14:textId="77777777" w:rsidR="004A59D9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1</w:t>
            </w:r>
            <w:r w:rsidR="003D7DDF" w:rsidRPr="009B1B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2ED7" w14:textId="77777777" w:rsidR="004A59D9" w:rsidRPr="009B1B29" w:rsidRDefault="003D7DDF" w:rsidP="0077167E">
            <w:pPr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CURCIO ALESSANDRO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7A195" w14:textId="77777777" w:rsidR="004A59D9" w:rsidRPr="009B1B29" w:rsidRDefault="003D7DDF" w:rsidP="007716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Studente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EA2CE" w14:textId="77777777" w:rsidR="004A59D9" w:rsidRPr="005F3B5A" w:rsidRDefault="005F3B5A" w:rsidP="0077167E">
            <w:pPr>
              <w:jc w:val="center"/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86BDC" w14:textId="77777777" w:rsidR="004A59D9" w:rsidRPr="005F3B5A" w:rsidRDefault="004A59D9" w:rsidP="0077167E">
            <w:pPr>
              <w:ind w:right="-1"/>
              <w:jc w:val="center"/>
            </w:pPr>
          </w:p>
        </w:tc>
      </w:tr>
      <w:tr w:rsidR="004A59D9" w:rsidRPr="009B1B29" w14:paraId="20BFB26F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22C57" w14:textId="77777777" w:rsidR="004A59D9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1</w:t>
            </w:r>
            <w:r w:rsidR="003D7DDF" w:rsidRPr="009B1B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F7F2" w14:textId="77777777" w:rsidR="004A59D9" w:rsidRPr="009B1B29" w:rsidRDefault="003D7DDF" w:rsidP="0077167E">
            <w:pPr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CURCIO  FRANCESCO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3DFCC" w14:textId="77777777" w:rsidR="004A59D9" w:rsidRPr="009B1B29" w:rsidRDefault="003D7DDF" w:rsidP="007716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Studente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D69A1" w14:textId="77777777" w:rsidR="004A59D9" w:rsidRPr="005F3B5A" w:rsidRDefault="005F3B5A" w:rsidP="0077167E">
            <w:pPr>
              <w:jc w:val="center"/>
            </w:pPr>
            <w:r w:rsidRPr="005F3B5A">
              <w:t>x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A1B21" w14:textId="77777777" w:rsidR="004A59D9" w:rsidRPr="005F3B5A" w:rsidRDefault="004A59D9" w:rsidP="0077167E">
            <w:pPr>
              <w:ind w:right="-1"/>
              <w:jc w:val="center"/>
            </w:pPr>
          </w:p>
        </w:tc>
      </w:tr>
      <w:tr w:rsidR="004A59D9" w:rsidRPr="009B1B29" w14:paraId="5F01D79A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FFF2" w14:textId="77777777" w:rsidR="004A59D9" w:rsidRPr="009B1B29" w:rsidRDefault="004A59D9" w:rsidP="003D7DDF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1</w:t>
            </w:r>
            <w:r w:rsidR="003D7DDF" w:rsidRPr="009B1B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ECE2" w14:textId="77777777" w:rsidR="004A59D9" w:rsidRPr="009B1B29" w:rsidRDefault="003D7DDF" w:rsidP="0077167E">
            <w:pPr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INFANTE  FRANCESCO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3919D" w14:textId="77777777" w:rsidR="004A59D9" w:rsidRPr="009B1B29" w:rsidRDefault="003D7DDF" w:rsidP="007716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Studente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60303" w14:textId="77777777" w:rsidR="004A59D9" w:rsidRPr="005F3B5A" w:rsidRDefault="004A59D9" w:rsidP="0077167E">
            <w:pPr>
              <w:jc w:val="center"/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E4ECD" w14:textId="77777777" w:rsidR="004A59D9" w:rsidRPr="005F3B5A" w:rsidRDefault="00F572E0" w:rsidP="0077167E">
            <w:pPr>
              <w:ind w:right="-1"/>
              <w:jc w:val="center"/>
            </w:pPr>
            <w:r w:rsidRPr="005F3B5A">
              <w:t>x</w:t>
            </w:r>
          </w:p>
        </w:tc>
      </w:tr>
      <w:tr w:rsidR="004A59D9" w:rsidRPr="009B1B29" w14:paraId="3A40559D" w14:textId="77777777" w:rsidTr="00A66773">
        <w:trPr>
          <w:trHeight w:val="374"/>
          <w:jc w:val="center"/>
        </w:trPr>
        <w:tc>
          <w:tcPr>
            <w:tcW w:w="40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91392" w14:textId="77777777" w:rsidR="004A59D9" w:rsidRPr="009B1B29" w:rsidRDefault="004A59D9" w:rsidP="0077167E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1</w:t>
            </w:r>
            <w:r w:rsidR="003D7DDF" w:rsidRPr="009B1B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C612" w14:textId="77777777" w:rsidR="004A59D9" w:rsidRPr="009B1B29" w:rsidRDefault="003D7DDF" w:rsidP="0077167E">
            <w:pPr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LO GARZO  LUIGI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B67F3" w14:textId="77777777" w:rsidR="004A59D9" w:rsidRPr="009B1B29" w:rsidRDefault="003D7DDF" w:rsidP="007716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B29">
              <w:rPr>
                <w:rFonts w:ascii="Times New Roman" w:hAnsi="Times New Roman"/>
                <w:sz w:val="24"/>
                <w:szCs w:val="24"/>
              </w:rPr>
              <w:t>Studente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F8CB9" w14:textId="77777777" w:rsidR="004A59D9" w:rsidRPr="005F3B5A" w:rsidRDefault="004A59D9" w:rsidP="0077167E">
            <w:pPr>
              <w:jc w:val="center"/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67EEE" w14:textId="77777777" w:rsidR="004A59D9" w:rsidRPr="005F3B5A" w:rsidRDefault="00F572E0" w:rsidP="0077167E">
            <w:pPr>
              <w:ind w:right="-1"/>
              <w:jc w:val="center"/>
            </w:pPr>
            <w:r w:rsidRPr="005F3B5A">
              <w:t>x</w:t>
            </w:r>
          </w:p>
        </w:tc>
      </w:tr>
    </w:tbl>
    <w:p w14:paraId="51214A1E" w14:textId="77777777" w:rsidR="005F3B5A" w:rsidRPr="005F3B5A" w:rsidRDefault="005F3B5A" w:rsidP="005F3B5A">
      <w:pPr>
        <w:widowControl w:val="0"/>
        <w:tabs>
          <w:tab w:val="left" w:pos="2127"/>
        </w:tabs>
        <w:autoSpaceDE w:val="0"/>
        <w:autoSpaceDN w:val="0"/>
        <w:spacing w:after="0" w:line="235" w:lineRule="auto"/>
        <w:ind w:left="195" w:right="5527"/>
        <w:rPr>
          <w:rFonts w:ascii="Times New Roman" w:eastAsia="Times New Roman" w:hAnsi="Times New Roman"/>
          <w:b/>
          <w:i/>
          <w:sz w:val="20"/>
        </w:rPr>
      </w:pPr>
      <w:r w:rsidRPr="005F3B5A">
        <w:rPr>
          <w:rFonts w:ascii="Times New Roman" w:eastAsia="Times New Roman" w:hAnsi="Times New Roman"/>
          <w:b/>
          <w:i/>
          <w:sz w:val="20"/>
        </w:rPr>
        <w:t>Numero membri eletti edidiritto: 17-</w:t>
      </w:r>
    </w:p>
    <w:p w14:paraId="052531D3" w14:textId="77777777" w:rsidR="005F3B5A" w:rsidRPr="005F3B5A" w:rsidRDefault="005F3B5A" w:rsidP="005F3B5A">
      <w:pPr>
        <w:widowControl w:val="0"/>
        <w:autoSpaceDE w:val="0"/>
        <w:autoSpaceDN w:val="0"/>
        <w:spacing w:after="0" w:line="235" w:lineRule="auto"/>
        <w:ind w:left="195" w:right="7456"/>
        <w:rPr>
          <w:rFonts w:ascii="Times New Roman" w:eastAsia="Times New Roman" w:hAnsi="Times New Roman"/>
          <w:b/>
          <w:i/>
          <w:sz w:val="20"/>
        </w:rPr>
      </w:pPr>
      <w:r w:rsidRPr="005F3B5A">
        <w:rPr>
          <w:rFonts w:ascii="Times New Roman" w:eastAsia="Times New Roman" w:hAnsi="Times New Roman"/>
          <w:b/>
          <w:i/>
          <w:sz w:val="20"/>
        </w:rPr>
        <w:t>Totale presenti: 13-</w:t>
      </w:r>
    </w:p>
    <w:p w14:paraId="7EF525B8" w14:textId="77777777" w:rsidR="005F3B5A" w:rsidRPr="005F3B5A" w:rsidRDefault="005F3B5A" w:rsidP="005F3B5A">
      <w:pPr>
        <w:widowControl w:val="0"/>
        <w:autoSpaceDE w:val="0"/>
        <w:autoSpaceDN w:val="0"/>
        <w:spacing w:after="0" w:line="235" w:lineRule="auto"/>
        <w:ind w:left="195" w:right="7456"/>
        <w:rPr>
          <w:rFonts w:ascii="Times New Roman" w:eastAsia="Times New Roman" w:hAnsi="Times New Roman"/>
          <w:b/>
          <w:i/>
          <w:sz w:val="20"/>
        </w:rPr>
      </w:pPr>
      <w:r w:rsidRPr="005F3B5A">
        <w:rPr>
          <w:rFonts w:ascii="Times New Roman" w:eastAsia="Times New Roman" w:hAnsi="Times New Roman"/>
          <w:b/>
          <w:i/>
          <w:sz w:val="20"/>
        </w:rPr>
        <w:t>Totale assenti: 4-</w:t>
      </w:r>
    </w:p>
    <w:p w14:paraId="1DB4FB48" w14:textId="77777777" w:rsidR="003B47BB" w:rsidRPr="00352842" w:rsidRDefault="003B47BB" w:rsidP="003B47BB">
      <w:pPr>
        <w:widowControl w:val="0"/>
        <w:autoSpaceDE w:val="0"/>
        <w:autoSpaceDN w:val="0"/>
        <w:spacing w:after="0" w:line="235" w:lineRule="auto"/>
        <w:ind w:left="195" w:right="7456"/>
        <w:rPr>
          <w:rFonts w:ascii="Times New Roman" w:eastAsia="Times New Roman" w:hAnsi="Times New Roman"/>
          <w:b/>
          <w:i/>
          <w:sz w:val="20"/>
        </w:rPr>
      </w:pPr>
    </w:p>
    <w:p w14:paraId="4318C150" w14:textId="77777777" w:rsidR="00BE28EB" w:rsidRPr="00BE28EB" w:rsidRDefault="00BE28EB" w:rsidP="00BE28EB">
      <w:pPr>
        <w:pStyle w:val="Corpotesto"/>
        <w:spacing w:before="10"/>
        <w:rPr>
          <w:b/>
          <w:lang w:eastAsia="it-IT"/>
        </w:rPr>
      </w:pPr>
      <w:r w:rsidRPr="00BE28EB">
        <w:rPr>
          <w:b/>
          <w:lang w:eastAsia="it-IT"/>
        </w:rPr>
        <w:t xml:space="preserve">Presiede il sig. </w:t>
      </w:r>
      <w:r w:rsidR="004A59D9">
        <w:rPr>
          <w:b/>
          <w:lang w:eastAsia="it-IT"/>
        </w:rPr>
        <w:t>Osvaldo Cammarano</w:t>
      </w:r>
      <w:r w:rsidRPr="00BE28EB">
        <w:rPr>
          <w:b/>
          <w:lang w:eastAsia="it-IT"/>
        </w:rPr>
        <w:t>, in qualità di Presidente.</w:t>
      </w:r>
    </w:p>
    <w:p w14:paraId="27BCF0D5" w14:textId="77777777" w:rsidR="003B47BB" w:rsidRPr="00352842" w:rsidRDefault="003B47BB" w:rsidP="00BE28EB">
      <w:pPr>
        <w:widowControl w:val="0"/>
        <w:autoSpaceDE w:val="0"/>
        <w:autoSpaceDN w:val="0"/>
        <w:spacing w:after="0" w:line="235" w:lineRule="auto"/>
        <w:ind w:left="-142" w:right="4109"/>
        <w:rPr>
          <w:rFonts w:ascii="Times New Roman" w:eastAsia="Times New Roman" w:hAnsi="Times New Roman"/>
          <w:b/>
          <w:bCs/>
          <w:lang w:eastAsia="it-IT"/>
        </w:rPr>
      </w:pPr>
    </w:p>
    <w:p w14:paraId="166FDBE5" w14:textId="77777777" w:rsidR="003B47BB" w:rsidRDefault="004A59D9" w:rsidP="003B47BB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Times New Roman" w:hAnsi="Times New Roman"/>
          <w:b/>
          <w:bCs/>
          <w:lang w:eastAsia="it-IT"/>
        </w:rPr>
        <w:t>Funge da Segretario la</w:t>
      </w:r>
      <w:r w:rsidR="003B47BB" w:rsidRPr="00352842">
        <w:rPr>
          <w:rFonts w:ascii="Times New Roman" w:eastAsia="Times New Roman" w:hAnsi="Times New Roman"/>
          <w:b/>
          <w:bCs/>
          <w:lang w:eastAsia="it-IT"/>
        </w:rPr>
        <w:t xml:space="preserve"> Prof.</w:t>
      </w:r>
      <w:r>
        <w:rPr>
          <w:rFonts w:ascii="Times New Roman" w:eastAsia="Times New Roman" w:hAnsi="Times New Roman"/>
          <w:b/>
          <w:bCs/>
          <w:lang w:eastAsia="it-IT"/>
        </w:rPr>
        <w:t>ssa Battistina Longo</w:t>
      </w:r>
    </w:p>
    <w:p w14:paraId="5C53A2BA" w14:textId="77777777" w:rsidR="00903447" w:rsidRDefault="00E14F2E" w:rsidP="003B47BB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Times New Roman" w:hAnsi="Times New Roman"/>
          <w:b/>
          <w:bCs/>
          <w:lang w:eastAsia="it-IT"/>
        </w:rPr>
        <w:t>omissis…..</w:t>
      </w:r>
    </w:p>
    <w:p w14:paraId="0F969ECD" w14:textId="77777777" w:rsidR="009B6A51" w:rsidRDefault="0092402D" w:rsidP="009B6A51">
      <w:pPr>
        <w:jc w:val="center"/>
        <w:rPr>
          <w:rFonts w:asciiTheme="minorHAnsi" w:eastAsia="Aptos" w:hAnsiTheme="minorHAnsi"/>
          <w:b/>
          <w:bCs/>
          <w:kern w:val="2"/>
        </w:rPr>
      </w:pPr>
      <w:r w:rsidRPr="005C4D4C">
        <w:rPr>
          <w:rFonts w:asciiTheme="minorHAnsi" w:eastAsia="Aptos" w:hAnsiTheme="minorHAnsi"/>
          <w:b/>
          <w:bCs/>
          <w:kern w:val="2"/>
        </w:rPr>
        <w:t xml:space="preserve">DELIBERA (n. </w:t>
      </w:r>
      <w:r w:rsidR="00C64641">
        <w:rPr>
          <w:rFonts w:asciiTheme="minorHAnsi" w:eastAsia="Aptos" w:hAnsiTheme="minorHAnsi"/>
          <w:b/>
          <w:bCs/>
          <w:kern w:val="2"/>
        </w:rPr>
        <w:t>41</w:t>
      </w:r>
      <w:r w:rsidRPr="005C4D4C">
        <w:rPr>
          <w:rFonts w:asciiTheme="minorHAnsi" w:eastAsia="Aptos" w:hAnsiTheme="minorHAnsi"/>
          <w:b/>
          <w:bCs/>
          <w:kern w:val="2"/>
        </w:rPr>
        <w:t>)</w:t>
      </w:r>
      <w:r w:rsidRPr="005C4D4C">
        <w:rPr>
          <w:rFonts w:asciiTheme="minorHAnsi" w:eastAsia="Aptos" w:hAnsiTheme="minorHAnsi"/>
          <w:b/>
          <w:bCs/>
          <w:kern w:val="2"/>
        </w:rPr>
        <w:br/>
      </w:r>
    </w:p>
    <w:p w14:paraId="2056E129" w14:textId="77777777" w:rsidR="00C64641" w:rsidRPr="00C64641" w:rsidRDefault="00C64641" w:rsidP="00C64641">
      <w:pPr>
        <w:pStyle w:val="NormaleWeb"/>
        <w:spacing w:before="0" w:beforeAutospacing="0" w:after="0" w:afterAutospacing="0"/>
        <w:jc w:val="both"/>
        <w:rPr>
          <w:rFonts w:asciiTheme="minorHAnsi" w:eastAsia="+mn-ea" w:hAnsiTheme="minorHAnsi"/>
          <w:b/>
          <w:bCs/>
          <w:color w:val="000000"/>
          <w:kern w:val="24"/>
        </w:rPr>
      </w:pPr>
      <w:r w:rsidRPr="00C64641">
        <w:rPr>
          <w:rFonts w:asciiTheme="minorHAnsi" w:eastAsia="+mn-ea" w:hAnsiTheme="minorHAnsi"/>
          <w:b/>
          <w:bCs/>
          <w:color w:val="000000"/>
          <w:kern w:val="24"/>
        </w:rPr>
        <w:t xml:space="preserve">SENTITO </w:t>
      </w:r>
      <w:r w:rsidRPr="00C64641">
        <w:rPr>
          <w:rFonts w:asciiTheme="minorHAnsi" w:eastAsia="+mn-ea" w:hAnsiTheme="minorHAnsi"/>
          <w:bCs/>
          <w:color w:val="000000"/>
          <w:kern w:val="24"/>
        </w:rPr>
        <w:t>il Dirigente Scolastico</w:t>
      </w:r>
      <w:r w:rsidRPr="00C64641">
        <w:rPr>
          <w:rFonts w:asciiTheme="minorHAnsi" w:eastAsia="+mn-ea" w:hAnsiTheme="minorHAnsi"/>
          <w:b/>
          <w:bCs/>
          <w:color w:val="000000"/>
          <w:kern w:val="24"/>
        </w:rPr>
        <w:t>;</w:t>
      </w:r>
    </w:p>
    <w:p w14:paraId="4008AEB2" w14:textId="77777777" w:rsidR="00C64641" w:rsidRPr="00C64641" w:rsidRDefault="00C64641" w:rsidP="00C64641">
      <w:pPr>
        <w:pStyle w:val="NormaleWeb"/>
        <w:spacing w:before="0" w:beforeAutospacing="0" w:after="0" w:afterAutospacing="0"/>
        <w:jc w:val="both"/>
        <w:rPr>
          <w:rFonts w:asciiTheme="minorHAnsi" w:eastAsia="+mn-ea" w:hAnsiTheme="minorHAnsi"/>
          <w:b/>
          <w:bCs/>
          <w:color w:val="000000"/>
          <w:kern w:val="24"/>
        </w:rPr>
      </w:pPr>
      <w:r w:rsidRPr="00C64641">
        <w:rPr>
          <w:rFonts w:asciiTheme="minorHAnsi" w:eastAsia="+mn-ea" w:hAnsiTheme="minorHAnsi"/>
          <w:b/>
          <w:bCs/>
          <w:color w:val="000000"/>
          <w:kern w:val="24"/>
        </w:rPr>
        <w:t xml:space="preserve">CONSIDERATA </w:t>
      </w:r>
      <w:r w:rsidRPr="00C64641">
        <w:rPr>
          <w:rFonts w:asciiTheme="minorHAnsi" w:eastAsia="+mn-ea" w:hAnsiTheme="minorHAnsi"/>
          <w:bCs/>
          <w:color w:val="000000"/>
          <w:kern w:val="24"/>
        </w:rPr>
        <w:t>la necessità di programmare le attività FSL e i percorsi collegati ai PCTO per l’anno scolastico 2026/2027</w:t>
      </w:r>
      <w:r w:rsidRPr="00C64641">
        <w:rPr>
          <w:rFonts w:asciiTheme="minorHAnsi" w:eastAsia="+mn-ea" w:hAnsiTheme="minorHAnsi"/>
          <w:b/>
          <w:bCs/>
          <w:color w:val="000000"/>
          <w:kern w:val="24"/>
        </w:rPr>
        <w:t>;</w:t>
      </w:r>
    </w:p>
    <w:p w14:paraId="2822C379" w14:textId="77777777" w:rsidR="00C64641" w:rsidRPr="00C64641" w:rsidRDefault="00C64641" w:rsidP="00C64641">
      <w:pPr>
        <w:pStyle w:val="NormaleWeb"/>
        <w:spacing w:before="0" w:beforeAutospacing="0" w:after="0" w:afterAutospacing="0"/>
        <w:jc w:val="both"/>
        <w:rPr>
          <w:rFonts w:asciiTheme="minorHAnsi" w:eastAsia="+mn-ea" w:hAnsiTheme="minorHAnsi"/>
          <w:b/>
          <w:bCs/>
          <w:color w:val="000000"/>
          <w:kern w:val="24"/>
        </w:rPr>
      </w:pPr>
      <w:r w:rsidRPr="00C64641">
        <w:rPr>
          <w:rFonts w:asciiTheme="minorHAnsi" w:eastAsia="+mn-ea" w:hAnsiTheme="minorHAnsi"/>
          <w:b/>
          <w:bCs/>
          <w:color w:val="000000"/>
          <w:kern w:val="24"/>
        </w:rPr>
        <w:t xml:space="preserve">RITENUTA </w:t>
      </w:r>
      <w:r w:rsidRPr="00C64641">
        <w:rPr>
          <w:rFonts w:asciiTheme="minorHAnsi" w:eastAsia="+mn-ea" w:hAnsiTheme="minorHAnsi"/>
          <w:bCs/>
          <w:color w:val="000000"/>
          <w:kern w:val="24"/>
        </w:rPr>
        <w:t>opportuna una pianificazione anticipata delle attività al fine di garantire il regolare svolgimento della programmazione didattica</w:t>
      </w:r>
      <w:r w:rsidRPr="00C64641">
        <w:rPr>
          <w:rFonts w:asciiTheme="minorHAnsi" w:eastAsia="+mn-ea" w:hAnsiTheme="minorHAnsi"/>
          <w:b/>
          <w:bCs/>
          <w:color w:val="000000"/>
          <w:kern w:val="24"/>
        </w:rPr>
        <w:t>;</w:t>
      </w:r>
    </w:p>
    <w:p w14:paraId="58B1C682" w14:textId="77777777" w:rsidR="00C64641" w:rsidRPr="00C64641" w:rsidRDefault="00C64641" w:rsidP="00C64641">
      <w:pPr>
        <w:pStyle w:val="NormaleWeb"/>
        <w:spacing w:before="0" w:beforeAutospacing="0" w:after="0" w:afterAutospacing="0"/>
        <w:jc w:val="both"/>
        <w:rPr>
          <w:rFonts w:asciiTheme="minorHAnsi" w:eastAsia="+mn-ea" w:hAnsiTheme="minorHAnsi"/>
          <w:bCs/>
          <w:color w:val="000000"/>
          <w:kern w:val="24"/>
        </w:rPr>
      </w:pPr>
      <w:r w:rsidRPr="00C64641">
        <w:rPr>
          <w:rFonts w:asciiTheme="minorHAnsi" w:eastAsia="+mn-ea" w:hAnsiTheme="minorHAnsi"/>
          <w:b/>
          <w:bCs/>
          <w:color w:val="000000"/>
          <w:kern w:val="24"/>
        </w:rPr>
        <w:t xml:space="preserve">PRESO ATTO </w:t>
      </w:r>
      <w:r w:rsidRPr="00C64641">
        <w:rPr>
          <w:rFonts w:asciiTheme="minorHAnsi" w:eastAsia="+mn-ea" w:hAnsiTheme="minorHAnsi"/>
          <w:bCs/>
          <w:color w:val="000000"/>
          <w:kern w:val="24"/>
        </w:rPr>
        <w:t>della proposta relativa all’eventuale esternalizzazione dei servizi organizzativi e gestionali  connessi alle attività FSL e PCTO;</w:t>
      </w:r>
    </w:p>
    <w:p w14:paraId="371942FE" w14:textId="77777777" w:rsidR="00C64641" w:rsidRPr="00C64641" w:rsidRDefault="00C64641" w:rsidP="00C64641">
      <w:pPr>
        <w:pStyle w:val="NormaleWeb"/>
        <w:spacing w:before="0" w:beforeAutospacing="0" w:after="0" w:afterAutospacing="0"/>
        <w:jc w:val="both"/>
        <w:rPr>
          <w:rFonts w:asciiTheme="minorHAnsi" w:eastAsia="+mn-ea" w:hAnsiTheme="minorHAnsi"/>
          <w:bCs/>
          <w:color w:val="000000"/>
          <w:kern w:val="24"/>
        </w:rPr>
      </w:pPr>
      <w:r w:rsidRPr="00C64641">
        <w:rPr>
          <w:rFonts w:asciiTheme="minorHAnsi" w:eastAsia="+mn-ea" w:hAnsiTheme="minorHAnsi"/>
          <w:b/>
          <w:bCs/>
          <w:color w:val="000000"/>
          <w:kern w:val="24"/>
        </w:rPr>
        <w:t xml:space="preserve">CONSIDERATA </w:t>
      </w:r>
      <w:r w:rsidRPr="00C64641">
        <w:rPr>
          <w:rFonts w:asciiTheme="minorHAnsi" w:eastAsia="+mn-ea" w:hAnsiTheme="minorHAnsi"/>
          <w:bCs/>
          <w:color w:val="000000"/>
          <w:kern w:val="24"/>
        </w:rPr>
        <w:t>la complessità organizzativa  dei percorsi e la necessità di assicurare monitoraggio, gestione amministrativa e coordinamento operativo delle attività;</w:t>
      </w:r>
    </w:p>
    <w:p w14:paraId="5F2BD4FA" w14:textId="77777777" w:rsidR="00C64641" w:rsidRPr="00C64641" w:rsidRDefault="00C64641" w:rsidP="00C64641">
      <w:pPr>
        <w:pStyle w:val="NormaleWeb"/>
        <w:spacing w:before="0" w:beforeAutospacing="0" w:after="0" w:afterAutospacing="0"/>
        <w:jc w:val="both"/>
        <w:rPr>
          <w:rFonts w:asciiTheme="minorHAnsi" w:eastAsia="+mn-ea" w:hAnsiTheme="minorHAnsi"/>
          <w:b/>
          <w:bCs/>
          <w:color w:val="000000"/>
          <w:kern w:val="24"/>
        </w:rPr>
      </w:pPr>
      <w:r w:rsidRPr="00C64641">
        <w:rPr>
          <w:rFonts w:asciiTheme="minorHAnsi" w:eastAsia="+mn-ea" w:hAnsiTheme="minorHAnsi"/>
          <w:b/>
          <w:bCs/>
          <w:color w:val="000000"/>
          <w:kern w:val="24"/>
        </w:rPr>
        <w:t xml:space="preserve">RITENUTA </w:t>
      </w:r>
      <w:r w:rsidRPr="00C64641">
        <w:rPr>
          <w:rFonts w:asciiTheme="minorHAnsi" w:eastAsia="+mn-ea" w:hAnsiTheme="minorHAnsi"/>
          <w:bCs/>
          <w:color w:val="000000"/>
          <w:kern w:val="24"/>
        </w:rPr>
        <w:t>la proposta coerente con il PTOF e con gli obiettivi formativi dell’Istituto;</w:t>
      </w:r>
    </w:p>
    <w:p w14:paraId="2F965855" w14:textId="77777777" w:rsidR="009B6A51" w:rsidRPr="00E91049" w:rsidRDefault="009B6A51" w:rsidP="009B6A51">
      <w:pPr>
        <w:spacing w:after="0" w:line="240" w:lineRule="auto"/>
        <w:jc w:val="both"/>
        <w:rPr>
          <w:rFonts w:asciiTheme="minorHAnsi" w:eastAsia="Aptos" w:hAnsiTheme="minorHAnsi"/>
          <w:kern w:val="2"/>
        </w:rPr>
      </w:pPr>
      <w:r w:rsidRPr="00E91049">
        <w:rPr>
          <w:rFonts w:asciiTheme="minorHAnsi" w:eastAsia="Aptos" w:hAnsiTheme="minorHAnsi"/>
          <w:kern w:val="2"/>
        </w:rPr>
        <w:t>con votazione resa in forma pale</w:t>
      </w:r>
      <w:r w:rsidR="00606B3C">
        <w:rPr>
          <w:rFonts w:asciiTheme="minorHAnsi" w:eastAsia="Aptos" w:hAnsiTheme="minorHAnsi"/>
          <w:kern w:val="2"/>
        </w:rPr>
        <w:t>se e all’unanimità dei presenti</w:t>
      </w:r>
    </w:p>
    <w:p w14:paraId="35C782BB" w14:textId="77777777" w:rsidR="009B6A51" w:rsidRPr="00E91049" w:rsidRDefault="009B6A51" w:rsidP="009B6A51">
      <w:pPr>
        <w:spacing w:after="0" w:line="240" w:lineRule="auto"/>
        <w:jc w:val="both"/>
        <w:rPr>
          <w:rFonts w:asciiTheme="minorHAnsi" w:eastAsia="Aptos" w:hAnsiTheme="minorHAnsi"/>
          <w:kern w:val="2"/>
        </w:rPr>
      </w:pPr>
    </w:p>
    <w:p w14:paraId="41EF0F35" w14:textId="77777777" w:rsidR="009B6A51" w:rsidRDefault="009B6A51" w:rsidP="009B6A51">
      <w:pPr>
        <w:spacing w:after="0" w:line="240" w:lineRule="auto"/>
        <w:jc w:val="center"/>
        <w:rPr>
          <w:rFonts w:ascii="Aptos" w:eastAsia="Aptos" w:hAnsi="Aptos"/>
          <w:b/>
          <w:bCs/>
          <w:kern w:val="2"/>
        </w:rPr>
      </w:pPr>
      <w:r w:rsidRPr="009B6A51">
        <w:rPr>
          <w:rFonts w:ascii="Aptos" w:eastAsia="Aptos" w:hAnsi="Aptos"/>
          <w:b/>
          <w:bCs/>
          <w:kern w:val="2"/>
        </w:rPr>
        <w:t>DELIBERA</w:t>
      </w:r>
    </w:p>
    <w:p w14:paraId="0B2744D7" w14:textId="77777777" w:rsidR="00E91049" w:rsidRDefault="00E91049" w:rsidP="00E91049">
      <w:pPr>
        <w:pStyle w:val="Default"/>
        <w:jc w:val="center"/>
        <w:rPr>
          <w:bCs/>
        </w:rPr>
      </w:pPr>
    </w:p>
    <w:p w14:paraId="7C88A4BF" w14:textId="77777777" w:rsidR="00C64641" w:rsidRPr="00C64641" w:rsidRDefault="00C64641" w:rsidP="00C64641">
      <w:pPr>
        <w:pStyle w:val="NormaleWeb"/>
        <w:spacing w:before="0" w:beforeAutospacing="0" w:after="0" w:afterAutospacing="0"/>
        <w:jc w:val="both"/>
        <w:rPr>
          <w:rFonts w:asciiTheme="minorHAnsi" w:hAnsiTheme="minorHAnsi"/>
        </w:rPr>
      </w:pPr>
      <w:r w:rsidRPr="00C64641">
        <w:rPr>
          <w:rFonts w:asciiTheme="minorHAnsi" w:eastAsia="Calibri" w:hAnsiTheme="minorHAnsi"/>
          <w:iCs/>
          <w:lang w:eastAsia="en-US"/>
        </w:rPr>
        <w:t>di approvare le linee generali di programmazione delle attività FSL  per l’anno scolastico 2026/2027 e di esprimere parere favorevole all’eventuale affidamento esterno dei servizi  organizzativi e gestionali connessi ai percorsi FSL e PCTO, demandando agli organi competenti e ai referenti individuati la definizione operativa delle attività, dei calendari e delle procedure amministrative necessarie.</w:t>
      </w:r>
    </w:p>
    <w:p w14:paraId="21253FE1" w14:textId="77777777" w:rsidR="00C64641" w:rsidRDefault="00C64641" w:rsidP="00C64641">
      <w:pPr>
        <w:pStyle w:val="NormaleWeb"/>
        <w:spacing w:before="0" w:beforeAutospacing="0" w:after="0" w:afterAutospacing="0"/>
        <w:jc w:val="both"/>
      </w:pPr>
    </w:p>
    <w:p w14:paraId="2D106465" w14:textId="77777777" w:rsidR="00E91049" w:rsidRDefault="00E91049" w:rsidP="009B6A51">
      <w:pPr>
        <w:spacing w:after="0" w:line="240" w:lineRule="auto"/>
        <w:jc w:val="both"/>
        <w:rPr>
          <w:rFonts w:ascii="Aptos" w:eastAsia="Aptos" w:hAnsi="Aptos"/>
          <w:kern w:val="2"/>
        </w:rPr>
      </w:pPr>
    </w:p>
    <w:p w14:paraId="68E83F5F" w14:textId="77777777" w:rsidR="00C64641" w:rsidRDefault="00C64641" w:rsidP="009B6A51">
      <w:pPr>
        <w:spacing w:after="0" w:line="240" w:lineRule="auto"/>
        <w:jc w:val="both"/>
        <w:rPr>
          <w:rFonts w:ascii="Aptos" w:eastAsia="Aptos" w:hAnsi="Aptos"/>
          <w:kern w:val="2"/>
        </w:rPr>
      </w:pPr>
    </w:p>
    <w:p w14:paraId="30D400B2" w14:textId="77777777" w:rsidR="00C64641" w:rsidRDefault="00C64641" w:rsidP="009B6A51">
      <w:pPr>
        <w:spacing w:after="0" w:line="240" w:lineRule="auto"/>
        <w:jc w:val="both"/>
        <w:rPr>
          <w:rFonts w:ascii="Aptos" w:eastAsia="Aptos" w:hAnsi="Aptos"/>
          <w:kern w:val="2"/>
        </w:rPr>
      </w:pPr>
    </w:p>
    <w:p w14:paraId="502B76B1" w14:textId="77777777" w:rsidR="00C64641" w:rsidRDefault="00C64641" w:rsidP="009B6A51">
      <w:pPr>
        <w:spacing w:after="0" w:line="240" w:lineRule="auto"/>
        <w:jc w:val="both"/>
        <w:rPr>
          <w:rFonts w:ascii="Aptos" w:eastAsia="Aptos" w:hAnsi="Aptos"/>
          <w:kern w:val="2"/>
        </w:rPr>
      </w:pPr>
    </w:p>
    <w:p w14:paraId="2E754FD3" w14:textId="77777777" w:rsidR="00C64641" w:rsidRDefault="00C64641" w:rsidP="009B6A51">
      <w:pPr>
        <w:spacing w:after="0" w:line="240" w:lineRule="auto"/>
        <w:jc w:val="both"/>
        <w:rPr>
          <w:rFonts w:ascii="Aptos" w:eastAsia="Aptos" w:hAnsi="Aptos"/>
          <w:kern w:val="2"/>
        </w:rPr>
      </w:pPr>
    </w:p>
    <w:p w14:paraId="65841E3A" w14:textId="77777777" w:rsidR="009B6A51" w:rsidRPr="009B6A51" w:rsidRDefault="009B6A51" w:rsidP="009B6A51">
      <w:pPr>
        <w:spacing w:after="0" w:line="240" w:lineRule="auto"/>
        <w:jc w:val="both"/>
        <w:rPr>
          <w:rFonts w:ascii="Aptos" w:eastAsia="Aptos" w:hAnsi="Aptos"/>
          <w:kern w:val="2"/>
        </w:rPr>
      </w:pPr>
      <w:r w:rsidRPr="009B6A51">
        <w:rPr>
          <w:rFonts w:ascii="Aptos" w:eastAsia="Aptos" w:hAnsi="Aptos"/>
          <w:kern w:val="2"/>
        </w:rPr>
        <w:t>Letto, approvato e sottoscritto</w:t>
      </w:r>
    </w:p>
    <w:p w14:paraId="18888957" w14:textId="77777777" w:rsidR="00463C26" w:rsidRPr="006F57DB" w:rsidRDefault="00463C26" w:rsidP="009B6A51">
      <w:pPr>
        <w:spacing w:after="0" w:line="240" w:lineRule="auto"/>
        <w:jc w:val="center"/>
        <w:rPr>
          <w:bCs/>
        </w:rPr>
      </w:pPr>
    </w:p>
    <w:p w14:paraId="49098228" w14:textId="77777777" w:rsidR="006B18B3" w:rsidRPr="00025BBB" w:rsidRDefault="006B18B3" w:rsidP="009B6A5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it-IT"/>
        </w:rPr>
      </w:pPr>
      <w:r w:rsidRPr="00025BBB">
        <w:rPr>
          <w:rFonts w:ascii="Arial" w:eastAsia="Times New Roman" w:hAnsi="Arial" w:cs="Arial"/>
          <w:sz w:val="16"/>
          <w:szCs w:val="16"/>
          <w:lang w:eastAsia="it-IT"/>
        </w:rPr>
        <w:t>Letto, approvato e sottoscritto</w:t>
      </w:r>
    </w:p>
    <w:p w14:paraId="0CD3112D" w14:textId="77777777" w:rsidR="006B18B3" w:rsidRPr="00025BBB" w:rsidRDefault="009B6A51" w:rsidP="009B6A5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ab/>
      </w:r>
    </w:p>
    <w:p w14:paraId="18469A41" w14:textId="77777777" w:rsidR="006B18B3" w:rsidRPr="00025BBB" w:rsidRDefault="006B18B3" w:rsidP="009B6A51">
      <w:pPr>
        <w:spacing w:after="0" w:line="240" w:lineRule="auto"/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</w:pPr>
      <w:r w:rsidRPr="00025BBB"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  <w:t xml:space="preserve">    IL SEGRETARIO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9B6A51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9B6A51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9B6A51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9B6A51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9B6A51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  <w:t>IL PRESIDENTE</w:t>
      </w:r>
    </w:p>
    <w:p w14:paraId="67987E36" w14:textId="77777777" w:rsidR="006B18B3" w:rsidRDefault="006B18B3" w:rsidP="009B6A51">
      <w:pPr>
        <w:spacing w:after="0" w:line="240" w:lineRule="auto"/>
        <w:rPr>
          <w:rFonts w:ascii="Comic Sans MS" w:eastAsia="Times New Roman" w:hAnsi="Comic Sans MS" w:cs="Comic Sans MS"/>
          <w:sz w:val="16"/>
          <w:szCs w:val="16"/>
          <w:lang w:eastAsia="it-IT"/>
        </w:rPr>
      </w:pP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 xml:space="preserve"> (Prof. </w:t>
      </w:r>
      <w:r w:rsidR="004A59D9">
        <w:rPr>
          <w:rFonts w:ascii="Comic Sans MS" w:eastAsia="Times New Roman" w:hAnsi="Comic Sans MS" w:cs="Comic Sans MS"/>
          <w:sz w:val="16"/>
          <w:szCs w:val="16"/>
          <w:lang w:eastAsia="it-IT"/>
        </w:rPr>
        <w:t>ssa Battistina Longo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>)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9B6A51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9B6A51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9B6A51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9B6A51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9B6A51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5C4D4C">
        <w:rPr>
          <w:rFonts w:ascii="Comic Sans MS" w:eastAsia="Times New Roman" w:hAnsi="Comic Sans MS" w:cs="Comic Sans MS"/>
          <w:sz w:val="16"/>
          <w:szCs w:val="16"/>
          <w:lang w:eastAsia="it-IT"/>
        </w:rPr>
        <w:t xml:space="preserve">                                      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>(</w:t>
      </w:r>
      <w:r w:rsidR="00BE28EB">
        <w:rPr>
          <w:rFonts w:ascii="Comic Sans MS" w:eastAsia="Times New Roman" w:hAnsi="Comic Sans MS" w:cs="Comic Sans MS"/>
          <w:sz w:val="16"/>
          <w:szCs w:val="16"/>
          <w:lang w:eastAsia="it-IT"/>
        </w:rPr>
        <w:t xml:space="preserve">Sig. </w:t>
      </w:r>
      <w:r w:rsidR="004A59D9">
        <w:rPr>
          <w:rFonts w:ascii="Comic Sans MS" w:eastAsia="Times New Roman" w:hAnsi="Comic Sans MS" w:cs="Comic Sans MS"/>
          <w:sz w:val="16"/>
          <w:szCs w:val="16"/>
          <w:lang w:eastAsia="it-IT"/>
        </w:rPr>
        <w:t>Osvaldo Cammarano</w:t>
      </w:r>
      <w:r w:rsidR="00BE28EB">
        <w:rPr>
          <w:rFonts w:ascii="Comic Sans MS" w:eastAsia="Times New Roman" w:hAnsi="Comic Sans MS" w:cs="Comic Sans MS"/>
          <w:sz w:val="16"/>
          <w:szCs w:val="16"/>
          <w:lang w:eastAsia="it-IT"/>
        </w:rPr>
        <w:t>)</w:t>
      </w:r>
    </w:p>
    <w:p w14:paraId="602ECC36" w14:textId="77777777" w:rsidR="009B6A51" w:rsidRDefault="009B6A51" w:rsidP="009B6A51">
      <w:pPr>
        <w:spacing w:after="0" w:line="240" w:lineRule="auto"/>
        <w:rPr>
          <w:rFonts w:ascii="Comic Sans MS" w:eastAsia="Times New Roman" w:hAnsi="Comic Sans MS" w:cs="Comic Sans MS"/>
          <w:sz w:val="16"/>
          <w:szCs w:val="16"/>
          <w:lang w:eastAsia="it-IT"/>
        </w:rPr>
      </w:pPr>
    </w:p>
    <w:p w14:paraId="7E5D1159" w14:textId="77777777" w:rsidR="009B6A51" w:rsidRPr="00025BBB" w:rsidRDefault="009B6A51" w:rsidP="009B6A51">
      <w:pPr>
        <w:spacing w:after="0" w:line="240" w:lineRule="auto"/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</w:pPr>
    </w:p>
    <w:p w14:paraId="536F8C73" w14:textId="77777777" w:rsidR="006B18B3" w:rsidRDefault="006B18B3" w:rsidP="006B18B3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778"/>
      </w:tblGrid>
      <w:tr w:rsidR="006B18B3" w:rsidRPr="009B1B29" w14:paraId="3F76F12C" w14:textId="77777777" w:rsidTr="00073E94">
        <w:tc>
          <w:tcPr>
            <w:tcW w:w="9778" w:type="dxa"/>
            <w:tcBorders>
              <w:top w:val="single" w:sz="4" w:space="0" w:color="auto"/>
              <w:bottom w:val="single" w:sz="4" w:space="0" w:color="auto"/>
            </w:tcBorders>
          </w:tcPr>
          <w:p w14:paraId="796C0133" w14:textId="77777777" w:rsidR="006B18B3" w:rsidRPr="00025BBB" w:rsidRDefault="006B18B3" w:rsidP="00073E94">
            <w:pPr>
              <w:keepNext/>
              <w:spacing w:before="240" w:after="60"/>
              <w:jc w:val="center"/>
              <w:outlineLvl w:val="3"/>
              <w:rPr>
                <w:rFonts w:ascii="Comic Sans MS" w:eastAsia="Times New Roman" w:hAnsi="Comic Sans MS" w:cs="Comic Sans MS"/>
                <w:b/>
                <w:bCs/>
                <w:sz w:val="16"/>
                <w:szCs w:val="16"/>
                <w:lang w:eastAsia="it-IT"/>
              </w:rPr>
            </w:pPr>
            <w:r w:rsidRPr="00025BBB">
              <w:rPr>
                <w:rFonts w:ascii="Comic Sans MS" w:eastAsia="Times New Roman" w:hAnsi="Comic Sans MS" w:cs="Comic Sans MS"/>
                <w:b/>
                <w:bCs/>
                <w:sz w:val="16"/>
                <w:szCs w:val="16"/>
                <w:lang w:eastAsia="it-IT"/>
              </w:rPr>
              <w:t>P U B B L I C A Z I O N E</w:t>
            </w:r>
          </w:p>
        </w:tc>
      </w:tr>
      <w:tr w:rsidR="006B18B3" w:rsidRPr="009B1B29" w14:paraId="454D4D9A" w14:textId="77777777" w:rsidTr="00073E94">
        <w:tc>
          <w:tcPr>
            <w:tcW w:w="9778" w:type="dxa"/>
            <w:tcBorders>
              <w:top w:val="single" w:sz="4" w:space="0" w:color="auto"/>
              <w:bottom w:val="single" w:sz="4" w:space="0" w:color="auto"/>
            </w:tcBorders>
          </w:tcPr>
          <w:p w14:paraId="510EF156" w14:textId="77777777" w:rsidR="006B18B3" w:rsidRPr="00025BBB" w:rsidRDefault="006B18B3" w:rsidP="00C3184B">
            <w:pPr>
              <w:spacing w:after="0"/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</w:pPr>
            <w:r w:rsidRPr="00025BBB"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  <w:t xml:space="preserve">La presente deliberazione </w:t>
            </w:r>
            <w:r w:rsidR="00352842"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  <w:t xml:space="preserve">sarà </w:t>
            </w:r>
            <w:r w:rsidR="00EE256C"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  <w:t xml:space="preserve">pubblicata </w:t>
            </w:r>
            <w:r w:rsidR="00EE256C" w:rsidRPr="00025BBB"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  <w:t>sul</w:t>
            </w:r>
            <w:r w:rsidR="00352842">
              <w:rPr>
                <w:rFonts w:ascii="Comic Sans MS" w:eastAsia="Times New Roman" w:hAnsi="Comic Sans MS" w:cs="Comic Sans MS"/>
                <w:sz w:val="16"/>
                <w:szCs w:val="16"/>
                <w:lang w:eastAsia="it-IT"/>
              </w:rPr>
              <w:t xml:space="preserve"> sito istituzionale della scuola</w:t>
            </w:r>
          </w:p>
        </w:tc>
      </w:tr>
    </w:tbl>
    <w:p w14:paraId="41A6F339" w14:textId="77777777" w:rsidR="006B18B3" w:rsidRPr="00025BBB" w:rsidRDefault="006B18B3" w:rsidP="006B18B3">
      <w:pPr>
        <w:spacing w:after="0" w:line="240" w:lineRule="auto"/>
        <w:rPr>
          <w:rFonts w:ascii="Comic Sans MS" w:eastAsia="Times New Roman" w:hAnsi="Comic Sans MS" w:cs="Comic Sans MS"/>
          <w:sz w:val="16"/>
          <w:szCs w:val="16"/>
          <w:lang w:eastAsia="it-IT"/>
        </w:rPr>
      </w:pPr>
    </w:p>
    <w:p w14:paraId="3CCDA939" w14:textId="77777777" w:rsidR="006B18B3" w:rsidRPr="00025BBB" w:rsidRDefault="006B18B3" w:rsidP="006B18B3">
      <w:pPr>
        <w:spacing w:after="0" w:line="240" w:lineRule="auto"/>
        <w:rPr>
          <w:rFonts w:ascii="Comic Sans MS" w:eastAsia="Times New Roman" w:hAnsi="Comic Sans MS" w:cs="Comic Sans MS"/>
          <w:sz w:val="16"/>
          <w:szCs w:val="16"/>
          <w:lang w:eastAsia="it-IT"/>
        </w:rPr>
      </w:pPr>
      <w:r w:rsidRPr="00025BBB"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  <w:t xml:space="preserve">   IL DIRETTORE  S. G. A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="00C64641">
        <w:rPr>
          <w:rFonts w:ascii="Comic Sans MS" w:eastAsia="Times New Roman" w:hAnsi="Comic Sans MS" w:cs="Comic Sans MS"/>
          <w:sz w:val="16"/>
          <w:szCs w:val="16"/>
          <w:lang w:eastAsia="it-IT"/>
        </w:rPr>
        <w:t xml:space="preserve">            </w:t>
      </w:r>
      <w:r w:rsidRPr="00025BBB">
        <w:rPr>
          <w:rFonts w:ascii="Comic Sans MS" w:eastAsia="Times New Roman" w:hAnsi="Comic Sans MS" w:cs="Comic Sans MS"/>
          <w:b/>
          <w:bCs/>
          <w:sz w:val="16"/>
          <w:szCs w:val="16"/>
          <w:lang w:eastAsia="it-IT"/>
        </w:rPr>
        <w:t>IL DIRIGENTE SCOLASTICO</w:t>
      </w:r>
    </w:p>
    <w:p w14:paraId="38E1CF8B" w14:textId="77777777" w:rsidR="00153BBC" w:rsidRDefault="006B18B3" w:rsidP="00434CB5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it-IT"/>
        </w:rPr>
      </w:pP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 xml:space="preserve">   (dott.ssa Filomena FEOLA) </w:t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</w:r>
      <w:r w:rsidRPr="00025BBB">
        <w:rPr>
          <w:rFonts w:ascii="Comic Sans MS" w:eastAsia="Times New Roman" w:hAnsi="Comic Sans MS" w:cs="Comic Sans MS"/>
          <w:sz w:val="16"/>
          <w:szCs w:val="16"/>
          <w:lang w:eastAsia="it-IT"/>
        </w:rPr>
        <w:tab/>
        <w:t xml:space="preserve">   (Prof. </w:t>
      </w:r>
      <w:r w:rsidR="00352842">
        <w:rPr>
          <w:rFonts w:ascii="Comic Sans MS" w:eastAsia="Times New Roman" w:hAnsi="Comic Sans MS" w:cs="Comic Sans MS"/>
          <w:sz w:val="16"/>
          <w:szCs w:val="16"/>
          <w:lang w:eastAsia="it-IT"/>
        </w:rPr>
        <w:t>Nicola IAVARONE</w:t>
      </w:r>
      <w:r w:rsidRPr="00025BBB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)</w:t>
      </w:r>
    </w:p>
    <w:sectPr w:rsidR="00153BBC" w:rsidSect="00C224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B625C" w14:textId="77777777" w:rsidR="007B716B" w:rsidRDefault="007B716B">
      <w:pPr>
        <w:spacing w:after="0" w:line="240" w:lineRule="auto"/>
      </w:pPr>
      <w:r>
        <w:separator/>
      </w:r>
    </w:p>
  </w:endnote>
  <w:endnote w:type="continuationSeparator" w:id="0">
    <w:p w14:paraId="68E91AED" w14:textId="77777777" w:rsidR="007B716B" w:rsidRDefault="007B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40073" w14:textId="77777777" w:rsidR="008C0B02" w:rsidRDefault="008C0B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E094F" w14:textId="77777777" w:rsidR="00103D59" w:rsidRPr="008C0B02" w:rsidRDefault="00AC1EE1">
    <w:pPr>
      <w:pStyle w:val="Pidipagina"/>
      <w:jc w:val="right"/>
      <w:rPr>
        <w:b/>
        <w:bCs/>
        <w:sz w:val="20"/>
        <w:szCs w:val="20"/>
      </w:rPr>
    </w:pPr>
    <w:r w:rsidRPr="008C0B02">
      <w:rPr>
        <w:b/>
        <w:bCs/>
        <w:sz w:val="20"/>
        <w:szCs w:val="20"/>
      </w:rPr>
      <w:fldChar w:fldCharType="begin"/>
    </w:r>
    <w:r w:rsidR="008C0B02" w:rsidRPr="008C0B02">
      <w:rPr>
        <w:b/>
        <w:bCs/>
        <w:sz w:val="20"/>
        <w:szCs w:val="20"/>
      </w:rPr>
      <w:instrText>PAGE  \* Arabic  \* MERGEFORMAT</w:instrText>
    </w:r>
    <w:r w:rsidRPr="008C0B02">
      <w:rPr>
        <w:b/>
        <w:bCs/>
        <w:sz w:val="20"/>
        <w:szCs w:val="20"/>
      </w:rPr>
      <w:fldChar w:fldCharType="separate"/>
    </w:r>
    <w:r w:rsidR="00C64641">
      <w:rPr>
        <w:b/>
        <w:bCs/>
        <w:noProof/>
        <w:sz w:val="20"/>
        <w:szCs w:val="20"/>
      </w:rPr>
      <w:t>1</w:t>
    </w:r>
    <w:r w:rsidRPr="008C0B02">
      <w:rPr>
        <w:b/>
        <w:bCs/>
        <w:sz w:val="20"/>
        <w:szCs w:val="20"/>
      </w:rPr>
      <w:fldChar w:fldCharType="end"/>
    </w:r>
    <w:r w:rsidR="008C0B02" w:rsidRPr="008C0B02">
      <w:rPr>
        <w:b/>
        <w:bCs/>
        <w:sz w:val="20"/>
        <w:szCs w:val="20"/>
      </w:rPr>
      <w:t xml:space="preserve"> / </w:t>
    </w:r>
    <w:fldSimple w:instr="NUMPAGES  \* Arabic  \* MERGEFORMAT">
      <w:r w:rsidR="00C64641" w:rsidRPr="00C64641">
        <w:rPr>
          <w:b/>
          <w:bCs/>
          <w:noProof/>
          <w:sz w:val="20"/>
          <w:szCs w:val="20"/>
        </w:rPr>
        <w:t>2</w:t>
      </w:r>
    </w:fldSimple>
  </w:p>
  <w:p w14:paraId="7A67F8AF" w14:textId="77777777" w:rsidR="00103D59" w:rsidRDefault="00103D5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1B6DC" w14:textId="77777777" w:rsidR="008C0B02" w:rsidRDefault="008C0B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69949" w14:textId="77777777" w:rsidR="007B716B" w:rsidRDefault="007B716B">
      <w:pPr>
        <w:spacing w:after="0" w:line="240" w:lineRule="auto"/>
      </w:pPr>
      <w:r>
        <w:separator/>
      </w:r>
    </w:p>
  </w:footnote>
  <w:footnote w:type="continuationSeparator" w:id="0">
    <w:p w14:paraId="0CFA754E" w14:textId="77777777" w:rsidR="007B716B" w:rsidRDefault="007B7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6F9F5" w14:textId="77777777" w:rsidR="008C0B02" w:rsidRDefault="008C0B0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8DF5" w14:textId="77777777" w:rsidR="008C0B02" w:rsidRDefault="008C0B0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E97A2" w14:textId="77777777" w:rsidR="008C0B02" w:rsidRDefault="008C0B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8A6"/>
    <w:multiLevelType w:val="hybridMultilevel"/>
    <w:tmpl w:val="9E3CF8AE"/>
    <w:lvl w:ilvl="0" w:tplc="196A49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3237A"/>
    <w:multiLevelType w:val="multilevel"/>
    <w:tmpl w:val="6C2C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447DB8"/>
    <w:multiLevelType w:val="hybridMultilevel"/>
    <w:tmpl w:val="4378CCB8"/>
    <w:lvl w:ilvl="0" w:tplc="6AD4A7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01749"/>
    <w:multiLevelType w:val="hybridMultilevel"/>
    <w:tmpl w:val="F926E124"/>
    <w:lvl w:ilvl="0" w:tplc="F9EA25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948BC"/>
    <w:multiLevelType w:val="hybridMultilevel"/>
    <w:tmpl w:val="2F543136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8F13E8"/>
    <w:multiLevelType w:val="hybridMultilevel"/>
    <w:tmpl w:val="8392F6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B13BE"/>
    <w:multiLevelType w:val="hybridMultilevel"/>
    <w:tmpl w:val="20966A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84F61"/>
    <w:multiLevelType w:val="multilevel"/>
    <w:tmpl w:val="0286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C66A76"/>
    <w:multiLevelType w:val="hybridMultilevel"/>
    <w:tmpl w:val="1DC80A6A"/>
    <w:lvl w:ilvl="0" w:tplc="F9EA253C">
      <w:numFmt w:val="bullet"/>
      <w:lvlText w:val="-"/>
      <w:lvlJc w:val="left"/>
      <w:pPr>
        <w:ind w:left="91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9" w15:restartNumberingAfterBreak="0">
    <w:nsid w:val="20645CE3"/>
    <w:multiLevelType w:val="hybridMultilevel"/>
    <w:tmpl w:val="771CE908"/>
    <w:lvl w:ilvl="0" w:tplc="F9EA25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14755"/>
    <w:multiLevelType w:val="multilevel"/>
    <w:tmpl w:val="9824053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D9186A"/>
    <w:multiLevelType w:val="hybridMultilevel"/>
    <w:tmpl w:val="C6484B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34C56"/>
    <w:multiLevelType w:val="multilevel"/>
    <w:tmpl w:val="7D1E634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475F18"/>
    <w:multiLevelType w:val="hybridMultilevel"/>
    <w:tmpl w:val="AB067D4C"/>
    <w:lvl w:ilvl="0" w:tplc="6AD4A7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B1902"/>
    <w:multiLevelType w:val="multilevel"/>
    <w:tmpl w:val="502A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E56104"/>
    <w:multiLevelType w:val="hybridMultilevel"/>
    <w:tmpl w:val="54780CE4"/>
    <w:lvl w:ilvl="0" w:tplc="196A49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712292"/>
    <w:multiLevelType w:val="hybridMultilevel"/>
    <w:tmpl w:val="CFEAD258"/>
    <w:lvl w:ilvl="0" w:tplc="F9EA253C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0058BB"/>
    <w:multiLevelType w:val="hybridMultilevel"/>
    <w:tmpl w:val="85B611A2"/>
    <w:lvl w:ilvl="0" w:tplc="6AD4A7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050CFD"/>
    <w:multiLevelType w:val="hybridMultilevel"/>
    <w:tmpl w:val="E6C6DC20"/>
    <w:lvl w:ilvl="0" w:tplc="F9EA25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FC6ADD"/>
    <w:multiLevelType w:val="hybridMultilevel"/>
    <w:tmpl w:val="F9FA7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6B0F60"/>
    <w:multiLevelType w:val="multilevel"/>
    <w:tmpl w:val="2EB0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081333"/>
    <w:multiLevelType w:val="hybridMultilevel"/>
    <w:tmpl w:val="B8BCB468"/>
    <w:lvl w:ilvl="0" w:tplc="F9EA25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6E700F"/>
    <w:multiLevelType w:val="hybridMultilevel"/>
    <w:tmpl w:val="DC3439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B8C4CB8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315AD"/>
    <w:multiLevelType w:val="hybridMultilevel"/>
    <w:tmpl w:val="ABA8EB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A57D28"/>
    <w:multiLevelType w:val="hybridMultilevel"/>
    <w:tmpl w:val="5B4018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82C09"/>
    <w:multiLevelType w:val="multilevel"/>
    <w:tmpl w:val="09F44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2220AE"/>
    <w:multiLevelType w:val="multilevel"/>
    <w:tmpl w:val="DE54C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515979"/>
    <w:multiLevelType w:val="hybridMultilevel"/>
    <w:tmpl w:val="91F02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EE64E8"/>
    <w:multiLevelType w:val="hybridMultilevel"/>
    <w:tmpl w:val="2C587C60"/>
    <w:lvl w:ilvl="0" w:tplc="F9EA253C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EC860F9"/>
    <w:multiLevelType w:val="multilevel"/>
    <w:tmpl w:val="06E4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0C704D1"/>
    <w:multiLevelType w:val="hybridMultilevel"/>
    <w:tmpl w:val="CE1816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C51471"/>
    <w:multiLevelType w:val="hybridMultilevel"/>
    <w:tmpl w:val="48FAF5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72549E"/>
    <w:multiLevelType w:val="hybridMultilevel"/>
    <w:tmpl w:val="67CC8FD0"/>
    <w:lvl w:ilvl="0" w:tplc="F9EA25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C8635B"/>
    <w:multiLevelType w:val="multilevel"/>
    <w:tmpl w:val="A9F4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A5644C0"/>
    <w:multiLevelType w:val="hybridMultilevel"/>
    <w:tmpl w:val="6E260E14"/>
    <w:lvl w:ilvl="0" w:tplc="FE8266F6">
      <w:start w:val="1"/>
      <w:numFmt w:val="bullet"/>
      <w:lvlText w:val="•"/>
      <w:lvlJc w:val="left"/>
      <w:pPr>
        <w:ind w:left="114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FD223B6"/>
    <w:multiLevelType w:val="multilevel"/>
    <w:tmpl w:val="73B08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0260CC"/>
    <w:multiLevelType w:val="hybridMultilevel"/>
    <w:tmpl w:val="5FBADF90"/>
    <w:lvl w:ilvl="0" w:tplc="04100001">
      <w:start w:val="1"/>
      <w:numFmt w:val="bullet"/>
      <w:lvlText w:val=""/>
      <w:lvlJc w:val="left"/>
      <w:pPr>
        <w:ind w:left="14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3" w:hanging="360"/>
      </w:pPr>
      <w:rPr>
        <w:rFonts w:ascii="Wingdings" w:hAnsi="Wingdings" w:hint="default"/>
      </w:rPr>
    </w:lvl>
  </w:abstractNum>
  <w:abstractNum w:abstractNumId="37" w15:restartNumberingAfterBreak="0">
    <w:nsid w:val="79561BCC"/>
    <w:multiLevelType w:val="multilevel"/>
    <w:tmpl w:val="0A4684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4595104">
    <w:abstractNumId w:val="6"/>
  </w:num>
  <w:num w:numId="2" w16cid:durableId="165171157">
    <w:abstractNumId w:val="20"/>
  </w:num>
  <w:num w:numId="3" w16cid:durableId="1058554417">
    <w:abstractNumId w:val="36"/>
  </w:num>
  <w:num w:numId="4" w16cid:durableId="297536818">
    <w:abstractNumId w:val="37"/>
  </w:num>
  <w:num w:numId="5" w16cid:durableId="611743894">
    <w:abstractNumId w:val="19"/>
  </w:num>
  <w:num w:numId="6" w16cid:durableId="1650672923">
    <w:abstractNumId w:val="11"/>
  </w:num>
  <w:num w:numId="7" w16cid:durableId="1583644352">
    <w:abstractNumId w:val="32"/>
  </w:num>
  <w:num w:numId="8" w16cid:durableId="620065944">
    <w:abstractNumId w:val="31"/>
  </w:num>
  <w:num w:numId="9" w16cid:durableId="1612008585">
    <w:abstractNumId w:val="22"/>
  </w:num>
  <w:num w:numId="10" w16cid:durableId="1432044641">
    <w:abstractNumId w:val="30"/>
  </w:num>
  <w:num w:numId="11" w16cid:durableId="1458060096">
    <w:abstractNumId w:val="34"/>
  </w:num>
  <w:num w:numId="12" w16cid:durableId="1267884167">
    <w:abstractNumId w:val="4"/>
  </w:num>
  <w:num w:numId="13" w16cid:durableId="1423452317">
    <w:abstractNumId w:val="23"/>
  </w:num>
  <w:num w:numId="14" w16cid:durableId="1815028153">
    <w:abstractNumId w:val="18"/>
  </w:num>
  <w:num w:numId="15" w16cid:durableId="1407411723">
    <w:abstractNumId w:val="9"/>
  </w:num>
  <w:num w:numId="16" w16cid:durableId="754203169">
    <w:abstractNumId w:val="17"/>
  </w:num>
  <w:num w:numId="17" w16cid:durableId="1782605259">
    <w:abstractNumId w:val="2"/>
  </w:num>
  <w:num w:numId="18" w16cid:durableId="23799233">
    <w:abstractNumId w:val="13"/>
  </w:num>
  <w:num w:numId="19" w16cid:durableId="843319603">
    <w:abstractNumId w:val="27"/>
  </w:num>
  <w:num w:numId="20" w16cid:durableId="1944729986">
    <w:abstractNumId w:val="21"/>
  </w:num>
  <w:num w:numId="21" w16cid:durableId="1997562599">
    <w:abstractNumId w:val="8"/>
  </w:num>
  <w:num w:numId="22" w16cid:durableId="1279216711">
    <w:abstractNumId w:val="0"/>
  </w:num>
  <w:num w:numId="23" w16cid:durableId="1174958477">
    <w:abstractNumId w:val="3"/>
  </w:num>
  <w:num w:numId="24" w16cid:durableId="1575316610">
    <w:abstractNumId w:val="16"/>
  </w:num>
  <w:num w:numId="25" w16cid:durableId="829518192">
    <w:abstractNumId w:val="15"/>
  </w:num>
  <w:num w:numId="26" w16cid:durableId="92824240">
    <w:abstractNumId w:val="26"/>
  </w:num>
  <w:num w:numId="27" w16cid:durableId="462239832">
    <w:abstractNumId w:val="28"/>
  </w:num>
  <w:num w:numId="28" w16cid:durableId="1915234455">
    <w:abstractNumId w:val="14"/>
  </w:num>
  <w:num w:numId="29" w16cid:durableId="1714649567">
    <w:abstractNumId w:val="1"/>
  </w:num>
  <w:num w:numId="30" w16cid:durableId="1332636837">
    <w:abstractNumId w:val="29"/>
  </w:num>
  <w:num w:numId="31" w16cid:durableId="1844928612">
    <w:abstractNumId w:val="33"/>
  </w:num>
  <w:num w:numId="32" w16cid:durableId="562717770">
    <w:abstractNumId w:val="7"/>
  </w:num>
  <w:num w:numId="33" w16cid:durableId="101652887">
    <w:abstractNumId w:val="12"/>
  </w:num>
  <w:num w:numId="34" w16cid:durableId="1454514991">
    <w:abstractNumId w:val="10"/>
  </w:num>
  <w:num w:numId="35" w16cid:durableId="747338389">
    <w:abstractNumId w:val="25"/>
  </w:num>
  <w:num w:numId="36" w16cid:durableId="359206234">
    <w:abstractNumId w:val="35"/>
  </w:num>
  <w:num w:numId="37" w16cid:durableId="2054693671">
    <w:abstractNumId w:val="24"/>
  </w:num>
  <w:num w:numId="38" w16cid:durableId="180454229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3B5A"/>
    <w:rsid w:val="00007345"/>
    <w:rsid w:val="00041E68"/>
    <w:rsid w:val="000575E1"/>
    <w:rsid w:val="00073E94"/>
    <w:rsid w:val="00087C0C"/>
    <w:rsid w:val="00090344"/>
    <w:rsid w:val="000A579D"/>
    <w:rsid w:val="00103D59"/>
    <w:rsid w:val="001057D9"/>
    <w:rsid w:val="00114810"/>
    <w:rsid w:val="00117620"/>
    <w:rsid w:val="001246D7"/>
    <w:rsid w:val="00135E15"/>
    <w:rsid w:val="00153BBC"/>
    <w:rsid w:val="001641BC"/>
    <w:rsid w:val="001655E6"/>
    <w:rsid w:val="001810E3"/>
    <w:rsid w:val="0019518A"/>
    <w:rsid w:val="001A26FA"/>
    <w:rsid w:val="001E1E02"/>
    <w:rsid w:val="001F7488"/>
    <w:rsid w:val="001F7550"/>
    <w:rsid w:val="00201342"/>
    <w:rsid w:val="00230C6A"/>
    <w:rsid w:val="00240F73"/>
    <w:rsid w:val="0024327C"/>
    <w:rsid w:val="00262985"/>
    <w:rsid w:val="0027170D"/>
    <w:rsid w:val="00284028"/>
    <w:rsid w:val="00287D50"/>
    <w:rsid w:val="002A16BF"/>
    <w:rsid w:val="002B4510"/>
    <w:rsid w:val="002B5B08"/>
    <w:rsid w:val="002E21F9"/>
    <w:rsid w:val="002E44A8"/>
    <w:rsid w:val="00303B51"/>
    <w:rsid w:val="00312315"/>
    <w:rsid w:val="003174C0"/>
    <w:rsid w:val="00321615"/>
    <w:rsid w:val="00335685"/>
    <w:rsid w:val="0034588B"/>
    <w:rsid w:val="00352842"/>
    <w:rsid w:val="00356C26"/>
    <w:rsid w:val="003602C3"/>
    <w:rsid w:val="00363727"/>
    <w:rsid w:val="00363747"/>
    <w:rsid w:val="00376125"/>
    <w:rsid w:val="003850EA"/>
    <w:rsid w:val="003937B4"/>
    <w:rsid w:val="00393D63"/>
    <w:rsid w:val="003B47BB"/>
    <w:rsid w:val="003C57DF"/>
    <w:rsid w:val="003D117C"/>
    <w:rsid w:val="003D7DDF"/>
    <w:rsid w:val="003F4593"/>
    <w:rsid w:val="003F55D3"/>
    <w:rsid w:val="00413226"/>
    <w:rsid w:val="00433A4B"/>
    <w:rsid w:val="00434CB5"/>
    <w:rsid w:val="00463C26"/>
    <w:rsid w:val="004648A5"/>
    <w:rsid w:val="004755C0"/>
    <w:rsid w:val="00475849"/>
    <w:rsid w:val="00482CAD"/>
    <w:rsid w:val="00485BA2"/>
    <w:rsid w:val="00490D17"/>
    <w:rsid w:val="00490E82"/>
    <w:rsid w:val="004961FD"/>
    <w:rsid w:val="004A59D9"/>
    <w:rsid w:val="004A7678"/>
    <w:rsid w:val="004A7D5C"/>
    <w:rsid w:val="004B2CD3"/>
    <w:rsid w:val="004B3EA8"/>
    <w:rsid w:val="004E11EA"/>
    <w:rsid w:val="004F7D19"/>
    <w:rsid w:val="00512476"/>
    <w:rsid w:val="00512EC6"/>
    <w:rsid w:val="00533658"/>
    <w:rsid w:val="00563709"/>
    <w:rsid w:val="00564125"/>
    <w:rsid w:val="005721F2"/>
    <w:rsid w:val="005814F2"/>
    <w:rsid w:val="00587340"/>
    <w:rsid w:val="00587A2F"/>
    <w:rsid w:val="00593610"/>
    <w:rsid w:val="00593F2B"/>
    <w:rsid w:val="005B7FA5"/>
    <w:rsid w:val="005C44BA"/>
    <w:rsid w:val="005C497D"/>
    <w:rsid w:val="005C4D4C"/>
    <w:rsid w:val="005E1913"/>
    <w:rsid w:val="005E20E7"/>
    <w:rsid w:val="005F3B5A"/>
    <w:rsid w:val="00606B3C"/>
    <w:rsid w:val="006114D7"/>
    <w:rsid w:val="00613AEE"/>
    <w:rsid w:val="0063078B"/>
    <w:rsid w:val="00632BA2"/>
    <w:rsid w:val="00636419"/>
    <w:rsid w:val="00660773"/>
    <w:rsid w:val="00660E4F"/>
    <w:rsid w:val="00663B3B"/>
    <w:rsid w:val="00684FF4"/>
    <w:rsid w:val="006B18B3"/>
    <w:rsid w:val="006C034A"/>
    <w:rsid w:val="00701D48"/>
    <w:rsid w:val="00712305"/>
    <w:rsid w:val="00765004"/>
    <w:rsid w:val="00766A63"/>
    <w:rsid w:val="0077167E"/>
    <w:rsid w:val="007952F3"/>
    <w:rsid w:val="007B05E1"/>
    <w:rsid w:val="007B716B"/>
    <w:rsid w:val="007E692B"/>
    <w:rsid w:val="007E737C"/>
    <w:rsid w:val="007F5887"/>
    <w:rsid w:val="00816997"/>
    <w:rsid w:val="00820E1E"/>
    <w:rsid w:val="00822F78"/>
    <w:rsid w:val="00827367"/>
    <w:rsid w:val="00876FF4"/>
    <w:rsid w:val="00886115"/>
    <w:rsid w:val="00896DD6"/>
    <w:rsid w:val="008A1F97"/>
    <w:rsid w:val="008A438B"/>
    <w:rsid w:val="008B7B27"/>
    <w:rsid w:val="008C0230"/>
    <w:rsid w:val="008C0B02"/>
    <w:rsid w:val="008C75BA"/>
    <w:rsid w:val="008D7711"/>
    <w:rsid w:val="008E09C6"/>
    <w:rsid w:val="00900F33"/>
    <w:rsid w:val="00903447"/>
    <w:rsid w:val="00903CF1"/>
    <w:rsid w:val="00911038"/>
    <w:rsid w:val="0091295D"/>
    <w:rsid w:val="00913353"/>
    <w:rsid w:val="009154D1"/>
    <w:rsid w:val="0092402D"/>
    <w:rsid w:val="009451B4"/>
    <w:rsid w:val="0095437B"/>
    <w:rsid w:val="00962764"/>
    <w:rsid w:val="00964357"/>
    <w:rsid w:val="009706E4"/>
    <w:rsid w:val="0097231A"/>
    <w:rsid w:val="00990589"/>
    <w:rsid w:val="009B1B29"/>
    <w:rsid w:val="009B3A6A"/>
    <w:rsid w:val="009B6A51"/>
    <w:rsid w:val="009C274D"/>
    <w:rsid w:val="009C70A4"/>
    <w:rsid w:val="009F2691"/>
    <w:rsid w:val="009F60CB"/>
    <w:rsid w:val="00A202FA"/>
    <w:rsid w:val="00A40152"/>
    <w:rsid w:val="00A462A1"/>
    <w:rsid w:val="00A546F3"/>
    <w:rsid w:val="00A66773"/>
    <w:rsid w:val="00A8185C"/>
    <w:rsid w:val="00AA63D7"/>
    <w:rsid w:val="00AC1EE1"/>
    <w:rsid w:val="00AC721C"/>
    <w:rsid w:val="00AE44ED"/>
    <w:rsid w:val="00AF2B42"/>
    <w:rsid w:val="00B017A9"/>
    <w:rsid w:val="00B06D82"/>
    <w:rsid w:val="00B133F5"/>
    <w:rsid w:val="00B13800"/>
    <w:rsid w:val="00B17771"/>
    <w:rsid w:val="00B20DA7"/>
    <w:rsid w:val="00B5062E"/>
    <w:rsid w:val="00B53840"/>
    <w:rsid w:val="00B75438"/>
    <w:rsid w:val="00B9242F"/>
    <w:rsid w:val="00BB58D5"/>
    <w:rsid w:val="00BD2774"/>
    <w:rsid w:val="00BE28EB"/>
    <w:rsid w:val="00BE2C42"/>
    <w:rsid w:val="00C1238C"/>
    <w:rsid w:val="00C2242F"/>
    <w:rsid w:val="00C3184B"/>
    <w:rsid w:val="00C40FE0"/>
    <w:rsid w:val="00C45D4D"/>
    <w:rsid w:val="00C55D19"/>
    <w:rsid w:val="00C64641"/>
    <w:rsid w:val="00C6643E"/>
    <w:rsid w:val="00C67924"/>
    <w:rsid w:val="00C75970"/>
    <w:rsid w:val="00C82392"/>
    <w:rsid w:val="00CC707D"/>
    <w:rsid w:val="00CC7958"/>
    <w:rsid w:val="00CD1517"/>
    <w:rsid w:val="00CD564A"/>
    <w:rsid w:val="00CF374F"/>
    <w:rsid w:val="00CF61BA"/>
    <w:rsid w:val="00D05952"/>
    <w:rsid w:val="00D06546"/>
    <w:rsid w:val="00D13A04"/>
    <w:rsid w:val="00D15F19"/>
    <w:rsid w:val="00D1770A"/>
    <w:rsid w:val="00D32315"/>
    <w:rsid w:val="00D4184D"/>
    <w:rsid w:val="00D4597D"/>
    <w:rsid w:val="00D53D84"/>
    <w:rsid w:val="00D6046F"/>
    <w:rsid w:val="00D625E8"/>
    <w:rsid w:val="00D71573"/>
    <w:rsid w:val="00D7225C"/>
    <w:rsid w:val="00D9072B"/>
    <w:rsid w:val="00D95B4C"/>
    <w:rsid w:val="00DA013C"/>
    <w:rsid w:val="00DC5C6E"/>
    <w:rsid w:val="00DF5EB5"/>
    <w:rsid w:val="00DF6056"/>
    <w:rsid w:val="00E00482"/>
    <w:rsid w:val="00E03EE0"/>
    <w:rsid w:val="00E14F2E"/>
    <w:rsid w:val="00E20455"/>
    <w:rsid w:val="00E21B98"/>
    <w:rsid w:val="00E4414A"/>
    <w:rsid w:val="00E8513C"/>
    <w:rsid w:val="00E87B20"/>
    <w:rsid w:val="00E91049"/>
    <w:rsid w:val="00EA1D2A"/>
    <w:rsid w:val="00EB5336"/>
    <w:rsid w:val="00EE256C"/>
    <w:rsid w:val="00EE30C0"/>
    <w:rsid w:val="00EF10DD"/>
    <w:rsid w:val="00EF1673"/>
    <w:rsid w:val="00EF4BDB"/>
    <w:rsid w:val="00F04E33"/>
    <w:rsid w:val="00F07C39"/>
    <w:rsid w:val="00F143F6"/>
    <w:rsid w:val="00F27AF4"/>
    <w:rsid w:val="00F339A1"/>
    <w:rsid w:val="00F343AC"/>
    <w:rsid w:val="00F37134"/>
    <w:rsid w:val="00F419E3"/>
    <w:rsid w:val="00F5172F"/>
    <w:rsid w:val="00F54F75"/>
    <w:rsid w:val="00F553F2"/>
    <w:rsid w:val="00F572E0"/>
    <w:rsid w:val="00F73047"/>
    <w:rsid w:val="00F73580"/>
    <w:rsid w:val="00F86E8E"/>
    <w:rsid w:val="00FC5618"/>
    <w:rsid w:val="00FC571F"/>
    <w:rsid w:val="00FF7D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29A01"/>
  <w15:docId w15:val="{49B0A6BB-A988-4836-BA72-C21F8839F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7C0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87C0C"/>
    <w:pPr>
      <w:ind w:left="720"/>
      <w:contextualSpacing/>
    </w:pPr>
  </w:style>
  <w:style w:type="table" w:styleId="Grigliatabella">
    <w:name w:val="Table Grid"/>
    <w:basedOn w:val="Tabellanormale"/>
    <w:uiPriority w:val="59"/>
    <w:rsid w:val="00087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A546F3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964357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40F73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660E4F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34588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701D48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39"/>
    <w:rsid w:val="00587A2F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39"/>
    <w:rsid w:val="0019518A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9">
    <w:name w:val="Griglia tabella9"/>
    <w:basedOn w:val="Tabellanormale"/>
    <w:next w:val="Grigliatabella"/>
    <w:uiPriority w:val="39"/>
    <w:rsid w:val="00007345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39"/>
    <w:rsid w:val="00041E68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7F5887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EF10DD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4A7D5C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2E44A8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057D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E28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link w:val="Corpotesto"/>
    <w:uiPriority w:val="1"/>
    <w:rsid w:val="00BE28EB"/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uiPriority w:val="22"/>
    <w:qFormat/>
    <w:rsid w:val="00103D59"/>
    <w:rPr>
      <w:b/>
      <w:bCs/>
    </w:rPr>
  </w:style>
  <w:style w:type="paragraph" w:styleId="NormaleWeb">
    <w:name w:val="Normal (Web)"/>
    <w:basedOn w:val="Normale"/>
    <w:uiPriority w:val="99"/>
    <w:unhideWhenUsed/>
    <w:rsid w:val="00103D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103D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03D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3D59"/>
  </w:style>
  <w:style w:type="paragraph" w:styleId="Pidipagina">
    <w:name w:val="footer"/>
    <w:basedOn w:val="Normale"/>
    <w:link w:val="PidipaginaCarattere"/>
    <w:uiPriority w:val="99"/>
    <w:unhideWhenUsed/>
    <w:rsid w:val="00103D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3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.M.%2038.2026\D.M.%2038.2026%20-%20DISPOTIVI%20DIGITALI\DELIBERAZIONE%20CDI%20N.%2037%20DEL%2012.05.2026%20-%20DISPOSITIVI%20DIGITAL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DELIBERAZIONE CDI N. 37 DEL 12.05.2026 - DISPOSITIVI DIGITALI</Template>
  <TotalTime>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8</cp:revision>
  <dcterms:created xsi:type="dcterms:W3CDTF">2026-05-16T15:51:00Z</dcterms:created>
  <dcterms:modified xsi:type="dcterms:W3CDTF">2026-05-18T10:57:00Z</dcterms:modified>
</cp:coreProperties>
</file>