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15B2" w14:textId="63BA5CE9" w:rsidR="00925201" w:rsidRPr="00864B88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b/>
          <w:bCs/>
          <w:color w:val="FF0000"/>
          <w:sz w:val="20"/>
          <w:szCs w:val="20"/>
        </w:rPr>
      </w:pPr>
      <w:r w:rsidRPr="00864B88">
        <w:rPr>
          <w:rFonts w:ascii="Avenir Next" w:hAnsi="Avenir Next"/>
          <w:b/>
          <w:bCs/>
          <w:color w:val="FF0000"/>
          <w:sz w:val="20"/>
          <w:szCs w:val="20"/>
          <w:highlight w:val="yellow"/>
        </w:rPr>
        <w:t>ALLEGATO 1</w:t>
      </w:r>
    </w:p>
    <w:p w14:paraId="184C3A73" w14:textId="2C36D5D6" w:rsidR="00925201" w:rsidRPr="00864B88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0"/>
          <w:szCs w:val="20"/>
        </w:rPr>
      </w:pPr>
    </w:p>
    <w:p w14:paraId="3F6B00F4" w14:textId="0D9541E3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b/>
          <w:bCs/>
          <w:color w:val="000000"/>
          <w:sz w:val="20"/>
          <w:szCs w:val="20"/>
        </w:rPr>
      </w:pPr>
      <w:r w:rsidRPr="00864B88">
        <w:rPr>
          <w:rFonts w:ascii="Avenir Next" w:hAnsi="Avenir Next"/>
          <w:b/>
          <w:bCs/>
          <w:color w:val="000000"/>
          <w:sz w:val="20"/>
          <w:szCs w:val="20"/>
        </w:rPr>
        <w:t>Oggetto: DOMANDA DI PARTECIPAZIONE ALLA SELEZIONE DI ESPERTO PER SUPPORTO PSICOLOGICO NELLE ISTITUZIONI SCOLASTICHE - a.s. 2</w:t>
      </w:r>
      <w:r w:rsidR="00014BAC" w:rsidRPr="00864B88">
        <w:rPr>
          <w:rFonts w:ascii="Avenir Next" w:hAnsi="Avenir Next"/>
          <w:b/>
          <w:bCs/>
          <w:color w:val="000000"/>
          <w:sz w:val="20"/>
          <w:szCs w:val="20"/>
        </w:rPr>
        <w:t>2/23</w:t>
      </w:r>
    </w:p>
    <w:p w14:paraId="07106CCE" w14:textId="320D6AE5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</w:p>
    <w:p w14:paraId="1C2ADE59" w14:textId="0A3CA11C" w:rsidR="00925201" w:rsidRPr="00864B88" w:rsidRDefault="00925201" w:rsidP="00014BAC">
      <w:pPr>
        <w:pStyle w:val="NormaleWeb"/>
        <w:spacing w:before="0" w:beforeAutospacing="0" w:after="0" w:afterAutospacing="0" w:line="360" w:lineRule="auto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Il/la Sottoscritto/a</w:t>
      </w:r>
      <w:r w:rsidR="00014BAC" w:rsidRPr="00864B88">
        <w:rPr>
          <w:rFonts w:ascii="Avenir Next" w:hAnsi="Avenir Next"/>
          <w:color w:val="000000"/>
          <w:sz w:val="20"/>
          <w:szCs w:val="20"/>
        </w:rPr>
        <w:t xml:space="preserve"> </w:t>
      </w:r>
      <w:r w:rsidRPr="00864B88">
        <w:rPr>
          <w:rFonts w:ascii="Avenir Next" w:hAnsi="Avenir Next"/>
          <w:color w:val="000000"/>
          <w:sz w:val="20"/>
          <w:szCs w:val="20"/>
        </w:rPr>
        <w:t>___________________________________________</w:t>
      </w:r>
      <w:r w:rsidR="00864B88">
        <w:rPr>
          <w:rFonts w:ascii="Avenir Next" w:hAnsi="Avenir Next"/>
          <w:color w:val="000000"/>
          <w:sz w:val="20"/>
          <w:szCs w:val="20"/>
        </w:rPr>
        <w:t>____</w:t>
      </w:r>
      <w:r w:rsidRPr="00864B88">
        <w:rPr>
          <w:rFonts w:ascii="Avenir Next" w:hAnsi="Avenir Next"/>
          <w:color w:val="000000"/>
          <w:sz w:val="20"/>
          <w:szCs w:val="20"/>
        </w:rPr>
        <w:t>________________________________</w:t>
      </w:r>
    </w:p>
    <w:p w14:paraId="33A0C90F" w14:textId="641DBFBD" w:rsidR="00925201" w:rsidRPr="00864B88" w:rsidRDefault="00925201" w:rsidP="00014BAC">
      <w:pPr>
        <w:pStyle w:val="NormaleWeb"/>
        <w:spacing w:before="0" w:beforeAutospacing="0" w:after="0" w:afterAutospacing="0" w:line="360" w:lineRule="auto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 xml:space="preserve">Nato/a </w:t>
      </w:r>
      <w:proofErr w:type="spellStart"/>
      <w:r w:rsidRPr="00864B88">
        <w:rPr>
          <w:rFonts w:ascii="Avenir Next" w:hAnsi="Avenir Next"/>
          <w:color w:val="000000"/>
          <w:sz w:val="20"/>
          <w:szCs w:val="20"/>
        </w:rPr>
        <w:t>a</w:t>
      </w:r>
      <w:proofErr w:type="spellEnd"/>
      <w:r w:rsidR="00014BAC" w:rsidRPr="00864B88">
        <w:rPr>
          <w:rFonts w:ascii="Avenir Next" w:hAnsi="Avenir Next"/>
          <w:color w:val="000000"/>
          <w:sz w:val="20"/>
          <w:szCs w:val="20"/>
        </w:rPr>
        <w:t xml:space="preserve"> </w:t>
      </w:r>
      <w:r w:rsidRPr="00864B88">
        <w:rPr>
          <w:rFonts w:ascii="Avenir Next" w:hAnsi="Avenir Next"/>
          <w:color w:val="000000"/>
          <w:sz w:val="20"/>
          <w:szCs w:val="20"/>
        </w:rPr>
        <w:t>_________________________</w:t>
      </w:r>
      <w:r w:rsidR="00864B88">
        <w:rPr>
          <w:rFonts w:ascii="Avenir Next" w:hAnsi="Avenir Next"/>
          <w:color w:val="000000"/>
          <w:sz w:val="20"/>
          <w:szCs w:val="20"/>
        </w:rPr>
        <w:t>___</w:t>
      </w:r>
      <w:r w:rsidRPr="00864B88">
        <w:rPr>
          <w:rFonts w:ascii="Avenir Next" w:hAnsi="Avenir Next"/>
          <w:color w:val="000000"/>
          <w:sz w:val="20"/>
          <w:szCs w:val="20"/>
        </w:rPr>
        <w:t>_______________</w:t>
      </w:r>
      <w:r w:rsidR="00864B88">
        <w:rPr>
          <w:rFonts w:ascii="Avenir Next" w:hAnsi="Avenir Next"/>
          <w:color w:val="000000"/>
          <w:sz w:val="20"/>
          <w:szCs w:val="20"/>
        </w:rPr>
        <w:t xml:space="preserve">il </w:t>
      </w:r>
      <w:r w:rsidRPr="00864B88">
        <w:rPr>
          <w:rFonts w:ascii="Avenir Next" w:hAnsi="Avenir Next"/>
          <w:color w:val="000000"/>
          <w:sz w:val="20"/>
          <w:szCs w:val="20"/>
        </w:rPr>
        <w:t>___________________________________________</w:t>
      </w:r>
    </w:p>
    <w:p w14:paraId="3A4E1E4A" w14:textId="4D56E7FA" w:rsidR="00925201" w:rsidRPr="00864B88" w:rsidRDefault="00925201" w:rsidP="00014BAC">
      <w:pPr>
        <w:pStyle w:val="NormaleWeb"/>
        <w:spacing w:before="0" w:beforeAutospacing="0" w:after="0" w:afterAutospacing="0" w:line="360" w:lineRule="auto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Residente a _________________</w:t>
      </w:r>
      <w:r w:rsidR="00864B88">
        <w:rPr>
          <w:rFonts w:ascii="Avenir Next" w:hAnsi="Avenir Next"/>
          <w:color w:val="000000"/>
          <w:sz w:val="20"/>
          <w:szCs w:val="20"/>
        </w:rPr>
        <w:t>____</w:t>
      </w:r>
      <w:r w:rsidRPr="00864B88">
        <w:rPr>
          <w:rFonts w:ascii="Avenir Next" w:hAnsi="Avenir Next"/>
          <w:color w:val="000000"/>
          <w:sz w:val="20"/>
          <w:szCs w:val="20"/>
        </w:rPr>
        <w:t>_____________</w:t>
      </w:r>
      <w:proofErr w:type="gramStart"/>
      <w:r w:rsidRPr="00864B88">
        <w:rPr>
          <w:rFonts w:ascii="Avenir Next" w:hAnsi="Avenir Next"/>
          <w:color w:val="000000"/>
          <w:sz w:val="20"/>
          <w:szCs w:val="20"/>
        </w:rPr>
        <w:t>_(</w:t>
      </w:r>
      <w:proofErr w:type="gramEnd"/>
      <w:r w:rsidRPr="00864B88">
        <w:rPr>
          <w:rFonts w:ascii="Avenir Next" w:hAnsi="Avenir Next"/>
          <w:color w:val="000000"/>
          <w:sz w:val="20"/>
          <w:szCs w:val="20"/>
        </w:rPr>
        <w:t>____) in Via ______________________________n. ______</w:t>
      </w:r>
    </w:p>
    <w:p w14:paraId="61ECCE8E" w14:textId="12078633" w:rsidR="00925201" w:rsidRPr="00864B88" w:rsidRDefault="00925201" w:rsidP="00014BAC">
      <w:pPr>
        <w:pStyle w:val="NormaleWeb"/>
        <w:spacing w:before="0" w:beforeAutospacing="0" w:after="0" w:afterAutospacing="0" w:line="360" w:lineRule="auto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C.F. ___________________</w:t>
      </w:r>
      <w:r w:rsidR="00864B88">
        <w:rPr>
          <w:rFonts w:ascii="Avenir Next" w:hAnsi="Avenir Next"/>
          <w:color w:val="000000"/>
          <w:sz w:val="20"/>
          <w:szCs w:val="20"/>
        </w:rPr>
        <w:t>____</w:t>
      </w:r>
      <w:r w:rsidRPr="00864B88">
        <w:rPr>
          <w:rFonts w:ascii="Avenir Next" w:hAnsi="Avenir Next"/>
          <w:color w:val="000000"/>
          <w:sz w:val="20"/>
          <w:szCs w:val="20"/>
        </w:rPr>
        <w:t>______________ tel __________________________________________</w:t>
      </w:r>
      <w:r w:rsidR="00014BAC" w:rsidRPr="00864B88">
        <w:rPr>
          <w:rFonts w:ascii="Avenir Next" w:hAnsi="Avenir Next"/>
          <w:color w:val="000000"/>
          <w:sz w:val="20"/>
          <w:szCs w:val="20"/>
        </w:rPr>
        <w:t>_</w:t>
      </w:r>
      <w:r w:rsidRPr="00864B88">
        <w:rPr>
          <w:rFonts w:ascii="Avenir Next" w:hAnsi="Avenir Next"/>
          <w:color w:val="000000"/>
          <w:sz w:val="20"/>
          <w:szCs w:val="20"/>
        </w:rPr>
        <w:t>________</w:t>
      </w:r>
    </w:p>
    <w:p w14:paraId="54BCF6F9" w14:textId="22B08E31" w:rsidR="00925201" w:rsidRPr="00864B88" w:rsidRDefault="00925201" w:rsidP="00014BAC">
      <w:pPr>
        <w:pStyle w:val="NormaleWeb"/>
        <w:spacing w:before="0" w:beforeAutospacing="0" w:after="0" w:afterAutospacing="0" w:line="360" w:lineRule="auto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PEC per le comunicazioni relative al seguente bando: ________</w:t>
      </w:r>
      <w:r w:rsidR="00864B88">
        <w:rPr>
          <w:rFonts w:ascii="Avenir Next" w:hAnsi="Avenir Next"/>
          <w:color w:val="000000"/>
          <w:sz w:val="20"/>
          <w:szCs w:val="20"/>
        </w:rPr>
        <w:t>____</w:t>
      </w:r>
      <w:r w:rsidRPr="00864B88">
        <w:rPr>
          <w:rFonts w:ascii="Avenir Next" w:hAnsi="Avenir Next"/>
          <w:color w:val="000000"/>
          <w:sz w:val="20"/>
          <w:szCs w:val="20"/>
        </w:rPr>
        <w:t>___________________________________</w:t>
      </w:r>
    </w:p>
    <w:p w14:paraId="705BA30B" w14:textId="778B28EF" w:rsidR="00925201" w:rsidRPr="00864B88" w:rsidRDefault="00925201" w:rsidP="00864B88">
      <w:pPr>
        <w:pStyle w:val="NormaleWeb"/>
        <w:spacing w:before="0" w:beforeAutospacing="0" w:after="0" w:afterAutospacing="0"/>
        <w:ind w:right="11"/>
        <w:rPr>
          <w:rFonts w:ascii="Avenir Next" w:hAnsi="Avenir Next"/>
          <w:color w:val="000000"/>
          <w:sz w:val="20"/>
          <w:szCs w:val="20"/>
        </w:rPr>
      </w:pPr>
    </w:p>
    <w:p w14:paraId="068ACF1E" w14:textId="77777777" w:rsidR="00925201" w:rsidRPr="00864B88" w:rsidRDefault="00925201" w:rsidP="00864B88">
      <w:pPr>
        <w:pStyle w:val="NormaleWeb"/>
        <w:spacing w:before="0" w:beforeAutospacing="0" w:after="0" w:afterAutospacing="0"/>
        <w:ind w:right="11"/>
        <w:jc w:val="center"/>
        <w:rPr>
          <w:rFonts w:ascii="Avenir Next" w:hAnsi="Avenir Next"/>
          <w:b/>
          <w:bCs/>
          <w:color w:val="000000"/>
          <w:sz w:val="20"/>
          <w:szCs w:val="20"/>
        </w:rPr>
      </w:pPr>
      <w:r w:rsidRPr="00864B88">
        <w:rPr>
          <w:rFonts w:ascii="Avenir Next" w:hAnsi="Avenir Next"/>
          <w:b/>
          <w:bCs/>
          <w:color w:val="000000"/>
          <w:sz w:val="20"/>
          <w:szCs w:val="20"/>
        </w:rPr>
        <w:t>CHIEDE</w:t>
      </w:r>
    </w:p>
    <w:p w14:paraId="2AA8BE28" w14:textId="77777777" w:rsidR="00014BAC" w:rsidRPr="00864B88" w:rsidRDefault="00014BAC" w:rsidP="00864B88">
      <w:pPr>
        <w:pStyle w:val="NormaleWeb"/>
        <w:spacing w:before="0" w:beforeAutospacing="0" w:after="0" w:afterAutospacing="0"/>
        <w:ind w:right="11"/>
        <w:jc w:val="both"/>
        <w:rPr>
          <w:rFonts w:ascii="Avenir Next" w:hAnsi="Avenir Next"/>
          <w:color w:val="000000"/>
          <w:sz w:val="20"/>
          <w:szCs w:val="20"/>
        </w:rPr>
      </w:pPr>
    </w:p>
    <w:p w14:paraId="16385797" w14:textId="6460A55F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partecipare all’avviso pubblico, di cui all’oggetto, per l’attribuzione dell’incarico di figura esperta per supporto psicologico nelle istituzioni scolastiche.</w:t>
      </w:r>
    </w:p>
    <w:p w14:paraId="6AB51270" w14:textId="77777777" w:rsidR="00864B88" w:rsidRPr="00864B88" w:rsidRDefault="00864B88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</w:p>
    <w:p w14:paraId="0A84FD59" w14:textId="77777777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Ai sensi del D.P.R. n. 445/2000, consapevole che le dichiarazioni mendaci sono punite ai sensi del Codice penale e delle leggi speciali in materia, secondo le disposizioni richiamate all'art. 76 del citato D.P.R. n. 445- 00, dichiara:</w:t>
      </w:r>
    </w:p>
    <w:p w14:paraId="2AF7E95E" w14:textId="433FFC5B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</w:p>
    <w:p w14:paraId="03C0912C" w14:textId="3F91463A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essere in possesso della cittadinanza italiana o di uno degli stati membri della comunità europea;</w:t>
      </w:r>
    </w:p>
    <w:p w14:paraId="0D8DE62E" w14:textId="08C10E5F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godere dei diritti civili e politici;</w:t>
      </w:r>
    </w:p>
    <w:p w14:paraId="17C43819" w14:textId="715107C8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non avere riportato condanne penali e non essere destinatario di provvedimenti che riguardano l’applicazione di misure di prevenzione, di decisioni civili e di provvedimenti amministrativi iscritti nel casellario giudiziale;</w:t>
      </w:r>
    </w:p>
    <w:p w14:paraId="5DA8D233" w14:textId="4CA4897A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non essere a conoscenza di procedimenti penali a suo carico;</w:t>
      </w:r>
    </w:p>
    <w:p w14:paraId="3094D46E" w14:textId="5F3AF70B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non trovarsi in alcuna posizione di incompatibilità o conflitto di interessi rispetto al committente;</w:t>
      </w:r>
    </w:p>
    <w:p w14:paraId="58A65AFF" w14:textId="74244625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essere/non essere dipendente di altre Amministrazioni pubbliche;</w:t>
      </w:r>
    </w:p>
    <w:p w14:paraId="00FDDD14" w14:textId="2EA401E3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prestare consenso al trattamento dei dati personali (D.lgs. 196/2003, così come modificato dal decreto legislativo 10 agosto 2018, n.101 e ai sensi del Regolamento Europeo 2016/679);</w:t>
      </w:r>
    </w:p>
    <w:p w14:paraId="26170615" w14:textId="64E93276" w:rsidR="00925201" w:rsidRPr="00864B88" w:rsidRDefault="00925201" w:rsidP="00864B88">
      <w:pPr>
        <w:pStyle w:val="NormaleWeb"/>
        <w:numPr>
          <w:ilvl w:val="0"/>
          <w:numId w:val="12"/>
        </w:numPr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di accettare le condizioni indicate nell’avviso pubblicato all’albo dell’Istituto comprensivo Finale Ligure</w:t>
      </w:r>
    </w:p>
    <w:p w14:paraId="5C5127D9" w14:textId="6141C044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</w:p>
    <w:p w14:paraId="30729B78" w14:textId="77777777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Il/La sottoscritto/a esprime il proprio consenso affinché i dati forniti possano essere trattati nel rispetto del ex art. 13 del Regolamento Europeo 2016/679 per il trattamento dei dati personali. per gli adempimenti connessi alla presente procedura.</w:t>
      </w:r>
    </w:p>
    <w:p w14:paraId="092D5C33" w14:textId="77777777" w:rsidR="00864B88" w:rsidRPr="00864B88" w:rsidRDefault="00864B88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</w:p>
    <w:p w14:paraId="510F4DE3" w14:textId="3279E405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Allega:</w:t>
      </w:r>
    </w:p>
    <w:p w14:paraId="532BE910" w14:textId="5238FB96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Autocertificazione dei documenti posseduti e dei titoli attestanti i requisiti richiesti</w:t>
      </w:r>
      <w:r w:rsidR="00864B88">
        <w:rPr>
          <w:rFonts w:ascii="Avenir Next" w:hAnsi="Avenir Next"/>
          <w:color w:val="000000"/>
          <w:sz w:val="20"/>
          <w:szCs w:val="20"/>
        </w:rPr>
        <w:t xml:space="preserve"> (allegato 2)</w:t>
      </w:r>
      <w:r w:rsidRPr="00864B88">
        <w:rPr>
          <w:rFonts w:ascii="Avenir Next" w:hAnsi="Avenir Next"/>
          <w:color w:val="000000"/>
          <w:sz w:val="20"/>
          <w:szCs w:val="20"/>
        </w:rPr>
        <w:t>;</w:t>
      </w:r>
    </w:p>
    <w:p w14:paraId="5698DE5B" w14:textId="36C07E16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Curriculum vitae in formato europeo;</w:t>
      </w:r>
    </w:p>
    <w:p w14:paraId="612DA02D" w14:textId="1FB4066C" w:rsidR="00925201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  <w:r w:rsidRPr="00864B88">
        <w:rPr>
          <w:rFonts w:ascii="Avenir Next" w:hAnsi="Avenir Next"/>
          <w:color w:val="000000"/>
          <w:sz w:val="20"/>
          <w:szCs w:val="20"/>
        </w:rPr>
        <w:t>Copia documento di riconoscimento.</w:t>
      </w:r>
    </w:p>
    <w:p w14:paraId="58672C35" w14:textId="77777777" w:rsidR="00864B88" w:rsidRPr="00864B88" w:rsidRDefault="00864B88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0"/>
          <w:szCs w:val="20"/>
        </w:rPr>
      </w:pPr>
    </w:p>
    <w:p w14:paraId="1465BA91" w14:textId="712972B6" w:rsidR="00925201" w:rsidRPr="007811ED" w:rsidRDefault="00864B88" w:rsidP="00864B88">
      <w:pPr>
        <w:jc w:val="center"/>
        <w:rPr>
          <w:rFonts w:ascii="Avenir Next" w:hAnsi="Avenir Next"/>
          <w:color w:val="000000"/>
          <w:sz w:val="21"/>
          <w:szCs w:val="21"/>
        </w:rPr>
      </w:pPr>
      <w:r>
        <w:rPr>
          <w:rFonts w:ascii="Avenir Next" w:hAnsi="Avenir Next"/>
          <w:color w:val="000000"/>
          <w:sz w:val="21"/>
          <w:szCs w:val="21"/>
        </w:rPr>
        <w:t xml:space="preserve">Data </w:t>
      </w:r>
      <w:r>
        <w:rPr>
          <w:rFonts w:ascii="Avenir Next" w:hAnsi="Avenir Next"/>
          <w:color w:val="000000"/>
          <w:sz w:val="21"/>
          <w:szCs w:val="21"/>
        </w:rPr>
        <w:t>____________________________</w:t>
      </w:r>
      <w:r>
        <w:rPr>
          <w:rFonts w:ascii="Avenir Next" w:hAnsi="Avenir Next"/>
          <w:color w:val="000000"/>
          <w:sz w:val="21"/>
          <w:szCs w:val="21"/>
        </w:rPr>
        <w:t xml:space="preserve"> Firma ____________________________</w:t>
      </w:r>
    </w:p>
    <w:p w14:paraId="1DB31270" w14:textId="0917D855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79D70A48" w14:textId="77777777" w:rsidR="00925201" w:rsidRPr="00864B88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b/>
          <w:bCs/>
          <w:color w:val="FF0000"/>
          <w:sz w:val="21"/>
          <w:szCs w:val="21"/>
        </w:rPr>
      </w:pPr>
      <w:r w:rsidRPr="00864B88">
        <w:rPr>
          <w:rFonts w:ascii="Avenir Next" w:hAnsi="Avenir Next"/>
          <w:b/>
          <w:bCs/>
          <w:color w:val="FF0000"/>
          <w:sz w:val="21"/>
          <w:szCs w:val="21"/>
          <w:highlight w:val="yellow"/>
        </w:rPr>
        <w:lastRenderedPageBreak/>
        <w:t>ALLEGATO 2</w:t>
      </w:r>
    </w:p>
    <w:p w14:paraId="49B263D1" w14:textId="3203FF8D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5BAC25E9" w14:textId="5E6FA58E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76374571" w14:textId="77777777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center"/>
        <w:rPr>
          <w:rFonts w:ascii="Avenir Next" w:hAnsi="Avenir Next"/>
          <w:b/>
          <w:bCs/>
          <w:color w:val="000000"/>
          <w:sz w:val="21"/>
          <w:szCs w:val="21"/>
        </w:rPr>
      </w:pPr>
      <w:r w:rsidRPr="00864B88">
        <w:rPr>
          <w:rFonts w:ascii="Avenir Next" w:hAnsi="Avenir Next"/>
          <w:b/>
          <w:bCs/>
          <w:color w:val="000000"/>
          <w:sz w:val="21"/>
          <w:szCs w:val="21"/>
        </w:rPr>
        <w:t>DICHIARAZIONE SOSTITUTIVA resa ai sensi e per gli effetti del DPR 28 dicembre 2000 n. 445</w:t>
      </w:r>
    </w:p>
    <w:p w14:paraId="416FEC2C" w14:textId="7C2F108C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7DC43204" w14:textId="77DD9659" w:rsidR="00925201" w:rsidRPr="007811ED" w:rsidRDefault="00925201" w:rsidP="00864B88">
      <w:pPr>
        <w:pStyle w:val="NormaleWeb"/>
        <w:spacing w:before="0" w:beforeAutospacing="0" w:after="0" w:afterAutospacing="0" w:line="360" w:lineRule="auto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Il/a sottoscritto/a _______________________ nato/a a __________________ (_______) il _______________, residente a ___________________________________ (______) in _____________________________,n._____</w:t>
      </w:r>
    </w:p>
    <w:p w14:paraId="6ABFC214" w14:textId="0ADDD776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59857891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rilasciata,</w:t>
      </w:r>
    </w:p>
    <w:p w14:paraId="706F43D1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 </w:t>
      </w:r>
    </w:p>
    <w:p w14:paraId="77898D67" w14:textId="6A8ADED4" w:rsidR="00925201" w:rsidRDefault="00925201" w:rsidP="00907D73">
      <w:pPr>
        <w:pStyle w:val="NormaleWeb"/>
        <w:spacing w:before="0" w:beforeAutospacing="0" w:after="0" w:afterAutospacing="0"/>
        <w:ind w:right="12"/>
        <w:jc w:val="center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DICHIARA SOTTO LA SUA RESPONSABILITA’ I SEGUENTI TITOLI</w:t>
      </w:r>
    </w:p>
    <w:p w14:paraId="33500B58" w14:textId="62A6DCDD" w:rsidR="00864B88" w:rsidRDefault="00864B88" w:rsidP="00907D73">
      <w:pPr>
        <w:pStyle w:val="NormaleWeb"/>
        <w:spacing w:before="0" w:beforeAutospacing="0" w:after="0" w:afterAutospacing="0"/>
        <w:ind w:right="12"/>
        <w:jc w:val="center"/>
        <w:rPr>
          <w:rFonts w:ascii="Avenir Next" w:hAnsi="Avenir Next"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0"/>
        <w:gridCol w:w="2466"/>
        <w:gridCol w:w="1016"/>
      </w:tblGrid>
      <w:tr w:rsidR="00864B88" w:rsidRPr="007811ED" w14:paraId="2655EC93" w14:textId="77777777" w:rsidTr="00DA46EE">
        <w:trPr>
          <w:trHeight w:val="230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0D0641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111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  <w:r w:rsidRPr="007811ED">
              <w:rPr>
                <w:rFonts w:ascii="Avenir Next" w:hAnsi="Avenir Next"/>
                <w:b/>
                <w:bCs/>
                <w:color w:val="000000"/>
                <w:sz w:val="16"/>
                <w:szCs w:val="16"/>
              </w:rPr>
              <w:t>TITOLI FORMATIVI (max 23 punti)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B5A588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  <w:r w:rsidRPr="007811ED">
              <w:rPr>
                <w:rFonts w:ascii="Avenir Next" w:hAnsi="Avenir Next"/>
                <w:b/>
                <w:bCs/>
                <w:color w:val="000000"/>
                <w:sz w:val="16"/>
                <w:szCs w:val="16"/>
              </w:rPr>
              <w:t>punteggio per ogni titolo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B30F12" w14:textId="28F7890C" w:rsidR="00864B88" w:rsidRPr="007811ED" w:rsidRDefault="00864B88" w:rsidP="00864B88">
            <w:pPr>
              <w:pStyle w:val="NormaleWeb"/>
              <w:spacing w:before="0" w:beforeAutospacing="0" w:after="0" w:afterAutospacing="0"/>
              <w:ind w:right="-112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  <w:r w:rsidRPr="007811ED">
              <w:rPr>
                <w:rFonts w:ascii="Avenir Next" w:hAnsi="Avenir Next"/>
                <w:b/>
                <w:bCs/>
                <w:color w:val="000000"/>
                <w:sz w:val="16"/>
                <w:szCs w:val="16"/>
              </w:rPr>
              <w:t>punteggio</w:t>
            </w:r>
          </w:p>
        </w:tc>
      </w:tr>
      <w:tr w:rsidR="00864B88" w:rsidRPr="007811ED" w14:paraId="15C461F4" w14:textId="77777777" w:rsidTr="00DA46EE">
        <w:trPr>
          <w:trHeight w:val="845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617E5F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Laurea in psicologia (magistrale/vecchio ordinamento)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9DA7A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Voto fino a 95 punti 5</w:t>
            </w:r>
          </w:p>
          <w:p w14:paraId="127F5D9A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Voto da 95 a 110 punti 9</w:t>
            </w:r>
          </w:p>
          <w:p w14:paraId="3B36AA46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Voto 110 e lode punti 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2F044A" w14:textId="3D8A5533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-112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4091D815" w14:textId="77777777" w:rsidTr="00DA46EE">
        <w:trPr>
          <w:trHeight w:val="845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EE83AA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14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Diploma di Specializzazione di durata quadriennale conseguito presso istituti abilitati ai sensi del regolamento adottato con D.M. 11 dicembre 1998, n. 509;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3DE92C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2723B5" w14:textId="7EF35EEA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-112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396DFE41" w14:textId="77777777" w:rsidTr="00DA46EE">
        <w:trPr>
          <w:trHeight w:val="837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1B64BD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28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Dottorato di Ricerca/Master/Corsi di perfezionamento di durata almeno annuale o minimo 300 ore (su tematiche inerenti all’incarico quali psicologia scolastica o orientamento scolastico/professionale o disturbi dell'apprendimento, ecc.)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F46899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5D896D" w14:textId="598D2B98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-112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6AC02379" w14:textId="77777777" w:rsidTr="00DA46EE">
        <w:trPr>
          <w:trHeight w:val="1460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BFCD6B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10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Congressi / convegni &lt;30 h inerenti all’ambito degli apprendimenti scolastici, e delle problematiche in età evolutiva, (es. psicopatologie dello sviluppo, psicologia scolastica, difficoltà comportamentali in età evolutiva, difficoltà socio-relazionali in età evolutiva, disabilità, stress e burnout)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38587E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A78C5A" w14:textId="17CE5856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420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54E99660" w14:textId="77777777" w:rsidTr="00DA46EE">
        <w:trPr>
          <w:trHeight w:val="201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1DBD6F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10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Competenze informatiche (certificazione ECDL O ICDL)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F93B6A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694786" w14:textId="621FA738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18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5807CE03" w14:textId="77777777" w:rsidTr="00DA46EE">
        <w:trPr>
          <w:trHeight w:val="22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3AD1A5" w14:textId="77777777" w:rsidR="00864B88" w:rsidRPr="007811ED" w:rsidRDefault="00864B88" w:rsidP="00864B88">
            <w:pPr>
              <w:pStyle w:val="NormaleWeb"/>
              <w:spacing w:before="0" w:beforeAutospacing="0" w:after="0" w:afterAutospacing="0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b/>
                <w:bCs/>
                <w:color w:val="000000"/>
                <w:sz w:val="16"/>
                <w:szCs w:val="16"/>
              </w:rPr>
              <w:t>TITOLI PROFESSIONALI (max 20 punti)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896895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b/>
                <w:bCs/>
                <w:color w:val="000000"/>
                <w:sz w:val="16"/>
                <w:szCs w:val="16"/>
              </w:rPr>
              <w:t>punteggio per ogni titolo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3EB739" w14:textId="67E42D50" w:rsidR="00864B88" w:rsidRPr="00864B88" w:rsidRDefault="00864B88" w:rsidP="00864B88">
            <w:pPr>
              <w:pStyle w:val="NormaleWeb"/>
              <w:spacing w:before="0" w:beforeAutospacing="0" w:after="0" w:afterAutospacing="0"/>
              <w:ind w:right="-112"/>
              <w:jc w:val="center"/>
              <w:rPr>
                <w:rFonts w:ascii="Avenir Next" w:hAnsi="Avenir Next"/>
                <w:b/>
                <w:bCs/>
                <w:sz w:val="16"/>
                <w:szCs w:val="16"/>
              </w:rPr>
            </w:pPr>
            <w:r w:rsidRPr="007811ED">
              <w:rPr>
                <w:rFonts w:ascii="Avenir Next" w:hAnsi="Avenir Next"/>
                <w:b/>
                <w:bCs/>
                <w:color w:val="000000"/>
                <w:sz w:val="16"/>
                <w:szCs w:val="16"/>
              </w:rPr>
              <w:t>punteggio</w:t>
            </w:r>
          </w:p>
        </w:tc>
      </w:tr>
      <w:tr w:rsidR="00864B88" w:rsidRPr="007811ED" w14:paraId="722E47CC" w14:textId="77777777" w:rsidTr="00DA46EE">
        <w:trPr>
          <w:trHeight w:val="845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772DCB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10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Esperienza nella gestione di sportelli d'ascolto/interventi psicologici in ambito scolastico (minimo 40 ore annue, 2 punti per ogni anno documentato)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24A361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9CA9E4" w14:textId="1C32B598" w:rsidR="00864B88" w:rsidRPr="007811ED" w:rsidRDefault="00864B88" w:rsidP="00DA46EE">
            <w:pPr>
              <w:pStyle w:val="NormaleWeb"/>
              <w:spacing w:before="0" w:beforeAutospacing="0" w:after="0" w:afterAutospacing="0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39FEB08D" w14:textId="77777777" w:rsidTr="00DA46EE">
        <w:trPr>
          <w:trHeight w:val="1250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85513F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22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lastRenderedPageBreak/>
              <w:t xml:space="preserve">Ruolo come formatore/conduttore di laboratori/progetti per alunni (promozione della salute, prevenzione bullismo/cyberbullismo, contrasto violenza di genere, stress e burn out insegnanti ecc. min. 20 ore). </w:t>
            </w:r>
            <w:proofErr w:type="gramStart"/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2</w:t>
            </w:r>
            <w:proofErr w:type="gramEnd"/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 xml:space="preserve"> punti per ogni esperienza retribuita documentata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8AD818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90F473" w14:textId="37AB3AB1" w:rsidR="00864B88" w:rsidRPr="007811ED" w:rsidRDefault="00864B88" w:rsidP="00DA46EE">
            <w:pPr>
              <w:pStyle w:val="NormaleWeb"/>
              <w:spacing w:before="0" w:beforeAutospacing="0" w:after="0" w:afterAutospacing="0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26B29F0B" w14:textId="77777777" w:rsidTr="00DA46EE">
        <w:trPr>
          <w:trHeight w:val="845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C7E3B7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14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 xml:space="preserve">Ruolo come formatore/conduttore di laboratori /percorsi per personale scolastico o genitori (minimo 20 ore). </w:t>
            </w:r>
            <w:proofErr w:type="gramStart"/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2</w:t>
            </w:r>
            <w:proofErr w:type="gramEnd"/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 xml:space="preserve"> punti per ogni esperienza retribuita documentata.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77E328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526327" w14:textId="3EF76FF8" w:rsidR="00864B88" w:rsidRPr="007811ED" w:rsidRDefault="00864B88" w:rsidP="00DA46EE">
            <w:pPr>
              <w:pStyle w:val="NormaleWeb"/>
              <w:spacing w:before="0" w:beforeAutospacing="0" w:after="0" w:afterAutospacing="0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  <w:tr w:rsidR="00864B88" w:rsidRPr="007811ED" w14:paraId="79E03353" w14:textId="77777777" w:rsidTr="00DA46EE">
        <w:trPr>
          <w:trHeight w:val="845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8C349A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right="280"/>
              <w:jc w:val="both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Altre esperienze professionali documentabili all'interno degli istituti scolastici (es. screening, referente per l'inclusione etc..)</w:t>
            </w:r>
          </w:p>
        </w:tc>
        <w:tc>
          <w:tcPr>
            <w:tcW w:w="2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CAB5FC" w14:textId="77777777" w:rsidR="00864B88" w:rsidRPr="007811ED" w:rsidRDefault="00864B88" w:rsidP="00DA46EE">
            <w:pPr>
              <w:pStyle w:val="NormaleWeb"/>
              <w:spacing w:before="0" w:beforeAutospacing="0" w:after="0" w:afterAutospacing="0"/>
              <w:ind w:left="-25"/>
              <w:jc w:val="center"/>
              <w:rPr>
                <w:rFonts w:ascii="Avenir Next" w:hAnsi="Avenir Next"/>
                <w:sz w:val="16"/>
                <w:szCs w:val="16"/>
              </w:rPr>
            </w:pPr>
            <w:r w:rsidRPr="007811ED">
              <w:rPr>
                <w:rFonts w:ascii="Avenir Next" w:hAnsi="Avenir Next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B46DAC" w14:textId="358F4480" w:rsidR="00864B88" w:rsidRPr="007811ED" w:rsidRDefault="00864B88" w:rsidP="00DA46EE">
            <w:pPr>
              <w:pStyle w:val="NormaleWeb"/>
              <w:spacing w:before="0" w:beforeAutospacing="0" w:after="0" w:afterAutospacing="0"/>
              <w:jc w:val="center"/>
              <w:rPr>
                <w:rFonts w:ascii="Avenir Next" w:hAnsi="Avenir Next"/>
                <w:sz w:val="16"/>
                <w:szCs w:val="16"/>
              </w:rPr>
            </w:pPr>
          </w:p>
        </w:tc>
      </w:tr>
    </w:tbl>
    <w:p w14:paraId="000BACC0" w14:textId="5443C04F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65257C0B" w14:textId="77777777" w:rsidR="00864B88" w:rsidRDefault="00925201" w:rsidP="00907D73">
      <w:pPr>
        <w:pStyle w:val="NormaleWeb"/>
        <w:spacing w:before="0" w:beforeAutospacing="0" w:after="0" w:afterAutospacing="0"/>
        <w:ind w:right="12"/>
        <w:jc w:val="center"/>
        <w:rPr>
          <w:rFonts w:ascii="Avenir Next" w:hAnsi="Avenir Next"/>
          <w:b/>
          <w:bCs/>
          <w:color w:val="000000"/>
          <w:sz w:val="21"/>
          <w:szCs w:val="21"/>
        </w:rPr>
      </w:pPr>
      <w:r w:rsidRPr="00864B88">
        <w:rPr>
          <w:rFonts w:ascii="Avenir Next" w:hAnsi="Avenir Next"/>
          <w:b/>
          <w:bCs/>
          <w:color w:val="000000"/>
          <w:sz w:val="21"/>
          <w:szCs w:val="21"/>
        </w:rPr>
        <w:t>AUTOCERTIFICA I SEGUENTI TITOLI FORMATIVI</w:t>
      </w:r>
    </w:p>
    <w:p w14:paraId="5AEEF766" w14:textId="6A14A948" w:rsidR="00925201" w:rsidRPr="00864B88" w:rsidRDefault="00925201" w:rsidP="00907D73">
      <w:pPr>
        <w:pStyle w:val="NormaleWeb"/>
        <w:spacing w:before="0" w:beforeAutospacing="0" w:after="0" w:afterAutospacing="0"/>
        <w:ind w:right="12"/>
        <w:jc w:val="center"/>
        <w:rPr>
          <w:rFonts w:ascii="Avenir Next" w:hAnsi="Avenir Next"/>
          <w:b/>
          <w:bCs/>
          <w:color w:val="000000"/>
          <w:sz w:val="21"/>
          <w:szCs w:val="21"/>
        </w:rPr>
      </w:pPr>
      <w:r w:rsidRPr="00864B88">
        <w:rPr>
          <w:rFonts w:ascii="Avenir Next" w:hAnsi="Avenir Next"/>
          <w:b/>
          <w:bCs/>
          <w:color w:val="000000"/>
          <w:sz w:val="21"/>
          <w:szCs w:val="21"/>
        </w:rPr>
        <w:t>(INSERIRE GLI ULTERIORI CAMPI NECESSARI):</w:t>
      </w:r>
    </w:p>
    <w:p w14:paraId="1C95DFFF" w14:textId="4635806C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3CBEF5E1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Laurea</w:t>
      </w:r>
    </w:p>
    <w:p w14:paraId="04EB9414" w14:textId="165A1121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_______________________________________ in data _________presso___________ con votazione _____</w:t>
      </w:r>
    </w:p>
    <w:p w14:paraId="5C9C86D9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Diploma di Specializzazione</w:t>
      </w:r>
    </w:p>
    <w:p w14:paraId="7BEE2CE3" w14:textId="482D0460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_______________________________________ in data _________presso___________ con votazione ______</w:t>
      </w:r>
    </w:p>
    <w:p w14:paraId="7B3CFC8B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Dottorati, master, corsi di perfezionamento</w:t>
      </w:r>
    </w:p>
    <w:p w14:paraId="6DB158E7" w14:textId="268D6C51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_______________________________________ in data _________presso___________ con votazione _____</w:t>
      </w:r>
    </w:p>
    <w:p w14:paraId="47AC9239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Congressi / convegni</w:t>
      </w:r>
    </w:p>
    <w:p w14:paraId="42727BBC" w14:textId="64C09D8A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_______________________________________ in data _________presso___________ con votazione _____</w:t>
      </w:r>
    </w:p>
    <w:p w14:paraId="3D01ABC5" w14:textId="4C68A38E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0427818E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E I SEGUENTI TITOLI PROFESSIONALI:</w:t>
      </w:r>
    </w:p>
    <w:p w14:paraId="7AA1E805" w14:textId="6557520E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304EF3F0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Esperienza nella gestione di sportelli d'ascolto</w:t>
      </w:r>
    </w:p>
    <w:p w14:paraId="5FF11C39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 </w:t>
      </w:r>
    </w:p>
    <w:p w14:paraId="3FD48EF9" w14:textId="60A34ABF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1.</w:t>
      </w:r>
      <w:r w:rsidR="00864B88">
        <w:rPr>
          <w:rFonts w:ascii="Avenir Next" w:hAnsi="Avenir Next"/>
          <w:color w:val="000000"/>
          <w:sz w:val="21"/>
          <w:szCs w:val="21"/>
        </w:rPr>
        <w:t xml:space="preserve">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587DBF3F" w14:textId="3D2468BA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2.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6B1EB717" w14:textId="77F62D80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3.</w:t>
      </w:r>
      <w:r w:rsidR="00864B88">
        <w:rPr>
          <w:rFonts w:ascii="Avenir Next" w:hAnsi="Avenir Next"/>
          <w:color w:val="000000"/>
          <w:sz w:val="21"/>
          <w:szCs w:val="21"/>
        </w:rPr>
        <w:t xml:space="preserve">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1462DA14" w14:textId="38D272A6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4.</w:t>
      </w:r>
      <w:r w:rsidR="00864B88">
        <w:rPr>
          <w:rFonts w:ascii="Avenir Next" w:hAnsi="Avenir Next"/>
          <w:color w:val="000000"/>
          <w:sz w:val="21"/>
          <w:szCs w:val="21"/>
        </w:rPr>
        <w:tab/>
        <w:t xml:space="preserve"> </w:t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2F54FA52" w14:textId="7C85244A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6A13F972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Ruolo come formatore/conduttore di laboratori/progetti per alunni (promozione della salute, prevenzione bullismo/cyberbullismo, contrasto violenza di genere, stress e burn out insegnanti ecc.</w:t>
      </w:r>
    </w:p>
    <w:p w14:paraId="1B558C91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 </w:t>
      </w:r>
    </w:p>
    <w:p w14:paraId="3BFE5DB5" w14:textId="76F362CA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1. _____________________________ in data _________presso___________</w:t>
      </w:r>
    </w:p>
    <w:p w14:paraId="285DCA16" w14:textId="3C511BCD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2. _____________________________ in data _________presso___________</w:t>
      </w:r>
    </w:p>
    <w:p w14:paraId="311E85F6" w14:textId="04607BDA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3. _____________________________ in data _________presso___________</w:t>
      </w:r>
    </w:p>
    <w:p w14:paraId="7B05EB48" w14:textId="248763C8" w:rsidR="00925201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790BB4A9" w14:textId="511EC2C3" w:rsidR="00864B88" w:rsidRDefault="00864B88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242286FD" w14:textId="5BA14AB6" w:rsidR="00864B88" w:rsidRDefault="00864B88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55BC07CD" w14:textId="77777777" w:rsidR="00864B88" w:rsidRPr="007811ED" w:rsidRDefault="00864B88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2D201CD9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Ruolo come formatore/conduttore di laboratori per famiglie e/o alunni</w:t>
      </w:r>
    </w:p>
    <w:p w14:paraId="43FF75B1" w14:textId="29841B9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</w:p>
    <w:p w14:paraId="3A52DE5E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1.    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1829988A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2.    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0ECD9830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3.    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005429CE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4.    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37D47870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 </w:t>
      </w:r>
    </w:p>
    <w:p w14:paraId="6D1D27CB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Altre esperienze professionali documentabili all'interno degli istituti scolastici (es. screening, referente per l'inclusione </w:t>
      </w:r>
      <w:proofErr w:type="gramStart"/>
      <w:r w:rsidRPr="007811ED">
        <w:rPr>
          <w:rFonts w:ascii="Avenir Next" w:hAnsi="Avenir Next"/>
          <w:color w:val="000000"/>
          <w:sz w:val="21"/>
          <w:szCs w:val="21"/>
        </w:rPr>
        <w:t>etc...</w:t>
      </w:r>
      <w:proofErr w:type="gramEnd"/>
      <w:r w:rsidRPr="007811ED">
        <w:rPr>
          <w:rFonts w:ascii="Avenir Next" w:hAnsi="Avenir Next"/>
          <w:color w:val="000000"/>
          <w:sz w:val="21"/>
          <w:szCs w:val="21"/>
        </w:rPr>
        <w:t>)</w:t>
      </w:r>
    </w:p>
    <w:p w14:paraId="128C8D70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 </w:t>
      </w:r>
    </w:p>
    <w:p w14:paraId="351AAA60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1.    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5B06F08D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2.    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34473C99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 xml:space="preserve">3.     </w:t>
      </w:r>
      <w:r w:rsidRPr="007811ED">
        <w:rPr>
          <w:rStyle w:val="apple-tab-span"/>
          <w:rFonts w:ascii="Avenir Next" w:hAnsi="Avenir Next"/>
          <w:color w:val="000000"/>
          <w:sz w:val="21"/>
          <w:szCs w:val="21"/>
        </w:rPr>
        <w:tab/>
      </w:r>
      <w:r w:rsidRPr="007811ED">
        <w:rPr>
          <w:rFonts w:ascii="Avenir Next" w:hAnsi="Avenir Next"/>
          <w:color w:val="000000"/>
          <w:sz w:val="21"/>
          <w:szCs w:val="21"/>
        </w:rPr>
        <w:t>_____________________________ in data _________presso___________</w:t>
      </w:r>
    </w:p>
    <w:p w14:paraId="2BEC7839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 </w:t>
      </w:r>
    </w:p>
    <w:p w14:paraId="29CCF6DA" w14:textId="77777777" w:rsidR="00925201" w:rsidRPr="007811ED" w:rsidRDefault="00925201" w:rsidP="00907D73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  <w:r w:rsidRPr="007811ED">
        <w:rPr>
          <w:rFonts w:ascii="Avenir Next" w:hAnsi="Avenir Next"/>
          <w:color w:val="000000"/>
          <w:sz w:val="21"/>
          <w:szCs w:val="21"/>
        </w:rPr>
        <w:t>Dichiara che i titoli elencati in sintesi trovano riscontro nel curriculum allegato.</w:t>
      </w:r>
    </w:p>
    <w:p w14:paraId="01CBA901" w14:textId="7D1F2B21" w:rsidR="00864B88" w:rsidRDefault="00864B88" w:rsidP="00864B88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2FC691CB" w14:textId="77777777" w:rsidR="00864B88" w:rsidRPr="00864B88" w:rsidRDefault="00864B88" w:rsidP="00864B88">
      <w:pPr>
        <w:pStyle w:val="NormaleWeb"/>
        <w:spacing w:before="0" w:beforeAutospacing="0" w:after="0" w:afterAutospacing="0"/>
        <w:ind w:right="12"/>
        <w:jc w:val="both"/>
        <w:rPr>
          <w:rFonts w:ascii="Avenir Next" w:hAnsi="Avenir Next"/>
          <w:color w:val="000000"/>
          <w:sz w:val="21"/>
          <w:szCs w:val="21"/>
        </w:rPr>
      </w:pPr>
    </w:p>
    <w:p w14:paraId="51C984B0" w14:textId="06FA1D3F" w:rsidR="00FE4F5D" w:rsidRPr="00864B88" w:rsidRDefault="00864B88" w:rsidP="00864B88">
      <w:pPr>
        <w:jc w:val="center"/>
        <w:rPr>
          <w:rFonts w:ascii="Avenir Next" w:hAnsi="Avenir Next"/>
          <w:color w:val="000000"/>
          <w:sz w:val="21"/>
          <w:szCs w:val="21"/>
        </w:rPr>
      </w:pPr>
      <w:r>
        <w:rPr>
          <w:rFonts w:ascii="Avenir Next" w:hAnsi="Avenir Next"/>
          <w:color w:val="000000"/>
          <w:sz w:val="21"/>
          <w:szCs w:val="21"/>
        </w:rPr>
        <w:t>Data ____________________________ Firma ____________________________</w:t>
      </w:r>
    </w:p>
    <w:sectPr w:rsidR="00FE4F5D" w:rsidRPr="00864B88" w:rsidSect="007C506F">
      <w:headerReference w:type="default" r:id="rId8"/>
      <w:footerReference w:type="default" r:id="rId9"/>
      <w:pgSz w:w="11900" w:h="16840"/>
      <w:pgMar w:top="567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12ECC" w14:textId="77777777" w:rsidR="00052F94" w:rsidRDefault="00052F94" w:rsidP="00064DC9">
      <w:r>
        <w:separator/>
      </w:r>
    </w:p>
  </w:endnote>
  <w:endnote w:type="continuationSeparator" w:id="0">
    <w:p w14:paraId="742D782C" w14:textId="77777777" w:rsidR="00052F94" w:rsidRDefault="00052F94" w:rsidP="0006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altName w:val="Corbel"/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" w:fontKey="{A3CD223F-88E5-B049-9D6B-CC9EE1B9266B}"/>
    <w:embedBold r:id="rId2" w:fontKey="{066E4A6F-BCC0-0442-83FF-07DEF87E02C8}"/>
    <w:embedItalic r:id="rId3" w:fontKey="{601BC497-7C01-4245-BA1B-C79D3F25EE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maze">
    <w:altName w:val="Bahnschrift Light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C83AE" w14:textId="1834059C" w:rsidR="007C506F" w:rsidRPr="00581B78" w:rsidRDefault="007C506F" w:rsidP="007C506F">
    <w:pPr>
      <w:jc w:val="center"/>
      <w:rPr>
        <w:rFonts w:ascii="Avenir Next" w:hAnsi="Avenir Next" w:cs="Arial"/>
        <w:i/>
        <w:iCs/>
        <w:color w:val="1F3864" w:themeColor="accent1" w:themeShade="80"/>
        <w:sz w:val="22"/>
        <w:szCs w:val="22"/>
      </w:rPr>
    </w:pPr>
    <w:r w:rsidRPr="00581B78">
      <w:rPr>
        <w:rFonts w:ascii="Avenir Next" w:hAnsi="Avenir Next" w:cs="Arial"/>
        <w:i/>
        <w:iCs/>
        <w:color w:val="1F3864" w:themeColor="accent1" w:themeShade="80"/>
        <w:sz w:val="22"/>
        <w:szCs w:val="22"/>
      </w:rPr>
      <w:t>documento informatico firmato digitalmente</w:t>
    </w:r>
    <w:r w:rsidRPr="00581B78">
      <w:rPr>
        <w:rFonts w:ascii="Avenir Next" w:hAnsi="Avenir Next"/>
        <w:color w:val="1F3864" w:themeColor="accent1" w:themeShade="80"/>
        <w:sz w:val="22"/>
        <w:szCs w:val="22"/>
      </w:rPr>
      <w:t xml:space="preserve"> </w:t>
    </w:r>
    <w:r w:rsidRPr="00581B78">
      <w:rPr>
        <w:rFonts w:ascii="Avenir Next" w:hAnsi="Avenir Next" w:cs="Arial"/>
        <w:i/>
        <w:iCs/>
        <w:color w:val="1F3864" w:themeColor="accent1" w:themeShade="80"/>
        <w:sz w:val="22"/>
        <w:szCs w:val="22"/>
      </w:rPr>
      <w:t>ai sensi del D.lgs. 82/2005 s.m.i. e norme collegate.</w:t>
    </w:r>
  </w:p>
  <w:p w14:paraId="56F2BC8E" w14:textId="7A4C7BC7" w:rsidR="007C506F" w:rsidRPr="00581B78" w:rsidRDefault="007C506F" w:rsidP="007C506F">
    <w:pPr>
      <w:jc w:val="center"/>
      <w:rPr>
        <w:rFonts w:ascii="Avenir Next" w:hAnsi="Avenir Next"/>
        <w:color w:val="1F3864" w:themeColor="accent1" w:themeShade="80"/>
        <w:sz w:val="22"/>
        <w:szCs w:val="22"/>
      </w:rPr>
    </w:pPr>
    <w:r w:rsidRPr="00581B78">
      <w:rPr>
        <w:rFonts w:ascii="Avenir Next" w:hAnsi="Avenir Next" w:cs="Arial"/>
        <w:i/>
        <w:iCs/>
        <w:color w:val="1F3864" w:themeColor="accent1" w:themeShade="80"/>
        <w:sz w:val="22"/>
        <w:szCs w:val="22"/>
      </w:rPr>
      <w:t>Tale procedura sostituisce il documento cartaceo e la firma autografa.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A8A94" w14:textId="77777777" w:rsidR="00052F94" w:rsidRDefault="00052F94" w:rsidP="00064DC9">
      <w:r>
        <w:separator/>
      </w:r>
    </w:p>
  </w:footnote>
  <w:footnote w:type="continuationSeparator" w:id="0">
    <w:p w14:paraId="39520FE8" w14:textId="77777777" w:rsidR="00052F94" w:rsidRDefault="00052F94" w:rsidP="00064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499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6"/>
      <w:gridCol w:w="6528"/>
      <w:gridCol w:w="1538"/>
    </w:tblGrid>
    <w:tr w:rsidR="00E84B05" w14:paraId="32C91C23" w14:textId="77777777" w:rsidTr="00B744AF">
      <w:tc>
        <w:tcPr>
          <w:tcW w:w="809" w:type="pct"/>
        </w:tcPr>
        <w:p w14:paraId="65C0B946" w14:textId="77777777" w:rsidR="00E84B05" w:rsidRDefault="00E84B05" w:rsidP="00E84B05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  <w:r w:rsidRPr="0051778F">
            <w:rPr>
              <w:rFonts w:ascii="Avenir Next" w:hAnsi="Avenir Next"/>
              <w:b/>
              <w:bCs/>
              <w:noProof/>
              <w:color w:val="1F3864" w:themeColor="accent1" w:themeShade="80"/>
              <w:sz w:val="18"/>
              <w:szCs w:val="18"/>
            </w:rPr>
            <w:drawing>
              <wp:inline distT="0" distB="0" distL="0" distR="0" wp14:anchorId="7460E536" wp14:editId="44462FCB">
                <wp:extent cx="502188" cy="572494"/>
                <wp:effectExtent l="0" t="0" r="6350" b="0"/>
                <wp:docPr id="7" name="Elemento grafic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155" cy="657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2" w:type="pct"/>
        </w:tcPr>
        <w:p w14:paraId="2C5B85D2" w14:textId="77777777" w:rsidR="007C506F" w:rsidRDefault="007C506F" w:rsidP="00E84B05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</w:p>
        <w:p w14:paraId="2D908C7F" w14:textId="04CFA0E1" w:rsidR="00E84B05" w:rsidRPr="004A754D" w:rsidRDefault="00E84B05" w:rsidP="00E84B05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  <w:r w:rsidRPr="004A754D">
            <w:rPr>
              <w:rFonts w:ascii="Avenir Next" w:hAnsi="Avenir Next" w:cs="Calibri"/>
              <w:b/>
              <w:bCs/>
              <w:color w:val="001E5E"/>
            </w:rPr>
            <w:t>Istituto Comprensivo Finale Ligure</w:t>
          </w:r>
        </w:p>
        <w:p w14:paraId="7624EC3A" w14:textId="61F4B60C" w:rsidR="004A754D" w:rsidRPr="004A754D" w:rsidRDefault="004A754D" w:rsidP="00E84B05">
          <w:pPr>
            <w:ind w:right="-1"/>
            <w:jc w:val="center"/>
            <w:rPr>
              <w:rFonts w:ascii="Avenir Next" w:hAnsi="Avenir Next" w:cs="Calibri"/>
              <w:color w:val="001E5E"/>
              <w:sz w:val="22"/>
              <w:szCs w:val="22"/>
            </w:rPr>
          </w:pPr>
          <w:r w:rsidRPr="004A754D">
            <w:rPr>
              <w:rFonts w:ascii="Avenir Next" w:hAnsi="Avenir Next" w:cs="Calibri"/>
              <w:color w:val="001E5E"/>
              <w:sz w:val="22"/>
              <w:szCs w:val="22"/>
            </w:rPr>
            <w:t>Infanzia – Primaria – Secondaria di I grado</w:t>
          </w:r>
        </w:p>
        <w:p w14:paraId="1F2FDDB9" w14:textId="611B381E" w:rsidR="00E84B05" w:rsidRPr="004A754D" w:rsidRDefault="00E84B05" w:rsidP="004A754D">
          <w:pPr>
            <w:ind w:right="-1"/>
            <w:jc w:val="center"/>
            <w:rPr>
              <w:rFonts w:ascii="Avenir Next" w:hAnsi="Avenir Next" w:cs="Calibri"/>
              <w:color w:val="001E5E"/>
            </w:rPr>
          </w:pPr>
          <w:r w:rsidRPr="004A754D">
            <w:rPr>
              <w:rFonts w:ascii="Avenir Next" w:hAnsi="Avenir Next" w:cs="Calibri"/>
              <w:color w:val="001E5E"/>
              <w:sz w:val="20"/>
              <w:szCs w:val="20"/>
            </w:rPr>
            <w:t>Via Brunenghi, 64 - 17024 Finale Ligure (SV)</w:t>
          </w:r>
          <w:r w:rsidR="004A754D" w:rsidRPr="004A754D">
            <w:rPr>
              <w:rFonts w:ascii="Avenir Next" w:hAnsi="Avenir Next" w:cs="Calibri"/>
              <w:color w:val="001E5E"/>
              <w:sz w:val="20"/>
              <w:szCs w:val="20"/>
            </w:rPr>
            <w:t xml:space="preserve"> </w:t>
          </w:r>
          <w:r w:rsidRPr="004A754D">
            <w:rPr>
              <w:rFonts w:ascii="Avenir Next" w:hAnsi="Avenir Next" w:cs="Calibri"/>
              <w:color w:val="001E5E"/>
              <w:sz w:val="20"/>
              <w:szCs w:val="20"/>
            </w:rPr>
            <w:t>www.icfinaleligure.edu.it</w:t>
          </w:r>
        </w:p>
      </w:tc>
      <w:tc>
        <w:tcPr>
          <w:tcW w:w="799" w:type="pct"/>
        </w:tcPr>
        <w:p w14:paraId="0A59D18F" w14:textId="77777777" w:rsidR="00E84B05" w:rsidRDefault="00E84B05" w:rsidP="00E84B05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</w:rPr>
          </w:pPr>
          <w:r>
            <w:rPr>
              <w:rFonts w:ascii="Avenir Next" w:hAnsi="Avenir Next"/>
              <w:noProof/>
            </w:rPr>
            <w:drawing>
              <wp:inline distT="0" distB="0" distL="0" distR="0" wp14:anchorId="53A45D3B" wp14:editId="63997C25">
                <wp:extent cx="603550" cy="461175"/>
                <wp:effectExtent l="0" t="0" r="6350" b="0"/>
                <wp:docPr id="8" name="Immagine 8" descr="Immagine che contiene testo, guant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 descr="Immagine che contiene testo, guanti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550" cy="46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744AF" w14:paraId="33E07D8E" w14:textId="77777777" w:rsidTr="00B744AF">
      <w:tc>
        <w:tcPr>
          <w:tcW w:w="5000" w:type="pct"/>
          <w:gridSpan w:val="3"/>
        </w:tcPr>
        <w:p w14:paraId="61DCC247" w14:textId="77777777" w:rsidR="005246BE" w:rsidRDefault="005246BE" w:rsidP="00B744AF">
          <w:pPr>
            <w:ind w:right="-1"/>
            <w:jc w:val="center"/>
            <w:rPr>
              <w:rFonts w:ascii="Avenir Next" w:hAnsi="Avenir Next" w:cs="Calibri"/>
              <w:b/>
              <w:bCs/>
              <w:color w:val="001E5E"/>
              <w:sz w:val="20"/>
              <w:szCs w:val="20"/>
            </w:rPr>
          </w:pPr>
        </w:p>
        <w:p w14:paraId="5AD92DD0" w14:textId="1A2A3FC2" w:rsidR="00B744AF" w:rsidRPr="007E28D4" w:rsidRDefault="00B744AF" w:rsidP="00B744AF">
          <w:pPr>
            <w:ind w:right="-1"/>
            <w:jc w:val="center"/>
            <w:rPr>
              <w:rFonts w:ascii="Avenir Next" w:hAnsi="Avenir Next" w:cs="Calibri"/>
              <w:color w:val="001E5E"/>
            </w:rPr>
          </w:pP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tel: </w:t>
          </w:r>
          <w:r w:rsidRPr="007E28D4">
            <w:rPr>
              <w:rFonts w:ascii="Avenir Next" w:hAnsi="Avenir Next" w:cs="Calibri"/>
              <w:color w:val="001E5E"/>
            </w:rPr>
            <w:t xml:space="preserve">0196890670 </w:t>
          </w: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peo: </w:t>
          </w:r>
          <w:r w:rsidRPr="007E28D4">
            <w:rPr>
              <w:rFonts w:ascii="Avenir Next" w:hAnsi="Avenir Next" w:cs="Calibri"/>
              <w:color w:val="001E5E"/>
            </w:rPr>
            <w:t xml:space="preserve">svic81800x@istruzione.it </w:t>
          </w: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pec: </w:t>
          </w:r>
          <w:r w:rsidRPr="007E28D4">
            <w:rPr>
              <w:rFonts w:ascii="Avenir Next" w:hAnsi="Avenir Next" w:cs="Calibri"/>
              <w:color w:val="001E5E"/>
            </w:rPr>
            <w:t xml:space="preserve">svic81800x@pec.istruzione.it </w:t>
          </w:r>
        </w:p>
        <w:p w14:paraId="002C05A0" w14:textId="62489631" w:rsidR="007811ED" w:rsidRPr="007811ED" w:rsidRDefault="00B744AF" w:rsidP="007811ED">
          <w:pPr>
            <w:ind w:right="-1"/>
            <w:jc w:val="center"/>
            <w:rPr>
              <w:rFonts w:ascii="Avenir Next" w:hAnsi="Avenir Next" w:cs="Calibri"/>
              <w:color w:val="001E5E"/>
            </w:rPr>
          </w:pP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cf: </w:t>
          </w:r>
          <w:r w:rsidRPr="007E28D4">
            <w:rPr>
              <w:rFonts w:ascii="Avenir Next" w:hAnsi="Avenir Next" w:cs="Calibri"/>
              <w:color w:val="001E5E"/>
            </w:rPr>
            <w:t xml:space="preserve">90056980098 </w:t>
          </w: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cm: </w:t>
          </w:r>
          <w:r w:rsidRPr="007E28D4">
            <w:rPr>
              <w:rFonts w:ascii="Avenir Next" w:hAnsi="Avenir Next" w:cs="Calibri"/>
              <w:color w:val="001E5E"/>
            </w:rPr>
            <w:t xml:space="preserve">SVIC81800X </w:t>
          </w: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cuu: </w:t>
          </w:r>
          <w:r w:rsidRPr="007E28D4">
            <w:rPr>
              <w:rFonts w:ascii="Avenir Next" w:hAnsi="Avenir Next" w:cs="Calibri"/>
              <w:color w:val="001E5E"/>
            </w:rPr>
            <w:t xml:space="preserve">UF7C18 </w:t>
          </w: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ipa: </w:t>
          </w:r>
          <w:r w:rsidRPr="007E28D4">
            <w:rPr>
              <w:rFonts w:ascii="Avenir Next" w:hAnsi="Avenir Next" w:cs="Calibri"/>
              <w:color w:val="001E5E"/>
            </w:rPr>
            <w:t xml:space="preserve">istsc_svic81800x </w:t>
          </w:r>
          <w:r w:rsidRPr="007E28D4">
            <w:rPr>
              <w:rFonts w:ascii="Avenir Next" w:hAnsi="Avenir Next" w:cs="Calibri"/>
              <w:b/>
              <w:bCs/>
              <w:color w:val="001E5E"/>
            </w:rPr>
            <w:t xml:space="preserve">aoo: </w:t>
          </w:r>
          <w:r w:rsidRPr="007E28D4">
            <w:rPr>
              <w:rFonts w:ascii="Avenir Next" w:hAnsi="Avenir Next" w:cs="Calibri"/>
              <w:color w:val="001E5E"/>
            </w:rPr>
            <w:t>A56C15L</w:t>
          </w:r>
        </w:p>
      </w:tc>
    </w:tr>
  </w:tbl>
  <w:p w14:paraId="6849459A" w14:textId="77777777" w:rsidR="00E84B05" w:rsidRPr="007811ED" w:rsidRDefault="00E84B05" w:rsidP="00E84B05">
    <w:pPr>
      <w:ind w:right="-1"/>
      <w:jc w:val="center"/>
      <w:rPr>
        <w:rFonts w:ascii="Avenir Next" w:hAnsi="Avenir Next" w:cs="Calibri"/>
        <w:b/>
        <w:bCs/>
        <w:color w:val="001E5E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36542"/>
    <w:multiLevelType w:val="hybridMultilevel"/>
    <w:tmpl w:val="A15494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8503E8"/>
    <w:multiLevelType w:val="hybridMultilevel"/>
    <w:tmpl w:val="1BC46D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45AA"/>
    <w:multiLevelType w:val="hybridMultilevel"/>
    <w:tmpl w:val="528AC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875CE"/>
    <w:multiLevelType w:val="multilevel"/>
    <w:tmpl w:val="645E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166B7"/>
    <w:multiLevelType w:val="multilevel"/>
    <w:tmpl w:val="92CA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650631"/>
    <w:multiLevelType w:val="hybridMultilevel"/>
    <w:tmpl w:val="6A78D956"/>
    <w:lvl w:ilvl="0" w:tplc="009475B0">
      <w:start w:val="3"/>
      <w:numFmt w:val="bullet"/>
      <w:lvlText w:val="-"/>
      <w:lvlJc w:val="left"/>
      <w:pPr>
        <w:ind w:left="720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E17FE"/>
    <w:multiLevelType w:val="hybridMultilevel"/>
    <w:tmpl w:val="2BE09D4E"/>
    <w:lvl w:ilvl="0" w:tplc="0AACA55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6445C"/>
    <w:multiLevelType w:val="multilevel"/>
    <w:tmpl w:val="9D24D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2E7CAE"/>
    <w:multiLevelType w:val="hybridMultilevel"/>
    <w:tmpl w:val="F3640514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9" w15:restartNumberingAfterBreak="0">
    <w:nsid w:val="63032508"/>
    <w:multiLevelType w:val="hybridMultilevel"/>
    <w:tmpl w:val="CA3E5E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7176D86"/>
    <w:multiLevelType w:val="hybridMultilevel"/>
    <w:tmpl w:val="F3025734"/>
    <w:lvl w:ilvl="0" w:tplc="8828E842">
      <w:numFmt w:val="bullet"/>
      <w:lvlText w:val="-"/>
      <w:lvlJc w:val="left"/>
      <w:pPr>
        <w:ind w:left="720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A1957"/>
    <w:multiLevelType w:val="multilevel"/>
    <w:tmpl w:val="A2F8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2454485">
    <w:abstractNumId w:val="3"/>
  </w:num>
  <w:num w:numId="2" w16cid:durableId="1748771950">
    <w:abstractNumId w:val="11"/>
  </w:num>
  <w:num w:numId="3" w16cid:durableId="992488200">
    <w:abstractNumId w:val="6"/>
  </w:num>
  <w:num w:numId="4" w16cid:durableId="669793393">
    <w:abstractNumId w:val="5"/>
  </w:num>
  <w:num w:numId="5" w16cid:durableId="1159426548">
    <w:abstractNumId w:val="9"/>
  </w:num>
  <w:num w:numId="6" w16cid:durableId="1400590815">
    <w:abstractNumId w:val="2"/>
  </w:num>
  <w:num w:numId="7" w16cid:durableId="1395735726">
    <w:abstractNumId w:val="1"/>
  </w:num>
  <w:num w:numId="8" w16cid:durableId="2095854365">
    <w:abstractNumId w:val="7"/>
  </w:num>
  <w:num w:numId="9" w16cid:durableId="488520475">
    <w:abstractNumId w:val="4"/>
  </w:num>
  <w:num w:numId="10" w16cid:durableId="702752178">
    <w:abstractNumId w:val="8"/>
  </w:num>
  <w:num w:numId="11" w16cid:durableId="1310742702">
    <w:abstractNumId w:val="10"/>
  </w:num>
  <w:num w:numId="12" w16cid:durableId="111444060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67B"/>
    <w:rsid w:val="00000F01"/>
    <w:rsid w:val="00001E8C"/>
    <w:rsid w:val="00005703"/>
    <w:rsid w:val="00006368"/>
    <w:rsid w:val="00006FA1"/>
    <w:rsid w:val="000071B0"/>
    <w:rsid w:val="00010B7C"/>
    <w:rsid w:val="00014BAC"/>
    <w:rsid w:val="000319A6"/>
    <w:rsid w:val="00033203"/>
    <w:rsid w:val="000340E1"/>
    <w:rsid w:val="000371D8"/>
    <w:rsid w:val="00037EA9"/>
    <w:rsid w:val="00040075"/>
    <w:rsid w:val="00047EE6"/>
    <w:rsid w:val="00051893"/>
    <w:rsid w:val="00052F94"/>
    <w:rsid w:val="000626B2"/>
    <w:rsid w:val="00064DC9"/>
    <w:rsid w:val="00073697"/>
    <w:rsid w:val="00075616"/>
    <w:rsid w:val="00076777"/>
    <w:rsid w:val="00082455"/>
    <w:rsid w:val="00085F85"/>
    <w:rsid w:val="00091F68"/>
    <w:rsid w:val="00093A30"/>
    <w:rsid w:val="000A04C7"/>
    <w:rsid w:val="000A17F3"/>
    <w:rsid w:val="000A35F2"/>
    <w:rsid w:val="000A4869"/>
    <w:rsid w:val="000A503A"/>
    <w:rsid w:val="000A5368"/>
    <w:rsid w:val="000B0CA0"/>
    <w:rsid w:val="000B2EF5"/>
    <w:rsid w:val="000C19ED"/>
    <w:rsid w:val="000D07AF"/>
    <w:rsid w:val="000D1E5F"/>
    <w:rsid w:val="000F2706"/>
    <w:rsid w:val="000F7C4F"/>
    <w:rsid w:val="001007C9"/>
    <w:rsid w:val="00100D92"/>
    <w:rsid w:val="00107865"/>
    <w:rsid w:val="001209C2"/>
    <w:rsid w:val="00121D57"/>
    <w:rsid w:val="0012298B"/>
    <w:rsid w:val="00133EED"/>
    <w:rsid w:val="0013612B"/>
    <w:rsid w:val="001363DA"/>
    <w:rsid w:val="00140AF1"/>
    <w:rsid w:val="001519C0"/>
    <w:rsid w:val="00152A21"/>
    <w:rsid w:val="0016075B"/>
    <w:rsid w:val="00161AD3"/>
    <w:rsid w:val="0016514B"/>
    <w:rsid w:val="001655E2"/>
    <w:rsid w:val="001660FF"/>
    <w:rsid w:val="00173602"/>
    <w:rsid w:val="00175798"/>
    <w:rsid w:val="00180C83"/>
    <w:rsid w:val="0018320F"/>
    <w:rsid w:val="00184E35"/>
    <w:rsid w:val="00185892"/>
    <w:rsid w:val="0019267B"/>
    <w:rsid w:val="001926D6"/>
    <w:rsid w:val="00197EE8"/>
    <w:rsid w:val="001A2E70"/>
    <w:rsid w:val="001A53F7"/>
    <w:rsid w:val="001A5BB1"/>
    <w:rsid w:val="001B0F48"/>
    <w:rsid w:val="001B349C"/>
    <w:rsid w:val="001D1A52"/>
    <w:rsid w:val="001D37A8"/>
    <w:rsid w:val="001E0684"/>
    <w:rsid w:val="001E14C3"/>
    <w:rsid w:val="001E30F6"/>
    <w:rsid w:val="001E37C6"/>
    <w:rsid w:val="001E4E8D"/>
    <w:rsid w:val="001E4F97"/>
    <w:rsid w:val="001F2899"/>
    <w:rsid w:val="001F2B1B"/>
    <w:rsid w:val="001F6938"/>
    <w:rsid w:val="002049D9"/>
    <w:rsid w:val="0020540D"/>
    <w:rsid w:val="002109C9"/>
    <w:rsid w:val="00213FDC"/>
    <w:rsid w:val="0022602B"/>
    <w:rsid w:val="00234A83"/>
    <w:rsid w:val="00234CCA"/>
    <w:rsid w:val="00237985"/>
    <w:rsid w:val="002402AF"/>
    <w:rsid w:val="00240EE7"/>
    <w:rsid w:val="00243628"/>
    <w:rsid w:val="00245355"/>
    <w:rsid w:val="00247F13"/>
    <w:rsid w:val="0025045D"/>
    <w:rsid w:val="00253FF7"/>
    <w:rsid w:val="00255E27"/>
    <w:rsid w:val="00255FF5"/>
    <w:rsid w:val="00260E5C"/>
    <w:rsid w:val="00261826"/>
    <w:rsid w:val="00272220"/>
    <w:rsid w:val="00274E02"/>
    <w:rsid w:val="00285D21"/>
    <w:rsid w:val="00286944"/>
    <w:rsid w:val="00291E93"/>
    <w:rsid w:val="00296044"/>
    <w:rsid w:val="00296572"/>
    <w:rsid w:val="0029715F"/>
    <w:rsid w:val="002A3EEF"/>
    <w:rsid w:val="002B4E90"/>
    <w:rsid w:val="002B6E74"/>
    <w:rsid w:val="002B7140"/>
    <w:rsid w:val="002B7D40"/>
    <w:rsid w:val="002E7AC9"/>
    <w:rsid w:val="002F127E"/>
    <w:rsid w:val="002F3C89"/>
    <w:rsid w:val="002F7175"/>
    <w:rsid w:val="0030047B"/>
    <w:rsid w:val="00306057"/>
    <w:rsid w:val="003073AD"/>
    <w:rsid w:val="003122BE"/>
    <w:rsid w:val="003167DB"/>
    <w:rsid w:val="003231E0"/>
    <w:rsid w:val="003241B2"/>
    <w:rsid w:val="0033574A"/>
    <w:rsid w:val="00336FDA"/>
    <w:rsid w:val="00337D91"/>
    <w:rsid w:val="0034184C"/>
    <w:rsid w:val="0034355F"/>
    <w:rsid w:val="00345218"/>
    <w:rsid w:val="00347911"/>
    <w:rsid w:val="00355E51"/>
    <w:rsid w:val="00357F9A"/>
    <w:rsid w:val="003618DC"/>
    <w:rsid w:val="003646D6"/>
    <w:rsid w:val="00364C73"/>
    <w:rsid w:val="003778F9"/>
    <w:rsid w:val="00381043"/>
    <w:rsid w:val="003845C2"/>
    <w:rsid w:val="003849C7"/>
    <w:rsid w:val="00386AB5"/>
    <w:rsid w:val="00386B8A"/>
    <w:rsid w:val="0039440E"/>
    <w:rsid w:val="00394A44"/>
    <w:rsid w:val="003968D5"/>
    <w:rsid w:val="003A1095"/>
    <w:rsid w:val="003A45C0"/>
    <w:rsid w:val="003A6E2A"/>
    <w:rsid w:val="003B61A8"/>
    <w:rsid w:val="003C36B3"/>
    <w:rsid w:val="003C56ED"/>
    <w:rsid w:val="003D3816"/>
    <w:rsid w:val="003D7CE0"/>
    <w:rsid w:val="003E2F70"/>
    <w:rsid w:val="003E7C50"/>
    <w:rsid w:val="003F43EF"/>
    <w:rsid w:val="003F4D2F"/>
    <w:rsid w:val="00400C00"/>
    <w:rsid w:val="00412CD3"/>
    <w:rsid w:val="004271B8"/>
    <w:rsid w:val="004323DE"/>
    <w:rsid w:val="00433AA2"/>
    <w:rsid w:val="00434329"/>
    <w:rsid w:val="004420B2"/>
    <w:rsid w:val="00443907"/>
    <w:rsid w:val="00444463"/>
    <w:rsid w:val="0044592C"/>
    <w:rsid w:val="00447483"/>
    <w:rsid w:val="00450CDB"/>
    <w:rsid w:val="00452AF0"/>
    <w:rsid w:val="0045446A"/>
    <w:rsid w:val="00455B4C"/>
    <w:rsid w:val="00455EDF"/>
    <w:rsid w:val="004568A5"/>
    <w:rsid w:val="00465C21"/>
    <w:rsid w:val="00466293"/>
    <w:rsid w:val="00466B1F"/>
    <w:rsid w:val="004704A8"/>
    <w:rsid w:val="004720B0"/>
    <w:rsid w:val="00480F1F"/>
    <w:rsid w:val="00487960"/>
    <w:rsid w:val="004948AA"/>
    <w:rsid w:val="00497CEA"/>
    <w:rsid w:val="004A1543"/>
    <w:rsid w:val="004A18F4"/>
    <w:rsid w:val="004A7068"/>
    <w:rsid w:val="004A754D"/>
    <w:rsid w:val="004C1C27"/>
    <w:rsid w:val="004C2328"/>
    <w:rsid w:val="004C3C0B"/>
    <w:rsid w:val="004C6B1B"/>
    <w:rsid w:val="004D04A7"/>
    <w:rsid w:val="004D6393"/>
    <w:rsid w:val="004D6EE4"/>
    <w:rsid w:val="004E23FB"/>
    <w:rsid w:val="004E7E8F"/>
    <w:rsid w:val="00503E37"/>
    <w:rsid w:val="00510D41"/>
    <w:rsid w:val="00512C35"/>
    <w:rsid w:val="005169D2"/>
    <w:rsid w:val="00521FD2"/>
    <w:rsid w:val="005220CC"/>
    <w:rsid w:val="005246BE"/>
    <w:rsid w:val="00526DEF"/>
    <w:rsid w:val="00543A85"/>
    <w:rsid w:val="00546175"/>
    <w:rsid w:val="005476CB"/>
    <w:rsid w:val="00556AC6"/>
    <w:rsid w:val="00557E24"/>
    <w:rsid w:val="0056523A"/>
    <w:rsid w:val="00565AD6"/>
    <w:rsid w:val="0056634D"/>
    <w:rsid w:val="00574B99"/>
    <w:rsid w:val="00575935"/>
    <w:rsid w:val="00581B78"/>
    <w:rsid w:val="00582001"/>
    <w:rsid w:val="00585BF2"/>
    <w:rsid w:val="0058759B"/>
    <w:rsid w:val="00590FA4"/>
    <w:rsid w:val="005920B4"/>
    <w:rsid w:val="00592961"/>
    <w:rsid w:val="005A33FE"/>
    <w:rsid w:val="005B0053"/>
    <w:rsid w:val="005B0F85"/>
    <w:rsid w:val="005B2909"/>
    <w:rsid w:val="005B2B6C"/>
    <w:rsid w:val="005C69FA"/>
    <w:rsid w:val="005D10ED"/>
    <w:rsid w:val="005E334F"/>
    <w:rsid w:val="005F0335"/>
    <w:rsid w:val="005F100B"/>
    <w:rsid w:val="005F65E5"/>
    <w:rsid w:val="005F7189"/>
    <w:rsid w:val="00600FD4"/>
    <w:rsid w:val="00602FC1"/>
    <w:rsid w:val="00604622"/>
    <w:rsid w:val="00604672"/>
    <w:rsid w:val="006137E6"/>
    <w:rsid w:val="00613E73"/>
    <w:rsid w:val="0062053F"/>
    <w:rsid w:val="00624275"/>
    <w:rsid w:val="00625823"/>
    <w:rsid w:val="00651A9C"/>
    <w:rsid w:val="00652697"/>
    <w:rsid w:val="00652C75"/>
    <w:rsid w:val="00654128"/>
    <w:rsid w:val="00655215"/>
    <w:rsid w:val="00664F2D"/>
    <w:rsid w:val="006661B7"/>
    <w:rsid w:val="00666469"/>
    <w:rsid w:val="00667CE9"/>
    <w:rsid w:val="0067089C"/>
    <w:rsid w:val="00671D1F"/>
    <w:rsid w:val="0068076B"/>
    <w:rsid w:val="006835D8"/>
    <w:rsid w:val="006928FE"/>
    <w:rsid w:val="00692C26"/>
    <w:rsid w:val="006B349C"/>
    <w:rsid w:val="006B43D1"/>
    <w:rsid w:val="006B5C61"/>
    <w:rsid w:val="006C0EC7"/>
    <w:rsid w:val="006C3A08"/>
    <w:rsid w:val="006C6161"/>
    <w:rsid w:val="006C7011"/>
    <w:rsid w:val="006C7A80"/>
    <w:rsid w:val="006D06F8"/>
    <w:rsid w:val="006D2348"/>
    <w:rsid w:val="006D32F9"/>
    <w:rsid w:val="006E4C9B"/>
    <w:rsid w:val="006F3ABD"/>
    <w:rsid w:val="006F473C"/>
    <w:rsid w:val="00701183"/>
    <w:rsid w:val="0070410A"/>
    <w:rsid w:val="00711116"/>
    <w:rsid w:val="007112AF"/>
    <w:rsid w:val="00712CBC"/>
    <w:rsid w:val="00713280"/>
    <w:rsid w:val="00722AEF"/>
    <w:rsid w:val="00723CF2"/>
    <w:rsid w:val="00727A0B"/>
    <w:rsid w:val="00733D07"/>
    <w:rsid w:val="00733E05"/>
    <w:rsid w:val="007375EE"/>
    <w:rsid w:val="00742D18"/>
    <w:rsid w:val="00742E45"/>
    <w:rsid w:val="00743E15"/>
    <w:rsid w:val="00751A21"/>
    <w:rsid w:val="007520B7"/>
    <w:rsid w:val="00756C3A"/>
    <w:rsid w:val="0076195A"/>
    <w:rsid w:val="00770D1A"/>
    <w:rsid w:val="0077575D"/>
    <w:rsid w:val="007775B7"/>
    <w:rsid w:val="007811ED"/>
    <w:rsid w:val="007830E9"/>
    <w:rsid w:val="0078410D"/>
    <w:rsid w:val="0078475C"/>
    <w:rsid w:val="0079456B"/>
    <w:rsid w:val="007A295A"/>
    <w:rsid w:val="007B1556"/>
    <w:rsid w:val="007B31F4"/>
    <w:rsid w:val="007C2227"/>
    <w:rsid w:val="007C506F"/>
    <w:rsid w:val="007D4E20"/>
    <w:rsid w:val="007E0304"/>
    <w:rsid w:val="007E14C2"/>
    <w:rsid w:val="007E28D4"/>
    <w:rsid w:val="007F3673"/>
    <w:rsid w:val="007F6D61"/>
    <w:rsid w:val="007F7782"/>
    <w:rsid w:val="00803BDA"/>
    <w:rsid w:val="008135BD"/>
    <w:rsid w:val="00814EED"/>
    <w:rsid w:val="00820ADA"/>
    <w:rsid w:val="0084240E"/>
    <w:rsid w:val="008424F4"/>
    <w:rsid w:val="008468AD"/>
    <w:rsid w:val="00864B88"/>
    <w:rsid w:val="008676CB"/>
    <w:rsid w:val="0087188E"/>
    <w:rsid w:val="00874D4E"/>
    <w:rsid w:val="00876AD5"/>
    <w:rsid w:val="00881B71"/>
    <w:rsid w:val="00883A50"/>
    <w:rsid w:val="008908D5"/>
    <w:rsid w:val="00892B0B"/>
    <w:rsid w:val="00893A42"/>
    <w:rsid w:val="008A54D0"/>
    <w:rsid w:val="008A7FE0"/>
    <w:rsid w:val="008B01B8"/>
    <w:rsid w:val="008B11DA"/>
    <w:rsid w:val="008B45F7"/>
    <w:rsid w:val="008C39EE"/>
    <w:rsid w:val="008C65D7"/>
    <w:rsid w:val="008D2CC7"/>
    <w:rsid w:val="008D63B4"/>
    <w:rsid w:val="008F5588"/>
    <w:rsid w:val="008F75D0"/>
    <w:rsid w:val="008F79C7"/>
    <w:rsid w:val="00901740"/>
    <w:rsid w:val="009055C3"/>
    <w:rsid w:val="009060A2"/>
    <w:rsid w:val="00906BFA"/>
    <w:rsid w:val="00907204"/>
    <w:rsid w:val="00907D73"/>
    <w:rsid w:val="009140BB"/>
    <w:rsid w:val="00916136"/>
    <w:rsid w:val="009176BD"/>
    <w:rsid w:val="00925201"/>
    <w:rsid w:val="00927305"/>
    <w:rsid w:val="0093407A"/>
    <w:rsid w:val="00940C45"/>
    <w:rsid w:val="009412FF"/>
    <w:rsid w:val="00943FC1"/>
    <w:rsid w:val="00946EB2"/>
    <w:rsid w:val="00952F60"/>
    <w:rsid w:val="00963B5C"/>
    <w:rsid w:val="00967DA0"/>
    <w:rsid w:val="0097031F"/>
    <w:rsid w:val="0097080F"/>
    <w:rsid w:val="00974D53"/>
    <w:rsid w:val="00976429"/>
    <w:rsid w:val="009779AB"/>
    <w:rsid w:val="009803DE"/>
    <w:rsid w:val="00984168"/>
    <w:rsid w:val="009872AB"/>
    <w:rsid w:val="00992DB5"/>
    <w:rsid w:val="00994E6F"/>
    <w:rsid w:val="009B3659"/>
    <w:rsid w:val="009B4788"/>
    <w:rsid w:val="009B6CCF"/>
    <w:rsid w:val="009C2283"/>
    <w:rsid w:val="009C3160"/>
    <w:rsid w:val="009D0A7B"/>
    <w:rsid w:val="009D7242"/>
    <w:rsid w:val="009E0775"/>
    <w:rsid w:val="009F3382"/>
    <w:rsid w:val="009F3661"/>
    <w:rsid w:val="009F3BFB"/>
    <w:rsid w:val="009F6DE0"/>
    <w:rsid w:val="00A01055"/>
    <w:rsid w:val="00A11307"/>
    <w:rsid w:val="00A127AF"/>
    <w:rsid w:val="00A135A7"/>
    <w:rsid w:val="00A141AA"/>
    <w:rsid w:val="00A253C8"/>
    <w:rsid w:val="00A34C70"/>
    <w:rsid w:val="00A37FE3"/>
    <w:rsid w:val="00A44C12"/>
    <w:rsid w:val="00A45B45"/>
    <w:rsid w:val="00A4657E"/>
    <w:rsid w:val="00A5387E"/>
    <w:rsid w:val="00A55D3B"/>
    <w:rsid w:val="00A55E1D"/>
    <w:rsid w:val="00A61773"/>
    <w:rsid w:val="00A63660"/>
    <w:rsid w:val="00A63E94"/>
    <w:rsid w:val="00A71869"/>
    <w:rsid w:val="00A82AED"/>
    <w:rsid w:val="00A91B59"/>
    <w:rsid w:val="00A934CC"/>
    <w:rsid w:val="00AA7188"/>
    <w:rsid w:val="00AB105B"/>
    <w:rsid w:val="00AB1FAB"/>
    <w:rsid w:val="00AB3218"/>
    <w:rsid w:val="00AC24CA"/>
    <w:rsid w:val="00AC6727"/>
    <w:rsid w:val="00AC70B2"/>
    <w:rsid w:val="00AC7C01"/>
    <w:rsid w:val="00AD3129"/>
    <w:rsid w:val="00AE6ABD"/>
    <w:rsid w:val="00AE6F54"/>
    <w:rsid w:val="00AF370E"/>
    <w:rsid w:val="00AF531C"/>
    <w:rsid w:val="00AF7518"/>
    <w:rsid w:val="00B0671E"/>
    <w:rsid w:val="00B07BB0"/>
    <w:rsid w:val="00B12819"/>
    <w:rsid w:val="00B12D75"/>
    <w:rsid w:val="00B21847"/>
    <w:rsid w:val="00B25D79"/>
    <w:rsid w:val="00B26E50"/>
    <w:rsid w:val="00B27491"/>
    <w:rsid w:val="00B3005A"/>
    <w:rsid w:val="00B35797"/>
    <w:rsid w:val="00B35990"/>
    <w:rsid w:val="00B4312B"/>
    <w:rsid w:val="00B44C04"/>
    <w:rsid w:val="00B555E8"/>
    <w:rsid w:val="00B61002"/>
    <w:rsid w:val="00B647C7"/>
    <w:rsid w:val="00B65649"/>
    <w:rsid w:val="00B730AF"/>
    <w:rsid w:val="00B744AF"/>
    <w:rsid w:val="00B82D83"/>
    <w:rsid w:val="00B8334E"/>
    <w:rsid w:val="00B846B2"/>
    <w:rsid w:val="00B8693E"/>
    <w:rsid w:val="00B87103"/>
    <w:rsid w:val="00B9296E"/>
    <w:rsid w:val="00B96BE7"/>
    <w:rsid w:val="00B96C98"/>
    <w:rsid w:val="00B97DE2"/>
    <w:rsid w:val="00BA072D"/>
    <w:rsid w:val="00BA2AF3"/>
    <w:rsid w:val="00BA3C99"/>
    <w:rsid w:val="00BB5C98"/>
    <w:rsid w:val="00BC4962"/>
    <w:rsid w:val="00BC5CFE"/>
    <w:rsid w:val="00BC6A69"/>
    <w:rsid w:val="00BD28BE"/>
    <w:rsid w:val="00BD5881"/>
    <w:rsid w:val="00BD5CA9"/>
    <w:rsid w:val="00BE03F9"/>
    <w:rsid w:val="00BE1B1D"/>
    <w:rsid w:val="00BE2745"/>
    <w:rsid w:val="00BE478D"/>
    <w:rsid w:val="00BE6006"/>
    <w:rsid w:val="00BE79ED"/>
    <w:rsid w:val="00BF17EC"/>
    <w:rsid w:val="00BF713B"/>
    <w:rsid w:val="00C01C90"/>
    <w:rsid w:val="00C071D3"/>
    <w:rsid w:val="00C16950"/>
    <w:rsid w:val="00C25DF5"/>
    <w:rsid w:val="00C31FE4"/>
    <w:rsid w:val="00C32E9D"/>
    <w:rsid w:val="00C37AF2"/>
    <w:rsid w:val="00C434DB"/>
    <w:rsid w:val="00C4642B"/>
    <w:rsid w:val="00C50423"/>
    <w:rsid w:val="00C515A7"/>
    <w:rsid w:val="00C53AE0"/>
    <w:rsid w:val="00C55CA7"/>
    <w:rsid w:val="00C60E16"/>
    <w:rsid w:val="00C72F29"/>
    <w:rsid w:val="00C776EE"/>
    <w:rsid w:val="00C77A85"/>
    <w:rsid w:val="00C801FE"/>
    <w:rsid w:val="00C80F1B"/>
    <w:rsid w:val="00C83A9F"/>
    <w:rsid w:val="00C84CC2"/>
    <w:rsid w:val="00C95EF1"/>
    <w:rsid w:val="00CA288D"/>
    <w:rsid w:val="00CB0FE2"/>
    <w:rsid w:val="00CB2EEF"/>
    <w:rsid w:val="00CB35EC"/>
    <w:rsid w:val="00CB4655"/>
    <w:rsid w:val="00CB7EB6"/>
    <w:rsid w:val="00CC1897"/>
    <w:rsid w:val="00CC357D"/>
    <w:rsid w:val="00CD2AE1"/>
    <w:rsid w:val="00CD365E"/>
    <w:rsid w:val="00CD6D93"/>
    <w:rsid w:val="00CE11DE"/>
    <w:rsid w:val="00CE24CD"/>
    <w:rsid w:val="00CE2D52"/>
    <w:rsid w:val="00CE30E1"/>
    <w:rsid w:val="00CE56C7"/>
    <w:rsid w:val="00CE649E"/>
    <w:rsid w:val="00CF1FD3"/>
    <w:rsid w:val="00CF4011"/>
    <w:rsid w:val="00D00131"/>
    <w:rsid w:val="00D01E89"/>
    <w:rsid w:val="00D10A9F"/>
    <w:rsid w:val="00D14018"/>
    <w:rsid w:val="00D1690D"/>
    <w:rsid w:val="00D17739"/>
    <w:rsid w:val="00D211EE"/>
    <w:rsid w:val="00D32387"/>
    <w:rsid w:val="00D439CE"/>
    <w:rsid w:val="00D57362"/>
    <w:rsid w:val="00D67EC9"/>
    <w:rsid w:val="00D762BE"/>
    <w:rsid w:val="00D7682E"/>
    <w:rsid w:val="00D81B75"/>
    <w:rsid w:val="00D81E21"/>
    <w:rsid w:val="00D82C0B"/>
    <w:rsid w:val="00D928A0"/>
    <w:rsid w:val="00DB07DD"/>
    <w:rsid w:val="00DC3C4D"/>
    <w:rsid w:val="00DC6D1F"/>
    <w:rsid w:val="00DD1AB0"/>
    <w:rsid w:val="00DD605D"/>
    <w:rsid w:val="00DD6E5A"/>
    <w:rsid w:val="00DE01BC"/>
    <w:rsid w:val="00DE3B07"/>
    <w:rsid w:val="00DE6BBF"/>
    <w:rsid w:val="00DE79A5"/>
    <w:rsid w:val="00DF073E"/>
    <w:rsid w:val="00DF162F"/>
    <w:rsid w:val="00DF4996"/>
    <w:rsid w:val="00DF602E"/>
    <w:rsid w:val="00E00C0B"/>
    <w:rsid w:val="00E07A00"/>
    <w:rsid w:val="00E120EA"/>
    <w:rsid w:val="00E12F8D"/>
    <w:rsid w:val="00E13915"/>
    <w:rsid w:val="00E13E29"/>
    <w:rsid w:val="00E1563E"/>
    <w:rsid w:val="00E174A4"/>
    <w:rsid w:val="00E20E57"/>
    <w:rsid w:val="00E23111"/>
    <w:rsid w:val="00E25616"/>
    <w:rsid w:val="00E3275A"/>
    <w:rsid w:val="00E366A6"/>
    <w:rsid w:val="00E430C9"/>
    <w:rsid w:val="00E43CCC"/>
    <w:rsid w:val="00E43E6F"/>
    <w:rsid w:val="00E45C6C"/>
    <w:rsid w:val="00E531EA"/>
    <w:rsid w:val="00E57D62"/>
    <w:rsid w:val="00E612F0"/>
    <w:rsid w:val="00E620E1"/>
    <w:rsid w:val="00E628D8"/>
    <w:rsid w:val="00E66CF5"/>
    <w:rsid w:val="00E71AA9"/>
    <w:rsid w:val="00E7343E"/>
    <w:rsid w:val="00E82854"/>
    <w:rsid w:val="00E82A54"/>
    <w:rsid w:val="00E82CDC"/>
    <w:rsid w:val="00E84B05"/>
    <w:rsid w:val="00E86E4F"/>
    <w:rsid w:val="00E92192"/>
    <w:rsid w:val="00E922EA"/>
    <w:rsid w:val="00E969B7"/>
    <w:rsid w:val="00EA18D2"/>
    <w:rsid w:val="00EA41E7"/>
    <w:rsid w:val="00EB42B4"/>
    <w:rsid w:val="00EB6C7F"/>
    <w:rsid w:val="00EC1843"/>
    <w:rsid w:val="00ED3928"/>
    <w:rsid w:val="00ED6EE5"/>
    <w:rsid w:val="00EE3167"/>
    <w:rsid w:val="00EE4F6E"/>
    <w:rsid w:val="00EF04EE"/>
    <w:rsid w:val="00EF0A9E"/>
    <w:rsid w:val="00EF0DF4"/>
    <w:rsid w:val="00EF5BA8"/>
    <w:rsid w:val="00F002AF"/>
    <w:rsid w:val="00F01516"/>
    <w:rsid w:val="00F1100F"/>
    <w:rsid w:val="00F131EB"/>
    <w:rsid w:val="00F148C8"/>
    <w:rsid w:val="00F1523C"/>
    <w:rsid w:val="00F25E07"/>
    <w:rsid w:val="00F3370D"/>
    <w:rsid w:val="00F344C6"/>
    <w:rsid w:val="00F3762B"/>
    <w:rsid w:val="00F56F4E"/>
    <w:rsid w:val="00F60DC4"/>
    <w:rsid w:val="00F6155F"/>
    <w:rsid w:val="00F63BD5"/>
    <w:rsid w:val="00F66433"/>
    <w:rsid w:val="00F7001B"/>
    <w:rsid w:val="00F70AE1"/>
    <w:rsid w:val="00F74315"/>
    <w:rsid w:val="00F82075"/>
    <w:rsid w:val="00F827DA"/>
    <w:rsid w:val="00F85798"/>
    <w:rsid w:val="00F97A71"/>
    <w:rsid w:val="00FA0C36"/>
    <w:rsid w:val="00FA2AD9"/>
    <w:rsid w:val="00FA5ED5"/>
    <w:rsid w:val="00FB0872"/>
    <w:rsid w:val="00FB25C6"/>
    <w:rsid w:val="00FB3299"/>
    <w:rsid w:val="00FB5C73"/>
    <w:rsid w:val="00FC0A2D"/>
    <w:rsid w:val="00FC563A"/>
    <w:rsid w:val="00FC6C98"/>
    <w:rsid w:val="00FD0D3E"/>
    <w:rsid w:val="00FD2F0D"/>
    <w:rsid w:val="00FD68AF"/>
    <w:rsid w:val="00FE1AC7"/>
    <w:rsid w:val="00FE4927"/>
    <w:rsid w:val="00FE4F5D"/>
    <w:rsid w:val="00FF102B"/>
    <w:rsid w:val="00FF1849"/>
    <w:rsid w:val="00FF1AD3"/>
    <w:rsid w:val="00FF5030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8E93B"/>
  <w15:chartTrackingRefBased/>
  <w15:docId w15:val="{4C2EC478-6C66-EE4B-B61A-6DDA22BE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1FD3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20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F2B1B"/>
    <w:pPr>
      <w:keepNext/>
      <w:outlineLvl w:val="1"/>
    </w:pPr>
    <w:rPr>
      <w:rFonts w:ascii="Comic Sans MS" w:hAnsi="Comic Sans MS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801FE"/>
    <w:pPr>
      <w:keepNext/>
      <w:jc w:val="center"/>
      <w:outlineLvl w:val="2"/>
    </w:pPr>
    <w:rPr>
      <w:b/>
      <w:sz w:val="22"/>
    </w:rPr>
  </w:style>
  <w:style w:type="paragraph" w:styleId="Titolo5">
    <w:name w:val="heading 5"/>
    <w:basedOn w:val="Normale"/>
    <w:next w:val="Normale"/>
    <w:link w:val="Titolo5Carattere"/>
    <w:qFormat/>
    <w:rsid w:val="00C801FE"/>
    <w:pPr>
      <w:keepNext/>
      <w:jc w:val="center"/>
      <w:outlineLvl w:val="4"/>
    </w:pPr>
    <w:rPr>
      <w:b/>
      <w:bCs/>
      <w:szCs w:val="20"/>
    </w:rPr>
  </w:style>
  <w:style w:type="paragraph" w:styleId="Titolo6">
    <w:name w:val="heading 6"/>
    <w:basedOn w:val="Normale"/>
    <w:next w:val="Normale"/>
    <w:link w:val="Titolo6Carattere"/>
    <w:qFormat/>
    <w:rsid w:val="00C801FE"/>
    <w:pPr>
      <w:keepNext/>
      <w:outlineLvl w:val="5"/>
    </w:pPr>
    <w:rPr>
      <w:rFonts w:ascii="Courier" w:hAnsi="Courier"/>
      <w:b/>
      <w:sz w:val="28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C801FE"/>
    <w:pPr>
      <w:keepNext/>
      <w:ind w:firstLine="6663"/>
      <w:outlineLvl w:val="6"/>
    </w:pPr>
    <w:rPr>
      <w:rFonts w:ascii="Amaze" w:hAnsi="Amaze"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1F2B1B"/>
    <w:rPr>
      <w:rFonts w:ascii="Comic Sans MS" w:eastAsia="Times New Roman" w:hAnsi="Comic Sans MS" w:cs="Times New Roman"/>
      <w:sz w:val="28"/>
      <w:szCs w:val="28"/>
      <w:lang w:eastAsia="it-IT"/>
    </w:rPr>
  </w:style>
  <w:style w:type="character" w:styleId="Collegamentoipertestuale">
    <w:name w:val="Hyperlink"/>
    <w:uiPriority w:val="99"/>
    <w:rsid w:val="001F2B1B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1F2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64D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9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64D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9"/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064DC9"/>
    <w:rPr>
      <w:i/>
      <w:iCs/>
    </w:rPr>
  </w:style>
  <w:style w:type="character" w:customStyle="1" w:styleId="apple-converted-space">
    <w:name w:val="apple-converted-space"/>
    <w:basedOn w:val="Carpredefinitoparagrafo"/>
    <w:rsid w:val="00064DC9"/>
  </w:style>
  <w:style w:type="character" w:styleId="Enfasigrassetto">
    <w:name w:val="Strong"/>
    <w:basedOn w:val="Carpredefinitoparagrafo"/>
    <w:uiPriority w:val="22"/>
    <w:qFormat/>
    <w:rsid w:val="007375EE"/>
    <w:rPr>
      <w:b/>
      <w:bCs/>
    </w:rPr>
  </w:style>
  <w:style w:type="paragraph" w:styleId="Paragrafoelenco">
    <w:name w:val="List Paragraph"/>
    <w:basedOn w:val="Normale"/>
    <w:uiPriority w:val="1"/>
    <w:qFormat/>
    <w:rsid w:val="005F100B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175798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DF073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334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200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582001"/>
    <w:pPr>
      <w:widowControl w:val="0"/>
      <w:autoSpaceDE w:val="0"/>
      <w:autoSpaceDN w:val="0"/>
    </w:pPr>
    <w:rPr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82001"/>
    <w:rPr>
      <w:rFonts w:ascii="Times New Roman" w:eastAsia="Times New Roman" w:hAnsi="Times New Roman" w:cs="Times New Roman"/>
      <w:lang w:val="en-US"/>
    </w:rPr>
  </w:style>
  <w:style w:type="character" w:customStyle="1" w:styleId="Titolo3Carattere">
    <w:name w:val="Titolo 3 Carattere"/>
    <w:basedOn w:val="Carpredefinitoparagrafo"/>
    <w:link w:val="Titolo3"/>
    <w:rsid w:val="00C801FE"/>
    <w:rPr>
      <w:rFonts w:ascii="Times New Roman" w:eastAsia="Times New Roman" w:hAnsi="Times New Roman" w:cs="Times New Roman"/>
      <w:b/>
      <w:sz w:val="22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C801FE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C801FE"/>
    <w:rPr>
      <w:rFonts w:ascii="Courier" w:eastAsia="Times New Roman" w:hAnsi="Courier" w:cs="Times New Roman"/>
      <w:b/>
      <w:sz w:val="28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C801FE"/>
    <w:rPr>
      <w:rFonts w:ascii="Amaze" w:eastAsia="Times New Roman" w:hAnsi="Amaze" w:cs="Times New Roman"/>
      <w:sz w:val="28"/>
      <w:szCs w:val="20"/>
      <w:lang w:eastAsia="it-IT"/>
    </w:rPr>
  </w:style>
  <w:style w:type="paragraph" w:customStyle="1" w:styleId="a">
    <w:basedOn w:val="Normale"/>
    <w:next w:val="Corpotesto"/>
    <w:rsid w:val="00C801FE"/>
    <w:pPr>
      <w:jc w:val="both"/>
    </w:pPr>
    <w:rPr>
      <w:sz w:val="20"/>
      <w:szCs w:val="20"/>
    </w:rPr>
  </w:style>
  <w:style w:type="paragraph" w:styleId="Corpodeltesto2">
    <w:name w:val="Body Text 2"/>
    <w:basedOn w:val="Normale"/>
    <w:link w:val="Corpodeltesto2Carattere"/>
    <w:rsid w:val="00C801FE"/>
    <w:pPr>
      <w:tabs>
        <w:tab w:val="left" w:pos="-142"/>
      </w:tabs>
      <w:jc w:val="both"/>
    </w:pPr>
    <w:rPr>
      <w:rFonts w:ascii="Arial" w:hAnsi="Arial"/>
    </w:rPr>
  </w:style>
  <w:style w:type="character" w:customStyle="1" w:styleId="Corpodeltesto2Carattere">
    <w:name w:val="Corpo del testo 2 Carattere"/>
    <w:basedOn w:val="Carpredefinitoparagrafo"/>
    <w:link w:val="Corpodeltesto2"/>
    <w:rsid w:val="00C801FE"/>
    <w:rPr>
      <w:rFonts w:ascii="Arial" w:eastAsia="Times New Roman" w:hAnsi="Arial" w:cs="Times New Roman"/>
      <w:lang w:eastAsia="it-IT"/>
    </w:rPr>
  </w:style>
  <w:style w:type="paragraph" w:styleId="Rientrocorpodeltesto">
    <w:name w:val="Body Text Indent"/>
    <w:basedOn w:val="Normale"/>
    <w:link w:val="RientrocorpodeltestoCarattere"/>
    <w:rsid w:val="00C801FE"/>
    <w:pPr>
      <w:tabs>
        <w:tab w:val="left" w:pos="-142"/>
      </w:tabs>
      <w:ind w:firstLine="600"/>
      <w:jc w:val="both"/>
    </w:pPr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801FE"/>
    <w:rPr>
      <w:rFonts w:ascii="Times New Roman" w:eastAsia="Times New Roman" w:hAnsi="Times New Roman" w:cs="Times New Roman"/>
      <w:sz w:val="28"/>
      <w:lang w:eastAsia="it-IT"/>
    </w:rPr>
  </w:style>
  <w:style w:type="paragraph" w:styleId="Rientrocorpodeltesto2">
    <w:name w:val="Body Text Indent 2"/>
    <w:basedOn w:val="Normale"/>
    <w:link w:val="Rientrocorpodeltesto2Carattere"/>
    <w:rsid w:val="00C801FE"/>
    <w:pPr>
      <w:tabs>
        <w:tab w:val="left" w:pos="-142"/>
      </w:tabs>
      <w:ind w:firstLine="1440"/>
      <w:jc w:val="both"/>
    </w:pPr>
    <w:rPr>
      <w:sz w:val="28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C801FE"/>
    <w:rPr>
      <w:rFonts w:ascii="Times New Roman" w:eastAsia="Times New Roman" w:hAnsi="Times New Roman" w:cs="Times New Roman"/>
      <w:sz w:val="28"/>
      <w:lang w:eastAsia="it-IT"/>
    </w:rPr>
  </w:style>
  <w:style w:type="paragraph" w:customStyle="1" w:styleId="Normale1">
    <w:name w:val="Normale1"/>
    <w:rsid w:val="00B647C7"/>
    <w:pPr>
      <w:spacing w:after="200" w:line="276" w:lineRule="auto"/>
    </w:pPr>
    <w:rPr>
      <w:rFonts w:ascii="Calibri" w:eastAsia="Calibri" w:hAnsi="Calibri" w:cs="Calibri"/>
      <w:sz w:val="22"/>
      <w:szCs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9779A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79A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Titolo">
    <w:name w:val="Title"/>
    <w:basedOn w:val="Normale"/>
    <w:link w:val="TitoloCarattere"/>
    <w:qFormat/>
    <w:rsid w:val="009779AB"/>
    <w:pPr>
      <w:tabs>
        <w:tab w:val="left" w:pos="1134"/>
      </w:tabs>
      <w:jc w:val="center"/>
    </w:pPr>
    <w:rPr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779AB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customStyle="1" w:styleId="Default">
    <w:name w:val="Default"/>
    <w:rsid w:val="00BA072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70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704A8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Sfondomedio1-Colore11">
    <w:name w:val="Sfondo medio 1 - Colore 11"/>
    <w:qFormat/>
    <w:rsid w:val="007C2227"/>
    <w:rPr>
      <w:rFonts w:ascii="Calibri" w:eastAsia="Times New Roman" w:hAnsi="Calibri" w:cs="Times New Roman"/>
      <w:sz w:val="22"/>
      <w:szCs w:val="22"/>
      <w:lang w:eastAsia="it-IT"/>
    </w:rPr>
  </w:style>
  <w:style w:type="character" w:customStyle="1" w:styleId="apple-tab-span">
    <w:name w:val="apple-tab-span"/>
    <w:basedOn w:val="Carpredefinitoparagrafo"/>
    <w:rsid w:val="004A18F4"/>
  </w:style>
  <w:style w:type="paragraph" w:customStyle="1" w:styleId="msonormal0">
    <w:name w:val="msonormal"/>
    <w:basedOn w:val="Normale"/>
    <w:rsid w:val="0092520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0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7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7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5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6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2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9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0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4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3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6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a/Desktop/Carta%20Intestata%20ICFin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7C2499-9228-2B43-9EF6-6180B577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ICFinale.dotx</Template>
  <TotalTime>1</TotalTime>
  <Pages>4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mazzara</dc:creator>
  <cp:keywords/>
  <dc:description/>
  <cp:lastModifiedBy>luca mazzara</cp:lastModifiedBy>
  <cp:revision>3</cp:revision>
  <cp:lastPrinted>2022-09-22T10:17:00Z</cp:lastPrinted>
  <dcterms:created xsi:type="dcterms:W3CDTF">2022-09-22T10:18:00Z</dcterms:created>
  <dcterms:modified xsi:type="dcterms:W3CDTF">2022-09-22T10:18:00Z</dcterms:modified>
</cp:coreProperties>
</file>