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0" w:type="auto"/>
        <w:jc w:val="center"/>
        <w:tblCellSpacing w:w="20" w:type="dxa"/>
        <w:tblBorders>
          <w:top w:val="none" w:sz="0" w:space="0" w:color="auto"/>
          <w:left w:val="none" w:sz="0" w:space="0" w:color="auto"/>
          <w:bottom w:val="single" w:sz="4" w:space="0" w:color="365F91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6786"/>
        <w:gridCol w:w="1736"/>
      </w:tblGrid>
      <w:tr w:rsidR="007257EF" w:rsidTr="00DD7859">
        <w:trPr>
          <w:tblCellSpacing w:w="20" w:type="dxa"/>
          <w:jc w:val="center"/>
        </w:trPr>
        <w:tc>
          <w:tcPr>
            <w:tcW w:w="1415" w:type="dxa"/>
            <w:vAlign w:val="bottom"/>
          </w:tcPr>
          <w:p w:rsidR="0059441C" w:rsidRDefault="007257EF" w:rsidP="002F7E83">
            <w:pPr>
              <w:pStyle w:val="Normale1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23F3CF" wp14:editId="394D401D">
                  <wp:extent cx="891144" cy="972157"/>
                  <wp:effectExtent l="0" t="0" r="4445" b="0"/>
                  <wp:docPr id="1" name="Elemento gra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lemento grafico 1"/>
                          <pic:cNvPicPr/>
                        </pic:nvPicPr>
                        <pic:blipFill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42" cy="980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2" w:type="dxa"/>
            <w:vAlign w:val="bottom"/>
          </w:tcPr>
          <w:p w:rsidR="002F7E83" w:rsidRDefault="002F7E83" w:rsidP="002F7E83">
            <w:pPr>
              <w:pStyle w:val="Normale1"/>
              <w:ind w:firstLine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C605CF" wp14:editId="0BD99F8F">
                  <wp:extent cx="363018" cy="409077"/>
                  <wp:effectExtent l="0" t="0" r="0" b="0"/>
                  <wp:docPr id="4" name="Immagine 4" descr="https://istitutocomprensivoattigliano.edu.it/wp-content/uploads/sites/172/stemma-della-repubblica-italiana-col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stitutocomprensivoattigliano.edu.it/wp-content/uploads/sites/172/stemma-della-repubblica-italiana-col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92" cy="41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41C" w:rsidRPr="001972D2" w:rsidRDefault="0059441C" w:rsidP="002F7E83">
            <w:pPr>
              <w:pStyle w:val="Normale1"/>
              <w:ind w:firstLine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1972D2">
              <w:rPr>
                <w:rFonts w:ascii="Times New Roman" w:hAnsi="Times New Roman" w:cs="Times New Roman"/>
                <w:szCs w:val="20"/>
              </w:rPr>
              <w:t>MINISTERO DELL’ISTRUZIONE</w:t>
            </w:r>
          </w:p>
          <w:p w:rsidR="0059441C" w:rsidRPr="001972D2" w:rsidRDefault="0059441C" w:rsidP="002F7E83">
            <w:pPr>
              <w:pStyle w:val="Normale1"/>
              <w:ind w:firstLine="0"/>
              <w:jc w:val="center"/>
              <w:rPr>
                <w:rFonts w:ascii="Tahoma" w:hAnsi="Tahoma" w:cs="Tahoma"/>
                <w:b/>
                <w:bCs/>
                <w:sz w:val="18"/>
                <w:szCs w:val="16"/>
              </w:rPr>
            </w:pPr>
            <w:r w:rsidRPr="001972D2">
              <w:rPr>
                <w:rFonts w:ascii="Times New Roman" w:hAnsi="Times New Roman" w:cs="Times New Roman"/>
                <w:sz w:val="18"/>
                <w:szCs w:val="16"/>
              </w:rPr>
              <w:t>UFFICIO SCOLASTICO REGIONALE PER L'UMBRIA</w:t>
            </w:r>
          </w:p>
          <w:p w:rsidR="0059441C" w:rsidRDefault="0059441C" w:rsidP="002F7E83">
            <w:pPr>
              <w:pStyle w:val="Normale1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972D2">
              <w:rPr>
                <w:rFonts w:ascii="Times New Roman" w:hAnsi="Times New Roman" w:cs="Times New Roman"/>
                <w:sz w:val="27"/>
                <w:szCs w:val="27"/>
              </w:rPr>
              <w:t>ISTITUTO COMPRENSIVO ATTIGLIANO – GUARDEA</w:t>
            </w:r>
          </w:p>
          <w:p w:rsidR="00915FF7" w:rsidRPr="0059441C" w:rsidRDefault="00915FF7" w:rsidP="00915FF7">
            <w:pPr>
              <w:pBdr>
                <w:top w:val="outset" w:sz="6" w:space="1" w:color="365F91" w:themeColor="accent1" w:themeShade="BF"/>
              </w:pBdr>
              <w:jc w:val="center"/>
              <w:rPr>
                <w:sz w:val="16"/>
                <w:szCs w:val="16"/>
                <w:lang w:val="en-GB"/>
              </w:rPr>
            </w:pPr>
            <w:r w:rsidRPr="0059441C">
              <w:rPr>
                <w:sz w:val="16"/>
                <w:szCs w:val="16"/>
              </w:rPr>
              <w:t xml:space="preserve">Via Monserrato, 38 - 05012 ATTIGLIANO (TR) - </w:t>
            </w:r>
            <w:proofErr w:type="gramStart"/>
            <w:r>
              <w:rPr>
                <w:sz w:val="16"/>
                <w:szCs w:val="16"/>
                <w:lang w:val="en-GB"/>
              </w:rPr>
              <w:t>C.M..</w:t>
            </w:r>
            <w:proofErr w:type="gramEnd"/>
            <w:r>
              <w:rPr>
                <w:sz w:val="16"/>
                <w:szCs w:val="16"/>
                <w:lang w:val="en-GB"/>
              </w:rPr>
              <w:t xml:space="preserve"> TRIC810005 - C.F. 80010630558</w:t>
            </w:r>
          </w:p>
          <w:p w:rsidR="00915FF7" w:rsidRPr="001972D2" w:rsidRDefault="00915FF7" w:rsidP="00915FF7">
            <w:pPr>
              <w:pStyle w:val="Normale1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>
              <w:rPr>
                <w:sz w:val="16"/>
                <w:szCs w:val="16"/>
                <w:lang w:val="en-GB"/>
              </w:rPr>
              <w:t>s</w:t>
            </w:r>
            <w:r w:rsidRPr="0059441C">
              <w:rPr>
                <w:sz w:val="16"/>
                <w:szCs w:val="16"/>
                <w:lang w:val="en-GB"/>
              </w:rPr>
              <w:t>ito</w:t>
            </w:r>
            <w:proofErr w:type="spellEnd"/>
            <w:r w:rsidRPr="0059441C">
              <w:rPr>
                <w:sz w:val="16"/>
                <w:szCs w:val="16"/>
                <w:lang w:val="en-GB"/>
              </w:rPr>
              <w:t xml:space="preserve"> </w:t>
            </w:r>
            <w:r>
              <w:rPr>
                <w:sz w:val="16"/>
                <w:szCs w:val="16"/>
                <w:lang w:val="en-GB"/>
              </w:rPr>
              <w:t>w</w:t>
            </w:r>
            <w:r w:rsidRPr="0059441C">
              <w:rPr>
                <w:sz w:val="16"/>
                <w:szCs w:val="16"/>
                <w:lang w:val="en-GB"/>
              </w:rPr>
              <w:t xml:space="preserve">eb: </w:t>
            </w:r>
            <w:hyperlink r:id="rId10" w:history="1">
              <w:r w:rsidRPr="0059441C">
                <w:rPr>
                  <w:rStyle w:val="Collegamentoipertestuale"/>
                  <w:sz w:val="16"/>
                  <w:szCs w:val="16"/>
                  <w:lang w:val="en-GB"/>
                </w:rPr>
                <w:t>www.istitutocomprensivoattigliano.edu.it</w:t>
              </w:r>
            </w:hyperlink>
          </w:p>
        </w:tc>
        <w:tc>
          <w:tcPr>
            <w:tcW w:w="1691" w:type="dxa"/>
            <w:vAlign w:val="center"/>
          </w:tcPr>
          <w:p w:rsidR="0059441C" w:rsidRDefault="007D526A" w:rsidP="00DD7859">
            <w:pPr>
              <w:pStyle w:val="Normale1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38AEAC" wp14:editId="5469404E">
                  <wp:extent cx="744778" cy="812587"/>
                  <wp:effectExtent l="0" t="0" r="0" b="6985"/>
                  <wp:docPr id="3" name="Immagine 3" descr="https://istitutocomprensivoattigliano.edu.it/wp-content/uploads/sites/172/etw-school_highlight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stitutocomprensivoattigliano.edu.it/wp-content/uploads/sites/172/etw-school_highlight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215" cy="905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41C" w:rsidRDefault="0059441C" w:rsidP="0059441C">
      <w:pPr>
        <w:pStyle w:val="Normale1"/>
        <w:ind w:firstLine="0"/>
        <w:jc w:val="center"/>
        <w:rPr>
          <w:rFonts w:ascii="Times New Roman" w:hAnsi="Times New Roman" w:cs="Times New Roman"/>
          <w:sz w:val="20"/>
          <w:szCs w:val="20"/>
        </w:rPr>
      </w:pPr>
    </w:p>
    <w:p w:rsidR="00915FF7" w:rsidRPr="00D9124D" w:rsidRDefault="00D9124D" w:rsidP="0059441C">
      <w:pPr>
        <w:pStyle w:val="Normale1"/>
        <w:ind w:firstLine="0"/>
        <w:jc w:val="center"/>
        <w:rPr>
          <w:rFonts w:ascii="Garamond" w:hAnsi="Garamond" w:cs="Arial"/>
          <w:sz w:val="32"/>
          <w:szCs w:val="32"/>
        </w:rPr>
      </w:pPr>
      <w:r w:rsidRPr="00D9124D">
        <w:rPr>
          <w:rFonts w:ascii="Garamond" w:hAnsi="Garamond" w:cs="Arial"/>
          <w:sz w:val="32"/>
          <w:szCs w:val="32"/>
        </w:rPr>
        <w:t>Progetto: 13.1.5A-FESRPON-UM-2022-5</w:t>
      </w:r>
    </w:p>
    <w:p w:rsidR="00D9124D" w:rsidRPr="00D9124D" w:rsidRDefault="00D9124D" w:rsidP="00D9124D">
      <w:pPr>
        <w:pStyle w:val="Normale1"/>
        <w:ind w:firstLine="0"/>
        <w:jc w:val="center"/>
        <w:rPr>
          <w:rFonts w:ascii="Garamond" w:hAnsi="Garamond" w:cs="Arial"/>
          <w:sz w:val="32"/>
          <w:szCs w:val="32"/>
        </w:rPr>
      </w:pPr>
      <w:r w:rsidRPr="00D9124D">
        <w:rPr>
          <w:rFonts w:ascii="Garamond" w:hAnsi="Garamond" w:cs="Arial"/>
          <w:sz w:val="32"/>
          <w:szCs w:val="32"/>
        </w:rPr>
        <w:t>Ambienti didattici innovat</w:t>
      </w:r>
      <w:r w:rsidRPr="00D9124D">
        <w:rPr>
          <w:rFonts w:ascii="Garamond" w:hAnsi="Garamond" w:cs="Arial"/>
          <w:sz w:val="32"/>
          <w:szCs w:val="32"/>
        </w:rPr>
        <w:t>ivi per la scuola dell’infanzia</w:t>
      </w:r>
    </w:p>
    <w:p w:rsidR="00D9124D" w:rsidRDefault="00D9124D" w:rsidP="00D9124D">
      <w:pPr>
        <w:pStyle w:val="Normale1"/>
        <w:ind w:firstLine="0"/>
        <w:jc w:val="center"/>
        <w:rPr>
          <w:rFonts w:ascii="Times New Roman" w:hAnsi="Times New Roman" w:cs="Times New Roman"/>
          <w:sz w:val="20"/>
          <w:szCs w:val="20"/>
        </w:rPr>
      </w:pPr>
    </w:p>
    <w:p w:rsidR="00896320" w:rsidRPr="00D9124D" w:rsidRDefault="00896320" w:rsidP="00F76409">
      <w:pPr>
        <w:jc w:val="both"/>
        <w:rPr>
          <w:rFonts w:ascii="Garamond" w:hAnsi="Garamond" w:cs="Arial"/>
          <w:sz w:val="20"/>
          <w:szCs w:val="20"/>
        </w:rPr>
      </w:pPr>
      <w:r w:rsidRPr="00D9124D">
        <w:rPr>
          <w:rFonts w:ascii="Garamond" w:hAnsi="Garamond" w:cs="Arial"/>
          <w:sz w:val="20"/>
          <w:szCs w:val="20"/>
        </w:rPr>
        <w:t>Fondi Strutturali Europei – Programma Operativo Nazionale “Per la scuola, competenze e ambienti per l’apprendimento” 2014-2020 - Asse II - Infrastrutture per l’istruzione – Fondo Europeo di Sviluppo Regionale (FESR) – REACT EU.</w:t>
      </w:r>
      <w:r w:rsidR="00F76409" w:rsidRPr="00D9124D">
        <w:rPr>
          <w:rFonts w:ascii="Garamond" w:hAnsi="Garamond" w:cs="Arial"/>
          <w:sz w:val="20"/>
          <w:szCs w:val="20"/>
        </w:rPr>
        <w:t xml:space="preserve"> </w:t>
      </w:r>
      <w:r w:rsidRPr="00D9124D">
        <w:rPr>
          <w:rFonts w:ascii="Garamond" w:hAnsi="Garamond" w:cs="Arial"/>
          <w:sz w:val="20"/>
          <w:szCs w:val="20"/>
        </w:rPr>
        <w:t>Asse V – Priorità d’investimento: 13i – (FESR) “Promuovere il superamento degli effetti della crisi nel contesto della pandemia di COVID-19 e delle sue conseguenze sociali e preparare una ripresa verde, digitale e resiliente dell’economia” – Obiettivo specifico 13.1: Facilitare una ripresa verde, digitale e resiliente dell’economia - Avviso pubblico prot.n. 38007 del 27 maggio 2022 “Ambienti didattici innovativi per la scuola dell’infanzia”. 13.1.5 –</w:t>
      </w:r>
      <w:r w:rsidR="00F76409" w:rsidRPr="00D9124D">
        <w:rPr>
          <w:rFonts w:ascii="Garamond" w:hAnsi="Garamond" w:cs="Arial"/>
          <w:sz w:val="20"/>
          <w:szCs w:val="20"/>
        </w:rPr>
        <w:t xml:space="preserve"> </w:t>
      </w:r>
      <w:r w:rsidRPr="00D9124D">
        <w:rPr>
          <w:rFonts w:ascii="Garamond" w:hAnsi="Garamond" w:cs="Arial"/>
          <w:sz w:val="20"/>
          <w:szCs w:val="20"/>
        </w:rPr>
        <w:t>“Ambienti didattici innovativi per le scuole dell’infanzia”.</w:t>
      </w:r>
    </w:p>
    <w:p w:rsidR="00D9124D" w:rsidRDefault="00D9124D" w:rsidP="00896320">
      <w:pPr>
        <w:rPr>
          <w:rFonts w:ascii="Garamond" w:hAnsi="Garamond"/>
          <w:sz w:val="24"/>
          <w:szCs w:val="24"/>
        </w:rPr>
      </w:pPr>
    </w:p>
    <w:p w:rsidR="00896320" w:rsidRPr="00915FF7" w:rsidRDefault="00D9124D" w:rsidP="00D9124D">
      <w:pPr>
        <w:jc w:val="center"/>
        <w:rPr>
          <w:rFonts w:ascii="Garamond" w:hAnsi="Garamond" w:cs="Arial"/>
          <w:sz w:val="24"/>
          <w:szCs w:val="24"/>
        </w:rPr>
      </w:pPr>
      <w:r w:rsidRPr="00915FF7">
        <w:rPr>
          <w:rFonts w:ascii="Garamond" w:hAnsi="Garamond"/>
          <w:sz w:val="24"/>
          <w:szCs w:val="24"/>
        </w:rPr>
        <w:t>Importo autorizzato: € 75.000</w:t>
      </w:r>
    </w:p>
    <w:p w:rsidR="00915FF7" w:rsidRPr="00915FF7" w:rsidRDefault="00915FF7" w:rsidP="00D9124D">
      <w:pPr>
        <w:jc w:val="center"/>
        <w:rPr>
          <w:rFonts w:ascii="Garamond" w:hAnsi="Garamond"/>
          <w:sz w:val="24"/>
          <w:szCs w:val="24"/>
        </w:rPr>
      </w:pPr>
      <w:r w:rsidRPr="00915FF7">
        <w:rPr>
          <w:rFonts w:ascii="Garamond" w:hAnsi="Garamond" w:cs="Arial"/>
          <w:sz w:val="24"/>
          <w:szCs w:val="24"/>
        </w:rPr>
        <w:t xml:space="preserve">CUP: </w:t>
      </w:r>
      <w:r w:rsidRPr="00915FF7">
        <w:rPr>
          <w:rFonts w:ascii="Garamond" w:hAnsi="Garamond"/>
          <w:sz w:val="24"/>
          <w:szCs w:val="24"/>
        </w:rPr>
        <w:t>D94D22000670006</w:t>
      </w:r>
    </w:p>
    <w:p w:rsidR="00915FF7" w:rsidRPr="00915FF7" w:rsidRDefault="00915FF7" w:rsidP="00896320">
      <w:pPr>
        <w:rPr>
          <w:rFonts w:ascii="Garamond" w:hAnsi="Garamond" w:cs="Arial"/>
          <w:sz w:val="24"/>
          <w:szCs w:val="24"/>
        </w:rPr>
      </w:pPr>
      <w:bookmarkStart w:id="0" w:name="_GoBack"/>
      <w:bookmarkEnd w:id="0"/>
    </w:p>
    <w:sectPr w:rsidR="00915FF7" w:rsidRPr="00915FF7" w:rsidSect="007257EF">
      <w:headerReference w:type="default" r:id="rId12"/>
      <w:footerReference w:type="default" r:id="rId13"/>
      <w:pgSz w:w="11910" w:h="16840"/>
      <w:pgMar w:top="992" w:right="851" w:bottom="993" w:left="851" w:header="720" w:footer="8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1649" w:rsidRDefault="00431649" w:rsidP="0059441C">
      <w:r>
        <w:separator/>
      </w:r>
    </w:p>
  </w:endnote>
  <w:endnote w:type="continuationSeparator" w:id="0">
    <w:p w:rsidR="00431649" w:rsidRDefault="00431649" w:rsidP="00594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41C" w:rsidRPr="0059441C" w:rsidRDefault="0059441C" w:rsidP="00D9124D">
    <w:pPr>
      <w:pBdr>
        <w:top w:val="outset" w:sz="6" w:space="1" w:color="365F91" w:themeColor="accent1" w:themeShade="BF"/>
      </w:pBd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1649" w:rsidRDefault="00431649" w:rsidP="0059441C">
      <w:r>
        <w:separator/>
      </w:r>
    </w:p>
  </w:footnote>
  <w:footnote w:type="continuationSeparator" w:id="0">
    <w:p w:rsidR="00431649" w:rsidRDefault="00431649" w:rsidP="005944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3EA" w:rsidRPr="00FC03EA" w:rsidRDefault="00FC03EA" w:rsidP="00FC03EA">
    <w:pPr>
      <w:pStyle w:val="Intestazione"/>
      <w:jc w:val="center"/>
    </w:pPr>
    <w:r>
      <w:rPr>
        <w:noProof/>
        <w:lang w:bidi="ar-SA"/>
      </w:rPr>
      <w:drawing>
        <wp:inline distT="0" distB="0" distL="0" distR="0" wp14:anchorId="06601785" wp14:editId="2F7304BC">
          <wp:extent cx="6482686" cy="1125200"/>
          <wp:effectExtent l="0" t="0" r="0" b="0"/>
          <wp:docPr id="2" name="Immagine 3" descr="Immagine che contiene testo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Immagine che contiene testo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5224" cy="116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56769"/>
    <w:multiLevelType w:val="hybridMultilevel"/>
    <w:tmpl w:val="E19489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52E46"/>
    <w:multiLevelType w:val="hybridMultilevel"/>
    <w:tmpl w:val="E19489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9705B"/>
    <w:multiLevelType w:val="hybridMultilevel"/>
    <w:tmpl w:val="E19489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CD0AEA"/>
    <w:multiLevelType w:val="multilevel"/>
    <w:tmpl w:val="E7287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384A46"/>
    <w:multiLevelType w:val="multilevel"/>
    <w:tmpl w:val="33BAF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2343C1"/>
    <w:multiLevelType w:val="hybridMultilevel"/>
    <w:tmpl w:val="A1F837EE"/>
    <w:lvl w:ilvl="0" w:tplc="B4EA06EA">
      <w:start w:val="15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E0401"/>
    <w:multiLevelType w:val="hybridMultilevel"/>
    <w:tmpl w:val="616E5664"/>
    <w:lvl w:ilvl="0" w:tplc="C410348C">
      <w:numFmt w:val="bullet"/>
      <w:lvlText w:val="-"/>
      <w:lvlJc w:val="left"/>
      <w:pPr>
        <w:ind w:left="720" w:hanging="360"/>
      </w:pPr>
      <w:rPr>
        <w:rFonts w:ascii="Garamond" w:eastAsia="Calibri" w:hAnsi="Garamond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16436"/>
    <w:multiLevelType w:val="hybridMultilevel"/>
    <w:tmpl w:val="F5020C38"/>
    <w:lvl w:ilvl="0" w:tplc="2EEA39D0">
      <w:start w:val="1"/>
      <w:numFmt w:val="lowerLetter"/>
      <w:lvlText w:val="%1)"/>
      <w:lvlJc w:val="left"/>
      <w:pPr>
        <w:ind w:left="833" w:hanging="360"/>
      </w:pPr>
      <w:rPr>
        <w:rFonts w:hint="default"/>
        <w:b/>
        <w:bCs/>
        <w:spacing w:val="-2"/>
        <w:w w:val="99"/>
        <w:lang w:val="it-IT" w:eastAsia="it-IT" w:bidi="it-IT"/>
      </w:rPr>
    </w:lvl>
    <w:lvl w:ilvl="1" w:tplc="50705804">
      <w:numFmt w:val="bullet"/>
      <w:lvlText w:val="•"/>
      <w:lvlJc w:val="left"/>
      <w:pPr>
        <w:ind w:left="1742" w:hanging="360"/>
      </w:pPr>
      <w:rPr>
        <w:rFonts w:hint="default"/>
        <w:lang w:val="it-IT" w:eastAsia="it-IT" w:bidi="it-IT"/>
      </w:rPr>
    </w:lvl>
    <w:lvl w:ilvl="2" w:tplc="12C0AF70">
      <w:numFmt w:val="bullet"/>
      <w:lvlText w:val="•"/>
      <w:lvlJc w:val="left"/>
      <w:pPr>
        <w:ind w:left="2645" w:hanging="360"/>
      </w:pPr>
      <w:rPr>
        <w:rFonts w:hint="default"/>
        <w:lang w:val="it-IT" w:eastAsia="it-IT" w:bidi="it-IT"/>
      </w:rPr>
    </w:lvl>
    <w:lvl w:ilvl="3" w:tplc="02BEA0A6">
      <w:numFmt w:val="bullet"/>
      <w:lvlText w:val="•"/>
      <w:lvlJc w:val="left"/>
      <w:pPr>
        <w:ind w:left="3547" w:hanging="360"/>
      </w:pPr>
      <w:rPr>
        <w:rFonts w:hint="default"/>
        <w:lang w:val="it-IT" w:eastAsia="it-IT" w:bidi="it-IT"/>
      </w:rPr>
    </w:lvl>
    <w:lvl w:ilvl="4" w:tplc="906E4082">
      <w:numFmt w:val="bullet"/>
      <w:lvlText w:val="•"/>
      <w:lvlJc w:val="left"/>
      <w:pPr>
        <w:ind w:left="4450" w:hanging="360"/>
      </w:pPr>
      <w:rPr>
        <w:rFonts w:hint="default"/>
        <w:lang w:val="it-IT" w:eastAsia="it-IT" w:bidi="it-IT"/>
      </w:rPr>
    </w:lvl>
    <w:lvl w:ilvl="5" w:tplc="200A63A8">
      <w:numFmt w:val="bullet"/>
      <w:lvlText w:val="•"/>
      <w:lvlJc w:val="left"/>
      <w:pPr>
        <w:ind w:left="5353" w:hanging="360"/>
      </w:pPr>
      <w:rPr>
        <w:rFonts w:hint="default"/>
        <w:lang w:val="it-IT" w:eastAsia="it-IT" w:bidi="it-IT"/>
      </w:rPr>
    </w:lvl>
    <w:lvl w:ilvl="6" w:tplc="8FBA504A">
      <w:numFmt w:val="bullet"/>
      <w:lvlText w:val="•"/>
      <w:lvlJc w:val="left"/>
      <w:pPr>
        <w:ind w:left="6255" w:hanging="360"/>
      </w:pPr>
      <w:rPr>
        <w:rFonts w:hint="default"/>
        <w:lang w:val="it-IT" w:eastAsia="it-IT" w:bidi="it-IT"/>
      </w:rPr>
    </w:lvl>
    <w:lvl w:ilvl="7" w:tplc="8716FD9A">
      <w:numFmt w:val="bullet"/>
      <w:lvlText w:val="•"/>
      <w:lvlJc w:val="left"/>
      <w:pPr>
        <w:ind w:left="7158" w:hanging="360"/>
      </w:pPr>
      <w:rPr>
        <w:rFonts w:hint="default"/>
        <w:lang w:val="it-IT" w:eastAsia="it-IT" w:bidi="it-IT"/>
      </w:rPr>
    </w:lvl>
    <w:lvl w:ilvl="8" w:tplc="982A0858">
      <w:numFmt w:val="bullet"/>
      <w:lvlText w:val="•"/>
      <w:lvlJc w:val="left"/>
      <w:pPr>
        <w:ind w:left="8061" w:hanging="360"/>
      </w:pPr>
      <w:rPr>
        <w:rFonts w:hint="default"/>
        <w:lang w:val="it-IT" w:eastAsia="it-IT" w:bidi="it-I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0"/>
  </w:num>
  <w:num w:numId="5">
    <w:abstractNumId w:val="2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320"/>
    <w:rsid w:val="0001688C"/>
    <w:rsid w:val="00041D9F"/>
    <w:rsid w:val="0006250D"/>
    <w:rsid w:val="00064AC6"/>
    <w:rsid w:val="00067C7A"/>
    <w:rsid w:val="00083CA6"/>
    <w:rsid w:val="00085974"/>
    <w:rsid w:val="00087505"/>
    <w:rsid w:val="000B7ABE"/>
    <w:rsid w:val="000F6870"/>
    <w:rsid w:val="0010526B"/>
    <w:rsid w:val="0019262E"/>
    <w:rsid w:val="001972D2"/>
    <w:rsid w:val="001A3F6C"/>
    <w:rsid w:val="001A5346"/>
    <w:rsid w:val="001B13D3"/>
    <w:rsid w:val="001D206C"/>
    <w:rsid w:val="001E6098"/>
    <w:rsid w:val="002050E7"/>
    <w:rsid w:val="00221DC7"/>
    <w:rsid w:val="00225F05"/>
    <w:rsid w:val="00262ABB"/>
    <w:rsid w:val="002F7E83"/>
    <w:rsid w:val="00306027"/>
    <w:rsid w:val="00324248"/>
    <w:rsid w:val="003244C2"/>
    <w:rsid w:val="003815C9"/>
    <w:rsid w:val="00431649"/>
    <w:rsid w:val="004538D1"/>
    <w:rsid w:val="00467A5D"/>
    <w:rsid w:val="004A6FF7"/>
    <w:rsid w:val="004C2998"/>
    <w:rsid w:val="004F6289"/>
    <w:rsid w:val="004F6831"/>
    <w:rsid w:val="004F7075"/>
    <w:rsid w:val="00503BF5"/>
    <w:rsid w:val="00523032"/>
    <w:rsid w:val="00523676"/>
    <w:rsid w:val="00533B93"/>
    <w:rsid w:val="005842BD"/>
    <w:rsid w:val="00591F2C"/>
    <w:rsid w:val="0059441C"/>
    <w:rsid w:val="005A04F2"/>
    <w:rsid w:val="005A1782"/>
    <w:rsid w:val="005E3C53"/>
    <w:rsid w:val="005F2E0C"/>
    <w:rsid w:val="006464F8"/>
    <w:rsid w:val="00655E21"/>
    <w:rsid w:val="00673CA5"/>
    <w:rsid w:val="007257EF"/>
    <w:rsid w:val="00784018"/>
    <w:rsid w:val="00790A39"/>
    <w:rsid w:val="007B56AC"/>
    <w:rsid w:val="007D2059"/>
    <w:rsid w:val="007D526A"/>
    <w:rsid w:val="007E1236"/>
    <w:rsid w:val="007E3749"/>
    <w:rsid w:val="008314FB"/>
    <w:rsid w:val="00855175"/>
    <w:rsid w:val="00875C8A"/>
    <w:rsid w:val="00891DCA"/>
    <w:rsid w:val="00893BB5"/>
    <w:rsid w:val="00896320"/>
    <w:rsid w:val="008A0FBF"/>
    <w:rsid w:val="008B2491"/>
    <w:rsid w:val="008C45B5"/>
    <w:rsid w:val="00915FF7"/>
    <w:rsid w:val="009251DA"/>
    <w:rsid w:val="009D0278"/>
    <w:rsid w:val="009E3740"/>
    <w:rsid w:val="009F6782"/>
    <w:rsid w:val="00A043AD"/>
    <w:rsid w:val="00A45F7A"/>
    <w:rsid w:val="00A7365A"/>
    <w:rsid w:val="00A81010"/>
    <w:rsid w:val="00A9592E"/>
    <w:rsid w:val="00B06879"/>
    <w:rsid w:val="00B10CBD"/>
    <w:rsid w:val="00B209CF"/>
    <w:rsid w:val="00B608C3"/>
    <w:rsid w:val="00C31F70"/>
    <w:rsid w:val="00C44FB3"/>
    <w:rsid w:val="00C5483B"/>
    <w:rsid w:val="00C57221"/>
    <w:rsid w:val="00C57794"/>
    <w:rsid w:val="00C675B7"/>
    <w:rsid w:val="00C7769B"/>
    <w:rsid w:val="00C777C4"/>
    <w:rsid w:val="00C8387C"/>
    <w:rsid w:val="00CF3E1B"/>
    <w:rsid w:val="00D14390"/>
    <w:rsid w:val="00D9124D"/>
    <w:rsid w:val="00D9182E"/>
    <w:rsid w:val="00DB6078"/>
    <w:rsid w:val="00DB7067"/>
    <w:rsid w:val="00DD7859"/>
    <w:rsid w:val="00DE089D"/>
    <w:rsid w:val="00E10531"/>
    <w:rsid w:val="00E225DF"/>
    <w:rsid w:val="00E26BAB"/>
    <w:rsid w:val="00E33ADC"/>
    <w:rsid w:val="00E67E8C"/>
    <w:rsid w:val="00E75395"/>
    <w:rsid w:val="00E92EA0"/>
    <w:rsid w:val="00EB6C4D"/>
    <w:rsid w:val="00ED75EE"/>
    <w:rsid w:val="00EF10E8"/>
    <w:rsid w:val="00EF3FE5"/>
    <w:rsid w:val="00F02929"/>
    <w:rsid w:val="00F06C2E"/>
    <w:rsid w:val="00F5313F"/>
    <w:rsid w:val="00F546FB"/>
    <w:rsid w:val="00F55323"/>
    <w:rsid w:val="00F716EB"/>
    <w:rsid w:val="00F7594B"/>
    <w:rsid w:val="00F76409"/>
    <w:rsid w:val="00F9091E"/>
    <w:rsid w:val="00FB7136"/>
    <w:rsid w:val="00FC03EA"/>
    <w:rsid w:val="00FC5BB0"/>
    <w:rsid w:val="00FD3485"/>
    <w:rsid w:val="00FE2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2AB02B"/>
  <w15:docId w15:val="{0D93D9E4-A18C-409D-A502-FD3AA3BBB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1B13D3"/>
    <w:rPr>
      <w:rFonts w:ascii="Calibri" w:eastAsia="Calibri" w:hAnsi="Calibri" w:cs="Calibri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13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1B13D3"/>
  </w:style>
  <w:style w:type="paragraph" w:customStyle="1" w:styleId="Titolo11">
    <w:name w:val="Titolo 11"/>
    <w:basedOn w:val="Normale"/>
    <w:uiPriority w:val="1"/>
    <w:qFormat/>
    <w:rsid w:val="001B13D3"/>
    <w:pPr>
      <w:ind w:left="833" w:hanging="360"/>
      <w:outlineLvl w:val="1"/>
    </w:pPr>
    <w:rPr>
      <w:b/>
      <w:bCs/>
    </w:rPr>
  </w:style>
  <w:style w:type="paragraph" w:styleId="Paragrafoelenco">
    <w:name w:val="List Paragraph"/>
    <w:basedOn w:val="Normale"/>
    <w:uiPriority w:val="34"/>
    <w:qFormat/>
    <w:rsid w:val="001B13D3"/>
    <w:pPr>
      <w:ind w:left="833" w:hanging="360"/>
    </w:pPr>
  </w:style>
  <w:style w:type="paragraph" w:customStyle="1" w:styleId="TableParagraph">
    <w:name w:val="Table Paragraph"/>
    <w:basedOn w:val="Normale"/>
    <w:uiPriority w:val="1"/>
    <w:qFormat/>
    <w:rsid w:val="001B13D3"/>
  </w:style>
  <w:style w:type="character" w:styleId="Collegamentoipertestuale">
    <w:name w:val="Hyperlink"/>
    <w:basedOn w:val="Carpredefinitoparagrafo"/>
    <w:uiPriority w:val="99"/>
    <w:unhideWhenUsed/>
    <w:rsid w:val="00533B93"/>
    <w:rPr>
      <w:color w:val="0000FF" w:themeColor="hyperlink"/>
      <w:u w:val="single"/>
    </w:rPr>
  </w:style>
  <w:style w:type="paragraph" w:customStyle="1" w:styleId="Normale1">
    <w:name w:val="Normale1"/>
    <w:uiPriority w:val="99"/>
    <w:rsid w:val="00533B93"/>
    <w:pPr>
      <w:widowControl/>
      <w:autoSpaceDE/>
      <w:autoSpaceDN/>
      <w:ind w:firstLine="709"/>
      <w:jc w:val="both"/>
    </w:pPr>
    <w:rPr>
      <w:rFonts w:ascii="Calibri" w:eastAsia="Times New Roman" w:hAnsi="Calibri" w:cs="Calibri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3B9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3B93"/>
    <w:rPr>
      <w:rFonts w:ascii="Tahoma" w:eastAsia="Calibri" w:hAnsi="Tahoma" w:cs="Tahoma"/>
      <w:sz w:val="16"/>
      <w:szCs w:val="16"/>
      <w:lang w:val="it-IT" w:eastAsia="it-IT" w:bidi="it-IT"/>
    </w:rPr>
  </w:style>
  <w:style w:type="table" w:styleId="Grigliatabella">
    <w:name w:val="Table Grid"/>
    <w:basedOn w:val="Tabellanormale"/>
    <w:rsid w:val="00533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59441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441C"/>
    <w:rPr>
      <w:rFonts w:ascii="Calibri" w:eastAsia="Calibri" w:hAnsi="Calibri" w:cs="Calibri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59441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441C"/>
    <w:rPr>
      <w:rFonts w:ascii="Calibri" w:eastAsia="Calibri" w:hAnsi="Calibri" w:cs="Calibri"/>
      <w:lang w:val="it-IT" w:eastAsia="it-IT" w:bidi="it-IT"/>
    </w:rPr>
  </w:style>
  <w:style w:type="character" w:styleId="Enfasigrassetto">
    <w:name w:val="Strong"/>
    <w:basedOn w:val="Carpredefinitoparagrafo"/>
    <w:uiPriority w:val="22"/>
    <w:qFormat/>
    <w:rsid w:val="0001688C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89632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5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istitutocomprensivoattigliano.edu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Documents\Modelli%20di%20Office%20personalizzati\Carta_intestata_2022_alba_pagani_P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Carta_intestata_2022_alba_pagani_PON.dotx</Template>
  <TotalTime>74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Alba Pagani</cp:lastModifiedBy>
  <cp:revision>3</cp:revision>
  <cp:lastPrinted>2021-10-21T10:55:00Z</cp:lastPrinted>
  <dcterms:created xsi:type="dcterms:W3CDTF">2023-01-10T14:08:00Z</dcterms:created>
  <dcterms:modified xsi:type="dcterms:W3CDTF">2023-01-11T14:45:00Z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2020-08-29T00:00:00Z</vt:filetime>
  </property>
</Properties>
</file>