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F5D8" w14:textId="0B597FFF" w:rsidR="008473F2" w:rsidRPr="00246CF9" w:rsidRDefault="00833E82" w:rsidP="004212FC">
      <w:pPr>
        <w:pStyle w:val="Corpotesto"/>
        <w:spacing w:after="17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2</w:t>
      </w:r>
      <w:r w:rsidR="005C6975">
        <w:rPr>
          <w:rFonts w:asciiTheme="minorHAnsi" w:hAnsiTheme="minorHAnsi" w:cstheme="minorHAnsi"/>
          <w:b/>
          <w:bCs/>
          <w:sz w:val="22"/>
          <w:szCs w:val="22"/>
        </w:rPr>
        <w:t xml:space="preserve"> – Modulo di presentazione offerta</w:t>
      </w:r>
      <w:r w:rsidR="0080233C">
        <w:rPr>
          <w:rFonts w:asciiTheme="minorHAnsi" w:hAnsiTheme="minorHAnsi" w:cstheme="minorHAnsi"/>
          <w:b/>
          <w:bCs/>
          <w:sz w:val="22"/>
          <w:szCs w:val="22"/>
        </w:rPr>
        <w:t xml:space="preserve"> tecnica</w:t>
      </w:r>
    </w:p>
    <w:p w14:paraId="397507A2" w14:textId="77777777" w:rsidR="002C3B51" w:rsidRPr="00246CF9" w:rsidRDefault="002C3B51" w:rsidP="002C3B51">
      <w:pPr>
        <w:widowControl w:val="0"/>
        <w:autoSpaceDE w:val="0"/>
        <w:spacing w:after="0" w:line="240" w:lineRule="auto"/>
        <w:ind w:left="3540" w:right="-143" w:firstLine="708"/>
        <w:jc w:val="both"/>
        <w:rPr>
          <w:rFonts w:asciiTheme="minorHAnsi" w:hAnsiTheme="minorHAnsi" w:cstheme="minorHAnsi"/>
        </w:rPr>
      </w:pPr>
    </w:p>
    <w:p w14:paraId="15B05DC1" w14:textId="3FBFB541" w:rsidR="00484149" w:rsidRPr="00484149" w:rsidRDefault="005C6975" w:rsidP="00484149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All’I.S.I.S.</w:t>
      </w:r>
      <w:r w:rsidR="0048414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"L.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</w:t>
      </w:r>
      <w:r w:rsidR="0048414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 Vinci-Carli-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de </w:t>
      </w:r>
      <w:r w:rsidR="0048414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Sandrinelli"</w:t>
      </w:r>
    </w:p>
    <w:p w14:paraId="2A096931" w14:textId="38994CFD" w:rsidR="00484149" w:rsidRPr="00484149" w:rsidRDefault="00484149" w:rsidP="00484149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Trieste </w:t>
      </w:r>
    </w:p>
    <w:p w14:paraId="78B06545" w14:textId="77777777" w:rsidR="001B1DB4" w:rsidRPr="00246CF9" w:rsidRDefault="001B1DB4" w:rsidP="001B1DB4">
      <w:pPr>
        <w:widowControl w:val="0"/>
        <w:tabs>
          <w:tab w:val="left" w:pos="9214"/>
        </w:tabs>
        <w:autoSpaceDE w:val="0"/>
        <w:spacing w:after="0" w:line="240" w:lineRule="auto"/>
        <w:ind w:left="4956" w:right="424"/>
        <w:jc w:val="both"/>
        <w:rPr>
          <w:rFonts w:asciiTheme="minorHAnsi" w:hAnsiTheme="minorHAnsi" w:cstheme="minorHAnsi"/>
          <w:b/>
        </w:rPr>
      </w:pPr>
    </w:p>
    <w:p w14:paraId="7E232A8D" w14:textId="10EEC705" w:rsidR="005B6D76" w:rsidRPr="00246CF9" w:rsidRDefault="005B6D76" w:rsidP="005B6D76">
      <w:pPr>
        <w:widowControl w:val="0"/>
        <w:tabs>
          <w:tab w:val="left" w:pos="9214"/>
        </w:tabs>
        <w:autoSpaceDE w:val="0"/>
        <w:ind w:left="426" w:right="42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MODULO DI PRESENTAZIONE OFFERTA TECNICA </w:t>
      </w:r>
    </w:p>
    <w:p w14:paraId="5E830770" w14:textId="734E7CF4" w:rsidR="00EF0E45" w:rsidRPr="00246CF9" w:rsidRDefault="00C04F7E" w:rsidP="00246CF9">
      <w:pPr>
        <w:widowControl w:val="0"/>
        <w:autoSpaceDE w:val="0"/>
        <w:spacing w:after="0" w:line="240" w:lineRule="auto"/>
        <w:ind w:left="993" w:hanging="993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Oggetto: </w:t>
      </w:r>
      <w:r>
        <w:rPr>
          <w:rFonts w:asciiTheme="minorHAnsi" w:hAnsiTheme="minorHAnsi" w:cstheme="minorHAnsi"/>
          <w:b/>
        </w:rPr>
        <w:tab/>
        <w:t xml:space="preserve">Procedura negoziata ai sensi dell’art. 187 </w:t>
      </w:r>
      <w:r>
        <w:rPr>
          <w:rFonts w:asciiTheme="minorHAnsi" w:hAnsiTheme="minorHAnsi" w:cstheme="minorHAnsi"/>
          <w:b/>
          <w:bCs/>
        </w:rPr>
        <w:t>del D. Lgs. n° 36/2023 ss. mm. ii.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</w:rPr>
        <w:t xml:space="preserve">per l’affidamento </w:t>
      </w:r>
      <w:r>
        <w:rPr>
          <w:rFonts w:asciiTheme="minorHAnsi" w:hAnsiTheme="minorHAnsi" w:cstheme="minorHAnsi"/>
          <w:b/>
          <w:bCs/>
        </w:rPr>
        <w:t xml:space="preserve">della concessione </w:t>
      </w:r>
      <w:r w:rsidR="000A0589">
        <w:rPr>
          <w:rFonts w:cstheme="minorHAnsi"/>
          <w:b/>
        </w:rPr>
        <w:t xml:space="preserve">degli spazi dedicati al servizio di ristorazione tramite bar interno all’Istituto per la distribuzione di </w:t>
      </w:r>
      <w:r w:rsidR="000A0589" w:rsidRPr="00AE3E59">
        <w:rPr>
          <w:rFonts w:cstheme="minorHAnsi"/>
          <w:b/>
        </w:rPr>
        <w:t xml:space="preserve">alimenti </w:t>
      </w:r>
      <w:r w:rsidR="000A0589">
        <w:rPr>
          <w:rFonts w:cstheme="minorHAnsi"/>
          <w:b/>
        </w:rPr>
        <w:t>e bevande</w:t>
      </w:r>
      <w:r>
        <w:rPr>
          <w:rFonts w:asciiTheme="minorHAnsi" w:hAnsiTheme="minorHAnsi" w:cstheme="minorHAnsi"/>
          <w:b/>
          <w:bCs/>
        </w:rPr>
        <w:t>.</w:t>
      </w:r>
    </w:p>
    <w:p w14:paraId="53109AF1" w14:textId="1463BB1B" w:rsidR="00C82600" w:rsidRDefault="00A95001" w:rsidP="00C82600">
      <w:pPr>
        <w:widowControl w:val="0"/>
        <w:autoSpaceDE w:val="0"/>
        <w:spacing w:after="0" w:line="240" w:lineRule="auto"/>
        <w:ind w:left="993"/>
        <w:rPr>
          <w:rFonts w:asciiTheme="minorHAnsi" w:hAnsiTheme="minorHAnsi" w:cstheme="minorHAnsi"/>
          <w:b/>
          <w:bCs/>
        </w:rPr>
      </w:pPr>
      <w:r w:rsidRPr="0037351F">
        <w:rPr>
          <w:rFonts w:asciiTheme="minorHAnsi" w:hAnsiTheme="minorHAnsi" w:cstheme="minorHAnsi"/>
          <w:b/>
        </w:rPr>
        <w:t>Periodo:</w:t>
      </w:r>
      <w:r>
        <w:rPr>
          <w:rFonts w:asciiTheme="minorHAnsi" w:hAnsiTheme="minorHAnsi" w:cstheme="minorHAnsi"/>
          <w:b/>
          <w:bCs/>
        </w:rPr>
        <w:t xml:space="preserve"> </w:t>
      </w:r>
      <w:bookmarkStart w:id="0" w:name="_Hlk194665610"/>
      <w:r w:rsidR="0037351F">
        <w:rPr>
          <w:rFonts w:asciiTheme="minorHAnsi" w:hAnsiTheme="minorHAnsi" w:cstheme="minorHAnsi"/>
          <w:b/>
          <w:bCs/>
        </w:rPr>
        <w:t xml:space="preserve">novembre </w:t>
      </w:r>
      <w:r w:rsidR="005C6975">
        <w:rPr>
          <w:rFonts w:asciiTheme="minorHAnsi" w:hAnsiTheme="minorHAnsi" w:cstheme="minorHAnsi"/>
          <w:b/>
          <w:bCs/>
        </w:rPr>
        <w:t>2026-</w:t>
      </w:r>
      <w:r w:rsidR="0037351F">
        <w:rPr>
          <w:rFonts w:asciiTheme="minorHAnsi" w:hAnsiTheme="minorHAnsi" w:cstheme="minorHAnsi"/>
          <w:b/>
          <w:bCs/>
        </w:rPr>
        <w:t xml:space="preserve">ottobre </w:t>
      </w:r>
      <w:r w:rsidR="005C6975">
        <w:rPr>
          <w:rFonts w:asciiTheme="minorHAnsi" w:hAnsiTheme="minorHAnsi" w:cstheme="minorHAnsi"/>
          <w:b/>
          <w:bCs/>
        </w:rPr>
        <w:t>2030</w:t>
      </w:r>
      <w:bookmarkEnd w:id="0"/>
      <w:r>
        <w:rPr>
          <w:rFonts w:asciiTheme="minorHAnsi" w:hAnsiTheme="minorHAnsi" w:cstheme="minorHAnsi"/>
          <w:b/>
          <w:bCs/>
        </w:rPr>
        <w:t>.</w:t>
      </w:r>
    </w:p>
    <w:p w14:paraId="162479C6" w14:textId="6AA2C340" w:rsidR="0037351F" w:rsidRPr="00246CF9" w:rsidRDefault="0037351F" w:rsidP="00C82600">
      <w:pPr>
        <w:widowControl w:val="0"/>
        <w:autoSpaceDE w:val="0"/>
        <w:spacing w:after="0" w:line="240" w:lineRule="auto"/>
        <w:ind w:left="993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</w:rPr>
        <w:t>CPV 55410000-7 (Servizio di gestione bar).</w:t>
      </w:r>
    </w:p>
    <w:p w14:paraId="0AEA7BFA" w14:textId="77777777" w:rsidR="00C04F7E" w:rsidRPr="00246CF9" w:rsidRDefault="00C04F7E" w:rsidP="00ED47C8">
      <w:pPr>
        <w:widowControl w:val="0"/>
        <w:autoSpaceDE w:val="0"/>
        <w:spacing w:after="0" w:line="240" w:lineRule="auto"/>
        <w:ind w:left="4248" w:right="-143" w:firstLine="708"/>
        <w:jc w:val="both"/>
        <w:rPr>
          <w:rFonts w:asciiTheme="minorHAnsi" w:hAnsiTheme="minorHAnsi" w:cstheme="minorHAnsi"/>
        </w:rPr>
      </w:pPr>
    </w:p>
    <w:p w14:paraId="335EE799" w14:textId="3930BBB5" w:rsidR="005C6975" w:rsidRDefault="005C6975" w:rsidP="005C6975">
      <w:pPr>
        <w:widowControl w:val="0"/>
        <w:tabs>
          <w:tab w:val="left" w:pos="9923"/>
        </w:tabs>
        <w:autoSpaceDE w:val="0"/>
        <w:ind w:right="-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scrivente società _______________________________________________________________________ con sede legale in ______________________________________________________________ (prov. _____) indirizzo ________________________________________________________________________________ Partita IVA _________________________________ codice fiscale _________________________________ telefono ____________________ mail ________________________________________________________</w:t>
      </w:r>
    </w:p>
    <w:p w14:paraId="32AC599B" w14:textId="037ED285" w:rsidR="005B6D76" w:rsidRPr="00101032" w:rsidRDefault="005B6D76" w:rsidP="005C6975">
      <w:pPr>
        <w:widowControl w:val="0"/>
        <w:tabs>
          <w:tab w:val="left" w:pos="9923"/>
        </w:tabs>
        <w:autoSpaceDE w:val="0"/>
        <w:ind w:right="-2"/>
        <w:jc w:val="center"/>
        <w:rPr>
          <w:rFonts w:asciiTheme="minorHAnsi" w:hAnsiTheme="minorHAnsi" w:cstheme="minorHAnsi"/>
          <w:b/>
        </w:rPr>
      </w:pPr>
      <w:r w:rsidRPr="00101032">
        <w:rPr>
          <w:rFonts w:asciiTheme="minorHAnsi" w:hAnsiTheme="minorHAnsi" w:cstheme="minorHAnsi"/>
          <w:b/>
        </w:rPr>
        <w:t>PRESENTA</w:t>
      </w:r>
    </w:p>
    <w:p w14:paraId="18F662AB" w14:textId="14A0AC3D" w:rsidR="008473F2" w:rsidRPr="004212FC" w:rsidRDefault="005B6D76" w:rsidP="008473F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18181C"/>
        </w:rPr>
      </w:pPr>
      <w:r w:rsidRPr="000A0589">
        <w:rPr>
          <w:rFonts w:asciiTheme="minorHAnsi" w:hAnsiTheme="minorHAnsi" w:cstheme="minorHAnsi"/>
        </w:rPr>
        <w:t xml:space="preserve">la seguente Offerta Tecnica per l’affidamento della </w:t>
      </w:r>
      <w:r w:rsidRPr="0037351F">
        <w:rPr>
          <w:rFonts w:asciiTheme="minorHAnsi" w:hAnsiTheme="minorHAnsi" w:cstheme="minorHAnsi"/>
          <w:i/>
          <w:iCs/>
        </w:rPr>
        <w:t xml:space="preserve">concessione </w:t>
      </w:r>
      <w:r w:rsidR="000A0589" w:rsidRPr="0037351F">
        <w:rPr>
          <w:rFonts w:cstheme="minorHAnsi"/>
          <w:i/>
          <w:iCs/>
        </w:rPr>
        <w:t>degli spazi dedicati al servizio di ristorazione tramite bar interno</w:t>
      </w:r>
      <w:r w:rsidR="000A0589" w:rsidRPr="000A0589">
        <w:rPr>
          <w:rFonts w:cstheme="minorHAnsi"/>
        </w:rPr>
        <w:t xml:space="preserve"> all’Istituto per la distribuzione di alimenti e bevande</w:t>
      </w:r>
      <w:r w:rsidR="000A0589" w:rsidRPr="000A058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 oggetto: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3F3403AA" w14:textId="77777777" w:rsidR="005B6D76" w:rsidRPr="004212FC" w:rsidRDefault="005B6D76" w:rsidP="0054130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3231"/>
        <w:gridCol w:w="3685"/>
        <w:gridCol w:w="2041"/>
      </w:tblGrid>
      <w:tr w:rsidR="00F73C1B" w:rsidRPr="004212FC" w14:paraId="653367B2" w14:textId="77777777" w:rsidTr="005C6975">
        <w:tc>
          <w:tcPr>
            <w:tcW w:w="1120" w:type="dxa"/>
            <w:vAlign w:val="center"/>
          </w:tcPr>
          <w:p w14:paraId="497D622B" w14:textId="77777777" w:rsidR="00F73C1B" w:rsidRPr="005C6975" w:rsidRDefault="00F73C1B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POSIZIONE</w:t>
            </w:r>
          </w:p>
        </w:tc>
        <w:tc>
          <w:tcPr>
            <w:tcW w:w="3231" w:type="dxa"/>
            <w:vAlign w:val="center"/>
          </w:tcPr>
          <w:p w14:paraId="6A2BDFD7" w14:textId="77777777" w:rsidR="00F73C1B" w:rsidRPr="005C6975" w:rsidRDefault="00F73C1B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3685" w:type="dxa"/>
            <w:vAlign w:val="center"/>
          </w:tcPr>
          <w:p w14:paraId="30371B3D" w14:textId="1EE255E3" w:rsidR="00F73C1B" w:rsidRPr="005C6975" w:rsidRDefault="00F73C1B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</w:t>
            </w:r>
            <w:r w:rsid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À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ATTRIBUZIONE PUNTEGGIO</w:t>
            </w:r>
          </w:p>
        </w:tc>
        <w:tc>
          <w:tcPr>
            <w:tcW w:w="2041" w:type="dxa"/>
            <w:vAlign w:val="center"/>
          </w:tcPr>
          <w:p w14:paraId="4D1CCEB9" w14:textId="77777777" w:rsidR="00F73C1B" w:rsidRPr="005C6975" w:rsidRDefault="00F73C1B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RISPOSTE DELL’OFFERENTE</w:t>
            </w:r>
          </w:p>
        </w:tc>
      </w:tr>
      <w:tr w:rsidR="00D02CD3" w:rsidRPr="004212FC" w14:paraId="3067F71F" w14:textId="77777777" w:rsidTr="005C6975">
        <w:tc>
          <w:tcPr>
            <w:tcW w:w="1120" w:type="dxa"/>
            <w:vAlign w:val="center"/>
          </w:tcPr>
          <w:p w14:paraId="40AC6F98" w14:textId="1F8026C6" w:rsidR="00D02CD3" w:rsidRPr="005C6975" w:rsidRDefault="00D02CD3" w:rsidP="00946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3231" w:type="dxa"/>
            <w:vAlign w:val="center"/>
          </w:tcPr>
          <w:p w14:paraId="08B36AE7" w14:textId="77777777" w:rsidR="00D02CD3" w:rsidRPr="005C6975" w:rsidRDefault="00D02CD3" w:rsidP="00246CF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Distributore acqua potabile naturale microfiltrata</w:t>
            </w:r>
          </w:p>
          <w:p w14:paraId="3241FF99" w14:textId="11442C12" w:rsidR="00D02CD3" w:rsidRPr="005C6975" w:rsidRDefault="00D02CD3" w:rsidP="00246CF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Erogazione GRATUITA</w:t>
            </w:r>
          </w:p>
        </w:tc>
        <w:tc>
          <w:tcPr>
            <w:tcW w:w="3685" w:type="dxa"/>
            <w:vAlign w:val="center"/>
          </w:tcPr>
          <w:p w14:paraId="0B02AE10" w14:textId="77777777" w:rsidR="00D02CD3" w:rsidRPr="005C6975" w:rsidRDefault="00D02CD3" w:rsidP="00246CF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Punteggio forfettario</w:t>
            </w:r>
          </w:p>
          <w:p w14:paraId="28F76135" w14:textId="2C06ADC2" w:rsidR="00D02CD3" w:rsidRPr="005C6975" w:rsidRDefault="00D02CD3" w:rsidP="00246CF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 w:rsidR="00E60C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2041" w:type="dxa"/>
            <w:vAlign w:val="center"/>
          </w:tcPr>
          <w:p w14:paraId="76A8B240" w14:textId="598C98F9" w:rsidR="00D02CD3" w:rsidRPr="005C6975" w:rsidRDefault="00D02CD3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Distributore con erogazione GRATUITA</w:t>
            </w:r>
          </w:p>
          <w:p w14:paraId="0FD73A24" w14:textId="77777777" w:rsidR="00D02CD3" w:rsidRPr="005C6975" w:rsidRDefault="00D02CD3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558F2D0" w14:textId="4EDE40F5" w:rsidR="00D02CD3" w:rsidRPr="005C6975" w:rsidRDefault="00D02CD3" w:rsidP="005C6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□ </w:t>
            </w:r>
            <w:r w:rsidRPr="005C6975">
              <w:rPr>
                <w:rFonts w:asciiTheme="minorHAnsi" w:hAnsiTheme="minorHAnsi" w:cstheme="minorHAnsi"/>
                <w:b/>
              </w:rPr>
              <w:t xml:space="preserve">SI   </w:t>
            </w: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>□</w:t>
            </w:r>
            <w:r w:rsidRPr="005C6975">
              <w:rPr>
                <w:rFonts w:asciiTheme="minorHAnsi" w:hAnsiTheme="minorHAnsi" w:cstheme="minorHAnsi"/>
                <w:b/>
              </w:rPr>
              <w:t xml:space="preserve"> NO</w:t>
            </w:r>
          </w:p>
        </w:tc>
      </w:tr>
      <w:tr w:rsidR="00F73C1B" w:rsidRPr="004212FC" w14:paraId="2C3837F8" w14:textId="77777777" w:rsidTr="005C6975">
        <w:tc>
          <w:tcPr>
            <w:tcW w:w="1120" w:type="dxa"/>
            <w:vAlign w:val="center"/>
          </w:tcPr>
          <w:p w14:paraId="001E055D" w14:textId="659E49C0" w:rsidR="00F73C1B" w:rsidRPr="005C6975" w:rsidRDefault="00D02CD3" w:rsidP="00946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3231" w:type="dxa"/>
            <w:vAlign w:val="center"/>
          </w:tcPr>
          <w:p w14:paraId="1AC07144" w14:textId="77777777" w:rsidR="00F73C1B" w:rsidRPr="005C6975" w:rsidRDefault="00F73C1B" w:rsidP="002C1A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Prodotti biologici certificati</w:t>
            </w:r>
          </w:p>
        </w:tc>
        <w:tc>
          <w:tcPr>
            <w:tcW w:w="3685" w:type="dxa"/>
            <w:vAlign w:val="center"/>
          </w:tcPr>
          <w:p w14:paraId="383BBADA" w14:textId="001B9E41" w:rsidR="00F73C1B" w:rsidRPr="005C6975" w:rsidRDefault="00F73C1B" w:rsidP="00F942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 w:rsidR="00E60C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  <w:p w14:paraId="63C6052F" w14:textId="3863BDB1" w:rsidR="00C30F5A" w:rsidRPr="005C6975" w:rsidRDefault="00C30F5A" w:rsidP="00F942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3EC1CF3D" w14:textId="77777777" w:rsidR="00F73C1B" w:rsidRPr="005C6975" w:rsidRDefault="00F73C1B" w:rsidP="002C1A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0F5A" w:rsidRPr="004212FC" w14:paraId="2C83A04E" w14:textId="77777777" w:rsidTr="005C6975">
        <w:tc>
          <w:tcPr>
            <w:tcW w:w="1120" w:type="dxa"/>
            <w:vAlign w:val="center"/>
          </w:tcPr>
          <w:p w14:paraId="03C7F2A6" w14:textId="70124BB7" w:rsidR="00C30F5A" w:rsidRPr="005C6975" w:rsidRDefault="00D02CD3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3231" w:type="dxa"/>
            <w:vAlign w:val="center"/>
          </w:tcPr>
          <w:p w14:paraId="28B47DB5" w14:textId="1661C59A" w:rsidR="00C30F5A" w:rsidRPr="005C6975" w:rsidRDefault="00C30F5A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Prodotti senza conservant</w:t>
            </w:r>
            <w:r w:rsidR="005C6975">
              <w:rPr>
                <w:rFonts w:asciiTheme="minorHAnsi" w:hAnsiTheme="minorHAnsi" w:cstheme="minorHAnsi"/>
                <w:bCs/>
                <w:sz w:val="20"/>
                <w:szCs w:val="20"/>
              </w:rPr>
              <w:t>i</w:t>
            </w:r>
          </w:p>
        </w:tc>
        <w:tc>
          <w:tcPr>
            <w:tcW w:w="3685" w:type="dxa"/>
            <w:vAlign w:val="center"/>
          </w:tcPr>
          <w:p w14:paraId="6F71B185" w14:textId="60825795" w:rsidR="00C30F5A" w:rsidRPr="005C6975" w:rsidRDefault="00C30F5A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 w:rsidR="00E60C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  <w:p w14:paraId="2F475375" w14:textId="77B4306D" w:rsidR="00C30F5A" w:rsidRPr="005C6975" w:rsidRDefault="00C30F5A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5E598D03" w14:textId="77777777" w:rsidR="00C30F5A" w:rsidRPr="005C6975" w:rsidRDefault="00C30F5A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3B2B" w:rsidRPr="004212FC" w14:paraId="2BD9B969" w14:textId="77777777" w:rsidTr="005C6975">
        <w:tc>
          <w:tcPr>
            <w:tcW w:w="1120" w:type="dxa"/>
            <w:vAlign w:val="center"/>
          </w:tcPr>
          <w:p w14:paraId="50A99F9C" w14:textId="43AD5612" w:rsidR="00C33B2B" w:rsidRPr="005C6975" w:rsidRDefault="00C33B2B" w:rsidP="00C33B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5C697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231" w:type="dxa"/>
            <w:vAlign w:val="center"/>
          </w:tcPr>
          <w:p w14:paraId="165D0442" w14:textId="77777777" w:rsidR="00C33B2B" w:rsidRPr="005C6975" w:rsidRDefault="00C33B2B" w:rsidP="00C33B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>Prodotti</w:t>
            </w:r>
            <w:r w:rsidRPr="005C69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>per una fascia specifica di persone ad esempio privi di glutine o per diabetici</w:t>
            </w:r>
          </w:p>
        </w:tc>
        <w:tc>
          <w:tcPr>
            <w:tcW w:w="3685" w:type="dxa"/>
            <w:vAlign w:val="center"/>
          </w:tcPr>
          <w:p w14:paraId="09DC80F5" w14:textId="776555F1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 w:rsidR="00E60C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</w:t>
            </w:r>
            <w:proofErr w:type="gramEnd"/>
            <w:r w:rsidR="00A963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</w:t>
            </w:r>
          </w:p>
          <w:p w14:paraId="097910A0" w14:textId="6B4BF677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047F89E5" w14:textId="77777777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3B2B" w:rsidRPr="004212FC" w14:paraId="4040001D" w14:textId="77777777" w:rsidTr="005C6975">
        <w:tc>
          <w:tcPr>
            <w:tcW w:w="1120" w:type="dxa"/>
            <w:vAlign w:val="center"/>
          </w:tcPr>
          <w:p w14:paraId="5AAAB2DB" w14:textId="05648E4D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3231" w:type="dxa"/>
            <w:vAlign w:val="center"/>
          </w:tcPr>
          <w:p w14:paraId="619C60DC" w14:textId="5DF2C10E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Diversificazione </w:t>
            </w:r>
            <w:r w:rsid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 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tipo e qua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>l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ità 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>di prodotti da forno da pasticceria (es. brioches, krapfen, ciambella, brownie, strudel, etc. etc.)</w:t>
            </w:r>
          </w:p>
        </w:tc>
        <w:tc>
          <w:tcPr>
            <w:tcW w:w="3685" w:type="dxa"/>
            <w:vAlign w:val="center"/>
          </w:tcPr>
          <w:p w14:paraId="01CF313C" w14:textId="43E82AE2" w:rsidR="00C33B2B" w:rsidRPr="00A963E0" w:rsidRDefault="00586AC5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iversificazione d</w:t>
            </w:r>
            <w:r w:rsidR="005C6975">
              <w:rPr>
                <w:rFonts w:asciiTheme="minorHAnsi" w:hAnsiTheme="minorHAnsi" w:cstheme="minorHAnsi"/>
                <w:bCs/>
                <w:sz w:val="20"/>
                <w:szCs w:val="20"/>
              </w:rPr>
              <w:t>i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tipo e qua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ità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con almeno 5 prodotti diversi da forno da pasticceria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punto per ogni prodotto, fino ad un </w:t>
            </w:r>
            <w:r w:rsidR="00A963E0" w:rsidRPr="00A963E0">
              <w:rPr>
                <w:rFonts w:asciiTheme="minorHAnsi" w:hAnsiTheme="minorHAnsi" w:cstheme="minorHAnsi"/>
                <w:b/>
                <w:sz w:val="20"/>
                <w:szCs w:val="20"/>
              </w:rPr>
              <w:t>massimo di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E60C88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C33B2B" w:rsidRPr="005C69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2041" w:type="dxa"/>
            <w:vAlign w:val="center"/>
          </w:tcPr>
          <w:p w14:paraId="04A0859F" w14:textId="4F98D1B1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</w:rPr>
              <w:t>Possibilità di diversificazione</w:t>
            </w:r>
            <w:r w:rsidR="00586AC5">
              <w:rPr>
                <w:rFonts w:asciiTheme="minorHAnsi" w:hAnsiTheme="minorHAnsi" w:cstheme="minorHAnsi"/>
                <w:b/>
              </w:rPr>
              <w:t xml:space="preserve"> dolce</w:t>
            </w:r>
          </w:p>
          <w:p w14:paraId="0EAEECEA" w14:textId="77777777" w:rsidR="00C33B2B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□ </w:t>
            </w:r>
            <w:r w:rsidRPr="005C6975">
              <w:rPr>
                <w:rFonts w:asciiTheme="minorHAnsi" w:hAnsiTheme="minorHAnsi" w:cstheme="minorHAnsi"/>
                <w:b/>
              </w:rPr>
              <w:t xml:space="preserve">SI   </w:t>
            </w: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>□</w:t>
            </w:r>
            <w:r w:rsidRPr="005C6975">
              <w:rPr>
                <w:rFonts w:asciiTheme="minorHAnsi" w:hAnsiTheme="minorHAnsi" w:cstheme="minorHAnsi"/>
                <w:b/>
              </w:rPr>
              <w:t xml:space="preserve"> NO</w:t>
            </w:r>
          </w:p>
          <w:p w14:paraId="1D32C86F" w14:textId="67C37C6F" w:rsidR="00A676B0" w:rsidRPr="005C6975" w:rsidRDefault="00A676B0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3B2B" w:rsidRPr="004212FC" w14:paraId="6C400B1E" w14:textId="77777777" w:rsidTr="005C6975">
        <w:tc>
          <w:tcPr>
            <w:tcW w:w="1120" w:type="dxa"/>
            <w:vAlign w:val="center"/>
          </w:tcPr>
          <w:p w14:paraId="72513328" w14:textId="75E93E46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C6975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231" w:type="dxa"/>
            <w:vAlign w:val="center"/>
          </w:tcPr>
          <w:p w14:paraId="30248D27" w14:textId="0645035F" w:rsidR="00C33B2B" w:rsidRPr="005C6975" w:rsidRDefault="00586AC5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Diversificazione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 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tipo e qua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ità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di prodotti da forno salati (es. panino, pizza, focaccia, tramezzino, toast, etc. etc.)</w:t>
            </w:r>
          </w:p>
        </w:tc>
        <w:tc>
          <w:tcPr>
            <w:tcW w:w="3685" w:type="dxa"/>
            <w:vAlign w:val="center"/>
          </w:tcPr>
          <w:p w14:paraId="0547E252" w14:textId="16F7172F" w:rsidR="00C33B2B" w:rsidRPr="00E60C88" w:rsidRDefault="00586AC5" w:rsidP="00586AC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iversificazione d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tipo e qua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ità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con almeno 5 prodotti diversi da forno salati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  <w:t xml:space="preserve">1 punto per ogni prodotto, fino ad un </w:t>
            </w:r>
            <w:r w:rsidR="00A963E0" w:rsidRPr="00A963E0">
              <w:rPr>
                <w:rFonts w:asciiTheme="minorHAnsi" w:hAnsiTheme="minorHAnsi" w:cstheme="minorHAnsi"/>
                <w:b/>
                <w:sz w:val="20"/>
                <w:szCs w:val="20"/>
              </w:rPr>
              <w:t>massimo di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E60C88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A963E0" w:rsidRPr="005C69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2041" w:type="dxa"/>
            <w:vAlign w:val="center"/>
          </w:tcPr>
          <w:p w14:paraId="02D15D8A" w14:textId="4B83E79F" w:rsidR="00586AC5" w:rsidRPr="005C6975" w:rsidRDefault="00586AC5" w:rsidP="00586A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</w:rPr>
              <w:t>Possibilità di diversificazione</w:t>
            </w:r>
            <w:r>
              <w:rPr>
                <w:rFonts w:asciiTheme="minorHAnsi" w:hAnsiTheme="minorHAnsi" w:cstheme="minorHAnsi"/>
                <w:b/>
              </w:rPr>
              <w:t xml:space="preserve"> salato</w:t>
            </w:r>
          </w:p>
          <w:p w14:paraId="7B9F3A9E" w14:textId="77777777" w:rsidR="00C33B2B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□ </w:t>
            </w:r>
            <w:r w:rsidRPr="005C6975">
              <w:rPr>
                <w:rFonts w:asciiTheme="minorHAnsi" w:hAnsiTheme="minorHAnsi" w:cstheme="minorHAnsi"/>
                <w:b/>
              </w:rPr>
              <w:t xml:space="preserve">SI   </w:t>
            </w: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>□</w:t>
            </w:r>
            <w:r w:rsidRPr="005C6975">
              <w:rPr>
                <w:rFonts w:asciiTheme="minorHAnsi" w:hAnsiTheme="minorHAnsi" w:cstheme="minorHAnsi"/>
                <w:b/>
              </w:rPr>
              <w:t xml:space="preserve"> NO</w:t>
            </w:r>
          </w:p>
          <w:p w14:paraId="7C629020" w14:textId="2698BABB" w:rsidR="00A676B0" w:rsidRPr="005C6975" w:rsidRDefault="00A676B0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3B2B" w:rsidRPr="004212FC" w14:paraId="6D62485F" w14:textId="77777777" w:rsidTr="005C6975">
        <w:tc>
          <w:tcPr>
            <w:tcW w:w="1120" w:type="dxa"/>
            <w:vAlign w:val="center"/>
          </w:tcPr>
          <w:p w14:paraId="6FF76286" w14:textId="79092540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lastRenderedPageBreak/>
              <w:t>7</w:t>
            </w:r>
          </w:p>
        </w:tc>
        <w:tc>
          <w:tcPr>
            <w:tcW w:w="3231" w:type="dxa"/>
            <w:vAlign w:val="center"/>
          </w:tcPr>
          <w:p w14:paraId="008BACCA" w14:textId="4872A27D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Grammatura per ogni 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>salume utilizzato</w:t>
            </w:r>
            <w:r w:rsidR="00A676B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in panini e/o toast e/o tramezzini</w:t>
            </w:r>
          </w:p>
        </w:tc>
        <w:tc>
          <w:tcPr>
            <w:tcW w:w="3685" w:type="dxa"/>
            <w:vAlign w:val="center"/>
          </w:tcPr>
          <w:p w14:paraId="09706979" w14:textId="236C8EC1" w:rsidR="00C33B2B" w:rsidRPr="005C6975" w:rsidRDefault="00586AC5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 minimo per ogni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salume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punt</w:t>
            </w:r>
            <w:r w:rsidR="00E60C88"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="00C33B2B"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 </w:t>
            </w:r>
          </w:p>
          <w:p w14:paraId="388B0141" w14:textId="2C878591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 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>50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 7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0 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 per ogni 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>salume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punto </w:t>
            </w:r>
          </w:p>
          <w:p w14:paraId="47BBE5BB" w14:textId="5518E374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Se superiore a 7</w:t>
            </w:r>
            <w:r w:rsidR="00586AC5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g: </w:t>
            </w:r>
            <w:r w:rsidR="00A963E0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5C69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2041" w:type="dxa"/>
            <w:vAlign w:val="center"/>
          </w:tcPr>
          <w:p w14:paraId="0E690144" w14:textId="77777777" w:rsidR="00C33B2B" w:rsidRPr="005C6975" w:rsidRDefault="00C33B2B" w:rsidP="00C3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……….. g</w:t>
            </w:r>
          </w:p>
        </w:tc>
      </w:tr>
      <w:tr w:rsidR="00C30F5A" w:rsidRPr="004212FC" w14:paraId="576AEDFA" w14:textId="77777777" w:rsidTr="005C6975">
        <w:tc>
          <w:tcPr>
            <w:tcW w:w="1120" w:type="dxa"/>
            <w:vAlign w:val="center"/>
          </w:tcPr>
          <w:p w14:paraId="6E7F46F7" w14:textId="2DCC5807" w:rsidR="00C30F5A" w:rsidRPr="005C6975" w:rsidRDefault="00C33B2B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3231" w:type="dxa"/>
            <w:vAlign w:val="center"/>
          </w:tcPr>
          <w:p w14:paraId="23D265A6" w14:textId="5A47E20F" w:rsidR="00C30F5A" w:rsidRPr="005C6975" w:rsidRDefault="00586AC5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Primi piatti pronti (es. pasticcio, pasta, gnocchi, tortellini, etc. etc.)</w:t>
            </w:r>
          </w:p>
        </w:tc>
        <w:tc>
          <w:tcPr>
            <w:tcW w:w="3685" w:type="dxa"/>
            <w:vAlign w:val="center"/>
          </w:tcPr>
          <w:p w14:paraId="668ACD60" w14:textId="4A55FBBD" w:rsidR="00A963E0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 w:rsidR="00E60C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  <w:p w14:paraId="5FAC35E7" w14:textId="75F5C898" w:rsidR="00C30F5A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6C9CD381" w14:textId="472B381D" w:rsidR="00C30F5A" w:rsidRPr="005C6975" w:rsidRDefault="00A676B0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0F5A" w:rsidRPr="004212FC" w14:paraId="2691DC6A" w14:textId="77777777" w:rsidTr="005C6975">
        <w:tc>
          <w:tcPr>
            <w:tcW w:w="1120" w:type="dxa"/>
            <w:vAlign w:val="center"/>
          </w:tcPr>
          <w:p w14:paraId="3C38823D" w14:textId="77C6BD84" w:rsidR="00C30F5A" w:rsidRPr="005C6975" w:rsidRDefault="00C33B2B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9</w:t>
            </w:r>
          </w:p>
        </w:tc>
        <w:tc>
          <w:tcPr>
            <w:tcW w:w="3231" w:type="dxa"/>
            <w:vAlign w:val="center"/>
          </w:tcPr>
          <w:p w14:paraId="5EE91FA5" w14:textId="2AEDC849" w:rsidR="00C30F5A" w:rsidRPr="005C6975" w:rsidRDefault="00586AC5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Secondi piatti pronti (es. kebab, pollo </w:t>
            </w:r>
            <w:r w:rsidR="00A963E0">
              <w:rPr>
                <w:rFonts w:asciiTheme="minorHAnsi" w:hAnsiTheme="minorHAnsi" w:cstheme="minorHAnsi"/>
                <w:bCs/>
                <w:sz w:val="20"/>
                <w:szCs w:val="20"/>
              </w:rPr>
              <w:t>alla piastra, hamburger alla piastra, etc. etc.)</w:t>
            </w:r>
          </w:p>
        </w:tc>
        <w:tc>
          <w:tcPr>
            <w:tcW w:w="3685" w:type="dxa"/>
            <w:vAlign w:val="center"/>
          </w:tcPr>
          <w:p w14:paraId="7EF2A2B4" w14:textId="18C2322D" w:rsidR="00A963E0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  <w:p w14:paraId="5C9981B3" w14:textId="3D58E248" w:rsidR="00C30F5A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08119BC7" w14:textId="35CEDF47" w:rsidR="00C30F5A" w:rsidRPr="005C6975" w:rsidRDefault="00A676B0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0F5A" w:rsidRPr="004212FC" w14:paraId="4A94BC9D" w14:textId="77777777" w:rsidTr="005C6975">
        <w:tc>
          <w:tcPr>
            <w:tcW w:w="1120" w:type="dxa"/>
            <w:vAlign w:val="center"/>
          </w:tcPr>
          <w:p w14:paraId="44C18E0C" w14:textId="4E5E771C" w:rsidR="00C30F5A" w:rsidRPr="005C6975" w:rsidRDefault="00C33B2B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10</w:t>
            </w:r>
          </w:p>
        </w:tc>
        <w:tc>
          <w:tcPr>
            <w:tcW w:w="3231" w:type="dxa"/>
            <w:vAlign w:val="center"/>
          </w:tcPr>
          <w:p w14:paraId="50733D66" w14:textId="1FAC0A46" w:rsidR="00C30F5A" w:rsidRPr="005C6975" w:rsidRDefault="00A963E0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Insalate e/o insalatone pronte</w:t>
            </w:r>
          </w:p>
        </w:tc>
        <w:tc>
          <w:tcPr>
            <w:tcW w:w="3685" w:type="dxa"/>
            <w:vAlign w:val="center"/>
          </w:tcPr>
          <w:p w14:paraId="30CED521" w14:textId="73BE844B" w:rsidR="00A963E0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  <w:p w14:paraId="264343EB" w14:textId="09D31694" w:rsidR="00C30F5A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7D914F1B" w14:textId="7A70A7C3" w:rsidR="00C30F5A" w:rsidRPr="005C6975" w:rsidRDefault="00A676B0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0F5A" w:rsidRPr="004212FC" w14:paraId="78013877" w14:textId="77777777" w:rsidTr="005C6975">
        <w:tc>
          <w:tcPr>
            <w:tcW w:w="1120" w:type="dxa"/>
            <w:vAlign w:val="center"/>
          </w:tcPr>
          <w:p w14:paraId="4714ABFA" w14:textId="068E9575" w:rsidR="00C30F5A" w:rsidRPr="005C6975" w:rsidRDefault="00C30F5A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11</w:t>
            </w:r>
          </w:p>
        </w:tc>
        <w:tc>
          <w:tcPr>
            <w:tcW w:w="3231" w:type="dxa"/>
            <w:vAlign w:val="center"/>
          </w:tcPr>
          <w:p w14:paraId="7F166098" w14:textId="29482492" w:rsidR="00C30F5A" w:rsidRPr="005C6975" w:rsidRDefault="00A963E0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Piatti pronti per diete speciali (es. privi di glutine, diabetico, etc. etc.</w:t>
            </w:r>
          </w:p>
        </w:tc>
        <w:tc>
          <w:tcPr>
            <w:tcW w:w="3685" w:type="dxa"/>
            <w:vAlign w:val="center"/>
          </w:tcPr>
          <w:p w14:paraId="4AB21577" w14:textId="3BB67E49" w:rsidR="00A963E0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Cs/>
                <w:sz w:val="20"/>
                <w:szCs w:val="20"/>
              </w:rPr>
              <w:t>Punteggio: 1 punto p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er prodotto. 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massimo di </w:t>
            </w:r>
            <w:proofErr w:type="gramStart"/>
            <w:r w:rsidR="00E60C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proofErr w:type="gramEnd"/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</w:p>
          <w:p w14:paraId="363C5904" w14:textId="2CEE63A1" w:rsidR="00C30F5A" w:rsidRPr="005C6975" w:rsidRDefault="00A963E0" w:rsidP="00A963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Nessun prodotto proposto: 0 punti</w:t>
            </w:r>
          </w:p>
        </w:tc>
        <w:tc>
          <w:tcPr>
            <w:tcW w:w="2041" w:type="dxa"/>
            <w:vAlign w:val="center"/>
          </w:tcPr>
          <w:p w14:paraId="442FC765" w14:textId="7872A213" w:rsidR="00C30F5A" w:rsidRPr="005C6975" w:rsidRDefault="00A676B0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N. di prodotti: ………</w:t>
            </w:r>
          </w:p>
        </w:tc>
      </w:tr>
      <w:tr w:rsidR="00C30F5A" w:rsidRPr="004212FC" w14:paraId="5B125CB8" w14:textId="77777777" w:rsidTr="005C6975">
        <w:tc>
          <w:tcPr>
            <w:tcW w:w="1120" w:type="dxa"/>
            <w:vAlign w:val="center"/>
          </w:tcPr>
          <w:p w14:paraId="61E03812" w14:textId="05402DBE" w:rsidR="00C30F5A" w:rsidRPr="005C6975" w:rsidRDefault="00C30F5A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12</w:t>
            </w:r>
          </w:p>
        </w:tc>
        <w:tc>
          <w:tcPr>
            <w:tcW w:w="3231" w:type="dxa"/>
            <w:vAlign w:val="center"/>
          </w:tcPr>
          <w:p w14:paraId="71D3FAB4" w14:textId="2369B2FE" w:rsidR="00C30F5A" w:rsidRPr="005C6975" w:rsidRDefault="00A963E0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Tessere prepagate caffè</w:t>
            </w:r>
            <w:r w:rsidR="00E60C8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scontata rispetto al singolo caffè </w:t>
            </w:r>
          </w:p>
        </w:tc>
        <w:tc>
          <w:tcPr>
            <w:tcW w:w="3685" w:type="dxa"/>
            <w:vAlign w:val="center"/>
          </w:tcPr>
          <w:p w14:paraId="619CC865" w14:textId="77777777" w:rsidR="00C30F5A" w:rsidRDefault="00E60C88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Sconto fino al 5%: 1 punto</w:t>
            </w:r>
          </w:p>
          <w:p w14:paraId="4C24BD74" w14:textId="70853573" w:rsidR="00E60C88" w:rsidRPr="005C6975" w:rsidRDefault="00E60C88" w:rsidP="00C30F5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Sconto tra 5 e 8%: 2 punti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  <w:t xml:space="preserve">Sconto superiore al 8%: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E60C8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2041" w:type="dxa"/>
            <w:vAlign w:val="center"/>
          </w:tcPr>
          <w:p w14:paraId="6B2807AC" w14:textId="77777777" w:rsidR="00A676B0" w:rsidRDefault="00A676B0" w:rsidP="00A67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□ </w:t>
            </w:r>
            <w:r w:rsidRPr="005C6975">
              <w:rPr>
                <w:rFonts w:asciiTheme="minorHAnsi" w:hAnsiTheme="minorHAnsi" w:cstheme="minorHAnsi"/>
                <w:b/>
              </w:rPr>
              <w:t xml:space="preserve">SI   </w:t>
            </w:r>
            <w:r w:rsidRPr="005C6975">
              <w:rPr>
                <w:rFonts w:asciiTheme="minorHAnsi" w:hAnsiTheme="minorHAnsi" w:cstheme="minorHAnsi"/>
                <w:b/>
                <w:sz w:val="44"/>
                <w:szCs w:val="44"/>
              </w:rPr>
              <w:t>□</w:t>
            </w:r>
            <w:r w:rsidRPr="005C6975">
              <w:rPr>
                <w:rFonts w:asciiTheme="minorHAnsi" w:hAnsiTheme="minorHAnsi" w:cstheme="minorHAnsi"/>
                <w:b/>
              </w:rPr>
              <w:t xml:space="preserve"> NO</w:t>
            </w:r>
          </w:p>
          <w:p w14:paraId="3884D5FF" w14:textId="27167A08" w:rsidR="00C30F5A" w:rsidRPr="005C6975" w:rsidRDefault="00A676B0" w:rsidP="00C30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 xml:space="preserve">……….. </w:t>
            </w: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E60C88" w:rsidRPr="004212FC" w14:paraId="128206B8" w14:textId="77777777" w:rsidTr="005C6975">
        <w:trPr>
          <w:trHeight w:val="1309"/>
        </w:trPr>
        <w:tc>
          <w:tcPr>
            <w:tcW w:w="1120" w:type="dxa"/>
            <w:vAlign w:val="center"/>
          </w:tcPr>
          <w:p w14:paraId="6A7BEAD0" w14:textId="275666E7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C6975">
              <w:rPr>
                <w:rFonts w:asciiTheme="minorHAnsi" w:hAnsiTheme="minorHAnsi" w:cstheme="minorHAnsi"/>
                <w:bCs/>
              </w:rPr>
              <w:t>13</w:t>
            </w:r>
          </w:p>
        </w:tc>
        <w:tc>
          <w:tcPr>
            <w:tcW w:w="3231" w:type="dxa"/>
            <w:vAlign w:val="center"/>
          </w:tcPr>
          <w:p w14:paraId="64C073A7" w14:textId="77777777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Certificazioni di qualità </w:t>
            </w:r>
          </w:p>
          <w:p w14:paraId="2EEC23F3" w14:textId="4621ACC0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</w:rPr>
              <w:t>(per esempio: ISO 231:2001</w:t>
            </w:r>
            <w:r>
              <w:rPr>
                <w:rFonts w:asciiTheme="minorHAnsi" w:hAnsiTheme="minorHAnsi" w:cstheme="minorHAnsi"/>
              </w:rPr>
              <w:br/>
            </w:r>
            <w:r w:rsidRPr="005C6975">
              <w:rPr>
                <w:rFonts w:asciiTheme="minorHAnsi" w:hAnsiTheme="minorHAnsi" w:cstheme="minorHAnsi"/>
              </w:rPr>
              <w:t>UNI EN ISO 9001:2008</w:t>
            </w:r>
            <w:r>
              <w:rPr>
                <w:rFonts w:asciiTheme="minorHAnsi" w:hAnsiTheme="minorHAnsi" w:cstheme="minorHAnsi"/>
              </w:rPr>
              <w:br/>
            </w:r>
            <w:r w:rsidRPr="005C6975">
              <w:rPr>
                <w:rFonts w:asciiTheme="minorHAnsi" w:hAnsiTheme="minorHAnsi" w:cstheme="minorHAnsi"/>
              </w:rPr>
              <w:t>UNI ISO 22000:2005</w:t>
            </w:r>
            <w:r>
              <w:rPr>
                <w:rFonts w:asciiTheme="minorHAnsi" w:hAnsiTheme="minorHAnsi" w:cstheme="minorHAnsi"/>
              </w:rPr>
              <w:br/>
            </w:r>
            <w:r w:rsidRPr="005C6975">
              <w:rPr>
                <w:rFonts w:asciiTheme="minorHAnsi" w:hAnsiTheme="minorHAnsi" w:cstheme="minorHAnsi"/>
              </w:rPr>
              <w:t>PREIUNI EN ISO 14001:2004</w:t>
            </w:r>
            <w:r>
              <w:rPr>
                <w:rFonts w:asciiTheme="minorHAnsi" w:hAnsiTheme="minorHAnsi" w:cstheme="minorHAnsi"/>
              </w:rPr>
              <w:br/>
            </w:r>
            <w:r w:rsidRPr="005C6975">
              <w:rPr>
                <w:rFonts w:asciiTheme="minorHAnsi" w:hAnsiTheme="minorHAnsi" w:cstheme="minorHAnsi"/>
              </w:rPr>
              <w:t>OHAS 18001 - ecc.)</w:t>
            </w:r>
          </w:p>
        </w:tc>
        <w:tc>
          <w:tcPr>
            <w:tcW w:w="3685" w:type="dxa"/>
            <w:vAlign w:val="center"/>
          </w:tcPr>
          <w:p w14:paraId="16420017" w14:textId="14ED2ED9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Saranno attribuiti all’operatore economico che avrà presentato il numero maggiore di certificati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Pr="005C69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punti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, al secondo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 punti, dal terzo in poi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 punt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. A chi non avrà presentato alcuna Certificazione sarà assegnato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 xml:space="preserve"> punt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5C697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041" w:type="dxa"/>
            <w:vAlign w:val="center"/>
          </w:tcPr>
          <w:p w14:paraId="6A2B004A" w14:textId="77777777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N° di certificati di qualità allegati:</w:t>
            </w:r>
          </w:p>
          <w:p w14:paraId="0EB6FF56" w14:textId="77777777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BC15261" w14:textId="1D6E41AA" w:rsidR="00E60C88" w:rsidRPr="005C6975" w:rsidRDefault="00E60C88" w:rsidP="00E6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C6975">
              <w:rPr>
                <w:rFonts w:asciiTheme="minorHAnsi" w:hAnsiTheme="minorHAnsi" w:cstheme="minorHAnsi"/>
                <w:b/>
                <w:bCs/>
              </w:rPr>
              <w:t>……………………………</w:t>
            </w:r>
          </w:p>
        </w:tc>
      </w:tr>
    </w:tbl>
    <w:p w14:paraId="103C70CC" w14:textId="77777777" w:rsidR="00ED47C8" w:rsidRPr="004212FC" w:rsidRDefault="00ED47C8" w:rsidP="001E0B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6373667" w14:textId="77777777" w:rsidR="00F73C1B" w:rsidRPr="004212FC" w:rsidRDefault="00F73C1B" w:rsidP="00472A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_Hlk66540109"/>
      <w:r>
        <w:rPr>
          <w:rFonts w:asciiTheme="minorHAnsi" w:hAnsiTheme="minorHAnsi" w:cstheme="minorHAnsi"/>
          <w:b/>
          <w:bCs/>
          <w:sz w:val="24"/>
          <w:szCs w:val="24"/>
        </w:rPr>
        <w:t>Il punteggio complessivo massimo raggiungibile per l’Offerta Tecnica è di 70 punti</w:t>
      </w:r>
    </w:p>
    <w:p w14:paraId="1F2EEA8E" w14:textId="77777777" w:rsidR="00F73C1B" w:rsidRPr="004212FC" w:rsidRDefault="00F73C1B" w:rsidP="00F73C1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bookmarkEnd w:id="1"/>
    <w:p w14:paraId="5B4718CF" w14:textId="2EA71D7E" w:rsidR="0066425B" w:rsidRPr="004212FC" w:rsidRDefault="006C6FEA" w:rsidP="001E0B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L’Istituto Scolastico non sarà responsabile di eventuali danni che dovessero essere causati dagli utenti a</w:t>
      </w:r>
      <w:r w:rsidR="00E60C88">
        <w:rPr>
          <w:rFonts w:asciiTheme="minorHAnsi" w:hAnsiTheme="minorHAnsi" w:cstheme="minorHAnsi"/>
        </w:rPr>
        <w:t>ll’interno degli ambienti adibiti a bar</w:t>
      </w:r>
      <w:r>
        <w:rPr>
          <w:rFonts w:asciiTheme="minorHAnsi" w:hAnsiTheme="minorHAnsi" w:cstheme="minorHAnsi"/>
        </w:rPr>
        <w:t>, né di eventuali furti, incendi, atti vandalici ecc. L’Amministrazione è, inoltre, sollevata da ogni responsabilità in ordine ai mancati pagamenti del concessionario nei confronti dei fornitori della merce a lui destinata ed immessa nei distributori posti nei locali dell’Istituto.</w:t>
      </w:r>
    </w:p>
    <w:p w14:paraId="02E92C4C" w14:textId="77777777" w:rsidR="00196EE2" w:rsidRPr="004212FC" w:rsidRDefault="00196EE2" w:rsidP="001E0B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0ED8CA67" w14:textId="6395BFBA" w:rsidR="005E6011" w:rsidRPr="004212FC" w:rsidRDefault="001E0BFF" w:rsidP="001E0B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Ditta aggiudicataria si impegna a:</w:t>
      </w:r>
    </w:p>
    <w:p w14:paraId="0AC3CE46" w14:textId="6C9F4E87" w:rsidR="005E6011" w:rsidRPr="004212FC" w:rsidRDefault="005E6011" w:rsidP="00472AE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applicare, al momento dell’</w:t>
      </w:r>
      <w:r w:rsidR="00E60C88">
        <w:rPr>
          <w:rFonts w:asciiTheme="minorHAnsi" w:hAnsiTheme="minorHAnsi" w:cstheme="minorHAnsi"/>
        </w:rPr>
        <w:t>apertura</w:t>
      </w:r>
      <w:r>
        <w:rPr>
          <w:rFonts w:asciiTheme="minorHAnsi" w:hAnsiTheme="minorHAnsi" w:cstheme="minorHAnsi"/>
        </w:rPr>
        <w:t>, tassativamente i prezzi/prodotto indicati nella Offerta Economica presentata in sede di Gara</w:t>
      </w:r>
      <w:r w:rsidR="00472AEB">
        <w:rPr>
          <w:rFonts w:asciiTheme="minorHAnsi" w:hAnsiTheme="minorHAnsi" w:cstheme="minorHAnsi"/>
        </w:rPr>
        <w:t>;</w:t>
      </w:r>
    </w:p>
    <w:p w14:paraId="7830B4EE" w14:textId="3694778C" w:rsidR="005E6011" w:rsidRPr="004212FC" w:rsidRDefault="005E6011" w:rsidP="00472AE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mantenere tassativamente gli standard qualitativi promessi nell’Offerta Tecnica presentata in sede di Gara</w:t>
      </w:r>
      <w:r w:rsidR="00472AEB">
        <w:rPr>
          <w:rFonts w:asciiTheme="minorHAnsi" w:hAnsiTheme="minorHAnsi" w:cstheme="minorHAnsi"/>
        </w:rPr>
        <w:t>;</w:t>
      </w:r>
    </w:p>
    <w:p w14:paraId="518FADD1" w14:textId="3F2EEF46" w:rsidR="001E0BFF" w:rsidRPr="004212FC" w:rsidRDefault="001E0BFF" w:rsidP="00472AE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installare contenitori porta rifiuti per la raccolta differenziata per tipologia di involucro, a sostituirli di volta in volta</w:t>
      </w:r>
      <w:r w:rsidR="00E60C88">
        <w:rPr>
          <w:rFonts w:asciiTheme="minorHAnsi" w:hAnsiTheme="minorHAnsi" w:cstheme="minorHAnsi"/>
        </w:rPr>
        <w:t xml:space="preserve">, provvedendo personalmente </w:t>
      </w:r>
      <w:r>
        <w:rPr>
          <w:rFonts w:asciiTheme="minorHAnsi" w:hAnsiTheme="minorHAnsi" w:cstheme="minorHAnsi"/>
        </w:rPr>
        <w:t>allo smaltimento dei rifiuti</w:t>
      </w:r>
      <w:r w:rsidR="00472AEB">
        <w:rPr>
          <w:rFonts w:asciiTheme="minorHAnsi" w:hAnsiTheme="minorHAnsi" w:cstheme="minorHAnsi"/>
        </w:rPr>
        <w:t>;</w:t>
      </w:r>
    </w:p>
    <w:p w14:paraId="7289B2C7" w14:textId="3B24041F" w:rsidR="005E6011" w:rsidRPr="001B21EF" w:rsidRDefault="00E60C88" w:rsidP="00472AE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garantire il servizio POS attivo e operativo</w:t>
      </w:r>
      <w:r w:rsidR="00472AEB" w:rsidRPr="001B21EF">
        <w:rPr>
          <w:rFonts w:asciiTheme="minorHAnsi" w:hAnsiTheme="minorHAnsi" w:cstheme="minorHAnsi"/>
          <w:bCs/>
        </w:rPr>
        <w:t>;</w:t>
      </w:r>
    </w:p>
    <w:p w14:paraId="3828447D" w14:textId="717A4748" w:rsidR="001E0BFF" w:rsidRPr="004212FC" w:rsidRDefault="00E60C88" w:rsidP="00472AE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garantire ben visibili all’utenza i listini prezzi con l’offerta prevista e i prezzi applicati</w:t>
      </w:r>
      <w:r w:rsidR="001E0BFF">
        <w:rPr>
          <w:rFonts w:asciiTheme="minorHAnsi" w:hAnsiTheme="minorHAnsi" w:cstheme="minorHAnsi"/>
        </w:rPr>
        <w:t>.</w:t>
      </w:r>
    </w:p>
    <w:p w14:paraId="7BD83C6F" w14:textId="568743A8" w:rsidR="0066425B" w:rsidRPr="004212FC" w:rsidRDefault="0066425B" w:rsidP="001E0B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70B2EC13" w14:textId="77777777" w:rsidR="00472AEB" w:rsidRDefault="00472AEB" w:rsidP="00472AEB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1000C4EC" w14:textId="77777777" w:rsidR="00472AEB" w:rsidRDefault="00472AEB" w:rsidP="00472AEB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7D44C46E" w14:textId="77777777" w:rsidR="00472AEB" w:rsidRPr="00E43B41" w:rsidRDefault="00472AEB" w:rsidP="00472AEB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72AEB" w14:paraId="0070124E" w14:textId="77777777" w:rsidTr="00DC04E7">
        <w:tc>
          <w:tcPr>
            <w:tcW w:w="4814" w:type="dxa"/>
            <w:vAlign w:val="center"/>
          </w:tcPr>
          <w:p w14:paraId="1B1793C2" w14:textId="77777777" w:rsidR="00472AEB" w:rsidRPr="006B4AEC" w:rsidRDefault="00472AEB" w:rsidP="00DC04E7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>luogo e data</w:t>
            </w:r>
          </w:p>
        </w:tc>
        <w:tc>
          <w:tcPr>
            <w:tcW w:w="4814" w:type="dxa"/>
            <w:vAlign w:val="center"/>
          </w:tcPr>
          <w:p w14:paraId="728C40E1" w14:textId="77777777" w:rsidR="00472AEB" w:rsidRPr="001D334E" w:rsidRDefault="00472AEB" w:rsidP="00DC04E7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</w:rPr>
            </w:pPr>
            <w:r w:rsidRPr="001D334E">
              <w:rPr>
                <w:rFonts w:asciiTheme="minorHAnsi" w:hAnsiTheme="minorHAnsi" w:cstheme="minorHAnsi"/>
              </w:rPr>
              <w:t>Il legale rappresentante</w:t>
            </w:r>
          </w:p>
          <w:p w14:paraId="09A1FBEA" w14:textId="77777777" w:rsidR="00472AEB" w:rsidRDefault="00472AEB" w:rsidP="00DC04E7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4A035F" w14:textId="77777777" w:rsidR="00472AEB" w:rsidRDefault="00472AEB" w:rsidP="00DC04E7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B4AEC">
              <w:rPr>
                <w:rFonts w:asciiTheme="minorHAnsi" w:hAnsiTheme="minorHAnsi" w:cstheme="minorHAnsi"/>
                <w:sz w:val="16"/>
                <w:szCs w:val="16"/>
              </w:rPr>
              <w:t>firmato digitalmente</w:t>
            </w:r>
          </w:p>
        </w:tc>
      </w:tr>
    </w:tbl>
    <w:p w14:paraId="667AF60D" w14:textId="77777777" w:rsidR="00472AEB" w:rsidRPr="00E43B41" w:rsidRDefault="00472AEB" w:rsidP="00472AEB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4867C523" w14:textId="24ED7105" w:rsidR="0005039A" w:rsidRPr="004212FC" w:rsidRDefault="0005039A" w:rsidP="004F32C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sectPr w:rsidR="0005039A" w:rsidRPr="004212FC" w:rsidSect="000B1F9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174ED"/>
    <w:multiLevelType w:val="hybridMultilevel"/>
    <w:tmpl w:val="0A0A86E2"/>
    <w:lvl w:ilvl="0" w:tplc="00000005">
      <w:start w:val="1"/>
      <w:numFmt w:val="bullet"/>
      <w:lvlText w:val=""/>
      <w:lvlJc w:val="left"/>
      <w:pPr>
        <w:ind w:left="720" w:hanging="360"/>
      </w:pPr>
      <w:rPr>
        <w:rFonts w:ascii="Webdings" w:hAnsi="Webdings" w:cs="Times New Roman"/>
        <w:lang w:val="it-IT" w:eastAsia="ar-SA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E69F9"/>
    <w:multiLevelType w:val="hybridMultilevel"/>
    <w:tmpl w:val="A1CE0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971B9"/>
    <w:multiLevelType w:val="hybridMultilevel"/>
    <w:tmpl w:val="486E32EE"/>
    <w:lvl w:ilvl="0" w:tplc="0FD6E87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363AD2"/>
    <w:multiLevelType w:val="hybridMultilevel"/>
    <w:tmpl w:val="FD983B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B7D77"/>
    <w:multiLevelType w:val="hybridMultilevel"/>
    <w:tmpl w:val="2A509142"/>
    <w:lvl w:ilvl="0" w:tplc="00000005">
      <w:start w:val="1"/>
      <w:numFmt w:val="bullet"/>
      <w:lvlText w:val=""/>
      <w:lvlJc w:val="left"/>
      <w:pPr>
        <w:ind w:left="720" w:hanging="360"/>
      </w:pPr>
      <w:rPr>
        <w:rFonts w:ascii="Webdings" w:hAnsi="Webdings" w:cs="Times New Roman"/>
        <w:lang w:val="it-IT" w:eastAsia="ar-SA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22575">
    <w:abstractNumId w:val="2"/>
  </w:num>
  <w:num w:numId="2" w16cid:durableId="701055734">
    <w:abstractNumId w:val="3"/>
  </w:num>
  <w:num w:numId="3" w16cid:durableId="1468889118">
    <w:abstractNumId w:val="0"/>
  </w:num>
  <w:num w:numId="4" w16cid:durableId="244455495">
    <w:abstractNumId w:val="4"/>
  </w:num>
  <w:num w:numId="5" w16cid:durableId="233857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05B"/>
    <w:rsid w:val="00011E69"/>
    <w:rsid w:val="00025D44"/>
    <w:rsid w:val="0005039A"/>
    <w:rsid w:val="000731B5"/>
    <w:rsid w:val="000A0589"/>
    <w:rsid w:val="000B1F9A"/>
    <w:rsid w:val="000B28A7"/>
    <w:rsid w:val="000B3F51"/>
    <w:rsid w:val="000C219D"/>
    <w:rsid w:val="000D4E3A"/>
    <w:rsid w:val="000E2329"/>
    <w:rsid w:val="000F535E"/>
    <w:rsid w:val="00100A73"/>
    <w:rsid w:val="00101032"/>
    <w:rsid w:val="00121756"/>
    <w:rsid w:val="00124BA6"/>
    <w:rsid w:val="00196EE2"/>
    <w:rsid w:val="001B1DB4"/>
    <w:rsid w:val="001B21EF"/>
    <w:rsid w:val="001E0BFF"/>
    <w:rsid w:val="001E1030"/>
    <w:rsid w:val="00215C83"/>
    <w:rsid w:val="00246CF9"/>
    <w:rsid w:val="00274CF9"/>
    <w:rsid w:val="002B50BE"/>
    <w:rsid w:val="002C1A3E"/>
    <w:rsid w:val="002C3B51"/>
    <w:rsid w:val="002D26B4"/>
    <w:rsid w:val="002F0B73"/>
    <w:rsid w:val="003003A0"/>
    <w:rsid w:val="00300552"/>
    <w:rsid w:val="00342568"/>
    <w:rsid w:val="00343131"/>
    <w:rsid w:val="003645C7"/>
    <w:rsid w:val="00365BF3"/>
    <w:rsid w:val="0037121B"/>
    <w:rsid w:val="0037351F"/>
    <w:rsid w:val="00385172"/>
    <w:rsid w:val="003B1BC7"/>
    <w:rsid w:val="003E0E78"/>
    <w:rsid w:val="004079AF"/>
    <w:rsid w:val="004101D9"/>
    <w:rsid w:val="004212FC"/>
    <w:rsid w:val="00437468"/>
    <w:rsid w:val="00472AEB"/>
    <w:rsid w:val="00484149"/>
    <w:rsid w:val="004A12C9"/>
    <w:rsid w:val="004E4707"/>
    <w:rsid w:val="004F32CC"/>
    <w:rsid w:val="00512484"/>
    <w:rsid w:val="00530A16"/>
    <w:rsid w:val="00541303"/>
    <w:rsid w:val="0055304C"/>
    <w:rsid w:val="00586AC5"/>
    <w:rsid w:val="00593E93"/>
    <w:rsid w:val="005B6D76"/>
    <w:rsid w:val="005C34B8"/>
    <w:rsid w:val="005C6975"/>
    <w:rsid w:val="005E28BE"/>
    <w:rsid w:val="005E3295"/>
    <w:rsid w:val="005E6011"/>
    <w:rsid w:val="0066425B"/>
    <w:rsid w:val="006A7EA7"/>
    <w:rsid w:val="006C6FEA"/>
    <w:rsid w:val="006C7B72"/>
    <w:rsid w:val="007228E5"/>
    <w:rsid w:val="007576D6"/>
    <w:rsid w:val="00770EE5"/>
    <w:rsid w:val="00775B68"/>
    <w:rsid w:val="007B0213"/>
    <w:rsid w:val="007C245A"/>
    <w:rsid w:val="0080233C"/>
    <w:rsid w:val="008106BE"/>
    <w:rsid w:val="00826855"/>
    <w:rsid w:val="00833E82"/>
    <w:rsid w:val="00844ABF"/>
    <w:rsid w:val="008473F2"/>
    <w:rsid w:val="0086093B"/>
    <w:rsid w:val="00867984"/>
    <w:rsid w:val="008775E0"/>
    <w:rsid w:val="00886EDA"/>
    <w:rsid w:val="008F6C18"/>
    <w:rsid w:val="00946082"/>
    <w:rsid w:val="009804A6"/>
    <w:rsid w:val="009B7FE0"/>
    <w:rsid w:val="009D072D"/>
    <w:rsid w:val="009F7809"/>
    <w:rsid w:val="00A36C28"/>
    <w:rsid w:val="00A66DD4"/>
    <w:rsid w:val="00A676B0"/>
    <w:rsid w:val="00A700F3"/>
    <w:rsid w:val="00A95001"/>
    <w:rsid w:val="00A963E0"/>
    <w:rsid w:val="00AB7CA4"/>
    <w:rsid w:val="00AD04CA"/>
    <w:rsid w:val="00B641E6"/>
    <w:rsid w:val="00B65AF3"/>
    <w:rsid w:val="00B66EDC"/>
    <w:rsid w:val="00B83D1A"/>
    <w:rsid w:val="00B84A7D"/>
    <w:rsid w:val="00BA6256"/>
    <w:rsid w:val="00C04F7E"/>
    <w:rsid w:val="00C30F5A"/>
    <w:rsid w:val="00C33B2B"/>
    <w:rsid w:val="00C82600"/>
    <w:rsid w:val="00CC3A52"/>
    <w:rsid w:val="00CD1E06"/>
    <w:rsid w:val="00CE7366"/>
    <w:rsid w:val="00CF105B"/>
    <w:rsid w:val="00D02CD3"/>
    <w:rsid w:val="00D30793"/>
    <w:rsid w:val="00D36EAB"/>
    <w:rsid w:val="00D83AC0"/>
    <w:rsid w:val="00DA0187"/>
    <w:rsid w:val="00DA04F5"/>
    <w:rsid w:val="00DE1783"/>
    <w:rsid w:val="00DF1B4F"/>
    <w:rsid w:val="00DF3001"/>
    <w:rsid w:val="00DF5DC1"/>
    <w:rsid w:val="00E10FD9"/>
    <w:rsid w:val="00E13DF8"/>
    <w:rsid w:val="00E26602"/>
    <w:rsid w:val="00E26A7A"/>
    <w:rsid w:val="00E5142A"/>
    <w:rsid w:val="00E60C88"/>
    <w:rsid w:val="00E65089"/>
    <w:rsid w:val="00E9196A"/>
    <w:rsid w:val="00EA296A"/>
    <w:rsid w:val="00EA4629"/>
    <w:rsid w:val="00ED47C8"/>
    <w:rsid w:val="00EE54AF"/>
    <w:rsid w:val="00EF0E45"/>
    <w:rsid w:val="00F03D56"/>
    <w:rsid w:val="00F5755F"/>
    <w:rsid w:val="00F73C1B"/>
    <w:rsid w:val="00F92014"/>
    <w:rsid w:val="00F942E8"/>
    <w:rsid w:val="00FB4333"/>
    <w:rsid w:val="00FC7B33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0825"/>
  <w15:chartTrackingRefBased/>
  <w15:docId w15:val="{C085F580-EFCA-42A3-A78C-6AD1BFBA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76B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039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6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DF3001"/>
    <w:pPr>
      <w:suppressLineNumbers/>
      <w:tabs>
        <w:tab w:val="center" w:pos="4819"/>
        <w:tab w:val="right" w:pos="9638"/>
      </w:tabs>
      <w:suppressAutoHyphens/>
      <w:spacing w:after="0" w:line="100" w:lineRule="atLeast"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character" w:customStyle="1" w:styleId="PidipaginaCarattere">
    <w:name w:val="Piè di pagina Carattere"/>
    <w:link w:val="Pidipagina"/>
    <w:rsid w:val="00DF3001"/>
    <w:rPr>
      <w:rFonts w:ascii="Times New Roman" w:eastAsia="Times New Roman" w:hAnsi="Times New Roman"/>
      <w:kern w:val="1"/>
      <w:lang w:eastAsia="ar-SA"/>
    </w:rPr>
  </w:style>
  <w:style w:type="paragraph" w:styleId="Corpotesto">
    <w:name w:val="Body Text"/>
    <w:basedOn w:val="Normale"/>
    <w:link w:val="CorpotestoCarattere"/>
    <w:rsid w:val="008473F2"/>
    <w:pPr>
      <w:suppressAutoHyphens/>
      <w:autoSpaceDE w:val="0"/>
      <w:spacing w:after="0" w:line="240" w:lineRule="auto"/>
    </w:pPr>
    <w:rPr>
      <w:rFonts w:ascii="Times New Roman" w:eastAsia="Times New Roman" w:hAnsi="Times New Roman"/>
      <w:sz w:val="18"/>
      <w:szCs w:val="18"/>
      <w:lang w:eastAsia="ar-SA"/>
    </w:rPr>
  </w:style>
  <w:style w:type="character" w:customStyle="1" w:styleId="CorpotestoCarattere">
    <w:name w:val="Corpo testo Carattere"/>
    <w:link w:val="Corpotesto"/>
    <w:rsid w:val="008473F2"/>
    <w:rPr>
      <w:rFonts w:ascii="Times New Roman" w:eastAsia="Times New Roman" w:hAnsi="Times New Roman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F942E8"/>
    <w:pPr>
      <w:spacing w:after="160" w:line="259" w:lineRule="auto"/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4374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ergianni%20Gaeta\Documents\GPM%20BROKER%20ASSICURAZIONI\28%20-%20GARE%20PER%20AFFIDAMENTO%20DISTRIBUTORI%20DI%20BEVANDE%20-%20BAR\2021\IC%20GARDONE%20VAL%20TROMPIA%20-%20BS\CAPITOLATO%20DI%20GARA\ALLEGATO%202%20-%20Presentazione%20Offerta%20Tecnica%20-%20IC%20Gardone%20val%20trompia%20-%20B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2 - Presentazione Offerta Tecnica - IC Gardone val trompia - BS</Template>
  <TotalTime>36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Piergianni Gaeta</dc:creator>
  <cp:keywords/>
  <cp:lastModifiedBy>Annalisa De Francesco</cp:lastModifiedBy>
  <cp:revision>5</cp:revision>
  <dcterms:created xsi:type="dcterms:W3CDTF">2026-08-06T10:43:00Z</dcterms:created>
  <dcterms:modified xsi:type="dcterms:W3CDTF">2026-09-15T08:11:00Z</dcterms:modified>
</cp:coreProperties>
</file>