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3"/>
        <w:gridCol w:w="6023"/>
        <w:gridCol w:w="1801"/>
      </w:tblGrid>
      <w:tr w:rsidR="00B1572C" w:rsidRPr="00B1572C" w:rsidTr="00B1572C">
        <w:trPr>
          <w:trHeight w:val="1519"/>
        </w:trPr>
        <w:tc>
          <w:tcPr>
            <w:tcW w:w="1943" w:type="dxa"/>
          </w:tcPr>
          <w:p w:rsidR="00556A0C" w:rsidRPr="00B1572C" w:rsidRDefault="00B1572C" w:rsidP="005610F2">
            <w:pPr>
              <w:rPr>
                <w:b/>
                <w:color w:val="76923C" w:themeColor="accent3" w:themeShade="BF"/>
                <w:sz w:val="24"/>
                <w:szCs w:val="24"/>
              </w:rPr>
            </w:pPr>
            <w:r w:rsidRPr="00B1572C">
              <w:rPr>
                <w:b/>
                <w:noProof/>
                <w:color w:val="76923C" w:themeColor="accent3" w:themeShade="BF"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-217805</wp:posOffset>
                  </wp:positionV>
                  <wp:extent cx="942975" cy="904875"/>
                  <wp:effectExtent l="0" t="0" r="9525" b="0"/>
                  <wp:wrapSquare wrapText="bothSides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23" w:type="dxa"/>
          </w:tcPr>
          <w:tbl>
            <w:tblPr>
              <w:tblStyle w:val="Grigliatabella"/>
              <w:tblW w:w="0" w:type="auto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51"/>
              <w:gridCol w:w="3769"/>
              <w:gridCol w:w="983"/>
            </w:tblGrid>
            <w:tr w:rsidR="00B1572C" w:rsidRPr="00B1572C" w:rsidTr="00B1572C">
              <w:trPr>
                <w:trHeight w:val="1519"/>
              </w:trPr>
              <w:tc>
                <w:tcPr>
                  <w:tcW w:w="1051" w:type="dxa"/>
                  <w:hideMark/>
                </w:tcPr>
                <w:p w:rsidR="00B1572C" w:rsidRPr="00B1572C" w:rsidRDefault="00B1572C" w:rsidP="00B11498">
                  <w:pPr>
                    <w:rPr>
                      <w:b/>
                      <w:color w:val="76923C" w:themeColor="accent3" w:themeShade="BF"/>
                      <w:sz w:val="24"/>
                      <w:szCs w:val="24"/>
                    </w:rPr>
                  </w:pPr>
                </w:p>
              </w:tc>
              <w:tc>
                <w:tcPr>
                  <w:tcW w:w="3769" w:type="dxa"/>
                </w:tcPr>
                <w:p w:rsidR="00B1572C" w:rsidRPr="00B1572C" w:rsidRDefault="00B1572C" w:rsidP="00B11498">
                  <w:pPr>
                    <w:jc w:val="center"/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</w:pPr>
                </w:p>
                <w:p w:rsidR="00B1572C" w:rsidRPr="00B1572C" w:rsidRDefault="00B1572C" w:rsidP="00B11498">
                  <w:pPr>
                    <w:jc w:val="center"/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</w:pPr>
                  <w:r w:rsidRPr="00B1572C"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  <w:t>ISTITUTO DI ISTRUZIONE SUPERIORE STATALE</w:t>
                  </w:r>
                </w:p>
                <w:p w:rsidR="00B1572C" w:rsidRPr="00B1572C" w:rsidRDefault="00B1572C" w:rsidP="00B11498">
                  <w:pPr>
                    <w:jc w:val="center"/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</w:pPr>
                  <w:r w:rsidRPr="00B1572C"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  <w:t xml:space="preserve"> “FLACCO-BATTAGLINI”</w:t>
                  </w:r>
                </w:p>
                <w:p w:rsidR="00B1572C" w:rsidRPr="00B1572C" w:rsidRDefault="00B1572C" w:rsidP="00B11498">
                  <w:pPr>
                    <w:jc w:val="center"/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</w:pPr>
                  <w:r w:rsidRPr="00B1572C"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  <w:t>VENOSA</w:t>
                  </w:r>
                </w:p>
                <w:p w:rsidR="00B1572C" w:rsidRPr="00B1572C" w:rsidRDefault="00B1572C" w:rsidP="00B11498">
                  <w:pPr>
                    <w:jc w:val="center"/>
                    <w:rPr>
                      <w:rFonts w:ascii="AvantGarde Bk BT" w:hAnsi="AvantGarde Bk BT" w:cs="Arial"/>
                      <w:b/>
                      <w:color w:val="76923C" w:themeColor="accent3" w:themeShade="BF"/>
                      <w:sz w:val="28"/>
                      <w:szCs w:val="28"/>
                    </w:rPr>
                  </w:pPr>
                </w:p>
              </w:tc>
              <w:tc>
                <w:tcPr>
                  <w:tcW w:w="983" w:type="dxa"/>
                  <w:hideMark/>
                </w:tcPr>
                <w:p w:rsidR="00B1572C" w:rsidRPr="00B1572C" w:rsidRDefault="00B1572C" w:rsidP="00B11498">
                  <w:pPr>
                    <w:jc w:val="right"/>
                    <w:rPr>
                      <w:b/>
                      <w:color w:val="76923C" w:themeColor="accent3" w:themeShade="BF"/>
                      <w:sz w:val="24"/>
                      <w:szCs w:val="24"/>
                    </w:rPr>
                  </w:pPr>
                </w:p>
              </w:tc>
            </w:tr>
          </w:tbl>
          <w:p w:rsidR="00B1572C" w:rsidRPr="00B1572C" w:rsidRDefault="00B1572C" w:rsidP="00C42E70">
            <w:pPr>
              <w:ind w:right="260"/>
              <w:jc w:val="both"/>
              <w:rPr>
                <w:rFonts w:ascii="Book Antiqua" w:hAnsi="Book Antiqua" w:cs="Book Antiqua"/>
                <w:b/>
                <w:i/>
                <w:color w:val="76923C" w:themeColor="accent3" w:themeShade="BF"/>
              </w:rPr>
            </w:pPr>
          </w:p>
          <w:p w:rsidR="00556A0C" w:rsidRPr="00B1572C" w:rsidRDefault="00556A0C" w:rsidP="005610F2">
            <w:pPr>
              <w:jc w:val="center"/>
              <w:rPr>
                <w:rFonts w:ascii="AvantGarde Bk BT" w:hAnsi="AvantGarde Bk BT" w:cs="Arial"/>
                <w:b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1801" w:type="dxa"/>
          </w:tcPr>
          <w:p w:rsidR="00556A0C" w:rsidRPr="00B1572C" w:rsidRDefault="00B1572C" w:rsidP="005610F2">
            <w:pPr>
              <w:jc w:val="right"/>
              <w:rPr>
                <w:b/>
                <w:color w:val="76923C" w:themeColor="accent3" w:themeShade="BF"/>
                <w:sz w:val="24"/>
                <w:szCs w:val="24"/>
              </w:rPr>
            </w:pPr>
            <w:r w:rsidRPr="00B1572C">
              <w:rPr>
                <w:b/>
                <w:noProof/>
                <w:color w:val="76923C" w:themeColor="accent3" w:themeShade="BF"/>
                <w:sz w:val="24"/>
                <w:szCs w:val="24"/>
              </w:rPr>
              <w:drawing>
                <wp:inline distT="0" distB="0" distL="0" distR="0">
                  <wp:extent cx="765201" cy="765201"/>
                  <wp:effectExtent l="1905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UOVO LOGO FLACCO BATTAGLIN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201" cy="765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C33" w:rsidRPr="00B1572C" w:rsidRDefault="00B1572C" w:rsidP="00E86C33">
      <w:pPr>
        <w:rPr>
          <w:rFonts w:ascii="Book Antiqua" w:hAnsi="Book Antiqua"/>
          <w:b/>
          <w:color w:val="76923C" w:themeColor="accent3" w:themeShade="BF"/>
          <w:sz w:val="24"/>
          <w:szCs w:val="24"/>
        </w:rPr>
      </w:pPr>
      <w:r w:rsidRPr="00B1572C">
        <w:rPr>
          <w:rFonts w:ascii="Book Antiqua" w:hAnsi="Book Antiqua"/>
          <w:b/>
          <w:color w:val="76923C" w:themeColor="accent3" w:themeShade="BF"/>
          <w:sz w:val="24"/>
          <w:szCs w:val="24"/>
        </w:rPr>
        <w:t>****************************************************************************</w:t>
      </w:r>
      <w:r>
        <w:rPr>
          <w:rFonts w:ascii="Book Antiqua" w:hAnsi="Book Antiqua"/>
          <w:b/>
          <w:color w:val="76923C" w:themeColor="accent3" w:themeShade="BF"/>
          <w:sz w:val="24"/>
          <w:szCs w:val="24"/>
        </w:rPr>
        <w:t>***********</w:t>
      </w:r>
    </w:p>
    <w:p w:rsidR="00B1572C" w:rsidRPr="00B47F1A" w:rsidRDefault="00B1572C" w:rsidP="005D2D32">
      <w:pPr>
        <w:rPr>
          <w:rFonts w:ascii="Book Antiqua" w:hAnsi="Book Antiqua"/>
          <w:b/>
        </w:rPr>
      </w:pPr>
    </w:p>
    <w:p w:rsidR="00B1572C" w:rsidRPr="00B47F1A" w:rsidRDefault="00B1572C" w:rsidP="00B1572C">
      <w:pPr>
        <w:jc w:val="right"/>
        <w:rPr>
          <w:rFonts w:ascii="Book Antiqua" w:hAnsi="Book Antiqua"/>
          <w:b/>
        </w:rPr>
      </w:pPr>
    </w:p>
    <w:p w:rsidR="00717BF9" w:rsidRDefault="00717BF9" w:rsidP="00717BF9">
      <w:pPr>
        <w:pStyle w:val="Titolo1"/>
        <w:jc w:val="center"/>
        <w:rPr>
          <w:rFonts w:ascii="Book Antiqua" w:hAnsi="Book Antiqua" w:cs="Arial"/>
          <w:b/>
          <w:color w:val="76923C" w:themeColor="accent3" w:themeShade="BF"/>
          <w:u w:val="single"/>
        </w:rPr>
      </w:pPr>
      <w:r>
        <w:rPr>
          <w:rFonts w:ascii="Book Antiqua" w:hAnsi="Book Antiqua" w:cs="Arial"/>
          <w:b/>
          <w:color w:val="76923C" w:themeColor="accent3" w:themeShade="BF"/>
          <w:u w:val="single"/>
        </w:rPr>
        <w:t>PROGRAMMA DI MASSIMA</w:t>
      </w:r>
    </w:p>
    <w:p w:rsidR="00717BF9" w:rsidRDefault="00717BF9" w:rsidP="00717BF9"/>
    <w:p w:rsidR="00717BF9" w:rsidRDefault="00717BF9" w:rsidP="00717BF9"/>
    <w:p w:rsidR="00717BF9" w:rsidRDefault="00CE262D" w:rsidP="00CE262D">
      <w:pPr>
        <w:pStyle w:val="Titolo1"/>
        <w:jc w:val="center"/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</w:pPr>
      <w:r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  <w:t>LUNED</w:t>
      </w:r>
      <w:r w:rsidR="009C660F"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  <w:t>I’, 28 APRILE 2025</w:t>
      </w:r>
    </w:p>
    <w:p w:rsidR="00717BF9" w:rsidRDefault="00717BF9" w:rsidP="0073210D">
      <w:pPr>
        <w:rPr>
          <w:rFonts w:ascii="Book Antiqua" w:hAnsi="Book Antiqua"/>
        </w:rPr>
      </w:pPr>
    </w:p>
    <w:p w:rsidR="00717BF9" w:rsidRDefault="00717BF9" w:rsidP="0073210D">
      <w:pPr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Pomeriggio        </w:t>
      </w:r>
      <w:r>
        <w:rPr>
          <w:rFonts w:ascii="Book Antiqua" w:hAnsi="Book Antiqua"/>
          <w:color w:val="002060"/>
        </w:rPr>
        <w:t>Visita opzionale di Matera/Accoglienza dei partecipanti</w:t>
      </w:r>
    </w:p>
    <w:p w:rsidR="00717BF9" w:rsidRDefault="00717BF9" w:rsidP="0073210D">
      <w:pPr>
        <w:rPr>
          <w:rFonts w:ascii="Book Antiqua" w:hAnsi="Book Antiqua"/>
          <w:color w:val="002060"/>
        </w:rPr>
      </w:pPr>
    </w:p>
    <w:p w:rsidR="00717BF9" w:rsidRDefault="00717BF9" w:rsidP="0073210D">
      <w:pPr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Ore 15.30            </w:t>
      </w:r>
      <w:r w:rsidRPr="00111A24">
        <w:rPr>
          <w:rFonts w:ascii="Book Antiqua" w:hAnsi="Book Antiqua"/>
          <w:i/>
          <w:color w:val="002060"/>
        </w:rPr>
        <w:t>A</w:t>
      </w:r>
      <w:r w:rsidR="00111A24" w:rsidRPr="00111A24">
        <w:rPr>
          <w:rFonts w:ascii="Book Antiqua" w:hAnsi="Book Antiqua"/>
          <w:i/>
          <w:color w:val="002060"/>
        </w:rPr>
        <w:t xml:space="preserve"> spasso nella stori</w:t>
      </w:r>
      <w:r w:rsidR="0022169B">
        <w:rPr>
          <w:rFonts w:ascii="Book Antiqua" w:hAnsi="Book Antiqua"/>
          <w:i/>
          <w:color w:val="002060"/>
        </w:rPr>
        <w:t xml:space="preserve">a: </w:t>
      </w:r>
      <w:r w:rsidR="00111A24">
        <w:rPr>
          <w:rFonts w:ascii="Book Antiqua" w:hAnsi="Book Antiqua"/>
          <w:color w:val="002060"/>
        </w:rPr>
        <w:t>visita del centro storico</w:t>
      </w:r>
      <w:r w:rsidR="0022169B">
        <w:rPr>
          <w:rFonts w:ascii="Book Antiqua" w:hAnsi="Book Antiqua"/>
          <w:color w:val="002060"/>
        </w:rPr>
        <w:t>….</w:t>
      </w:r>
      <w:r w:rsidR="00111A24">
        <w:rPr>
          <w:rFonts w:ascii="Book Antiqua" w:hAnsi="Book Antiqua"/>
          <w:color w:val="002060"/>
        </w:rPr>
        <w:t xml:space="preserve"> in costume</w:t>
      </w:r>
    </w:p>
    <w:p w:rsidR="00717BF9" w:rsidRDefault="00717BF9" w:rsidP="0073210D">
      <w:pPr>
        <w:rPr>
          <w:rFonts w:ascii="Book Antiqua" w:hAnsi="Book Antiqua"/>
          <w:color w:val="002060"/>
        </w:rPr>
      </w:pPr>
    </w:p>
    <w:p w:rsidR="001B51B1" w:rsidRDefault="009B45D3" w:rsidP="001B51B1">
      <w:pPr>
        <w:tabs>
          <w:tab w:val="left" w:pos="1485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>Ore 19.0</w:t>
      </w:r>
      <w:r w:rsidR="00717BF9">
        <w:rPr>
          <w:rFonts w:ascii="Book Antiqua" w:hAnsi="Book Antiqua"/>
          <w:b/>
          <w:color w:val="002060"/>
        </w:rPr>
        <w:t>0</w:t>
      </w:r>
      <w:r w:rsidR="00717BF9">
        <w:rPr>
          <w:rFonts w:ascii="Book Antiqua" w:hAnsi="Book Antiqua"/>
          <w:color w:val="002060"/>
        </w:rPr>
        <w:t xml:space="preserve">            </w:t>
      </w:r>
      <w:r w:rsidR="001B51B1" w:rsidRPr="002C5F76">
        <w:rPr>
          <w:rFonts w:ascii="Book Antiqua" w:hAnsi="Book Antiqua"/>
          <w:i/>
          <w:color w:val="002060"/>
        </w:rPr>
        <w:t xml:space="preserve">Welcome Evening </w:t>
      </w:r>
      <w:r w:rsidR="002F22AF">
        <w:rPr>
          <w:rFonts w:ascii="Book Antiqua" w:hAnsi="Book Antiqua"/>
          <w:color w:val="002060"/>
        </w:rPr>
        <w:t>–</w:t>
      </w:r>
      <w:r w:rsidR="001B51B1">
        <w:rPr>
          <w:rFonts w:ascii="Book Antiqua" w:hAnsi="Book Antiqua"/>
          <w:color w:val="002060"/>
        </w:rPr>
        <w:t xml:space="preserve"> </w:t>
      </w:r>
      <w:r w:rsidR="002F22AF">
        <w:rPr>
          <w:rFonts w:ascii="Book Antiqua" w:hAnsi="Book Antiqua"/>
          <w:color w:val="002060"/>
        </w:rPr>
        <w:t xml:space="preserve">Antica Chiesa di San Michele </w:t>
      </w:r>
    </w:p>
    <w:p w:rsidR="001B51B1" w:rsidRPr="002C5F76" w:rsidRDefault="002F22AF" w:rsidP="001B51B1">
      <w:pPr>
        <w:tabs>
          <w:tab w:val="left" w:pos="1485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 a</w:t>
      </w:r>
      <w:r w:rsidR="001B51B1">
        <w:rPr>
          <w:rFonts w:ascii="Book Antiqua" w:hAnsi="Book Antiqua"/>
          <w:color w:val="002060"/>
        </w:rPr>
        <w:t xml:space="preserve"> cura della Cantina “Madonna delle Grazie” di Venosa</w:t>
      </w:r>
    </w:p>
    <w:p w:rsidR="00717BF9" w:rsidRDefault="00717BF9" w:rsidP="0073210D">
      <w:pPr>
        <w:rPr>
          <w:rFonts w:ascii="Book Antiqua" w:hAnsi="Book Antiqua"/>
          <w:color w:val="002060"/>
        </w:rPr>
      </w:pPr>
    </w:p>
    <w:p w:rsidR="00717BF9" w:rsidRDefault="00717BF9" w:rsidP="0073210D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Ore 21.00           </w:t>
      </w:r>
      <w:r>
        <w:rPr>
          <w:rFonts w:ascii="Book Antiqua" w:hAnsi="Book Antiqua"/>
          <w:color w:val="002060"/>
        </w:rPr>
        <w:t>Cena in albergo o presso le famiglie ospitanti</w:t>
      </w:r>
    </w:p>
    <w:p w:rsidR="001C40B3" w:rsidRDefault="001C40B3" w:rsidP="0073210D">
      <w:pPr>
        <w:tabs>
          <w:tab w:val="left" w:pos="1134"/>
        </w:tabs>
        <w:rPr>
          <w:rFonts w:ascii="Book Antiqua" w:hAnsi="Book Antiqua"/>
          <w:color w:val="002060"/>
        </w:rPr>
      </w:pPr>
    </w:p>
    <w:p w:rsidR="00CE262D" w:rsidRDefault="00CE262D" w:rsidP="0073210D">
      <w:pPr>
        <w:tabs>
          <w:tab w:val="left" w:pos="1134"/>
        </w:tabs>
        <w:rPr>
          <w:rFonts w:ascii="Book Antiqua" w:hAnsi="Book Antiqua"/>
          <w:color w:val="002060"/>
        </w:rPr>
      </w:pPr>
    </w:p>
    <w:p w:rsidR="00717BF9" w:rsidRPr="0073210D" w:rsidRDefault="00CE262D" w:rsidP="00CE262D">
      <w:pPr>
        <w:pStyle w:val="Titolo1"/>
        <w:jc w:val="center"/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</w:pPr>
      <w:r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  <w:t>MART</w:t>
      </w:r>
      <w:r w:rsidR="009C660F"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  <w:t>EDI’, 29 APRILE 2025</w:t>
      </w:r>
    </w:p>
    <w:p w:rsidR="00717BF9" w:rsidRDefault="00717BF9" w:rsidP="0073210D">
      <w:pPr>
        <w:rPr>
          <w:rFonts w:ascii="Book Antiqua" w:hAnsi="Book Antiqua"/>
          <w:b/>
          <w:color w:val="002060"/>
        </w:rPr>
      </w:pPr>
    </w:p>
    <w:p w:rsidR="00717BF9" w:rsidRDefault="00717BF9" w:rsidP="0073210D">
      <w:pPr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Ore 8.00             </w:t>
      </w:r>
      <w:r>
        <w:rPr>
          <w:rFonts w:ascii="Book Antiqua" w:hAnsi="Book Antiqua"/>
          <w:color w:val="002060"/>
        </w:rPr>
        <w:t xml:space="preserve">Riconoscimento candidati </w:t>
      </w:r>
      <w:r w:rsidR="002A4816">
        <w:rPr>
          <w:rFonts w:ascii="Book Antiqua" w:hAnsi="Book Antiqua"/>
          <w:color w:val="002060"/>
        </w:rPr>
        <w:t>(locali</w:t>
      </w:r>
      <w:r w:rsidR="00C031F4">
        <w:rPr>
          <w:rFonts w:ascii="Book Antiqua" w:hAnsi="Book Antiqua"/>
          <w:color w:val="002060"/>
        </w:rPr>
        <w:t xml:space="preserve"> licei,</w:t>
      </w:r>
      <w:r w:rsidR="002A4816">
        <w:rPr>
          <w:rFonts w:ascii="Book Antiqua" w:hAnsi="Book Antiqua"/>
          <w:color w:val="002060"/>
        </w:rPr>
        <w:t xml:space="preserve"> sede centrale in</w:t>
      </w:r>
      <w:r w:rsidR="00E17595">
        <w:rPr>
          <w:rFonts w:ascii="Book Antiqua" w:hAnsi="Book Antiqua"/>
          <w:color w:val="002060"/>
        </w:rPr>
        <w:t xml:space="preserve"> Via Emilia, 32</w:t>
      </w:r>
      <w:r>
        <w:rPr>
          <w:rFonts w:ascii="Book Antiqua" w:hAnsi="Book Antiqua"/>
          <w:b/>
          <w:color w:val="002060"/>
        </w:rPr>
        <w:t>)</w:t>
      </w:r>
    </w:p>
    <w:p w:rsidR="00717BF9" w:rsidRDefault="00717BF9" w:rsidP="0073210D">
      <w:pPr>
        <w:rPr>
          <w:rFonts w:ascii="Book Antiqua" w:hAnsi="Book Antiqua"/>
          <w:color w:val="002060"/>
        </w:rPr>
      </w:pPr>
    </w:p>
    <w:p w:rsidR="00717BF9" w:rsidRDefault="00717BF9" w:rsidP="0073210D">
      <w:pPr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b/>
          <w:color w:val="002060"/>
        </w:rPr>
        <w:t xml:space="preserve">Ore 8.30             </w:t>
      </w:r>
      <w:r>
        <w:rPr>
          <w:rFonts w:ascii="Book Antiqua" w:hAnsi="Book Antiqua"/>
          <w:color w:val="002060"/>
        </w:rPr>
        <w:t>Prova di traduzione e prova artistica</w:t>
      </w:r>
    </w:p>
    <w:p w:rsidR="00717BF9" w:rsidRDefault="00717BF9" w:rsidP="0073210D">
      <w:pPr>
        <w:rPr>
          <w:rFonts w:ascii="Book Antiqua" w:hAnsi="Book Antiqua"/>
          <w:b/>
          <w:color w:val="002060"/>
        </w:rPr>
      </w:pPr>
    </w:p>
    <w:p w:rsidR="00717BF9" w:rsidRDefault="00717BF9" w:rsidP="0073210D">
      <w:pPr>
        <w:rPr>
          <w:rFonts w:ascii="Book Antiqua" w:hAnsi="Book Antiqua"/>
          <w:b/>
          <w:color w:val="002060"/>
          <w:sz w:val="24"/>
          <w:szCs w:val="24"/>
        </w:rPr>
      </w:pPr>
      <w:r>
        <w:rPr>
          <w:rFonts w:ascii="Book Antiqua" w:hAnsi="Book Antiqua"/>
          <w:b/>
          <w:color w:val="002060"/>
          <w:sz w:val="24"/>
          <w:szCs w:val="24"/>
        </w:rPr>
        <w:t xml:space="preserve">Aula Magna </w:t>
      </w:r>
    </w:p>
    <w:p w:rsidR="00717BF9" w:rsidRDefault="00717BF9" w:rsidP="0073210D">
      <w:pPr>
        <w:rPr>
          <w:rFonts w:ascii="Book Antiqua" w:hAnsi="Book Antiqua"/>
          <w:b/>
          <w:color w:val="002060"/>
        </w:rPr>
      </w:pPr>
    </w:p>
    <w:p w:rsidR="00CD5466" w:rsidRDefault="00CD5466" w:rsidP="0073210D">
      <w:pPr>
        <w:tabs>
          <w:tab w:val="left" w:pos="1134"/>
        </w:tabs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b/>
          <w:color w:val="002060"/>
        </w:rPr>
        <w:t>Ore 9.0</w:t>
      </w:r>
      <w:r w:rsidR="00717BF9">
        <w:rPr>
          <w:rFonts w:ascii="Book Antiqua" w:hAnsi="Book Antiqua"/>
          <w:b/>
          <w:color w:val="002060"/>
        </w:rPr>
        <w:t>0            Angolo della Didattica</w:t>
      </w:r>
    </w:p>
    <w:p w:rsidR="00717BF9" w:rsidRDefault="00717BF9" w:rsidP="00717BF9">
      <w:pPr>
        <w:tabs>
          <w:tab w:val="left" w:pos="1065"/>
        </w:tabs>
        <w:rPr>
          <w:rFonts w:ascii="Book Antiqua" w:hAnsi="Book Antiqua"/>
          <w:b/>
          <w:color w:val="002060"/>
        </w:rPr>
      </w:pPr>
    </w:p>
    <w:p w:rsidR="00717BF9" w:rsidRDefault="00717BF9" w:rsidP="00717BF9">
      <w:pPr>
        <w:tabs>
          <w:tab w:val="left" w:pos="1065"/>
        </w:tabs>
        <w:ind w:left="360"/>
        <w:rPr>
          <w:rFonts w:ascii="Book Antiqua" w:hAnsi="Book Antiqua"/>
          <w:i/>
          <w:color w:val="002060"/>
        </w:rPr>
      </w:pPr>
      <w:r>
        <w:rPr>
          <w:rFonts w:ascii="Book Antiqua" w:hAnsi="Book Antiqua"/>
          <w:i/>
          <w:color w:val="002060"/>
        </w:rPr>
        <w:t xml:space="preserve">   </w:t>
      </w:r>
      <w:r w:rsidR="00684D85">
        <w:rPr>
          <w:rFonts w:ascii="Book Antiqua" w:hAnsi="Book Antiqua"/>
          <w:i/>
          <w:color w:val="002060"/>
        </w:rPr>
        <w:t xml:space="preserve">                 Esami di Stato</w:t>
      </w:r>
      <w:r>
        <w:rPr>
          <w:rFonts w:ascii="Book Antiqua" w:hAnsi="Book Antiqua"/>
          <w:i/>
          <w:color w:val="002060"/>
        </w:rPr>
        <w:t xml:space="preserve"> </w:t>
      </w:r>
      <w:r w:rsidR="00684D85">
        <w:rPr>
          <w:rFonts w:ascii="Book Antiqua" w:hAnsi="Book Antiqua"/>
          <w:i/>
          <w:color w:val="002060"/>
        </w:rPr>
        <w:t>in Italia e in Europa</w:t>
      </w:r>
    </w:p>
    <w:p w:rsidR="00CD5466" w:rsidRPr="00CD5466" w:rsidRDefault="00CD5466" w:rsidP="00717BF9">
      <w:pPr>
        <w:tabs>
          <w:tab w:val="left" w:pos="1065"/>
        </w:tabs>
        <w:ind w:left="360"/>
        <w:rPr>
          <w:rFonts w:ascii="Book Antiqua" w:hAnsi="Book Antiqua"/>
          <w:color w:val="002060"/>
        </w:rPr>
      </w:pPr>
      <w:r w:rsidRPr="00CD5466">
        <w:rPr>
          <w:rFonts w:ascii="Book Antiqua" w:hAnsi="Book Antiqua"/>
          <w:color w:val="002060"/>
        </w:rPr>
        <w:t xml:space="preserve">                    Introduce la Dirigente Scolastica</w:t>
      </w:r>
      <w:r w:rsidR="00A4260F">
        <w:rPr>
          <w:rFonts w:ascii="Book Antiqua" w:hAnsi="Book Antiqua"/>
          <w:color w:val="002060"/>
        </w:rPr>
        <w:t xml:space="preserve"> IISS “Flacco-Battaglini” - Venosa</w:t>
      </w:r>
    </w:p>
    <w:p w:rsidR="00CD5466" w:rsidRDefault="00CD5466" w:rsidP="00717BF9">
      <w:pPr>
        <w:tabs>
          <w:tab w:val="left" w:pos="1065"/>
        </w:tabs>
        <w:ind w:left="360"/>
        <w:rPr>
          <w:rFonts w:ascii="Book Antiqua" w:hAnsi="Book Antiqua"/>
          <w:color w:val="002060"/>
        </w:rPr>
      </w:pPr>
      <w:r w:rsidRPr="00CD5466">
        <w:rPr>
          <w:rFonts w:ascii="Book Antiqua" w:hAnsi="Book Antiqua"/>
          <w:color w:val="002060"/>
        </w:rPr>
        <w:t xml:space="preserve">                    Prof.ssa Mimma CARLOMAGNO</w:t>
      </w:r>
    </w:p>
    <w:p w:rsidR="00CD5466" w:rsidRPr="00CD5466" w:rsidRDefault="00CD5466" w:rsidP="00717BF9">
      <w:pPr>
        <w:tabs>
          <w:tab w:val="left" w:pos="1065"/>
        </w:tabs>
        <w:ind w:left="360"/>
        <w:rPr>
          <w:rFonts w:ascii="Book Antiqua" w:hAnsi="Book Antiqua"/>
          <w:b/>
          <w:color w:val="002060"/>
        </w:rPr>
      </w:pPr>
    </w:p>
    <w:p w:rsidR="00717BF9" w:rsidRPr="00CD5466" w:rsidRDefault="00CD5466" w:rsidP="00CD5466">
      <w:pPr>
        <w:pStyle w:val="Paragrafoelenco"/>
        <w:tabs>
          <w:tab w:val="left" w:pos="1065"/>
        </w:tabs>
        <w:rPr>
          <w:rFonts w:ascii="Book Antiqua" w:eastAsiaTheme="minorEastAsia" w:hAnsi="Book Antiqua" w:cstheme="minorBidi"/>
          <w:color w:val="002060"/>
        </w:rPr>
      </w:pPr>
      <w:r>
        <w:rPr>
          <w:rFonts w:ascii="Book Antiqua" w:eastAsiaTheme="minorEastAsia" w:hAnsi="Book Antiqua" w:cstheme="minorBidi"/>
          <w:color w:val="002060"/>
        </w:rPr>
        <w:t xml:space="preserve">             </w:t>
      </w:r>
      <w:r w:rsidR="00717BF9" w:rsidRPr="00CD5466">
        <w:rPr>
          <w:rFonts w:ascii="Book Antiqua" w:eastAsiaTheme="minorEastAsia" w:hAnsi="Book Antiqua" w:cstheme="minorBidi"/>
          <w:color w:val="002060"/>
        </w:rPr>
        <w:t>Prof.ssa  Antonia PIVA</w:t>
      </w:r>
    </w:p>
    <w:p w:rsidR="00717BF9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Già Dirigente Scolastica presso il Liceo “Duca degli Abruzzi”- Treviso</w:t>
      </w:r>
    </w:p>
    <w:p w:rsidR="00A4260F" w:rsidRDefault="00A4260F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Commissione Nazionale per le Olimpiadi Classiche</w:t>
      </w:r>
    </w:p>
    <w:p w:rsidR="00717BF9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</w:p>
    <w:p w:rsidR="00E17595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ab/>
        <w:t xml:space="preserve">     </w:t>
      </w:r>
      <w:r w:rsidR="00E17595">
        <w:rPr>
          <w:rFonts w:ascii="Book Antiqua" w:hAnsi="Book Antiqua"/>
          <w:color w:val="002060"/>
        </w:rPr>
        <w:t xml:space="preserve">Prof.ssa Flaminia GIORDA </w:t>
      </w:r>
    </w:p>
    <w:p w:rsidR="00717BF9" w:rsidRDefault="00E17595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</w:t>
      </w:r>
      <w:r w:rsidR="00717BF9">
        <w:rPr>
          <w:rFonts w:ascii="Book Antiqua" w:hAnsi="Book Antiqua"/>
          <w:color w:val="002060"/>
        </w:rPr>
        <w:t xml:space="preserve">Dirigente Tecnico -  Ministero del Merito e dell’Istruzione </w:t>
      </w:r>
    </w:p>
    <w:p w:rsidR="00717BF9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Struttura Ministeriale per gli Esami di Stato</w:t>
      </w:r>
    </w:p>
    <w:p w:rsidR="00CD5466" w:rsidRDefault="00CD5466" w:rsidP="00717BF9">
      <w:pPr>
        <w:tabs>
          <w:tab w:val="left" w:pos="1134"/>
        </w:tabs>
        <w:rPr>
          <w:rFonts w:ascii="Book Antiqua" w:hAnsi="Book Antiqua"/>
          <w:color w:val="002060"/>
        </w:rPr>
      </w:pPr>
    </w:p>
    <w:p w:rsidR="0073210D" w:rsidRDefault="00CD5466" w:rsidP="0073210D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ab/>
      </w:r>
      <w:r w:rsidRPr="00CD5466">
        <w:rPr>
          <w:rFonts w:ascii="Book Antiqua" w:hAnsi="Book Antiqua"/>
          <w:b/>
          <w:color w:val="002060"/>
        </w:rPr>
        <w:t xml:space="preserve">   </w:t>
      </w:r>
      <w:r w:rsidR="0073210D">
        <w:rPr>
          <w:rFonts w:ascii="Book Antiqua" w:hAnsi="Book Antiqua"/>
          <w:b/>
          <w:color w:val="002060"/>
        </w:rPr>
        <w:t xml:space="preserve">  </w:t>
      </w:r>
      <w:r w:rsidR="0073210D" w:rsidRPr="0073210D">
        <w:rPr>
          <w:rFonts w:ascii="Book Antiqua" w:hAnsi="Book Antiqua"/>
          <w:color w:val="002060"/>
        </w:rPr>
        <w:t>Prof.</w:t>
      </w:r>
      <w:r w:rsidR="0073210D">
        <w:rPr>
          <w:rFonts w:ascii="Book Antiqua" w:hAnsi="Book Antiqua"/>
          <w:b/>
          <w:color w:val="002060"/>
        </w:rPr>
        <w:t xml:space="preserve"> </w:t>
      </w:r>
      <w:r w:rsidRPr="00CD5466">
        <w:rPr>
          <w:rFonts w:ascii="Book Antiqua" w:hAnsi="Book Antiqua"/>
          <w:b/>
          <w:color w:val="002060"/>
        </w:rPr>
        <w:t xml:space="preserve"> </w:t>
      </w:r>
      <w:r w:rsidR="0073210D">
        <w:rPr>
          <w:rFonts w:ascii="Book Antiqua" w:hAnsi="Book Antiqua"/>
          <w:color w:val="002060"/>
        </w:rPr>
        <w:t>Radoslav ILIEV</w:t>
      </w:r>
    </w:p>
    <w:p w:rsidR="0073210D" w:rsidRDefault="0073210D" w:rsidP="0073210D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Fondazione “Ognian Radev”- ICOMOS International </w:t>
      </w:r>
    </w:p>
    <w:p w:rsidR="0073210D" w:rsidRDefault="0073210D" w:rsidP="0073210D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Facoltà di Storia - Università di Sofia</w:t>
      </w:r>
    </w:p>
    <w:p w:rsidR="0073210D" w:rsidRPr="0073210D" w:rsidRDefault="0073210D" w:rsidP="00CD5466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</w:t>
      </w:r>
    </w:p>
    <w:p w:rsidR="0073210D" w:rsidRPr="005D2D32" w:rsidRDefault="0073210D" w:rsidP="00CD5466">
      <w:pPr>
        <w:tabs>
          <w:tab w:val="left" w:pos="1134"/>
        </w:tabs>
        <w:rPr>
          <w:rFonts w:ascii="Book Antiqua" w:hAnsi="Book Antiqua"/>
          <w:b/>
          <w:color w:val="002060"/>
        </w:rPr>
      </w:pPr>
    </w:p>
    <w:p w:rsidR="00CD5466" w:rsidRPr="005D2D32" w:rsidRDefault="0073210D" w:rsidP="00CD5466">
      <w:pPr>
        <w:tabs>
          <w:tab w:val="left" w:pos="1134"/>
        </w:tabs>
        <w:rPr>
          <w:rFonts w:ascii="Book Antiqua" w:hAnsi="Book Antiqua"/>
          <w:b/>
          <w:color w:val="002060"/>
        </w:rPr>
      </w:pPr>
      <w:r w:rsidRPr="005D2D32">
        <w:rPr>
          <w:rFonts w:ascii="Book Antiqua" w:hAnsi="Book Antiqua"/>
          <w:b/>
          <w:color w:val="002060"/>
        </w:rPr>
        <w:lastRenderedPageBreak/>
        <w:t xml:space="preserve">                           </w:t>
      </w:r>
      <w:r w:rsidR="00CD5466" w:rsidRPr="005D2D32">
        <w:rPr>
          <w:rFonts w:ascii="Book Antiqua" w:hAnsi="Book Antiqua"/>
          <w:b/>
          <w:color w:val="002060"/>
        </w:rPr>
        <w:t xml:space="preserve"> Intermezzo Musicale</w:t>
      </w:r>
    </w:p>
    <w:p w:rsidR="00CD5466" w:rsidRDefault="00CD5466" w:rsidP="00CD5466">
      <w:pPr>
        <w:tabs>
          <w:tab w:val="left" w:pos="1134"/>
        </w:tabs>
        <w:rPr>
          <w:rFonts w:ascii="Book Antiqua" w:hAnsi="Book Antiqua"/>
          <w:b/>
          <w:color w:val="002060"/>
        </w:rPr>
      </w:pPr>
    </w:p>
    <w:p w:rsidR="007D477E" w:rsidRDefault="003862C2" w:rsidP="00CE262D">
      <w:pPr>
        <w:tabs>
          <w:tab w:val="left" w:pos="1134"/>
        </w:tabs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b/>
          <w:color w:val="002060"/>
        </w:rPr>
        <w:t>Ore 11.3</w:t>
      </w:r>
      <w:r w:rsidR="00082E9A">
        <w:rPr>
          <w:rFonts w:ascii="Book Antiqua" w:hAnsi="Book Antiqua"/>
          <w:b/>
          <w:color w:val="002060"/>
        </w:rPr>
        <w:t xml:space="preserve">0           </w:t>
      </w:r>
      <w:r w:rsidR="00CD5466">
        <w:rPr>
          <w:rFonts w:ascii="Book Antiqua" w:hAnsi="Book Antiqua"/>
          <w:b/>
          <w:color w:val="002060"/>
        </w:rPr>
        <w:t>Venosa…….non solo</w:t>
      </w:r>
      <w:r w:rsidR="007D477E">
        <w:rPr>
          <w:rFonts w:ascii="Book Antiqua" w:hAnsi="Book Antiqua"/>
          <w:b/>
          <w:color w:val="002060"/>
        </w:rPr>
        <w:t xml:space="preserve"> Orazio</w:t>
      </w:r>
    </w:p>
    <w:p w:rsidR="00286482" w:rsidRDefault="000D7225" w:rsidP="000D7225">
      <w:pPr>
        <w:tabs>
          <w:tab w:val="left" w:pos="1134"/>
        </w:tabs>
        <w:rPr>
          <w:rFonts w:ascii="Book Antiqua" w:hAnsi="Book Antiqua"/>
          <w:i/>
          <w:color w:val="002060"/>
        </w:rPr>
      </w:pPr>
      <w:r w:rsidRPr="008E176C">
        <w:rPr>
          <w:rFonts w:ascii="Book Antiqua" w:hAnsi="Book Antiqua"/>
          <w:i/>
          <w:color w:val="002060"/>
        </w:rPr>
        <w:t xml:space="preserve">                            </w:t>
      </w:r>
      <w:r w:rsidR="008E176C" w:rsidRPr="008E176C">
        <w:rPr>
          <w:rFonts w:ascii="Book Antiqua" w:hAnsi="Book Antiqua"/>
          <w:i/>
          <w:color w:val="002060"/>
        </w:rPr>
        <w:t>De</w:t>
      </w:r>
      <w:r w:rsidR="008E176C">
        <w:rPr>
          <w:rFonts w:ascii="Book Antiqua" w:hAnsi="Book Antiqua"/>
          <w:b/>
          <w:color w:val="002060"/>
        </w:rPr>
        <w:t xml:space="preserve"> </w:t>
      </w:r>
      <w:r w:rsidR="007375C3" w:rsidRPr="00D025CD">
        <w:rPr>
          <w:rFonts w:ascii="Book Antiqua" w:hAnsi="Book Antiqua"/>
          <w:i/>
          <w:color w:val="002060"/>
        </w:rPr>
        <w:t>Pa</w:t>
      </w:r>
      <w:r w:rsidR="008E176C">
        <w:rPr>
          <w:rFonts w:ascii="Book Antiqua" w:hAnsi="Book Antiqua"/>
          <w:i/>
          <w:color w:val="002060"/>
        </w:rPr>
        <w:t>u</w:t>
      </w:r>
      <w:r w:rsidR="007375C3" w:rsidRPr="00D025CD">
        <w:rPr>
          <w:rFonts w:ascii="Book Antiqua" w:hAnsi="Book Antiqua"/>
          <w:i/>
          <w:color w:val="002060"/>
        </w:rPr>
        <w:t>lino e</w:t>
      </w:r>
      <w:r w:rsidR="008E176C">
        <w:rPr>
          <w:rFonts w:ascii="Book Antiqua" w:hAnsi="Book Antiqua"/>
          <w:i/>
          <w:color w:val="002060"/>
        </w:rPr>
        <w:t>t</w:t>
      </w:r>
      <w:r w:rsidR="007375C3" w:rsidRPr="00D025CD">
        <w:rPr>
          <w:rFonts w:ascii="Book Antiqua" w:hAnsi="Book Antiqua"/>
          <w:i/>
          <w:color w:val="002060"/>
        </w:rPr>
        <w:t xml:space="preserve"> Polla</w:t>
      </w:r>
      <w:r w:rsidR="007375C3">
        <w:rPr>
          <w:rFonts w:ascii="Book Antiqua" w:hAnsi="Book Antiqua"/>
          <w:i/>
          <w:color w:val="002060"/>
        </w:rPr>
        <w:t xml:space="preserve">  </w:t>
      </w:r>
      <w:r w:rsidR="007B67EC">
        <w:rPr>
          <w:rFonts w:ascii="Book Antiqua" w:hAnsi="Book Antiqua"/>
          <w:i/>
          <w:color w:val="002060"/>
        </w:rPr>
        <w:t xml:space="preserve">- </w:t>
      </w:r>
      <w:r w:rsidR="007B67EC" w:rsidRPr="007B67EC">
        <w:rPr>
          <w:rFonts w:ascii="Book Antiqua" w:hAnsi="Book Antiqua"/>
          <w:color w:val="002060"/>
        </w:rPr>
        <w:t>Traduzione di Antonio Vaccaro</w:t>
      </w:r>
    </w:p>
    <w:p w:rsidR="007375C3" w:rsidRPr="007375C3" w:rsidRDefault="00286482" w:rsidP="000D7225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i/>
          <w:color w:val="002060"/>
        </w:rPr>
        <w:t xml:space="preserve">                            </w:t>
      </w:r>
      <w:r w:rsidR="008E176C">
        <w:rPr>
          <w:rFonts w:ascii="Book Antiqua" w:hAnsi="Book Antiqua"/>
          <w:color w:val="002060"/>
        </w:rPr>
        <w:t>Commedia</w:t>
      </w:r>
      <w:r w:rsidRPr="00286482">
        <w:rPr>
          <w:rFonts w:ascii="Book Antiqua" w:hAnsi="Book Antiqua"/>
          <w:color w:val="002060"/>
        </w:rPr>
        <w:t xml:space="preserve"> </w:t>
      </w:r>
      <w:r w:rsidR="007375C3" w:rsidRPr="00286482">
        <w:rPr>
          <w:rFonts w:ascii="Book Antiqua" w:hAnsi="Book Antiqua"/>
          <w:color w:val="002060"/>
        </w:rPr>
        <w:t>di Ri</w:t>
      </w:r>
      <w:r w:rsidR="007375C3" w:rsidRPr="008D3562">
        <w:rPr>
          <w:rFonts w:ascii="Book Antiqua" w:hAnsi="Book Antiqua"/>
          <w:color w:val="002060"/>
        </w:rPr>
        <w:t>ccardo da Venosa</w:t>
      </w:r>
      <w:r w:rsidR="007375C3">
        <w:rPr>
          <w:rFonts w:ascii="Book Antiqua" w:hAnsi="Book Antiqua"/>
          <w:color w:val="002060"/>
        </w:rPr>
        <w:t xml:space="preserve"> </w:t>
      </w:r>
    </w:p>
    <w:p w:rsidR="00717BF9" w:rsidRPr="002C7C72" w:rsidRDefault="000D7225" w:rsidP="00D7711C">
      <w:pPr>
        <w:tabs>
          <w:tab w:val="left" w:pos="1134"/>
        </w:tabs>
        <w:rPr>
          <w:rFonts w:ascii="Book Antiqua" w:hAnsi="Book Antiqua"/>
          <w:i/>
          <w:color w:val="002060"/>
        </w:rPr>
      </w:pPr>
      <w:r>
        <w:rPr>
          <w:rFonts w:ascii="Book Antiqua" w:hAnsi="Book Antiqua"/>
          <w:b/>
          <w:color w:val="002060"/>
        </w:rPr>
        <w:t xml:space="preserve">                     </w:t>
      </w:r>
      <w:r w:rsidR="00D7711C">
        <w:rPr>
          <w:rFonts w:ascii="Book Antiqua" w:hAnsi="Book Antiqua"/>
          <w:i/>
          <w:color w:val="002060"/>
        </w:rPr>
        <w:t xml:space="preserve">                  </w:t>
      </w:r>
      <w:r w:rsidR="00915381">
        <w:rPr>
          <w:rFonts w:ascii="Book Antiqua" w:hAnsi="Book Antiqua"/>
          <w:color w:val="002060"/>
        </w:rPr>
        <w:t xml:space="preserve">          </w:t>
      </w:r>
      <w:r w:rsidR="00E17595">
        <w:rPr>
          <w:rFonts w:ascii="Book Antiqua" w:hAnsi="Book Antiqua"/>
          <w:color w:val="002060"/>
        </w:rPr>
        <w:t xml:space="preserve">                </w:t>
      </w:r>
    </w:p>
    <w:p w:rsidR="00717BF9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Ore 13.00           </w:t>
      </w:r>
      <w:r>
        <w:rPr>
          <w:rFonts w:ascii="Book Antiqua" w:hAnsi="Book Antiqua"/>
          <w:color w:val="002060"/>
        </w:rPr>
        <w:t>Pranzo in albergo o presso le famiglie ospitanti</w:t>
      </w:r>
    </w:p>
    <w:p w:rsidR="00717BF9" w:rsidRDefault="00717BF9" w:rsidP="00717BF9">
      <w:pPr>
        <w:rPr>
          <w:rFonts w:ascii="Book Antiqua" w:hAnsi="Book Antiqua"/>
          <w:i/>
          <w:color w:val="002060"/>
        </w:rPr>
      </w:pPr>
    </w:p>
    <w:p w:rsidR="00111A24" w:rsidRDefault="00717BF9" w:rsidP="00111A24">
      <w:pPr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Ore 15.30  </w:t>
      </w:r>
      <w:r w:rsidR="00111A24">
        <w:rPr>
          <w:rFonts w:ascii="Book Antiqua" w:hAnsi="Book Antiqua"/>
          <w:color w:val="002060"/>
        </w:rPr>
        <w:t xml:space="preserve">      </w:t>
      </w:r>
      <w:r w:rsidR="00C031F4">
        <w:rPr>
          <w:rFonts w:ascii="Book Antiqua" w:hAnsi="Book Antiqua"/>
          <w:color w:val="002060"/>
        </w:rPr>
        <w:t xml:space="preserve"> </w:t>
      </w:r>
      <w:r w:rsidR="00111A24">
        <w:rPr>
          <w:rFonts w:ascii="Book Antiqua" w:hAnsi="Book Antiqua"/>
          <w:color w:val="002060"/>
        </w:rPr>
        <w:t xml:space="preserve">  </w:t>
      </w:r>
      <w:r w:rsidR="00111A24" w:rsidRPr="00111A24">
        <w:rPr>
          <w:rFonts w:ascii="Book Antiqua" w:hAnsi="Book Antiqua"/>
          <w:i/>
          <w:color w:val="002060"/>
        </w:rPr>
        <w:t>A spasso nella storia</w:t>
      </w:r>
      <w:r w:rsidR="0022169B">
        <w:rPr>
          <w:rFonts w:ascii="Book Antiqua" w:hAnsi="Book Antiqua"/>
          <w:color w:val="002060"/>
        </w:rPr>
        <w:t xml:space="preserve">: </w:t>
      </w:r>
      <w:r w:rsidR="00111A24">
        <w:rPr>
          <w:rFonts w:ascii="Book Antiqua" w:hAnsi="Book Antiqua"/>
          <w:color w:val="002060"/>
        </w:rPr>
        <w:t xml:space="preserve">visita </w:t>
      </w:r>
      <w:r w:rsidR="00533450">
        <w:rPr>
          <w:rFonts w:ascii="Book Antiqua" w:hAnsi="Book Antiqua"/>
          <w:color w:val="002060"/>
        </w:rPr>
        <w:t>dell’area romana e</w:t>
      </w:r>
      <w:r w:rsidR="00111A24">
        <w:rPr>
          <w:rFonts w:ascii="Book Antiqua" w:hAnsi="Book Antiqua"/>
          <w:color w:val="002060"/>
        </w:rPr>
        <w:t xml:space="preserve"> archeologica in </w:t>
      </w:r>
      <w:r w:rsidR="0022169B">
        <w:rPr>
          <w:rFonts w:ascii="Book Antiqua" w:hAnsi="Book Antiqua"/>
          <w:color w:val="002060"/>
        </w:rPr>
        <w:t>…</w:t>
      </w:r>
      <w:r w:rsidR="00111A24">
        <w:rPr>
          <w:rFonts w:ascii="Book Antiqua" w:hAnsi="Book Antiqua"/>
          <w:color w:val="002060"/>
        </w:rPr>
        <w:t>costume</w:t>
      </w:r>
    </w:p>
    <w:p w:rsidR="00717BF9" w:rsidRDefault="00717BF9" w:rsidP="00717BF9">
      <w:pPr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</w:t>
      </w:r>
    </w:p>
    <w:p w:rsidR="00717BF9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Ore 20.00        </w:t>
      </w:r>
      <w:r w:rsidR="00C031F4">
        <w:rPr>
          <w:rFonts w:ascii="Book Antiqua" w:hAnsi="Book Antiqua"/>
          <w:b/>
          <w:color w:val="002060"/>
        </w:rPr>
        <w:t xml:space="preserve"> </w:t>
      </w:r>
      <w:r>
        <w:rPr>
          <w:rFonts w:ascii="Book Antiqua" w:hAnsi="Book Antiqua"/>
          <w:b/>
          <w:color w:val="002060"/>
        </w:rPr>
        <w:t xml:space="preserve">  </w:t>
      </w:r>
      <w:r>
        <w:rPr>
          <w:rFonts w:ascii="Book Antiqua" w:hAnsi="Book Antiqua"/>
          <w:color w:val="002060"/>
        </w:rPr>
        <w:t>Cena in albergo o presso le famiglie ospitanti</w:t>
      </w:r>
    </w:p>
    <w:p w:rsidR="00717BF9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</w:p>
    <w:p w:rsidR="007E1EBA" w:rsidRDefault="00717BF9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>Ore 21.30</w:t>
      </w:r>
      <w:r w:rsidR="00CE262D">
        <w:rPr>
          <w:rFonts w:ascii="Book Antiqua" w:hAnsi="Book Antiqua"/>
          <w:color w:val="002060"/>
        </w:rPr>
        <w:t xml:space="preserve">        </w:t>
      </w:r>
      <w:r w:rsidR="00C031F4">
        <w:rPr>
          <w:rFonts w:ascii="Book Antiqua" w:hAnsi="Book Antiqua"/>
          <w:color w:val="002060"/>
        </w:rPr>
        <w:t xml:space="preserve"> </w:t>
      </w:r>
      <w:r w:rsidR="00CE262D">
        <w:rPr>
          <w:rFonts w:ascii="Book Antiqua" w:hAnsi="Book Antiqua"/>
          <w:color w:val="002060"/>
        </w:rPr>
        <w:t xml:space="preserve">  </w:t>
      </w:r>
      <w:r w:rsidR="00CE262D" w:rsidRPr="007E1EBA">
        <w:rPr>
          <w:rFonts w:ascii="Book Antiqua" w:hAnsi="Book Antiqua"/>
          <w:color w:val="002060"/>
        </w:rPr>
        <w:t xml:space="preserve">Spettacolo teatrale </w:t>
      </w:r>
      <w:r w:rsidR="007375C3">
        <w:rPr>
          <w:rFonts w:ascii="Book Antiqua" w:hAnsi="Book Antiqua"/>
          <w:color w:val="002060"/>
        </w:rPr>
        <w:t>di e c</w:t>
      </w:r>
      <w:r w:rsidR="008D3562">
        <w:rPr>
          <w:rFonts w:ascii="Book Antiqua" w:hAnsi="Book Antiqua"/>
          <w:color w:val="002060"/>
        </w:rPr>
        <w:t>on</w:t>
      </w:r>
      <w:r w:rsidR="005D2D32" w:rsidRPr="007E1EBA">
        <w:rPr>
          <w:rFonts w:ascii="Book Antiqua" w:hAnsi="Book Antiqua"/>
          <w:color w:val="002060"/>
        </w:rPr>
        <w:t xml:space="preserve"> Ulderico Pesce </w:t>
      </w:r>
    </w:p>
    <w:p w:rsidR="007375C3" w:rsidRPr="007375C3" w:rsidRDefault="007375C3" w:rsidP="007375C3">
      <w:pPr>
        <w:tabs>
          <w:tab w:val="left" w:pos="1134"/>
        </w:tabs>
        <w:rPr>
          <w:rFonts w:ascii="Book Antiqua" w:hAnsi="Book Antiqua"/>
          <w:i/>
          <w:color w:val="002060"/>
        </w:rPr>
      </w:pPr>
      <w:r>
        <w:rPr>
          <w:rFonts w:ascii="Book Antiqua" w:hAnsi="Book Antiqua"/>
          <w:i/>
          <w:color w:val="002060"/>
        </w:rPr>
        <w:t xml:space="preserve">                            </w:t>
      </w:r>
      <w:r w:rsidRPr="007375C3">
        <w:rPr>
          <w:rFonts w:ascii="Book Antiqua" w:hAnsi="Book Antiqua"/>
          <w:i/>
          <w:color w:val="002060"/>
        </w:rPr>
        <w:t>Riccardo da Venosa e la scuola di Federico II</w:t>
      </w:r>
    </w:p>
    <w:p w:rsidR="007375C3" w:rsidRPr="007E1EBA" w:rsidRDefault="007375C3" w:rsidP="00717BF9">
      <w:pPr>
        <w:tabs>
          <w:tab w:val="left" w:pos="1134"/>
        </w:tabs>
        <w:rPr>
          <w:rFonts w:ascii="Book Antiqua" w:hAnsi="Book Antiqua"/>
          <w:color w:val="002060"/>
        </w:rPr>
      </w:pPr>
    </w:p>
    <w:p w:rsidR="00717BF9" w:rsidRPr="008D3562" w:rsidRDefault="007E1EBA" w:rsidP="00717BF9">
      <w:pPr>
        <w:tabs>
          <w:tab w:val="left" w:pos="1134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i/>
          <w:color w:val="002060"/>
        </w:rPr>
        <w:t xml:space="preserve">                         </w:t>
      </w:r>
      <w:r w:rsidR="00C031F4">
        <w:rPr>
          <w:rFonts w:ascii="Book Antiqua" w:hAnsi="Book Antiqua"/>
          <w:i/>
          <w:color w:val="002060"/>
        </w:rPr>
        <w:t xml:space="preserve"> </w:t>
      </w:r>
      <w:r>
        <w:rPr>
          <w:rFonts w:ascii="Book Antiqua" w:hAnsi="Book Antiqua"/>
          <w:i/>
          <w:color w:val="002060"/>
        </w:rPr>
        <w:t xml:space="preserve">  </w:t>
      </w:r>
    </w:p>
    <w:p w:rsidR="00717BF9" w:rsidRDefault="00717BF9" w:rsidP="00717BF9">
      <w:pPr>
        <w:rPr>
          <w:rFonts w:ascii="Book Antiqua" w:hAnsi="Book Antiqua"/>
          <w:i/>
          <w:color w:val="76923C" w:themeColor="accent3" w:themeShade="BF"/>
        </w:rPr>
      </w:pPr>
      <w:r>
        <w:rPr>
          <w:rFonts w:ascii="Book Antiqua" w:hAnsi="Book Antiqua"/>
        </w:rPr>
        <w:t xml:space="preserve">        </w:t>
      </w:r>
    </w:p>
    <w:p w:rsidR="00717BF9" w:rsidRDefault="00717BF9" w:rsidP="00717BF9">
      <w:pPr>
        <w:pStyle w:val="Titolo1"/>
        <w:jc w:val="center"/>
        <w:rPr>
          <w:rFonts w:ascii="Book Antiqua" w:hAnsi="Book Antiqua"/>
          <w:b/>
          <w:bCs/>
          <w:color w:val="76923C" w:themeColor="accent3" w:themeShade="BF"/>
          <w:sz w:val="20"/>
          <w:szCs w:val="20"/>
        </w:rPr>
      </w:pPr>
    </w:p>
    <w:p w:rsidR="00717BF9" w:rsidRPr="009123F1" w:rsidRDefault="00CE262D" w:rsidP="009123F1">
      <w:pPr>
        <w:pStyle w:val="Titolo1"/>
        <w:jc w:val="center"/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</w:pPr>
      <w:r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  <w:t>MERCOLE</w:t>
      </w:r>
      <w:r w:rsidR="009C660F">
        <w:rPr>
          <w:rFonts w:ascii="Book Antiqua" w:hAnsi="Book Antiqua"/>
          <w:b/>
          <w:bCs/>
          <w:color w:val="76923C" w:themeColor="accent3" w:themeShade="BF"/>
          <w:sz w:val="24"/>
          <w:szCs w:val="24"/>
        </w:rPr>
        <w:t>DI’, 30 APRILE 2025</w:t>
      </w:r>
    </w:p>
    <w:p w:rsidR="00717BF9" w:rsidRDefault="00717BF9" w:rsidP="00717BF9">
      <w:pPr>
        <w:rPr>
          <w:rFonts w:ascii="Book Antiqua" w:hAnsi="Book Antiqua"/>
          <w:b/>
        </w:rPr>
      </w:pPr>
    </w:p>
    <w:p w:rsidR="00717BF9" w:rsidRDefault="00717BF9" w:rsidP="00717BF9">
      <w:pPr>
        <w:rPr>
          <w:rFonts w:ascii="Book Antiqua" w:hAnsi="Book Antiqua"/>
          <w:b/>
          <w:color w:val="002060"/>
          <w:sz w:val="24"/>
          <w:szCs w:val="24"/>
        </w:rPr>
      </w:pPr>
      <w:r>
        <w:rPr>
          <w:rFonts w:ascii="Book Antiqua" w:hAnsi="Book Antiqua"/>
          <w:b/>
          <w:color w:val="002060"/>
          <w:sz w:val="24"/>
          <w:szCs w:val="24"/>
        </w:rPr>
        <w:t xml:space="preserve">Aula Magna </w:t>
      </w:r>
    </w:p>
    <w:p w:rsidR="00717BF9" w:rsidRDefault="00717BF9" w:rsidP="00717BF9">
      <w:pPr>
        <w:rPr>
          <w:rFonts w:ascii="Book Antiqua" w:hAnsi="Book Antiqua"/>
          <w:b/>
          <w:color w:val="002060"/>
          <w:sz w:val="24"/>
          <w:szCs w:val="24"/>
        </w:rPr>
      </w:pPr>
    </w:p>
    <w:p w:rsidR="00041F3D" w:rsidRDefault="00717BF9" w:rsidP="00717BF9">
      <w:pPr>
        <w:tabs>
          <w:tab w:val="left" w:pos="1065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b/>
          <w:color w:val="002060"/>
        </w:rPr>
        <w:t xml:space="preserve">Ore 9.00            </w:t>
      </w:r>
      <w:r w:rsidR="00041F3D">
        <w:rPr>
          <w:rFonts w:ascii="Book Antiqua" w:hAnsi="Book Antiqua"/>
          <w:b/>
          <w:color w:val="002060"/>
        </w:rPr>
        <w:t>Apertura in musica</w:t>
      </w:r>
      <w:r w:rsidR="00041F3D">
        <w:rPr>
          <w:rFonts w:ascii="Book Antiqua" w:hAnsi="Book Antiqua"/>
          <w:color w:val="002060"/>
        </w:rPr>
        <w:t xml:space="preserve"> </w:t>
      </w:r>
    </w:p>
    <w:p w:rsidR="00041F3D" w:rsidRDefault="00041F3D" w:rsidP="00717BF9">
      <w:pPr>
        <w:tabs>
          <w:tab w:val="left" w:pos="1065"/>
        </w:tabs>
        <w:rPr>
          <w:rFonts w:ascii="Book Antiqua" w:hAnsi="Book Antiqua"/>
          <w:color w:val="002060"/>
        </w:rPr>
      </w:pPr>
    </w:p>
    <w:p w:rsidR="00717BF9" w:rsidRDefault="00041F3D" w:rsidP="00717BF9">
      <w:pPr>
        <w:tabs>
          <w:tab w:val="left" w:pos="1065"/>
        </w:tabs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</w:t>
      </w:r>
      <w:r w:rsidR="00717BF9">
        <w:rPr>
          <w:rFonts w:ascii="Book Antiqua" w:hAnsi="Book Antiqua"/>
          <w:color w:val="002060"/>
        </w:rPr>
        <w:t>Intervento autorità</w:t>
      </w:r>
      <w:r w:rsidR="00717BF9">
        <w:rPr>
          <w:rFonts w:ascii="Book Antiqua" w:hAnsi="Book Antiqua"/>
          <w:b/>
          <w:color w:val="002060"/>
        </w:rPr>
        <w:t xml:space="preserve"> </w:t>
      </w:r>
    </w:p>
    <w:p w:rsidR="00717BF9" w:rsidRDefault="00041F3D" w:rsidP="00717BF9">
      <w:pPr>
        <w:tabs>
          <w:tab w:val="left" w:pos="1065"/>
        </w:tabs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b/>
          <w:color w:val="002060"/>
        </w:rPr>
        <w:t xml:space="preserve">                           </w:t>
      </w:r>
    </w:p>
    <w:p w:rsidR="00717BF9" w:rsidRDefault="00717BF9" w:rsidP="00717BF9">
      <w:pPr>
        <w:tabs>
          <w:tab w:val="left" w:pos="1065"/>
        </w:tabs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b/>
          <w:color w:val="002060"/>
        </w:rPr>
        <w:t xml:space="preserve">                           Convegno di Studi Classici</w:t>
      </w:r>
    </w:p>
    <w:p w:rsidR="00717BF9" w:rsidRDefault="00717BF9" w:rsidP="00717BF9">
      <w:pPr>
        <w:tabs>
          <w:tab w:val="left" w:pos="1065"/>
        </w:tabs>
        <w:rPr>
          <w:rFonts w:ascii="Book Antiqua" w:hAnsi="Book Antiqua"/>
          <w:b/>
          <w:color w:val="002060"/>
        </w:rPr>
      </w:pPr>
    </w:p>
    <w:p w:rsidR="00717BF9" w:rsidRDefault="00082E9A" w:rsidP="00717BF9">
      <w:pPr>
        <w:tabs>
          <w:tab w:val="left" w:pos="1065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</w:t>
      </w:r>
      <w:r w:rsidR="00717BF9">
        <w:rPr>
          <w:rFonts w:ascii="Book Antiqua" w:hAnsi="Book Antiqua"/>
          <w:color w:val="002060"/>
        </w:rPr>
        <w:t>Coordina la Dirigente Scolast</w:t>
      </w:r>
      <w:r w:rsidR="00E17595">
        <w:rPr>
          <w:rFonts w:ascii="Book Antiqua" w:hAnsi="Book Antiqua"/>
          <w:color w:val="002060"/>
        </w:rPr>
        <w:t>ica dell’I.I.S.S. “</w:t>
      </w:r>
      <w:r w:rsidR="00717BF9">
        <w:rPr>
          <w:rFonts w:ascii="Book Antiqua" w:hAnsi="Book Antiqua"/>
          <w:color w:val="002060"/>
        </w:rPr>
        <w:t>Flacco</w:t>
      </w:r>
      <w:r w:rsidR="00E17595">
        <w:rPr>
          <w:rFonts w:ascii="Book Antiqua" w:hAnsi="Book Antiqua"/>
          <w:color w:val="002060"/>
        </w:rPr>
        <w:t>-Battaglini</w:t>
      </w:r>
      <w:r w:rsidR="00717BF9">
        <w:rPr>
          <w:rFonts w:ascii="Book Antiqua" w:hAnsi="Book Antiqua"/>
          <w:color w:val="002060"/>
        </w:rPr>
        <w:t>” – Venosa</w:t>
      </w:r>
    </w:p>
    <w:p w:rsidR="00717BF9" w:rsidRDefault="00082E9A" w:rsidP="00717BF9">
      <w:pPr>
        <w:tabs>
          <w:tab w:val="left" w:pos="1065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</w:t>
      </w:r>
      <w:r w:rsidR="00717BF9">
        <w:rPr>
          <w:rFonts w:ascii="Book Antiqua" w:hAnsi="Book Antiqua"/>
          <w:color w:val="002060"/>
        </w:rPr>
        <w:t xml:space="preserve"> Prof.ssa Mimma CARLOMAGNO</w:t>
      </w:r>
    </w:p>
    <w:p w:rsidR="00717BF9" w:rsidRDefault="00717BF9" w:rsidP="00717BF9">
      <w:pPr>
        <w:tabs>
          <w:tab w:val="left" w:pos="1065"/>
        </w:tabs>
        <w:rPr>
          <w:rFonts w:ascii="Book Antiqua" w:hAnsi="Book Antiqua"/>
          <w:color w:val="002060"/>
        </w:rPr>
      </w:pPr>
    </w:p>
    <w:p w:rsidR="009C660F" w:rsidRDefault="00082E9A" w:rsidP="007375C3">
      <w:pPr>
        <w:tabs>
          <w:tab w:val="left" w:pos="1065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bCs/>
          <w:color w:val="002060"/>
        </w:rPr>
        <w:t xml:space="preserve">                           </w:t>
      </w:r>
      <w:r w:rsidR="007375C3">
        <w:rPr>
          <w:rFonts w:ascii="Book Antiqua" w:hAnsi="Book Antiqua"/>
          <w:bCs/>
          <w:color w:val="002060"/>
        </w:rPr>
        <w:t>Prof. Roberto ANTONELLI -</w:t>
      </w:r>
      <w:r w:rsidR="009C660F" w:rsidRPr="00CD5466">
        <w:rPr>
          <w:rFonts w:ascii="Book Antiqua" w:hAnsi="Book Antiqua"/>
          <w:color w:val="002060"/>
        </w:rPr>
        <w:t xml:space="preserve"> </w:t>
      </w:r>
      <w:r w:rsidR="00CD5466" w:rsidRPr="00CD5466">
        <w:rPr>
          <w:rFonts w:ascii="Book Antiqua" w:hAnsi="Book Antiqua"/>
          <w:color w:val="002060"/>
        </w:rPr>
        <w:t xml:space="preserve">Presidente </w:t>
      </w:r>
      <w:r w:rsidR="009C660F" w:rsidRPr="00CD5466">
        <w:rPr>
          <w:rFonts w:ascii="Book Antiqua" w:hAnsi="Book Antiqua"/>
          <w:color w:val="002060"/>
        </w:rPr>
        <w:t xml:space="preserve"> </w:t>
      </w:r>
      <w:r w:rsidR="00CD5466" w:rsidRPr="00CD5466">
        <w:rPr>
          <w:rFonts w:ascii="Book Antiqua" w:hAnsi="Book Antiqua"/>
          <w:color w:val="002060"/>
        </w:rPr>
        <w:t>Accademia</w:t>
      </w:r>
      <w:r w:rsidR="009C660F" w:rsidRPr="00CD5466">
        <w:rPr>
          <w:rFonts w:ascii="Book Antiqua" w:hAnsi="Book Antiqua"/>
          <w:color w:val="002060"/>
        </w:rPr>
        <w:t xml:space="preserve"> dei Lincei</w:t>
      </w:r>
    </w:p>
    <w:p w:rsidR="007375C3" w:rsidRPr="007375C3" w:rsidRDefault="007375C3" w:rsidP="007375C3">
      <w:pPr>
        <w:tabs>
          <w:tab w:val="left" w:pos="1065"/>
        </w:tabs>
        <w:rPr>
          <w:rFonts w:ascii="Book Antiqua" w:hAnsi="Book Antiqua"/>
          <w:bCs/>
          <w:i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</w:t>
      </w:r>
      <w:r w:rsidRPr="007375C3">
        <w:rPr>
          <w:rFonts w:ascii="Book Antiqua" w:hAnsi="Book Antiqua"/>
          <w:i/>
          <w:color w:val="002060"/>
        </w:rPr>
        <w:t>Dante e i Classici</w:t>
      </w:r>
    </w:p>
    <w:p w:rsidR="00717BF9" w:rsidRDefault="009B45D3" w:rsidP="009B45D3">
      <w:pPr>
        <w:tabs>
          <w:tab w:val="left" w:pos="1455"/>
        </w:tabs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</w:t>
      </w:r>
    </w:p>
    <w:p w:rsidR="00286482" w:rsidRPr="00286482" w:rsidRDefault="00286482" w:rsidP="00286482">
      <w:pPr>
        <w:tabs>
          <w:tab w:val="left" w:pos="1455"/>
        </w:tabs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</w:t>
      </w:r>
      <w:r w:rsidRPr="00286482">
        <w:rPr>
          <w:rFonts w:ascii="Book Antiqua" w:hAnsi="Book Antiqua"/>
          <w:b/>
          <w:color w:val="002060"/>
        </w:rPr>
        <w:t>Intermezzo musicale</w:t>
      </w:r>
    </w:p>
    <w:p w:rsidR="00286482" w:rsidRPr="009B45D3" w:rsidRDefault="00286482" w:rsidP="009B45D3">
      <w:pPr>
        <w:tabs>
          <w:tab w:val="left" w:pos="1455"/>
        </w:tabs>
        <w:rPr>
          <w:rFonts w:ascii="Book Antiqua" w:hAnsi="Book Antiqua"/>
          <w:color w:val="002060"/>
        </w:rPr>
      </w:pPr>
    </w:p>
    <w:p w:rsidR="00717BF9" w:rsidRDefault="000D7225" w:rsidP="00717BF9">
      <w:pPr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</w:t>
      </w:r>
      <w:r w:rsidR="00717BF9">
        <w:rPr>
          <w:rFonts w:ascii="Book Antiqua" w:hAnsi="Book Antiqua"/>
          <w:color w:val="002060"/>
        </w:rPr>
        <w:t>Prof. Paolo FEDELI  - Accademico dei Lincei</w:t>
      </w:r>
    </w:p>
    <w:p w:rsidR="00717BF9" w:rsidRDefault="000D7225" w:rsidP="00717BF9">
      <w:pPr>
        <w:rPr>
          <w:rFonts w:ascii="Book Antiqua" w:hAnsi="Book Antiqua"/>
          <w:i/>
          <w:color w:val="002060"/>
        </w:rPr>
      </w:pPr>
      <w:r>
        <w:rPr>
          <w:rFonts w:ascii="Book Antiqua" w:hAnsi="Book Antiqua"/>
          <w:i/>
          <w:color w:val="002060"/>
        </w:rPr>
        <w:t xml:space="preserve">                           </w:t>
      </w:r>
      <w:r w:rsidR="00717BF9">
        <w:rPr>
          <w:rFonts w:ascii="Book Antiqua" w:hAnsi="Book Antiqua"/>
          <w:i/>
          <w:color w:val="002060"/>
        </w:rPr>
        <w:t>Riflessione sui versi  ogge</w:t>
      </w:r>
      <w:r w:rsidR="00CD5466">
        <w:rPr>
          <w:rFonts w:ascii="Book Antiqua" w:hAnsi="Book Antiqua"/>
          <w:i/>
          <w:color w:val="002060"/>
        </w:rPr>
        <w:t>tto del Certamen Horatianum 2025</w:t>
      </w:r>
    </w:p>
    <w:p w:rsidR="00717BF9" w:rsidRDefault="00717BF9" w:rsidP="00717BF9">
      <w:pPr>
        <w:rPr>
          <w:rFonts w:ascii="Book Antiqua" w:hAnsi="Book Antiqua"/>
          <w:i/>
          <w:color w:val="002060"/>
        </w:rPr>
      </w:pPr>
    </w:p>
    <w:p w:rsidR="00717BF9" w:rsidRPr="00C031F4" w:rsidRDefault="00717BF9" w:rsidP="00717BF9">
      <w:pPr>
        <w:spacing w:after="200"/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</w:t>
      </w:r>
      <w:r w:rsidRPr="00C031F4">
        <w:rPr>
          <w:rFonts w:ascii="Book Antiqua" w:hAnsi="Book Antiqua"/>
          <w:b/>
          <w:color w:val="002060"/>
        </w:rPr>
        <w:t>Cerimonia di Premiazione</w:t>
      </w:r>
    </w:p>
    <w:p w:rsidR="00717BF9" w:rsidRDefault="00717BF9" w:rsidP="00717BF9">
      <w:pPr>
        <w:rPr>
          <w:rFonts w:ascii="Book Antiqua" w:hAnsi="Book Antiqua"/>
          <w:b/>
          <w:color w:val="002060"/>
        </w:rPr>
      </w:pPr>
    </w:p>
    <w:p w:rsidR="00717BF9" w:rsidRDefault="00717BF9" w:rsidP="00717BF9">
      <w:pPr>
        <w:rPr>
          <w:rFonts w:ascii="Book Antiqua" w:hAnsi="Book Antiqua"/>
          <w:b/>
          <w:color w:val="002060"/>
        </w:rPr>
      </w:pPr>
      <w:r>
        <w:rPr>
          <w:rFonts w:ascii="Book Antiqua" w:hAnsi="Book Antiqua"/>
          <w:b/>
          <w:color w:val="002060"/>
        </w:rPr>
        <w:t xml:space="preserve">Ore 12.00           </w:t>
      </w:r>
      <w:bookmarkStart w:id="0" w:name="_GoBack"/>
      <w:bookmarkEnd w:id="0"/>
      <w:r>
        <w:rPr>
          <w:rFonts w:ascii="Book Antiqua" w:hAnsi="Book Antiqua"/>
          <w:b/>
          <w:color w:val="002060"/>
        </w:rPr>
        <w:t xml:space="preserve">Chiusura dei lavori </w:t>
      </w:r>
    </w:p>
    <w:p w:rsidR="00717BF9" w:rsidRDefault="00717BF9" w:rsidP="00717BF9">
      <w:pPr>
        <w:rPr>
          <w:rFonts w:ascii="Book Antiqua" w:hAnsi="Book Antiqua"/>
          <w:b/>
          <w:color w:val="002060"/>
        </w:rPr>
      </w:pPr>
    </w:p>
    <w:p w:rsidR="00717BF9" w:rsidRDefault="00717BF9" w:rsidP="00717BF9">
      <w:pPr>
        <w:rPr>
          <w:rFonts w:ascii="Book Antiqua" w:hAnsi="Book Antiqua"/>
          <w:color w:val="002060"/>
        </w:rPr>
      </w:pPr>
      <w:r>
        <w:rPr>
          <w:rFonts w:ascii="Book Antiqua" w:hAnsi="Book Antiqua"/>
          <w:color w:val="002060"/>
        </w:rPr>
        <w:t xml:space="preserve">                            Partenza dei partecipanti /Visita opzionale di  Matera</w:t>
      </w:r>
    </w:p>
    <w:p w:rsidR="00A97D87" w:rsidRDefault="00A97D87" w:rsidP="002D5383">
      <w:pPr>
        <w:rPr>
          <w:rFonts w:ascii="Book Antiqua" w:hAnsi="Book Antiqua"/>
          <w:sz w:val="26"/>
          <w:szCs w:val="26"/>
        </w:rPr>
      </w:pPr>
    </w:p>
    <w:p w:rsidR="00A97D87" w:rsidRDefault="00A97D87" w:rsidP="002D5383">
      <w:pPr>
        <w:rPr>
          <w:rFonts w:ascii="Book Antiqua" w:hAnsi="Book Antiqua"/>
          <w:sz w:val="26"/>
          <w:szCs w:val="26"/>
        </w:rPr>
      </w:pPr>
    </w:p>
    <w:p w:rsidR="00E86C33" w:rsidRPr="00ED7D51" w:rsidRDefault="00A97D87" w:rsidP="002D5383">
      <w:pPr>
        <w:rPr>
          <w:rFonts w:ascii="Book Antiqua" w:hAnsi="Book Antiqua"/>
          <w:sz w:val="26"/>
          <w:szCs w:val="26"/>
        </w:rPr>
      </w:pPr>
      <w:r w:rsidRPr="00A97D87">
        <w:rPr>
          <w:rFonts w:ascii="Book Antiqua" w:hAnsi="Book Antiqua"/>
          <w:noProof/>
          <w:sz w:val="26"/>
          <w:szCs w:val="26"/>
        </w:rPr>
        <w:drawing>
          <wp:inline distT="0" distB="0" distL="0" distR="0">
            <wp:extent cx="1800225" cy="1200152"/>
            <wp:effectExtent l="19050" t="0" r="9525" b="0"/>
            <wp:docPr id="1" name="Immagine 3" descr="C:\Users\Master\Desktop\LOG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\Desktop\LOGH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18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C33" w:rsidRPr="00ED7D51" w:rsidSect="00F633FE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720" w:right="1416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238" w:rsidRDefault="00F57238" w:rsidP="0018119A">
      <w:r>
        <w:separator/>
      </w:r>
    </w:p>
  </w:endnote>
  <w:endnote w:type="continuationSeparator" w:id="1">
    <w:p w:rsidR="00F57238" w:rsidRDefault="00F57238" w:rsidP="00181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 Bk BT">
    <w:altName w:val="Arial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548" w:rsidRPr="00905C39" w:rsidRDefault="002B7548" w:rsidP="0018119A">
    <w:pPr>
      <w:ind w:left="-284" w:right="-568"/>
      <w:jc w:val="both"/>
      <w:rPr>
        <w:rFonts w:ascii="AvantGarde Bk BT" w:hAnsi="AvantGarde Bk BT" w:cs="Arial"/>
        <w:b/>
        <w:bCs/>
        <w:sz w:val="16"/>
        <w:szCs w:val="16"/>
      </w:rPr>
    </w:pPr>
    <w:r w:rsidRPr="00905C39">
      <w:rPr>
        <w:rFonts w:ascii="AvantGarde Bk BT" w:hAnsi="AvantGarde Bk BT" w:cs="Arial"/>
        <w:b/>
        <w:bCs/>
        <w:sz w:val="16"/>
        <w:szCs w:val="16"/>
      </w:rPr>
      <w:t>SEDI:</w:t>
    </w:r>
    <w:r w:rsidRPr="00905C39">
      <w:rPr>
        <w:rFonts w:ascii="AvantGarde Bk BT" w:hAnsi="AvantGarde Bk BT" w:cs="Arial"/>
        <w:b/>
        <w:bCs/>
        <w:sz w:val="16"/>
        <w:szCs w:val="16"/>
      </w:rPr>
      <w:tab/>
    </w:r>
    <w:r w:rsidRPr="00905C39">
      <w:rPr>
        <w:rFonts w:ascii="AvantGarde Bk BT" w:hAnsi="AvantGarde Bk BT" w:cs="Arial"/>
        <w:b/>
        <w:bCs/>
        <w:sz w:val="16"/>
        <w:szCs w:val="16"/>
      </w:rPr>
      <w:tab/>
    </w:r>
    <w:r w:rsidRPr="00905C39">
      <w:rPr>
        <w:rFonts w:ascii="AvantGarde Bk BT" w:hAnsi="AvantGarde Bk BT" w:cs="Arial"/>
        <w:b/>
        <w:bCs/>
        <w:sz w:val="16"/>
        <w:szCs w:val="16"/>
      </w:rPr>
      <w:tab/>
    </w:r>
    <w:r w:rsidRPr="00905C39">
      <w:rPr>
        <w:rFonts w:ascii="AvantGarde Bk BT" w:hAnsi="AvantGarde Bk BT" w:cs="Arial"/>
        <w:b/>
        <w:bCs/>
        <w:sz w:val="16"/>
        <w:szCs w:val="16"/>
      </w:rPr>
      <w:tab/>
    </w:r>
  </w:p>
  <w:p w:rsidR="002B7548" w:rsidRPr="00905C39" w:rsidRDefault="002B7548" w:rsidP="0018119A">
    <w:pPr>
      <w:ind w:left="-284" w:right="-568"/>
      <w:rPr>
        <w:rFonts w:ascii="Book Antiqua" w:hAnsi="Book Antiqua" w:cs="Arial"/>
        <w:b/>
        <w:bCs/>
        <w:sz w:val="16"/>
        <w:szCs w:val="16"/>
      </w:rPr>
    </w:pPr>
    <w:r w:rsidRPr="00905C39">
      <w:rPr>
        <w:rFonts w:ascii="Book Antiqua" w:hAnsi="Book Antiqua" w:cs="Arial"/>
        <w:b/>
        <w:bCs/>
        <w:sz w:val="16"/>
        <w:szCs w:val="16"/>
      </w:rPr>
      <w:t xml:space="preserve">LICEO CLASSICO – SCIENTIFICO - MUSICALE – Via Emilia, 32 –  </w:t>
    </w:r>
    <w:r w:rsidRPr="00905C39">
      <w:rPr>
        <w:rFonts w:ascii="Book Antiqua" w:hAnsi="Book Antiqua" w:cs="Arial"/>
        <w:b/>
        <w:bCs/>
        <w:sz w:val="16"/>
        <w:szCs w:val="16"/>
        <w:lang w:val="pt-BR"/>
      </w:rPr>
      <w:t>85029 Venosa (Pz)</w:t>
    </w:r>
    <w:r w:rsidR="00951486">
      <w:rPr>
        <w:rFonts w:ascii="Book Antiqua" w:hAnsi="Book Antiqua" w:cs="Arial"/>
        <w:b/>
        <w:bCs/>
        <w:sz w:val="16"/>
        <w:szCs w:val="16"/>
        <w:lang w:val="pt-BR"/>
      </w:rPr>
      <w:t xml:space="preserve">                                   </w:t>
    </w:r>
    <w:r w:rsidRPr="00905C39">
      <w:rPr>
        <w:rFonts w:ascii="Book Antiqua" w:hAnsi="Book Antiqua" w:cs="Arial"/>
        <w:b/>
        <w:bCs/>
        <w:sz w:val="16"/>
        <w:szCs w:val="16"/>
      </w:rPr>
      <w:t>0972 – 207954</w:t>
    </w:r>
    <w:r w:rsidR="00951486">
      <w:rPr>
        <w:rFonts w:ascii="Book Antiqua" w:hAnsi="Book Antiqua" w:cs="Arial"/>
        <w:b/>
        <w:bCs/>
        <w:sz w:val="16"/>
        <w:szCs w:val="16"/>
      </w:rPr>
      <w:t xml:space="preserve"> </w:t>
    </w:r>
    <w:r w:rsidRPr="00905C39">
      <w:rPr>
        <w:rFonts w:ascii="Book Antiqua" w:hAnsi="Book Antiqua" w:cs="Arial"/>
        <w:b/>
        <w:bCs/>
        <w:sz w:val="16"/>
        <w:szCs w:val="16"/>
      </w:rPr>
      <w:t xml:space="preserve"> </w:t>
    </w:r>
    <w:r w:rsidR="00693A42" w:rsidRPr="00905C39">
      <w:rPr>
        <w:rFonts w:ascii="Book Antiqua" w:hAnsi="Book Antiqua" w:cs="Arial"/>
        <w:b/>
        <w:bCs/>
        <w:sz w:val="16"/>
        <w:szCs w:val="16"/>
      </w:rPr>
      <w:t>(LICEI)</w:t>
    </w:r>
  </w:p>
  <w:p w:rsidR="002B7548" w:rsidRDefault="002B7548" w:rsidP="0018119A">
    <w:pPr>
      <w:ind w:left="-284" w:right="-568"/>
      <w:rPr>
        <w:rFonts w:ascii="Book Antiqua" w:hAnsi="Book Antiqua" w:cs="Arial"/>
        <w:b/>
        <w:bCs/>
        <w:sz w:val="16"/>
        <w:szCs w:val="16"/>
      </w:rPr>
    </w:pPr>
    <w:r w:rsidRPr="00905C39">
      <w:rPr>
        <w:rFonts w:ascii="Book Antiqua" w:hAnsi="Book Antiqua" w:cs="Arial"/>
        <w:b/>
        <w:bCs/>
        <w:sz w:val="16"/>
        <w:szCs w:val="16"/>
      </w:rPr>
      <w:t xml:space="preserve">IPSIA  - Via degli Altavilla  –  </w:t>
    </w:r>
    <w:r w:rsidRPr="00905C39">
      <w:rPr>
        <w:rFonts w:ascii="Book Antiqua" w:hAnsi="Book Antiqua" w:cs="Arial"/>
        <w:b/>
        <w:bCs/>
        <w:sz w:val="16"/>
        <w:szCs w:val="16"/>
        <w:lang w:val="pt-BR"/>
      </w:rPr>
      <w:t>85029 Venosa (Pz)</w:t>
    </w:r>
    <w:r w:rsidRPr="00905C39">
      <w:rPr>
        <w:rFonts w:ascii="Book Antiqua" w:hAnsi="Book Antiqua" w:cs="Arial"/>
        <w:b/>
        <w:bCs/>
        <w:sz w:val="16"/>
        <w:szCs w:val="16"/>
        <w:lang w:val="pt-BR"/>
      </w:rPr>
      <w:tab/>
    </w:r>
    <w:r w:rsidRPr="00905C39">
      <w:rPr>
        <w:rFonts w:ascii="Book Antiqua" w:hAnsi="Book Antiqua" w:cs="Arial"/>
        <w:b/>
        <w:bCs/>
        <w:sz w:val="16"/>
        <w:szCs w:val="16"/>
        <w:lang w:val="pt-BR"/>
      </w:rPr>
      <w:tab/>
    </w:r>
    <w:r w:rsidRPr="00905C39">
      <w:rPr>
        <w:rFonts w:ascii="Book Antiqua" w:hAnsi="Book Antiqua" w:cs="Arial"/>
        <w:b/>
        <w:bCs/>
        <w:sz w:val="16"/>
        <w:szCs w:val="16"/>
        <w:lang w:val="pt-BR"/>
      </w:rPr>
      <w:tab/>
    </w:r>
    <w:r w:rsidRPr="00905C39">
      <w:rPr>
        <w:rFonts w:ascii="Book Antiqua" w:hAnsi="Book Antiqua" w:cs="Arial"/>
        <w:b/>
        <w:bCs/>
        <w:sz w:val="16"/>
        <w:szCs w:val="16"/>
        <w:lang w:val="pt-BR"/>
      </w:rPr>
      <w:tab/>
    </w:r>
    <w:r w:rsidRPr="00905C39">
      <w:rPr>
        <w:rFonts w:ascii="Book Antiqua" w:hAnsi="Book Antiqua" w:cs="Arial"/>
        <w:b/>
        <w:bCs/>
        <w:sz w:val="16"/>
        <w:szCs w:val="16"/>
        <w:lang w:val="pt-BR"/>
      </w:rPr>
      <w:tab/>
    </w:r>
    <w:r w:rsidR="00951486">
      <w:rPr>
        <w:rFonts w:ascii="Book Antiqua" w:hAnsi="Book Antiqua" w:cs="Arial"/>
        <w:b/>
        <w:bCs/>
        <w:sz w:val="16"/>
        <w:szCs w:val="16"/>
        <w:lang w:val="pt-BR"/>
      </w:rPr>
      <w:t xml:space="preserve">                           </w:t>
    </w:r>
    <w:r w:rsidRPr="00905C39">
      <w:rPr>
        <w:rFonts w:ascii="Book Antiqua" w:hAnsi="Book Antiqua" w:cs="Arial"/>
        <w:b/>
        <w:bCs/>
        <w:sz w:val="16"/>
        <w:szCs w:val="16"/>
      </w:rPr>
      <w:t xml:space="preserve">0972 – 207898 </w:t>
    </w:r>
    <w:r w:rsidR="00951486">
      <w:rPr>
        <w:rFonts w:ascii="Book Antiqua" w:hAnsi="Book Antiqua" w:cs="Arial"/>
        <w:b/>
        <w:bCs/>
        <w:sz w:val="16"/>
        <w:szCs w:val="16"/>
      </w:rPr>
      <w:t xml:space="preserve"> </w:t>
    </w:r>
    <w:r w:rsidRPr="00905C39">
      <w:rPr>
        <w:rFonts w:ascii="Book Antiqua" w:hAnsi="Book Antiqua" w:cs="Arial"/>
        <w:b/>
        <w:bCs/>
        <w:sz w:val="16"/>
        <w:szCs w:val="16"/>
      </w:rPr>
      <w:t>(IPSIA)</w:t>
    </w:r>
  </w:p>
  <w:p w:rsidR="00BE21AA" w:rsidRPr="00905C39" w:rsidRDefault="00BE21AA" w:rsidP="0018119A">
    <w:pPr>
      <w:ind w:left="-284" w:right="-568"/>
      <w:rPr>
        <w:rFonts w:ascii="Book Antiqua" w:hAnsi="Book Antiqua" w:cs="Arial"/>
        <w:b/>
        <w:bCs/>
        <w:sz w:val="16"/>
        <w:szCs w:val="16"/>
      </w:rPr>
    </w:pPr>
    <w:r>
      <w:rPr>
        <w:rFonts w:ascii="Book Antiqua" w:hAnsi="Book Antiqua" w:cs="Arial"/>
        <w:b/>
        <w:bCs/>
        <w:sz w:val="16"/>
        <w:szCs w:val="16"/>
      </w:rPr>
      <w:t xml:space="preserve">CAT-BTA-AFM-PROFESSIONALE COMMERCIALE E SERALE </w:t>
    </w:r>
    <w:r w:rsidR="00951486">
      <w:rPr>
        <w:rFonts w:ascii="Book Antiqua" w:hAnsi="Book Antiqua" w:cs="Arial"/>
        <w:b/>
        <w:bCs/>
        <w:sz w:val="16"/>
        <w:szCs w:val="16"/>
      </w:rPr>
      <w:t>-</w:t>
    </w:r>
    <w:r>
      <w:rPr>
        <w:rFonts w:ascii="Book Antiqua" w:hAnsi="Book Antiqua" w:cs="Arial"/>
        <w:b/>
        <w:bCs/>
        <w:sz w:val="16"/>
        <w:szCs w:val="16"/>
      </w:rPr>
      <w:t xml:space="preserve">Via Accademia dei Rinascenti snc </w:t>
    </w:r>
    <w:r w:rsidR="00951486">
      <w:rPr>
        <w:rFonts w:ascii="Book Antiqua" w:hAnsi="Book Antiqua" w:cs="Arial"/>
        <w:b/>
        <w:bCs/>
        <w:sz w:val="16"/>
        <w:szCs w:val="16"/>
      </w:rPr>
      <w:t xml:space="preserve">          </w:t>
    </w:r>
    <w:r>
      <w:rPr>
        <w:rFonts w:ascii="Book Antiqua" w:hAnsi="Book Antiqua" w:cs="Arial"/>
        <w:b/>
        <w:bCs/>
        <w:sz w:val="16"/>
        <w:szCs w:val="16"/>
      </w:rPr>
      <w:t>0972-31686 (plesso BATTAGLINI)</w:t>
    </w:r>
  </w:p>
  <w:p w:rsidR="002B7548" w:rsidRPr="00905C39" w:rsidRDefault="00A60E71" w:rsidP="00905C39">
    <w:pPr>
      <w:ind w:left="-284" w:right="-568"/>
      <w:rPr>
        <w:rFonts w:ascii="Book Antiqua" w:hAnsi="Book Antiqua"/>
        <w:sz w:val="18"/>
        <w:szCs w:val="18"/>
      </w:rPr>
    </w:pPr>
    <w:hyperlink r:id="rId1" w:history="1">
      <w:r w:rsidR="00905C39" w:rsidRPr="00905C39">
        <w:rPr>
          <w:rStyle w:val="Collegamentoipertestuale"/>
          <w:rFonts w:ascii="Book Antiqua" w:hAnsi="Book Antiqua" w:cs="Arial"/>
          <w:b/>
          <w:bCs/>
          <w:sz w:val="18"/>
          <w:szCs w:val="18"/>
        </w:rPr>
        <w:t>pzis02100c@istruzione.it</w:t>
      </w:r>
    </w:hyperlink>
    <w:r w:rsidR="00951486">
      <w:t xml:space="preserve">  </w:t>
    </w:r>
    <w:hyperlink r:id="rId2" w:history="1">
      <w:r w:rsidR="00905C39" w:rsidRPr="00905C39">
        <w:rPr>
          <w:rStyle w:val="Collegamentoipertestuale"/>
          <w:rFonts w:ascii="Book Antiqua" w:hAnsi="Book Antiqua" w:cs="Arial"/>
          <w:b/>
          <w:bCs/>
          <w:sz w:val="18"/>
          <w:szCs w:val="18"/>
        </w:rPr>
        <w:t>pzis02100c@pec.istruzione.it</w:t>
      </w:r>
    </w:hyperlink>
    <w:r w:rsidR="00951486">
      <w:t xml:space="preserve">  </w:t>
    </w:r>
    <w:hyperlink r:id="rId3" w:history="1">
      <w:r w:rsidR="00905C39" w:rsidRPr="00905C39">
        <w:rPr>
          <w:rStyle w:val="Collegamentoipertestuale"/>
          <w:rFonts w:ascii="Book Antiqua" w:hAnsi="Book Antiqua"/>
          <w:b/>
          <w:sz w:val="18"/>
          <w:szCs w:val="18"/>
        </w:rPr>
        <w:t>www.liceovenosa.edu.it</w:t>
      </w:r>
    </w:hyperlink>
    <w:r w:rsidR="00951486">
      <w:t xml:space="preserve">    </w:t>
    </w:r>
    <w:r w:rsidR="00905C39">
      <w:rPr>
        <w:rFonts w:ascii="Book Antiqua" w:hAnsi="Book Antiqua" w:cs="Arial"/>
        <w:b/>
        <w:bCs/>
        <w:sz w:val="18"/>
        <w:szCs w:val="18"/>
      </w:rPr>
      <w:t xml:space="preserve">C.F. 86002190766 </w:t>
    </w:r>
    <w:r w:rsidR="002B7548" w:rsidRPr="00905C39">
      <w:rPr>
        <w:rFonts w:ascii="Book Antiqua" w:hAnsi="Book Antiqua" w:cs="Arial"/>
        <w:b/>
        <w:bCs/>
        <w:sz w:val="18"/>
        <w:szCs w:val="18"/>
      </w:rPr>
      <w:t xml:space="preserve"> C.M. PZIS02100C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238" w:rsidRDefault="00F57238" w:rsidP="0018119A">
      <w:r>
        <w:separator/>
      </w:r>
    </w:p>
  </w:footnote>
  <w:footnote w:type="continuationSeparator" w:id="1">
    <w:p w:rsidR="00F57238" w:rsidRDefault="00F57238" w:rsidP="00181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548" w:rsidRDefault="00A60E71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7254" o:spid="_x0000_s2050" type="#_x0000_t136" style="position:absolute;margin-left:0;margin-top:0;width:467.25pt;height:46.5pt;rotation:315;z-index:-251654144;mso-position-horizontal:center;mso-position-horizontal-relative:margin;mso-position-vertical:center;mso-position-vertical-relative:margin" o:allowincell="f" fillcolor="#eeece1 [3214]" stroked="f">
          <v:fill opacity=".5"/>
          <v:textpath style="font-family:&quot;harrington&quot;;font-size:40pt" string="Certamen Horatianum 202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B5" w:rsidRDefault="001B05B5" w:rsidP="00EB54CB">
    <w:pPr>
      <w:pStyle w:val="Intestazione"/>
    </w:pPr>
  </w:p>
  <w:p w:rsidR="00752D2D" w:rsidRDefault="00A60E71" w:rsidP="00EB54CB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7255" o:spid="_x0000_s2051" type="#_x0000_t136" style="position:absolute;margin-left:0;margin-top:0;width:467.25pt;height:46.5pt;rotation:315;z-index:-251652096;mso-position-horizontal:center;mso-position-horizontal-relative:margin;mso-position-vertical:center;mso-position-vertical-relative:margin" o:allowincell="f" fillcolor="#eeece1 [3214]" stroked="f">
          <v:fill opacity=".5"/>
          <v:textpath style="font-family:&quot;harrington&quot;;font-size:40pt" string="Certamen Horatianum 202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548" w:rsidRDefault="00A60E71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7253" o:spid="_x0000_s2049" type="#_x0000_t136" style="position:absolute;margin-left:0;margin-top:0;width:467.25pt;height:46.5pt;rotation:315;z-index:-251656192;mso-position-horizontal:center;mso-position-horizontal-relative:margin;mso-position-vertical:center;mso-position-vertical-relative:margin" o:allowincell="f" fillcolor="#eeece1 [3214]" stroked="f">
          <v:fill opacity=".5"/>
          <v:textpath style="font-family:&quot;harrington&quot;;font-size:40pt" string="Certamen Horatianum 202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2E77FE9"/>
    <w:multiLevelType w:val="hybridMultilevel"/>
    <w:tmpl w:val="B73860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55C5B"/>
    <w:multiLevelType w:val="hybridMultilevel"/>
    <w:tmpl w:val="7E84ED74"/>
    <w:lvl w:ilvl="0" w:tplc="943C5E6A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12266D4"/>
    <w:multiLevelType w:val="hybridMultilevel"/>
    <w:tmpl w:val="ECB0C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77557"/>
    <w:multiLevelType w:val="hybridMultilevel"/>
    <w:tmpl w:val="D612F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66E3C"/>
    <w:multiLevelType w:val="hybridMultilevel"/>
    <w:tmpl w:val="1DFCC404"/>
    <w:lvl w:ilvl="0" w:tplc="B09A7EDC">
      <w:start w:val="1"/>
      <w:numFmt w:val="decimal"/>
      <w:lvlText w:val="%1)"/>
      <w:lvlJc w:val="left"/>
      <w:pPr>
        <w:ind w:left="720" w:hanging="360"/>
      </w:pPr>
      <w:rPr>
        <w:rFonts w:cs="Book Antiqu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8486A"/>
    <w:multiLevelType w:val="multilevel"/>
    <w:tmpl w:val="575A900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1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426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26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2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99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53" w:hanging="1800"/>
      </w:pPr>
      <w:rPr>
        <w:rFonts w:hint="default"/>
        <w:b/>
      </w:rPr>
    </w:lvl>
  </w:abstractNum>
  <w:abstractNum w:abstractNumId="7">
    <w:nsid w:val="32035394"/>
    <w:multiLevelType w:val="hybridMultilevel"/>
    <w:tmpl w:val="8C484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9161A6"/>
    <w:multiLevelType w:val="hybridMultilevel"/>
    <w:tmpl w:val="DDD28104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704159D"/>
    <w:multiLevelType w:val="hybridMultilevel"/>
    <w:tmpl w:val="75D01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C13B1C"/>
    <w:multiLevelType w:val="hybridMultilevel"/>
    <w:tmpl w:val="9CF6FE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DE158B"/>
    <w:multiLevelType w:val="hybridMultilevel"/>
    <w:tmpl w:val="B1E4FE2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C6A3A87"/>
    <w:multiLevelType w:val="hybridMultilevel"/>
    <w:tmpl w:val="EE7EE43A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FB87E47"/>
    <w:multiLevelType w:val="hybridMultilevel"/>
    <w:tmpl w:val="DDD28104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13"/>
  </w:num>
  <w:num w:numId="6">
    <w:abstractNumId w:val="6"/>
  </w:num>
  <w:num w:numId="7">
    <w:abstractNumId w:val="4"/>
  </w:num>
  <w:num w:numId="8">
    <w:abstractNumId w:val="2"/>
  </w:num>
  <w:num w:numId="9">
    <w:abstractNumId w:val="11"/>
  </w:num>
  <w:num w:numId="10">
    <w:abstractNumId w:val="5"/>
  </w:num>
  <w:num w:numId="11">
    <w:abstractNumId w:val="1"/>
  </w:num>
  <w:num w:numId="12">
    <w:abstractNumId w:val="10"/>
  </w:num>
  <w:num w:numId="13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87B76"/>
    <w:rsid w:val="00001FD8"/>
    <w:rsid w:val="00003DE2"/>
    <w:rsid w:val="00003E48"/>
    <w:rsid w:val="00005A72"/>
    <w:rsid w:val="00006CC0"/>
    <w:rsid w:val="000071BC"/>
    <w:rsid w:val="00007AA2"/>
    <w:rsid w:val="00007C93"/>
    <w:rsid w:val="000101FE"/>
    <w:rsid w:val="000107C5"/>
    <w:rsid w:val="00010E93"/>
    <w:rsid w:val="000114D0"/>
    <w:rsid w:val="00011CF5"/>
    <w:rsid w:val="00011D2C"/>
    <w:rsid w:val="000122D2"/>
    <w:rsid w:val="00012927"/>
    <w:rsid w:val="00013417"/>
    <w:rsid w:val="00013F76"/>
    <w:rsid w:val="00014602"/>
    <w:rsid w:val="00014706"/>
    <w:rsid w:val="000155B5"/>
    <w:rsid w:val="00015684"/>
    <w:rsid w:val="00015EBF"/>
    <w:rsid w:val="00016C4B"/>
    <w:rsid w:val="00016CA9"/>
    <w:rsid w:val="00017728"/>
    <w:rsid w:val="0002068C"/>
    <w:rsid w:val="000213FC"/>
    <w:rsid w:val="0002264B"/>
    <w:rsid w:val="00023466"/>
    <w:rsid w:val="0002352A"/>
    <w:rsid w:val="00025C41"/>
    <w:rsid w:val="0002682E"/>
    <w:rsid w:val="00027103"/>
    <w:rsid w:val="00027BD6"/>
    <w:rsid w:val="000304D1"/>
    <w:rsid w:val="00030737"/>
    <w:rsid w:val="0003078F"/>
    <w:rsid w:val="0003342F"/>
    <w:rsid w:val="00034E1F"/>
    <w:rsid w:val="0003629A"/>
    <w:rsid w:val="00036E2C"/>
    <w:rsid w:val="000407C7"/>
    <w:rsid w:val="00040F03"/>
    <w:rsid w:val="00041281"/>
    <w:rsid w:val="00041F3D"/>
    <w:rsid w:val="000426C2"/>
    <w:rsid w:val="000429B1"/>
    <w:rsid w:val="000431CA"/>
    <w:rsid w:val="00043A23"/>
    <w:rsid w:val="000441B1"/>
    <w:rsid w:val="000449AC"/>
    <w:rsid w:val="00044E8F"/>
    <w:rsid w:val="0004526F"/>
    <w:rsid w:val="000460FE"/>
    <w:rsid w:val="00046EE0"/>
    <w:rsid w:val="000509D4"/>
    <w:rsid w:val="00051BCF"/>
    <w:rsid w:val="000565F3"/>
    <w:rsid w:val="000567CC"/>
    <w:rsid w:val="000575D8"/>
    <w:rsid w:val="00061BCD"/>
    <w:rsid w:val="00064A15"/>
    <w:rsid w:val="0006500D"/>
    <w:rsid w:val="00065086"/>
    <w:rsid w:val="0007256B"/>
    <w:rsid w:val="000742D7"/>
    <w:rsid w:val="00076F42"/>
    <w:rsid w:val="000770CA"/>
    <w:rsid w:val="000774C7"/>
    <w:rsid w:val="00077BA8"/>
    <w:rsid w:val="00081037"/>
    <w:rsid w:val="0008121C"/>
    <w:rsid w:val="00082E9A"/>
    <w:rsid w:val="0008324E"/>
    <w:rsid w:val="00084571"/>
    <w:rsid w:val="00084641"/>
    <w:rsid w:val="000848F4"/>
    <w:rsid w:val="00084ADD"/>
    <w:rsid w:val="00086D9F"/>
    <w:rsid w:val="00091735"/>
    <w:rsid w:val="000935C0"/>
    <w:rsid w:val="00093B0D"/>
    <w:rsid w:val="0009467A"/>
    <w:rsid w:val="000949F7"/>
    <w:rsid w:val="000953D9"/>
    <w:rsid w:val="0009554F"/>
    <w:rsid w:val="00096C78"/>
    <w:rsid w:val="000972CE"/>
    <w:rsid w:val="000A032C"/>
    <w:rsid w:val="000A1B47"/>
    <w:rsid w:val="000A279D"/>
    <w:rsid w:val="000A415B"/>
    <w:rsid w:val="000A41B7"/>
    <w:rsid w:val="000A461A"/>
    <w:rsid w:val="000A4766"/>
    <w:rsid w:val="000A6B15"/>
    <w:rsid w:val="000A760D"/>
    <w:rsid w:val="000B206F"/>
    <w:rsid w:val="000B25F4"/>
    <w:rsid w:val="000B3172"/>
    <w:rsid w:val="000B4415"/>
    <w:rsid w:val="000B4FA0"/>
    <w:rsid w:val="000B543F"/>
    <w:rsid w:val="000B575E"/>
    <w:rsid w:val="000B5AB7"/>
    <w:rsid w:val="000B618F"/>
    <w:rsid w:val="000B6403"/>
    <w:rsid w:val="000B697C"/>
    <w:rsid w:val="000B6E42"/>
    <w:rsid w:val="000B71E0"/>
    <w:rsid w:val="000B72DD"/>
    <w:rsid w:val="000C0097"/>
    <w:rsid w:val="000C04AF"/>
    <w:rsid w:val="000C280D"/>
    <w:rsid w:val="000C2D4A"/>
    <w:rsid w:val="000C381C"/>
    <w:rsid w:val="000C3C08"/>
    <w:rsid w:val="000C4131"/>
    <w:rsid w:val="000C63AE"/>
    <w:rsid w:val="000C71D6"/>
    <w:rsid w:val="000C73F0"/>
    <w:rsid w:val="000D0594"/>
    <w:rsid w:val="000D0F55"/>
    <w:rsid w:val="000D1D11"/>
    <w:rsid w:val="000D2FA9"/>
    <w:rsid w:val="000D3707"/>
    <w:rsid w:val="000D43D0"/>
    <w:rsid w:val="000D63F8"/>
    <w:rsid w:val="000D7225"/>
    <w:rsid w:val="000E0578"/>
    <w:rsid w:val="000E124A"/>
    <w:rsid w:val="000E309C"/>
    <w:rsid w:val="000E31B4"/>
    <w:rsid w:val="000E39E8"/>
    <w:rsid w:val="000E6616"/>
    <w:rsid w:val="000F0299"/>
    <w:rsid w:val="000F03F3"/>
    <w:rsid w:val="000F04BC"/>
    <w:rsid w:val="000F0C50"/>
    <w:rsid w:val="000F190B"/>
    <w:rsid w:val="000F3063"/>
    <w:rsid w:val="000F3C8C"/>
    <w:rsid w:val="000F425C"/>
    <w:rsid w:val="000F626F"/>
    <w:rsid w:val="001004A1"/>
    <w:rsid w:val="00100F55"/>
    <w:rsid w:val="00101AAA"/>
    <w:rsid w:val="00102D72"/>
    <w:rsid w:val="00103584"/>
    <w:rsid w:val="001036BE"/>
    <w:rsid w:val="001050BD"/>
    <w:rsid w:val="001058ED"/>
    <w:rsid w:val="00106A35"/>
    <w:rsid w:val="001072E1"/>
    <w:rsid w:val="001073EA"/>
    <w:rsid w:val="00107D24"/>
    <w:rsid w:val="00110557"/>
    <w:rsid w:val="001119D5"/>
    <w:rsid w:val="00111A24"/>
    <w:rsid w:val="00111CD2"/>
    <w:rsid w:val="00113EEF"/>
    <w:rsid w:val="00114CD7"/>
    <w:rsid w:val="001151AF"/>
    <w:rsid w:val="00115359"/>
    <w:rsid w:val="001163C8"/>
    <w:rsid w:val="001171FF"/>
    <w:rsid w:val="00117623"/>
    <w:rsid w:val="00120950"/>
    <w:rsid w:val="00120C92"/>
    <w:rsid w:val="00122C8D"/>
    <w:rsid w:val="00123D99"/>
    <w:rsid w:val="00124A06"/>
    <w:rsid w:val="001260B6"/>
    <w:rsid w:val="001279EB"/>
    <w:rsid w:val="00127B57"/>
    <w:rsid w:val="00127FF1"/>
    <w:rsid w:val="00130600"/>
    <w:rsid w:val="0013169A"/>
    <w:rsid w:val="001318F5"/>
    <w:rsid w:val="00131E42"/>
    <w:rsid w:val="00131F22"/>
    <w:rsid w:val="00133965"/>
    <w:rsid w:val="00135D50"/>
    <w:rsid w:val="0013691A"/>
    <w:rsid w:val="00137EB7"/>
    <w:rsid w:val="00142EF7"/>
    <w:rsid w:val="00143368"/>
    <w:rsid w:val="00143B5C"/>
    <w:rsid w:val="001456AF"/>
    <w:rsid w:val="00145D9C"/>
    <w:rsid w:val="00145F3E"/>
    <w:rsid w:val="00150C73"/>
    <w:rsid w:val="00152113"/>
    <w:rsid w:val="00153924"/>
    <w:rsid w:val="00154A59"/>
    <w:rsid w:val="0015627C"/>
    <w:rsid w:val="00156B09"/>
    <w:rsid w:val="001574F2"/>
    <w:rsid w:val="00157CDA"/>
    <w:rsid w:val="0016060B"/>
    <w:rsid w:val="00163192"/>
    <w:rsid w:val="001642DC"/>
    <w:rsid w:val="00165308"/>
    <w:rsid w:val="00165E20"/>
    <w:rsid w:val="00165F23"/>
    <w:rsid w:val="001663FE"/>
    <w:rsid w:val="00167A59"/>
    <w:rsid w:val="001712DA"/>
    <w:rsid w:val="00171C8F"/>
    <w:rsid w:val="00171E5E"/>
    <w:rsid w:val="00172850"/>
    <w:rsid w:val="0017425E"/>
    <w:rsid w:val="0017433B"/>
    <w:rsid w:val="001751C3"/>
    <w:rsid w:val="001768C6"/>
    <w:rsid w:val="00177AFE"/>
    <w:rsid w:val="001807C5"/>
    <w:rsid w:val="00180B76"/>
    <w:rsid w:val="0018119A"/>
    <w:rsid w:val="001818C4"/>
    <w:rsid w:val="00181A18"/>
    <w:rsid w:val="00186DF6"/>
    <w:rsid w:val="00186FE8"/>
    <w:rsid w:val="00191187"/>
    <w:rsid w:val="0019174A"/>
    <w:rsid w:val="00191D44"/>
    <w:rsid w:val="001923D5"/>
    <w:rsid w:val="0019459E"/>
    <w:rsid w:val="001957DA"/>
    <w:rsid w:val="00195C36"/>
    <w:rsid w:val="00196B4B"/>
    <w:rsid w:val="00196CAB"/>
    <w:rsid w:val="001A17FB"/>
    <w:rsid w:val="001A19B3"/>
    <w:rsid w:val="001A27C5"/>
    <w:rsid w:val="001A3B30"/>
    <w:rsid w:val="001A6464"/>
    <w:rsid w:val="001A706E"/>
    <w:rsid w:val="001B05B5"/>
    <w:rsid w:val="001B0B20"/>
    <w:rsid w:val="001B30C7"/>
    <w:rsid w:val="001B50BF"/>
    <w:rsid w:val="001B51B1"/>
    <w:rsid w:val="001B5754"/>
    <w:rsid w:val="001B71E8"/>
    <w:rsid w:val="001C02AB"/>
    <w:rsid w:val="001C1704"/>
    <w:rsid w:val="001C1E5E"/>
    <w:rsid w:val="001C2C17"/>
    <w:rsid w:val="001C2F8D"/>
    <w:rsid w:val="001C40B3"/>
    <w:rsid w:val="001C43E7"/>
    <w:rsid w:val="001C4489"/>
    <w:rsid w:val="001C5453"/>
    <w:rsid w:val="001C5560"/>
    <w:rsid w:val="001C579E"/>
    <w:rsid w:val="001C74B3"/>
    <w:rsid w:val="001D029E"/>
    <w:rsid w:val="001D118C"/>
    <w:rsid w:val="001D13A4"/>
    <w:rsid w:val="001D224A"/>
    <w:rsid w:val="001D225A"/>
    <w:rsid w:val="001D2EC4"/>
    <w:rsid w:val="001D4A54"/>
    <w:rsid w:val="001D5F3B"/>
    <w:rsid w:val="001D6505"/>
    <w:rsid w:val="001D753D"/>
    <w:rsid w:val="001E0663"/>
    <w:rsid w:val="001E10F2"/>
    <w:rsid w:val="001E2330"/>
    <w:rsid w:val="001E2CD7"/>
    <w:rsid w:val="001E3E03"/>
    <w:rsid w:val="001E3F9E"/>
    <w:rsid w:val="001E4BD9"/>
    <w:rsid w:val="001E6E81"/>
    <w:rsid w:val="001F0CD4"/>
    <w:rsid w:val="001F1B7D"/>
    <w:rsid w:val="001F23DD"/>
    <w:rsid w:val="001F441E"/>
    <w:rsid w:val="001F504D"/>
    <w:rsid w:val="001F5550"/>
    <w:rsid w:val="001F6CC0"/>
    <w:rsid w:val="001F7EF8"/>
    <w:rsid w:val="00201299"/>
    <w:rsid w:val="002026A3"/>
    <w:rsid w:val="00202A40"/>
    <w:rsid w:val="00203431"/>
    <w:rsid w:val="00203F80"/>
    <w:rsid w:val="00205ECB"/>
    <w:rsid w:val="002061CA"/>
    <w:rsid w:val="002071F9"/>
    <w:rsid w:val="00207A8E"/>
    <w:rsid w:val="00207E8E"/>
    <w:rsid w:val="00210075"/>
    <w:rsid w:val="00211D91"/>
    <w:rsid w:val="00212F77"/>
    <w:rsid w:val="002143D2"/>
    <w:rsid w:val="00214CC1"/>
    <w:rsid w:val="00216D1C"/>
    <w:rsid w:val="002205EA"/>
    <w:rsid w:val="00220BAB"/>
    <w:rsid w:val="00220C90"/>
    <w:rsid w:val="0022169B"/>
    <w:rsid w:val="002217E6"/>
    <w:rsid w:val="002217E9"/>
    <w:rsid w:val="002242AC"/>
    <w:rsid w:val="0022430A"/>
    <w:rsid w:val="002272BD"/>
    <w:rsid w:val="00230129"/>
    <w:rsid w:val="00230B61"/>
    <w:rsid w:val="00232170"/>
    <w:rsid w:val="00232404"/>
    <w:rsid w:val="002324D7"/>
    <w:rsid w:val="002332A4"/>
    <w:rsid w:val="00233E3B"/>
    <w:rsid w:val="00236D3E"/>
    <w:rsid w:val="00237976"/>
    <w:rsid w:val="00240EBC"/>
    <w:rsid w:val="0024221E"/>
    <w:rsid w:val="0024276B"/>
    <w:rsid w:val="0024358A"/>
    <w:rsid w:val="00243AC1"/>
    <w:rsid w:val="00243F0D"/>
    <w:rsid w:val="002443D7"/>
    <w:rsid w:val="002446CB"/>
    <w:rsid w:val="0024627F"/>
    <w:rsid w:val="00246CA3"/>
    <w:rsid w:val="0024792A"/>
    <w:rsid w:val="00252750"/>
    <w:rsid w:val="00252969"/>
    <w:rsid w:val="002536FC"/>
    <w:rsid w:val="002537AC"/>
    <w:rsid w:val="002551C8"/>
    <w:rsid w:val="002551D7"/>
    <w:rsid w:val="00255858"/>
    <w:rsid w:val="00260229"/>
    <w:rsid w:val="00260348"/>
    <w:rsid w:val="002609BA"/>
    <w:rsid w:val="002615B7"/>
    <w:rsid w:val="002636D0"/>
    <w:rsid w:val="002644B4"/>
    <w:rsid w:val="00264BBE"/>
    <w:rsid w:val="00265004"/>
    <w:rsid w:val="002670E8"/>
    <w:rsid w:val="00267518"/>
    <w:rsid w:val="00270601"/>
    <w:rsid w:val="002712A8"/>
    <w:rsid w:val="00273CFA"/>
    <w:rsid w:val="00276B2C"/>
    <w:rsid w:val="002774CA"/>
    <w:rsid w:val="00277CD6"/>
    <w:rsid w:val="00282C73"/>
    <w:rsid w:val="00283857"/>
    <w:rsid w:val="0028467A"/>
    <w:rsid w:val="0028523A"/>
    <w:rsid w:val="00286482"/>
    <w:rsid w:val="00286964"/>
    <w:rsid w:val="002877CF"/>
    <w:rsid w:val="00290F8A"/>
    <w:rsid w:val="00292998"/>
    <w:rsid w:val="00293693"/>
    <w:rsid w:val="00294449"/>
    <w:rsid w:val="002951B9"/>
    <w:rsid w:val="002A2F33"/>
    <w:rsid w:val="002A4816"/>
    <w:rsid w:val="002A4CD8"/>
    <w:rsid w:val="002A61C9"/>
    <w:rsid w:val="002B13DE"/>
    <w:rsid w:val="002B1865"/>
    <w:rsid w:val="002B2DBD"/>
    <w:rsid w:val="002B4DD6"/>
    <w:rsid w:val="002B7548"/>
    <w:rsid w:val="002C1203"/>
    <w:rsid w:val="002C12E2"/>
    <w:rsid w:val="002C2ACA"/>
    <w:rsid w:val="002C3163"/>
    <w:rsid w:val="002C3E2E"/>
    <w:rsid w:val="002C458A"/>
    <w:rsid w:val="002C7C72"/>
    <w:rsid w:val="002D04E2"/>
    <w:rsid w:val="002D0E63"/>
    <w:rsid w:val="002D21B3"/>
    <w:rsid w:val="002D4976"/>
    <w:rsid w:val="002D4A98"/>
    <w:rsid w:val="002D5014"/>
    <w:rsid w:val="002D5383"/>
    <w:rsid w:val="002D6801"/>
    <w:rsid w:val="002D6B17"/>
    <w:rsid w:val="002D6EBC"/>
    <w:rsid w:val="002D7DFB"/>
    <w:rsid w:val="002E3E29"/>
    <w:rsid w:val="002E4FFB"/>
    <w:rsid w:val="002F070E"/>
    <w:rsid w:val="002F12BF"/>
    <w:rsid w:val="002F22AF"/>
    <w:rsid w:val="002F243F"/>
    <w:rsid w:val="002F35B0"/>
    <w:rsid w:val="002F505B"/>
    <w:rsid w:val="002F665D"/>
    <w:rsid w:val="002F7544"/>
    <w:rsid w:val="002F7C72"/>
    <w:rsid w:val="0030258B"/>
    <w:rsid w:val="003025CE"/>
    <w:rsid w:val="00303A40"/>
    <w:rsid w:val="00303FB0"/>
    <w:rsid w:val="00304062"/>
    <w:rsid w:val="00306C14"/>
    <w:rsid w:val="003074A3"/>
    <w:rsid w:val="003076E3"/>
    <w:rsid w:val="00310332"/>
    <w:rsid w:val="003118FA"/>
    <w:rsid w:val="00311B16"/>
    <w:rsid w:val="00311D0C"/>
    <w:rsid w:val="00312675"/>
    <w:rsid w:val="00312833"/>
    <w:rsid w:val="00312A90"/>
    <w:rsid w:val="003146B9"/>
    <w:rsid w:val="0031481A"/>
    <w:rsid w:val="00315E45"/>
    <w:rsid w:val="003166F6"/>
    <w:rsid w:val="00322127"/>
    <w:rsid w:val="00322167"/>
    <w:rsid w:val="0032413B"/>
    <w:rsid w:val="0032432A"/>
    <w:rsid w:val="003279D7"/>
    <w:rsid w:val="00330AE6"/>
    <w:rsid w:val="003311EC"/>
    <w:rsid w:val="0033268D"/>
    <w:rsid w:val="0033301B"/>
    <w:rsid w:val="00333B70"/>
    <w:rsid w:val="00333F0A"/>
    <w:rsid w:val="0033429D"/>
    <w:rsid w:val="003357B9"/>
    <w:rsid w:val="00336879"/>
    <w:rsid w:val="003416BA"/>
    <w:rsid w:val="00342A10"/>
    <w:rsid w:val="0034432B"/>
    <w:rsid w:val="003445AB"/>
    <w:rsid w:val="00344625"/>
    <w:rsid w:val="00346B36"/>
    <w:rsid w:val="00350C74"/>
    <w:rsid w:val="00350FBD"/>
    <w:rsid w:val="00351411"/>
    <w:rsid w:val="00351E6E"/>
    <w:rsid w:val="00353AD6"/>
    <w:rsid w:val="00354415"/>
    <w:rsid w:val="0035484A"/>
    <w:rsid w:val="00354C99"/>
    <w:rsid w:val="00355412"/>
    <w:rsid w:val="003571D5"/>
    <w:rsid w:val="003620B0"/>
    <w:rsid w:val="003627AF"/>
    <w:rsid w:val="00363BA9"/>
    <w:rsid w:val="003648C9"/>
    <w:rsid w:val="00367C23"/>
    <w:rsid w:val="003701E6"/>
    <w:rsid w:val="003718DF"/>
    <w:rsid w:val="003720D8"/>
    <w:rsid w:val="00372330"/>
    <w:rsid w:val="00372EB1"/>
    <w:rsid w:val="003746CC"/>
    <w:rsid w:val="00375F7E"/>
    <w:rsid w:val="0037605A"/>
    <w:rsid w:val="003770D9"/>
    <w:rsid w:val="00380785"/>
    <w:rsid w:val="00380E6C"/>
    <w:rsid w:val="00383137"/>
    <w:rsid w:val="00385F76"/>
    <w:rsid w:val="003862C2"/>
    <w:rsid w:val="00386509"/>
    <w:rsid w:val="00386665"/>
    <w:rsid w:val="00386842"/>
    <w:rsid w:val="003870C1"/>
    <w:rsid w:val="0039006F"/>
    <w:rsid w:val="003912E3"/>
    <w:rsid w:val="003917A2"/>
    <w:rsid w:val="00394E8F"/>
    <w:rsid w:val="00395469"/>
    <w:rsid w:val="0039734F"/>
    <w:rsid w:val="003A018E"/>
    <w:rsid w:val="003A12A8"/>
    <w:rsid w:val="003A145A"/>
    <w:rsid w:val="003A17B0"/>
    <w:rsid w:val="003A31C1"/>
    <w:rsid w:val="003A388C"/>
    <w:rsid w:val="003A3F7D"/>
    <w:rsid w:val="003A4636"/>
    <w:rsid w:val="003A578A"/>
    <w:rsid w:val="003A5EFD"/>
    <w:rsid w:val="003B11D3"/>
    <w:rsid w:val="003B1719"/>
    <w:rsid w:val="003B2187"/>
    <w:rsid w:val="003B2330"/>
    <w:rsid w:val="003B3C9E"/>
    <w:rsid w:val="003B4E02"/>
    <w:rsid w:val="003B605F"/>
    <w:rsid w:val="003B6726"/>
    <w:rsid w:val="003B7884"/>
    <w:rsid w:val="003B7C1A"/>
    <w:rsid w:val="003C07A0"/>
    <w:rsid w:val="003C26FB"/>
    <w:rsid w:val="003C2E78"/>
    <w:rsid w:val="003C2E92"/>
    <w:rsid w:val="003C3881"/>
    <w:rsid w:val="003C48EF"/>
    <w:rsid w:val="003C528C"/>
    <w:rsid w:val="003C72A9"/>
    <w:rsid w:val="003D0EC1"/>
    <w:rsid w:val="003D1A5E"/>
    <w:rsid w:val="003D2441"/>
    <w:rsid w:val="003D4926"/>
    <w:rsid w:val="003D5D98"/>
    <w:rsid w:val="003D6158"/>
    <w:rsid w:val="003D7897"/>
    <w:rsid w:val="003E1DA6"/>
    <w:rsid w:val="003E2E2D"/>
    <w:rsid w:val="003E6928"/>
    <w:rsid w:val="003E7EBA"/>
    <w:rsid w:val="003F0200"/>
    <w:rsid w:val="003F11F6"/>
    <w:rsid w:val="003F2B57"/>
    <w:rsid w:val="003F3DA0"/>
    <w:rsid w:val="003F4479"/>
    <w:rsid w:val="003F6C5D"/>
    <w:rsid w:val="003F737A"/>
    <w:rsid w:val="004007CB"/>
    <w:rsid w:val="004007D1"/>
    <w:rsid w:val="00400A40"/>
    <w:rsid w:val="00401509"/>
    <w:rsid w:val="0040162B"/>
    <w:rsid w:val="0040189E"/>
    <w:rsid w:val="00404F73"/>
    <w:rsid w:val="004053FE"/>
    <w:rsid w:val="0040559C"/>
    <w:rsid w:val="00405C40"/>
    <w:rsid w:val="00405C8F"/>
    <w:rsid w:val="004062AE"/>
    <w:rsid w:val="004063BF"/>
    <w:rsid w:val="00407AF9"/>
    <w:rsid w:val="0041119A"/>
    <w:rsid w:val="00411BE4"/>
    <w:rsid w:val="00412378"/>
    <w:rsid w:val="00412635"/>
    <w:rsid w:val="00414613"/>
    <w:rsid w:val="00414846"/>
    <w:rsid w:val="0041548C"/>
    <w:rsid w:val="004167F4"/>
    <w:rsid w:val="00416F01"/>
    <w:rsid w:val="00417A0F"/>
    <w:rsid w:val="00420777"/>
    <w:rsid w:val="00420AEA"/>
    <w:rsid w:val="00423505"/>
    <w:rsid w:val="00430670"/>
    <w:rsid w:val="00430F67"/>
    <w:rsid w:val="0043200C"/>
    <w:rsid w:val="0043255F"/>
    <w:rsid w:val="004335CC"/>
    <w:rsid w:val="004341B8"/>
    <w:rsid w:val="00435396"/>
    <w:rsid w:val="00436224"/>
    <w:rsid w:val="00436741"/>
    <w:rsid w:val="00440007"/>
    <w:rsid w:val="004400D0"/>
    <w:rsid w:val="00444249"/>
    <w:rsid w:val="00446DEC"/>
    <w:rsid w:val="00447A95"/>
    <w:rsid w:val="00450ABC"/>
    <w:rsid w:val="00453A31"/>
    <w:rsid w:val="0045512B"/>
    <w:rsid w:val="004576FA"/>
    <w:rsid w:val="004608A2"/>
    <w:rsid w:val="00463408"/>
    <w:rsid w:val="00465404"/>
    <w:rsid w:val="00465B04"/>
    <w:rsid w:val="00466752"/>
    <w:rsid w:val="004676D3"/>
    <w:rsid w:val="00472B34"/>
    <w:rsid w:val="004745BA"/>
    <w:rsid w:val="00474A92"/>
    <w:rsid w:val="00474F0C"/>
    <w:rsid w:val="00475884"/>
    <w:rsid w:val="004758A8"/>
    <w:rsid w:val="00477011"/>
    <w:rsid w:val="00477969"/>
    <w:rsid w:val="00477E33"/>
    <w:rsid w:val="00482807"/>
    <w:rsid w:val="0048329F"/>
    <w:rsid w:val="0048707D"/>
    <w:rsid w:val="00492CF2"/>
    <w:rsid w:val="00493A9E"/>
    <w:rsid w:val="00493E5E"/>
    <w:rsid w:val="004946B6"/>
    <w:rsid w:val="004968C7"/>
    <w:rsid w:val="004A05FE"/>
    <w:rsid w:val="004A130C"/>
    <w:rsid w:val="004A13AA"/>
    <w:rsid w:val="004A3997"/>
    <w:rsid w:val="004A44A2"/>
    <w:rsid w:val="004A7A00"/>
    <w:rsid w:val="004A7BBC"/>
    <w:rsid w:val="004B0F39"/>
    <w:rsid w:val="004B1522"/>
    <w:rsid w:val="004B27B2"/>
    <w:rsid w:val="004B45FA"/>
    <w:rsid w:val="004B56A8"/>
    <w:rsid w:val="004B58DC"/>
    <w:rsid w:val="004B61C3"/>
    <w:rsid w:val="004C0A24"/>
    <w:rsid w:val="004C0CCC"/>
    <w:rsid w:val="004C2984"/>
    <w:rsid w:val="004C34AB"/>
    <w:rsid w:val="004C37D4"/>
    <w:rsid w:val="004C3BF8"/>
    <w:rsid w:val="004C5118"/>
    <w:rsid w:val="004C5EC5"/>
    <w:rsid w:val="004C6A2E"/>
    <w:rsid w:val="004C6AFC"/>
    <w:rsid w:val="004C7D47"/>
    <w:rsid w:val="004D00E7"/>
    <w:rsid w:val="004D1956"/>
    <w:rsid w:val="004D30FE"/>
    <w:rsid w:val="004D4182"/>
    <w:rsid w:val="004D5A7E"/>
    <w:rsid w:val="004D61A0"/>
    <w:rsid w:val="004E0B33"/>
    <w:rsid w:val="004E1E9A"/>
    <w:rsid w:val="004E31A4"/>
    <w:rsid w:val="004E3BBA"/>
    <w:rsid w:val="004E75A9"/>
    <w:rsid w:val="004F057B"/>
    <w:rsid w:val="004F2840"/>
    <w:rsid w:val="004F4BCE"/>
    <w:rsid w:val="004F503A"/>
    <w:rsid w:val="004F51DB"/>
    <w:rsid w:val="00500565"/>
    <w:rsid w:val="00502416"/>
    <w:rsid w:val="0050350A"/>
    <w:rsid w:val="0050588B"/>
    <w:rsid w:val="005060A6"/>
    <w:rsid w:val="00507084"/>
    <w:rsid w:val="00507E70"/>
    <w:rsid w:val="00507F2B"/>
    <w:rsid w:val="005104C7"/>
    <w:rsid w:val="00510611"/>
    <w:rsid w:val="00510C0E"/>
    <w:rsid w:val="00511A84"/>
    <w:rsid w:val="005120E7"/>
    <w:rsid w:val="005133AB"/>
    <w:rsid w:val="005133CB"/>
    <w:rsid w:val="005137B9"/>
    <w:rsid w:val="005155AC"/>
    <w:rsid w:val="00517E59"/>
    <w:rsid w:val="005238DE"/>
    <w:rsid w:val="005248FC"/>
    <w:rsid w:val="005252D6"/>
    <w:rsid w:val="00525579"/>
    <w:rsid w:val="00526163"/>
    <w:rsid w:val="00526B22"/>
    <w:rsid w:val="00527FC2"/>
    <w:rsid w:val="0053138D"/>
    <w:rsid w:val="005328F4"/>
    <w:rsid w:val="00533450"/>
    <w:rsid w:val="0053394E"/>
    <w:rsid w:val="00533E34"/>
    <w:rsid w:val="005344D6"/>
    <w:rsid w:val="00536EE8"/>
    <w:rsid w:val="005370D8"/>
    <w:rsid w:val="0053758D"/>
    <w:rsid w:val="005379B1"/>
    <w:rsid w:val="005402E7"/>
    <w:rsid w:val="005415EA"/>
    <w:rsid w:val="00541EE7"/>
    <w:rsid w:val="00543272"/>
    <w:rsid w:val="00543862"/>
    <w:rsid w:val="005442B9"/>
    <w:rsid w:val="005468D3"/>
    <w:rsid w:val="0055266F"/>
    <w:rsid w:val="00554826"/>
    <w:rsid w:val="0055542F"/>
    <w:rsid w:val="00556A0C"/>
    <w:rsid w:val="00556CAC"/>
    <w:rsid w:val="00557FCA"/>
    <w:rsid w:val="00560CE6"/>
    <w:rsid w:val="00560FEB"/>
    <w:rsid w:val="005610F2"/>
    <w:rsid w:val="00561A79"/>
    <w:rsid w:val="00565A86"/>
    <w:rsid w:val="00565DA7"/>
    <w:rsid w:val="00565DEB"/>
    <w:rsid w:val="00565E97"/>
    <w:rsid w:val="00566407"/>
    <w:rsid w:val="00566ACE"/>
    <w:rsid w:val="00570335"/>
    <w:rsid w:val="00570693"/>
    <w:rsid w:val="00570DB4"/>
    <w:rsid w:val="00571214"/>
    <w:rsid w:val="00571B0F"/>
    <w:rsid w:val="00572488"/>
    <w:rsid w:val="00573DF0"/>
    <w:rsid w:val="00575155"/>
    <w:rsid w:val="00575583"/>
    <w:rsid w:val="00575E19"/>
    <w:rsid w:val="0057665A"/>
    <w:rsid w:val="00577B5C"/>
    <w:rsid w:val="00577D3D"/>
    <w:rsid w:val="00577E9F"/>
    <w:rsid w:val="00581AFC"/>
    <w:rsid w:val="00581B75"/>
    <w:rsid w:val="00582BBC"/>
    <w:rsid w:val="00582D21"/>
    <w:rsid w:val="005831B3"/>
    <w:rsid w:val="005841E6"/>
    <w:rsid w:val="00585346"/>
    <w:rsid w:val="00585504"/>
    <w:rsid w:val="005859D9"/>
    <w:rsid w:val="00587296"/>
    <w:rsid w:val="0059044E"/>
    <w:rsid w:val="005905BB"/>
    <w:rsid w:val="00590C9B"/>
    <w:rsid w:val="00591571"/>
    <w:rsid w:val="00591B89"/>
    <w:rsid w:val="00592CC5"/>
    <w:rsid w:val="0059322F"/>
    <w:rsid w:val="00593666"/>
    <w:rsid w:val="0059419E"/>
    <w:rsid w:val="00595AB2"/>
    <w:rsid w:val="00596B62"/>
    <w:rsid w:val="005975FC"/>
    <w:rsid w:val="005A24FC"/>
    <w:rsid w:val="005A25B5"/>
    <w:rsid w:val="005A5249"/>
    <w:rsid w:val="005A558A"/>
    <w:rsid w:val="005A662D"/>
    <w:rsid w:val="005B03EA"/>
    <w:rsid w:val="005B26DE"/>
    <w:rsid w:val="005B50B5"/>
    <w:rsid w:val="005B5135"/>
    <w:rsid w:val="005B5901"/>
    <w:rsid w:val="005C01E2"/>
    <w:rsid w:val="005C13B0"/>
    <w:rsid w:val="005C1FD2"/>
    <w:rsid w:val="005C3A94"/>
    <w:rsid w:val="005C640A"/>
    <w:rsid w:val="005C6B4F"/>
    <w:rsid w:val="005C6B71"/>
    <w:rsid w:val="005C6D91"/>
    <w:rsid w:val="005C797E"/>
    <w:rsid w:val="005D0ADB"/>
    <w:rsid w:val="005D1465"/>
    <w:rsid w:val="005D1B4B"/>
    <w:rsid w:val="005D27C4"/>
    <w:rsid w:val="005D2D32"/>
    <w:rsid w:val="005D3070"/>
    <w:rsid w:val="005D3C13"/>
    <w:rsid w:val="005D47CE"/>
    <w:rsid w:val="005D6860"/>
    <w:rsid w:val="005D72D0"/>
    <w:rsid w:val="005E05BD"/>
    <w:rsid w:val="005E0BA6"/>
    <w:rsid w:val="005E0BC2"/>
    <w:rsid w:val="005E13B3"/>
    <w:rsid w:val="005E2B36"/>
    <w:rsid w:val="005E2C86"/>
    <w:rsid w:val="005E3635"/>
    <w:rsid w:val="005E572F"/>
    <w:rsid w:val="005E6A1D"/>
    <w:rsid w:val="005E73BB"/>
    <w:rsid w:val="005E7B2C"/>
    <w:rsid w:val="005F0724"/>
    <w:rsid w:val="005F1B71"/>
    <w:rsid w:val="005F2AAB"/>
    <w:rsid w:val="005F36B6"/>
    <w:rsid w:val="005F46B3"/>
    <w:rsid w:val="005F49DE"/>
    <w:rsid w:val="005F6A94"/>
    <w:rsid w:val="005F7E8B"/>
    <w:rsid w:val="00600286"/>
    <w:rsid w:val="00600B26"/>
    <w:rsid w:val="0060191A"/>
    <w:rsid w:val="0060285B"/>
    <w:rsid w:val="006051F3"/>
    <w:rsid w:val="006055D3"/>
    <w:rsid w:val="00610108"/>
    <w:rsid w:val="006101B3"/>
    <w:rsid w:val="00610CC6"/>
    <w:rsid w:val="006126AA"/>
    <w:rsid w:val="006133E6"/>
    <w:rsid w:val="006152A7"/>
    <w:rsid w:val="00616191"/>
    <w:rsid w:val="00616FD1"/>
    <w:rsid w:val="0061718C"/>
    <w:rsid w:val="006209B9"/>
    <w:rsid w:val="00620B08"/>
    <w:rsid w:val="00622025"/>
    <w:rsid w:val="00622645"/>
    <w:rsid w:val="006241B7"/>
    <w:rsid w:val="006248F8"/>
    <w:rsid w:val="00631BE4"/>
    <w:rsid w:val="0063250A"/>
    <w:rsid w:val="006335A9"/>
    <w:rsid w:val="0063437A"/>
    <w:rsid w:val="006349E6"/>
    <w:rsid w:val="00635B39"/>
    <w:rsid w:val="006366EB"/>
    <w:rsid w:val="00637166"/>
    <w:rsid w:val="00642AE7"/>
    <w:rsid w:val="00643D45"/>
    <w:rsid w:val="00644F93"/>
    <w:rsid w:val="00645AEA"/>
    <w:rsid w:val="0064733F"/>
    <w:rsid w:val="00647C1C"/>
    <w:rsid w:val="006527E1"/>
    <w:rsid w:val="0065355D"/>
    <w:rsid w:val="00655C9F"/>
    <w:rsid w:val="00657B73"/>
    <w:rsid w:val="00657E28"/>
    <w:rsid w:val="00660991"/>
    <w:rsid w:val="00660FB4"/>
    <w:rsid w:val="00663785"/>
    <w:rsid w:val="00663C42"/>
    <w:rsid w:val="006654CA"/>
    <w:rsid w:val="0066658F"/>
    <w:rsid w:val="00666AE5"/>
    <w:rsid w:val="00666D1C"/>
    <w:rsid w:val="00667FB8"/>
    <w:rsid w:val="0067049C"/>
    <w:rsid w:val="00672CF4"/>
    <w:rsid w:val="00672E6F"/>
    <w:rsid w:val="00673462"/>
    <w:rsid w:val="006748E1"/>
    <w:rsid w:val="0067583D"/>
    <w:rsid w:val="0067597B"/>
    <w:rsid w:val="006767EB"/>
    <w:rsid w:val="00680A02"/>
    <w:rsid w:val="00682BA0"/>
    <w:rsid w:val="006832EE"/>
    <w:rsid w:val="0068354C"/>
    <w:rsid w:val="00683A67"/>
    <w:rsid w:val="00684D85"/>
    <w:rsid w:val="00684EB2"/>
    <w:rsid w:val="006858F1"/>
    <w:rsid w:val="00685A0C"/>
    <w:rsid w:val="0068647A"/>
    <w:rsid w:val="00686588"/>
    <w:rsid w:val="0068789E"/>
    <w:rsid w:val="00687E2F"/>
    <w:rsid w:val="006917D6"/>
    <w:rsid w:val="00692715"/>
    <w:rsid w:val="00693A42"/>
    <w:rsid w:val="00693CE8"/>
    <w:rsid w:val="00694505"/>
    <w:rsid w:val="00695564"/>
    <w:rsid w:val="0069558C"/>
    <w:rsid w:val="0069576C"/>
    <w:rsid w:val="00696978"/>
    <w:rsid w:val="006976E2"/>
    <w:rsid w:val="006A1990"/>
    <w:rsid w:val="006A241C"/>
    <w:rsid w:val="006A2F69"/>
    <w:rsid w:val="006A34DC"/>
    <w:rsid w:val="006A361E"/>
    <w:rsid w:val="006A5E82"/>
    <w:rsid w:val="006A5FCB"/>
    <w:rsid w:val="006A661A"/>
    <w:rsid w:val="006A6851"/>
    <w:rsid w:val="006A7F44"/>
    <w:rsid w:val="006B199F"/>
    <w:rsid w:val="006B1CC0"/>
    <w:rsid w:val="006B2A52"/>
    <w:rsid w:val="006B37A1"/>
    <w:rsid w:val="006B394F"/>
    <w:rsid w:val="006B39A2"/>
    <w:rsid w:val="006B4472"/>
    <w:rsid w:val="006B52F5"/>
    <w:rsid w:val="006B6B25"/>
    <w:rsid w:val="006B70E2"/>
    <w:rsid w:val="006C17F6"/>
    <w:rsid w:val="006C264A"/>
    <w:rsid w:val="006C287C"/>
    <w:rsid w:val="006C34FA"/>
    <w:rsid w:val="006C4AF0"/>
    <w:rsid w:val="006C542F"/>
    <w:rsid w:val="006C67DB"/>
    <w:rsid w:val="006C6DDD"/>
    <w:rsid w:val="006C713B"/>
    <w:rsid w:val="006D5B66"/>
    <w:rsid w:val="006D5B99"/>
    <w:rsid w:val="006D6DEA"/>
    <w:rsid w:val="006E1024"/>
    <w:rsid w:val="006E4490"/>
    <w:rsid w:val="006E496C"/>
    <w:rsid w:val="006E4E48"/>
    <w:rsid w:val="006E564C"/>
    <w:rsid w:val="006E5984"/>
    <w:rsid w:val="006E78AB"/>
    <w:rsid w:val="006F017A"/>
    <w:rsid w:val="006F0182"/>
    <w:rsid w:val="006F01FD"/>
    <w:rsid w:val="006F07B5"/>
    <w:rsid w:val="006F186A"/>
    <w:rsid w:val="006F22E0"/>
    <w:rsid w:val="006F2E0B"/>
    <w:rsid w:val="006F37B3"/>
    <w:rsid w:val="006F3AA2"/>
    <w:rsid w:val="006F40DE"/>
    <w:rsid w:val="006F4192"/>
    <w:rsid w:val="006F4F41"/>
    <w:rsid w:val="006F6C6C"/>
    <w:rsid w:val="006F73CC"/>
    <w:rsid w:val="00700BFC"/>
    <w:rsid w:val="00701398"/>
    <w:rsid w:val="00702DC8"/>
    <w:rsid w:val="00702F7B"/>
    <w:rsid w:val="00703FFD"/>
    <w:rsid w:val="007041D5"/>
    <w:rsid w:val="007047F9"/>
    <w:rsid w:val="0070592F"/>
    <w:rsid w:val="00706A14"/>
    <w:rsid w:val="00706B1F"/>
    <w:rsid w:val="00711348"/>
    <w:rsid w:val="00711500"/>
    <w:rsid w:val="00712F25"/>
    <w:rsid w:val="0071304A"/>
    <w:rsid w:val="00714076"/>
    <w:rsid w:val="00715B81"/>
    <w:rsid w:val="00716C8C"/>
    <w:rsid w:val="00717217"/>
    <w:rsid w:val="00717BF9"/>
    <w:rsid w:val="0072089F"/>
    <w:rsid w:val="00724464"/>
    <w:rsid w:val="007249B8"/>
    <w:rsid w:val="00724BC7"/>
    <w:rsid w:val="00725E0A"/>
    <w:rsid w:val="007266A2"/>
    <w:rsid w:val="00726830"/>
    <w:rsid w:val="00726C9C"/>
    <w:rsid w:val="00726D8F"/>
    <w:rsid w:val="00727403"/>
    <w:rsid w:val="00730E5E"/>
    <w:rsid w:val="0073210D"/>
    <w:rsid w:val="00732C42"/>
    <w:rsid w:val="00734AAF"/>
    <w:rsid w:val="00734D3E"/>
    <w:rsid w:val="00737068"/>
    <w:rsid w:val="007375C3"/>
    <w:rsid w:val="00741662"/>
    <w:rsid w:val="00741E18"/>
    <w:rsid w:val="00742E1B"/>
    <w:rsid w:val="0074419B"/>
    <w:rsid w:val="00744C5B"/>
    <w:rsid w:val="007455E5"/>
    <w:rsid w:val="007464C9"/>
    <w:rsid w:val="00746808"/>
    <w:rsid w:val="00746AD6"/>
    <w:rsid w:val="00746BF1"/>
    <w:rsid w:val="007474E9"/>
    <w:rsid w:val="00750354"/>
    <w:rsid w:val="00750428"/>
    <w:rsid w:val="00751246"/>
    <w:rsid w:val="00752C83"/>
    <w:rsid w:val="00752D2D"/>
    <w:rsid w:val="00752F57"/>
    <w:rsid w:val="007560AB"/>
    <w:rsid w:val="00757258"/>
    <w:rsid w:val="00757453"/>
    <w:rsid w:val="0075776D"/>
    <w:rsid w:val="007579F2"/>
    <w:rsid w:val="00757EDC"/>
    <w:rsid w:val="00760088"/>
    <w:rsid w:val="00760F68"/>
    <w:rsid w:val="00761A91"/>
    <w:rsid w:val="00761DC6"/>
    <w:rsid w:val="00762624"/>
    <w:rsid w:val="00763BA5"/>
    <w:rsid w:val="00763E12"/>
    <w:rsid w:val="00764DA9"/>
    <w:rsid w:val="00765399"/>
    <w:rsid w:val="00767D50"/>
    <w:rsid w:val="00770A78"/>
    <w:rsid w:val="00771F38"/>
    <w:rsid w:val="0077267C"/>
    <w:rsid w:val="00772835"/>
    <w:rsid w:val="00773243"/>
    <w:rsid w:val="00773554"/>
    <w:rsid w:val="007740A2"/>
    <w:rsid w:val="0077469A"/>
    <w:rsid w:val="0077547A"/>
    <w:rsid w:val="00775EFD"/>
    <w:rsid w:val="007761DF"/>
    <w:rsid w:val="00780776"/>
    <w:rsid w:val="00780977"/>
    <w:rsid w:val="00785567"/>
    <w:rsid w:val="00785A9A"/>
    <w:rsid w:val="007904CF"/>
    <w:rsid w:val="007921E3"/>
    <w:rsid w:val="00792BEC"/>
    <w:rsid w:val="00792EB0"/>
    <w:rsid w:val="007A0A9B"/>
    <w:rsid w:val="007A0ED6"/>
    <w:rsid w:val="007A2132"/>
    <w:rsid w:val="007A2543"/>
    <w:rsid w:val="007A2D3E"/>
    <w:rsid w:val="007A4597"/>
    <w:rsid w:val="007A511D"/>
    <w:rsid w:val="007A51B2"/>
    <w:rsid w:val="007A5D9E"/>
    <w:rsid w:val="007A64E8"/>
    <w:rsid w:val="007A6C9C"/>
    <w:rsid w:val="007A7292"/>
    <w:rsid w:val="007A73CB"/>
    <w:rsid w:val="007B17E9"/>
    <w:rsid w:val="007B2D06"/>
    <w:rsid w:val="007B42CE"/>
    <w:rsid w:val="007B5492"/>
    <w:rsid w:val="007B59AA"/>
    <w:rsid w:val="007B5DA3"/>
    <w:rsid w:val="007B5DDA"/>
    <w:rsid w:val="007B6474"/>
    <w:rsid w:val="007B67EC"/>
    <w:rsid w:val="007B6AFD"/>
    <w:rsid w:val="007C0DCF"/>
    <w:rsid w:val="007C1611"/>
    <w:rsid w:val="007C16AF"/>
    <w:rsid w:val="007C6EF5"/>
    <w:rsid w:val="007D3E97"/>
    <w:rsid w:val="007D477E"/>
    <w:rsid w:val="007D4909"/>
    <w:rsid w:val="007D5554"/>
    <w:rsid w:val="007D670C"/>
    <w:rsid w:val="007D729E"/>
    <w:rsid w:val="007E1819"/>
    <w:rsid w:val="007E1DC1"/>
    <w:rsid w:val="007E1DD0"/>
    <w:rsid w:val="007E1EBA"/>
    <w:rsid w:val="007E23FD"/>
    <w:rsid w:val="007E358C"/>
    <w:rsid w:val="007E4504"/>
    <w:rsid w:val="007E65A8"/>
    <w:rsid w:val="007E6EC2"/>
    <w:rsid w:val="007F00B1"/>
    <w:rsid w:val="007F0131"/>
    <w:rsid w:val="007F19B7"/>
    <w:rsid w:val="007F2CD1"/>
    <w:rsid w:val="007F44DE"/>
    <w:rsid w:val="007F5832"/>
    <w:rsid w:val="007F5D0B"/>
    <w:rsid w:val="007F6AAF"/>
    <w:rsid w:val="007F7100"/>
    <w:rsid w:val="007F7728"/>
    <w:rsid w:val="007F7798"/>
    <w:rsid w:val="008005EE"/>
    <w:rsid w:val="00800FAA"/>
    <w:rsid w:val="00801CC6"/>
    <w:rsid w:val="0080231F"/>
    <w:rsid w:val="00802797"/>
    <w:rsid w:val="0080352A"/>
    <w:rsid w:val="00803BD6"/>
    <w:rsid w:val="00804893"/>
    <w:rsid w:val="00810046"/>
    <w:rsid w:val="00811842"/>
    <w:rsid w:val="0081331E"/>
    <w:rsid w:val="00813AAE"/>
    <w:rsid w:val="00813FA5"/>
    <w:rsid w:val="00814B87"/>
    <w:rsid w:val="00814F99"/>
    <w:rsid w:val="00815B3B"/>
    <w:rsid w:val="00816391"/>
    <w:rsid w:val="00816672"/>
    <w:rsid w:val="00816EAC"/>
    <w:rsid w:val="00816F85"/>
    <w:rsid w:val="008174D2"/>
    <w:rsid w:val="00817B85"/>
    <w:rsid w:val="00817E41"/>
    <w:rsid w:val="0082130E"/>
    <w:rsid w:val="008218ED"/>
    <w:rsid w:val="00821E68"/>
    <w:rsid w:val="0082245B"/>
    <w:rsid w:val="008235C4"/>
    <w:rsid w:val="00825508"/>
    <w:rsid w:val="00825655"/>
    <w:rsid w:val="008264DB"/>
    <w:rsid w:val="00826766"/>
    <w:rsid w:val="00831673"/>
    <w:rsid w:val="008328F8"/>
    <w:rsid w:val="00833601"/>
    <w:rsid w:val="00833F2B"/>
    <w:rsid w:val="0083511E"/>
    <w:rsid w:val="0083635C"/>
    <w:rsid w:val="00840016"/>
    <w:rsid w:val="00840CA0"/>
    <w:rsid w:val="00840EFE"/>
    <w:rsid w:val="008427F0"/>
    <w:rsid w:val="008428B6"/>
    <w:rsid w:val="00844271"/>
    <w:rsid w:val="00844725"/>
    <w:rsid w:val="00845C7B"/>
    <w:rsid w:val="00845D17"/>
    <w:rsid w:val="00846AD4"/>
    <w:rsid w:val="00846E67"/>
    <w:rsid w:val="008473D6"/>
    <w:rsid w:val="00851915"/>
    <w:rsid w:val="008524E0"/>
    <w:rsid w:val="0085373A"/>
    <w:rsid w:val="00854D6C"/>
    <w:rsid w:val="00857843"/>
    <w:rsid w:val="00860762"/>
    <w:rsid w:val="00861052"/>
    <w:rsid w:val="008627FF"/>
    <w:rsid w:val="00863EC3"/>
    <w:rsid w:val="008643DB"/>
    <w:rsid w:val="008659F5"/>
    <w:rsid w:val="00866ADA"/>
    <w:rsid w:val="0086716D"/>
    <w:rsid w:val="008710C5"/>
    <w:rsid w:val="0087123D"/>
    <w:rsid w:val="00872164"/>
    <w:rsid w:val="0087261C"/>
    <w:rsid w:val="008730FD"/>
    <w:rsid w:val="0087373F"/>
    <w:rsid w:val="008748F6"/>
    <w:rsid w:val="0087515C"/>
    <w:rsid w:val="008762A1"/>
    <w:rsid w:val="008828BF"/>
    <w:rsid w:val="008833EF"/>
    <w:rsid w:val="00883BC1"/>
    <w:rsid w:val="00884C7D"/>
    <w:rsid w:val="00884DA1"/>
    <w:rsid w:val="008857F0"/>
    <w:rsid w:val="008914C5"/>
    <w:rsid w:val="008934DF"/>
    <w:rsid w:val="00895DBF"/>
    <w:rsid w:val="008962DA"/>
    <w:rsid w:val="008968F2"/>
    <w:rsid w:val="00897865"/>
    <w:rsid w:val="00897C5C"/>
    <w:rsid w:val="008A226A"/>
    <w:rsid w:val="008A2722"/>
    <w:rsid w:val="008A3AC1"/>
    <w:rsid w:val="008A3DA3"/>
    <w:rsid w:val="008A57C3"/>
    <w:rsid w:val="008A5AC9"/>
    <w:rsid w:val="008A61CC"/>
    <w:rsid w:val="008A6483"/>
    <w:rsid w:val="008A7DEA"/>
    <w:rsid w:val="008B0C13"/>
    <w:rsid w:val="008B12CE"/>
    <w:rsid w:val="008B4326"/>
    <w:rsid w:val="008B490E"/>
    <w:rsid w:val="008B53F6"/>
    <w:rsid w:val="008B588F"/>
    <w:rsid w:val="008B7694"/>
    <w:rsid w:val="008C0A31"/>
    <w:rsid w:val="008C2062"/>
    <w:rsid w:val="008C3FF8"/>
    <w:rsid w:val="008C543D"/>
    <w:rsid w:val="008C5FA1"/>
    <w:rsid w:val="008C6407"/>
    <w:rsid w:val="008D0BFB"/>
    <w:rsid w:val="008D200E"/>
    <w:rsid w:val="008D26A1"/>
    <w:rsid w:val="008D3562"/>
    <w:rsid w:val="008D4050"/>
    <w:rsid w:val="008D4E23"/>
    <w:rsid w:val="008D519D"/>
    <w:rsid w:val="008D587C"/>
    <w:rsid w:val="008E176C"/>
    <w:rsid w:val="008E1FCD"/>
    <w:rsid w:val="008E205E"/>
    <w:rsid w:val="008E384F"/>
    <w:rsid w:val="008E404C"/>
    <w:rsid w:val="008E55AA"/>
    <w:rsid w:val="008F0515"/>
    <w:rsid w:val="008F0A2C"/>
    <w:rsid w:val="008F4F06"/>
    <w:rsid w:val="008F79ED"/>
    <w:rsid w:val="00902732"/>
    <w:rsid w:val="009059DB"/>
    <w:rsid w:val="00905C39"/>
    <w:rsid w:val="00907679"/>
    <w:rsid w:val="00907AC1"/>
    <w:rsid w:val="009110B0"/>
    <w:rsid w:val="009123BD"/>
    <w:rsid w:val="009123F1"/>
    <w:rsid w:val="0091284D"/>
    <w:rsid w:val="00915381"/>
    <w:rsid w:val="009161D9"/>
    <w:rsid w:val="00916E4C"/>
    <w:rsid w:val="00917E70"/>
    <w:rsid w:val="0092053B"/>
    <w:rsid w:val="009209CA"/>
    <w:rsid w:val="00920E39"/>
    <w:rsid w:val="00922C19"/>
    <w:rsid w:val="00924E7B"/>
    <w:rsid w:val="009259EB"/>
    <w:rsid w:val="0092624B"/>
    <w:rsid w:val="009270FD"/>
    <w:rsid w:val="00927372"/>
    <w:rsid w:val="009276DF"/>
    <w:rsid w:val="00930F6D"/>
    <w:rsid w:val="009321E2"/>
    <w:rsid w:val="00933401"/>
    <w:rsid w:val="0093462E"/>
    <w:rsid w:val="0093518F"/>
    <w:rsid w:val="009369CE"/>
    <w:rsid w:val="0094029D"/>
    <w:rsid w:val="00940930"/>
    <w:rsid w:val="009427A8"/>
    <w:rsid w:val="0094753E"/>
    <w:rsid w:val="00947A83"/>
    <w:rsid w:val="00951486"/>
    <w:rsid w:val="00953B2C"/>
    <w:rsid w:val="00953B95"/>
    <w:rsid w:val="009570DB"/>
    <w:rsid w:val="0095787B"/>
    <w:rsid w:val="00960519"/>
    <w:rsid w:val="009606BE"/>
    <w:rsid w:val="00960D5E"/>
    <w:rsid w:val="00961672"/>
    <w:rsid w:val="009638C7"/>
    <w:rsid w:val="0096398F"/>
    <w:rsid w:val="00963DE9"/>
    <w:rsid w:val="009650D4"/>
    <w:rsid w:val="00967352"/>
    <w:rsid w:val="009679AE"/>
    <w:rsid w:val="009706E7"/>
    <w:rsid w:val="0097072A"/>
    <w:rsid w:val="00972A4C"/>
    <w:rsid w:val="00972CDC"/>
    <w:rsid w:val="00973A69"/>
    <w:rsid w:val="0097797A"/>
    <w:rsid w:val="00977DC0"/>
    <w:rsid w:val="00980674"/>
    <w:rsid w:val="009808CC"/>
    <w:rsid w:val="00980B6C"/>
    <w:rsid w:val="0098185B"/>
    <w:rsid w:val="00981A92"/>
    <w:rsid w:val="009835CA"/>
    <w:rsid w:val="00986608"/>
    <w:rsid w:val="009868C9"/>
    <w:rsid w:val="0098721A"/>
    <w:rsid w:val="00987DD1"/>
    <w:rsid w:val="00992380"/>
    <w:rsid w:val="009923C2"/>
    <w:rsid w:val="00992AC5"/>
    <w:rsid w:val="00993239"/>
    <w:rsid w:val="00993321"/>
    <w:rsid w:val="00993A86"/>
    <w:rsid w:val="00994143"/>
    <w:rsid w:val="009945D4"/>
    <w:rsid w:val="00995577"/>
    <w:rsid w:val="00996A99"/>
    <w:rsid w:val="00996C4D"/>
    <w:rsid w:val="00997379"/>
    <w:rsid w:val="009974D7"/>
    <w:rsid w:val="009A1647"/>
    <w:rsid w:val="009A1729"/>
    <w:rsid w:val="009A1A2D"/>
    <w:rsid w:val="009A2226"/>
    <w:rsid w:val="009A4243"/>
    <w:rsid w:val="009A46F3"/>
    <w:rsid w:val="009A5F42"/>
    <w:rsid w:val="009A66BB"/>
    <w:rsid w:val="009B09D2"/>
    <w:rsid w:val="009B10D1"/>
    <w:rsid w:val="009B1758"/>
    <w:rsid w:val="009B1DB8"/>
    <w:rsid w:val="009B1FF9"/>
    <w:rsid w:val="009B2508"/>
    <w:rsid w:val="009B252B"/>
    <w:rsid w:val="009B376C"/>
    <w:rsid w:val="009B3840"/>
    <w:rsid w:val="009B4041"/>
    <w:rsid w:val="009B45D3"/>
    <w:rsid w:val="009B51FE"/>
    <w:rsid w:val="009B5EDA"/>
    <w:rsid w:val="009B5EE2"/>
    <w:rsid w:val="009B689B"/>
    <w:rsid w:val="009B69AA"/>
    <w:rsid w:val="009B7560"/>
    <w:rsid w:val="009B77F6"/>
    <w:rsid w:val="009C015A"/>
    <w:rsid w:val="009C1087"/>
    <w:rsid w:val="009C1290"/>
    <w:rsid w:val="009C1325"/>
    <w:rsid w:val="009C24B6"/>
    <w:rsid w:val="009C24D2"/>
    <w:rsid w:val="009C5DF3"/>
    <w:rsid w:val="009C660F"/>
    <w:rsid w:val="009C662B"/>
    <w:rsid w:val="009C77B3"/>
    <w:rsid w:val="009D11B2"/>
    <w:rsid w:val="009D29B1"/>
    <w:rsid w:val="009D3C75"/>
    <w:rsid w:val="009D54A6"/>
    <w:rsid w:val="009D6AB3"/>
    <w:rsid w:val="009E0828"/>
    <w:rsid w:val="009E2767"/>
    <w:rsid w:val="009E4339"/>
    <w:rsid w:val="009E45F8"/>
    <w:rsid w:val="009E4677"/>
    <w:rsid w:val="009E5916"/>
    <w:rsid w:val="009E5AFC"/>
    <w:rsid w:val="009E7014"/>
    <w:rsid w:val="009F014F"/>
    <w:rsid w:val="009F1277"/>
    <w:rsid w:val="009F19A0"/>
    <w:rsid w:val="009F557E"/>
    <w:rsid w:val="009F640C"/>
    <w:rsid w:val="009F70DB"/>
    <w:rsid w:val="009F71EE"/>
    <w:rsid w:val="009F7915"/>
    <w:rsid w:val="00A00D56"/>
    <w:rsid w:val="00A0264D"/>
    <w:rsid w:val="00A0291A"/>
    <w:rsid w:val="00A02CF3"/>
    <w:rsid w:val="00A0368E"/>
    <w:rsid w:val="00A04616"/>
    <w:rsid w:val="00A07357"/>
    <w:rsid w:val="00A07FC4"/>
    <w:rsid w:val="00A11425"/>
    <w:rsid w:val="00A119B5"/>
    <w:rsid w:val="00A14449"/>
    <w:rsid w:val="00A1512E"/>
    <w:rsid w:val="00A15A84"/>
    <w:rsid w:val="00A17A44"/>
    <w:rsid w:val="00A20AB2"/>
    <w:rsid w:val="00A2303F"/>
    <w:rsid w:val="00A2572E"/>
    <w:rsid w:val="00A26040"/>
    <w:rsid w:val="00A26EA4"/>
    <w:rsid w:val="00A31D40"/>
    <w:rsid w:val="00A32862"/>
    <w:rsid w:val="00A32E59"/>
    <w:rsid w:val="00A335B8"/>
    <w:rsid w:val="00A33B76"/>
    <w:rsid w:val="00A3537E"/>
    <w:rsid w:val="00A35DC4"/>
    <w:rsid w:val="00A3709B"/>
    <w:rsid w:val="00A374DB"/>
    <w:rsid w:val="00A401D8"/>
    <w:rsid w:val="00A40F33"/>
    <w:rsid w:val="00A4154A"/>
    <w:rsid w:val="00A41D96"/>
    <w:rsid w:val="00A4260F"/>
    <w:rsid w:val="00A4275B"/>
    <w:rsid w:val="00A42B7B"/>
    <w:rsid w:val="00A42F0F"/>
    <w:rsid w:val="00A42F9F"/>
    <w:rsid w:val="00A45398"/>
    <w:rsid w:val="00A45D5C"/>
    <w:rsid w:val="00A473C8"/>
    <w:rsid w:val="00A505DE"/>
    <w:rsid w:val="00A50CC8"/>
    <w:rsid w:val="00A51807"/>
    <w:rsid w:val="00A519E0"/>
    <w:rsid w:val="00A51AB2"/>
    <w:rsid w:val="00A525A9"/>
    <w:rsid w:val="00A534B9"/>
    <w:rsid w:val="00A5384E"/>
    <w:rsid w:val="00A545C7"/>
    <w:rsid w:val="00A54EB5"/>
    <w:rsid w:val="00A567B1"/>
    <w:rsid w:val="00A608D3"/>
    <w:rsid w:val="00A60E71"/>
    <w:rsid w:val="00A61968"/>
    <w:rsid w:val="00A61CE8"/>
    <w:rsid w:val="00A638F8"/>
    <w:rsid w:val="00A642DC"/>
    <w:rsid w:val="00A65519"/>
    <w:rsid w:val="00A65CDE"/>
    <w:rsid w:val="00A6672B"/>
    <w:rsid w:val="00A67777"/>
    <w:rsid w:val="00A67C2F"/>
    <w:rsid w:val="00A70858"/>
    <w:rsid w:val="00A81465"/>
    <w:rsid w:val="00A81757"/>
    <w:rsid w:val="00A81AFA"/>
    <w:rsid w:val="00A85A26"/>
    <w:rsid w:val="00A870F2"/>
    <w:rsid w:val="00A9076D"/>
    <w:rsid w:val="00A92694"/>
    <w:rsid w:val="00A92BE3"/>
    <w:rsid w:val="00A93B12"/>
    <w:rsid w:val="00A93C30"/>
    <w:rsid w:val="00A9553F"/>
    <w:rsid w:val="00A959E9"/>
    <w:rsid w:val="00A96075"/>
    <w:rsid w:val="00A9666B"/>
    <w:rsid w:val="00A97D87"/>
    <w:rsid w:val="00AA06F2"/>
    <w:rsid w:val="00AA130A"/>
    <w:rsid w:val="00AA2307"/>
    <w:rsid w:val="00AA25BC"/>
    <w:rsid w:val="00AA3368"/>
    <w:rsid w:val="00AA4CC2"/>
    <w:rsid w:val="00AA58B8"/>
    <w:rsid w:val="00AA637F"/>
    <w:rsid w:val="00AA67FC"/>
    <w:rsid w:val="00AA68D8"/>
    <w:rsid w:val="00AA7200"/>
    <w:rsid w:val="00AA7750"/>
    <w:rsid w:val="00AB444F"/>
    <w:rsid w:val="00AB4D64"/>
    <w:rsid w:val="00AB58FD"/>
    <w:rsid w:val="00AB5C6E"/>
    <w:rsid w:val="00AC0F16"/>
    <w:rsid w:val="00AC12B2"/>
    <w:rsid w:val="00AC1DA2"/>
    <w:rsid w:val="00AC243B"/>
    <w:rsid w:val="00AC2D9A"/>
    <w:rsid w:val="00AC3055"/>
    <w:rsid w:val="00AC56AE"/>
    <w:rsid w:val="00AC5ABF"/>
    <w:rsid w:val="00AC7AA3"/>
    <w:rsid w:val="00AD04D2"/>
    <w:rsid w:val="00AD070F"/>
    <w:rsid w:val="00AD2939"/>
    <w:rsid w:val="00AD4033"/>
    <w:rsid w:val="00AD4707"/>
    <w:rsid w:val="00AD4986"/>
    <w:rsid w:val="00AD4F26"/>
    <w:rsid w:val="00AD581E"/>
    <w:rsid w:val="00AE2F64"/>
    <w:rsid w:val="00AE5200"/>
    <w:rsid w:val="00AE5501"/>
    <w:rsid w:val="00AE5FE8"/>
    <w:rsid w:val="00AF0B3C"/>
    <w:rsid w:val="00AF11E3"/>
    <w:rsid w:val="00AF1916"/>
    <w:rsid w:val="00AF250E"/>
    <w:rsid w:val="00AF26D2"/>
    <w:rsid w:val="00AF293B"/>
    <w:rsid w:val="00AF29FA"/>
    <w:rsid w:val="00AF34B7"/>
    <w:rsid w:val="00AF422E"/>
    <w:rsid w:val="00AF4603"/>
    <w:rsid w:val="00AF5E9A"/>
    <w:rsid w:val="00AF71F7"/>
    <w:rsid w:val="00AF79C3"/>
    <w:rsid w:val="00AF7CEC"/>
    <w:rsid w:val="00B00B68"/>
    <w:rsid w:val="00B02668"/>
    <w:rsid w:val="00B02DB7"/>
    <w:rsid w:val="00B03045"/>
    <w:rsid w:val="00B039B9"/>
    <w:rsid w:val="00B03B32"/>
    <w:rsid w:val="00B0403E"/>
    <w:rsid w:val="00B06A05"/>
    <w:rsid w:val="00B07677"/>
    <w:rsid w:val="00B11828"/>
    <w:rsid w:val="00B12F61"/>
    <w:rsid w:val="00B13549"/>
    <w:rsid w:val="00B1572C"/>
    <w:rsid w:val="00B15BFE"/>
    <w:rsid w:val="00B21125"/>
    <w:rsid w:val="00B213BB"/>
    <w:rsid w:val="00B268FD"/>
    <w:rsid w:val="00B269E8"/>
    <w:rsid w:val="00B30D5B"/>
    <w:rsid w:val="00B32B83"/>
    <w:rsid w:val="00B33B5D"/>
    <w:rsid w:val="00B34A4C"/>
    <w:rsid w:val="00B34A9C"/>
    <w:rsid w:val="00B375D1"/>
    <w:rsid w:val="00B40DC2"/>
    <w:rsid w:val="00B40E95"/>
    <w:rsid w:val="00B41A04"/>
    <w:rsid w:val="00B44DCD"/>
    <w:rsid w:val="00B44F4F"/>
    <w:rsid w:val="00B45919"/>
    <w:rsid w:val="00B50C67"/>
    <w:rsid w:val="00B51114"/>
    <w:rsid w:val="00B523A1"/>
    <w:rsid w:val="00B544CD"/>
    <w:rsid w:val="00B55E10"/>
    <w:rsid w:val="00B55EA8"/>
    <w:rsid w:val="00B566FF"/>
    <w:rsid w:val="00B64247"/>
    <w:rsid w:val="00B642BE"/>
    <w:rsid w:val="00B6536A"/>
    <w:rsid w:val="00B65B03"/>
    <w:rsid w:val="00B662B3"/>
    <w:rsid w:val="00B6735D"/>
    <w:rsid w:val="00B67372"/>
    <w:rsid w:val="00B718E9"/>
    <w:rsid w:val="00B728A5"/>
    <w:rsid w:val="00B7375E"/>
    <w:rsid w:val="00B80F9B"/>
    <w:rsid w:val="00B83006"/>
    <w:rsid w:val="00B8430C"/>
    <w:rsid w:val="00B8473C"/>
    <w:rsid w:val="00B84931"/>
    <w:rsid w:val="00B8513F"/>
    <w:rsid w:val="00B85A18"/>
    <w:rsid w:val="00B8602B"/>
    <w:rsid w:val="00B879D7"/>
    <w:rsid w:val="00B87AE5"/>
    <w:rsid w:val="00B90444"/>
    <w:rsid w:val="00B90D4B"/>
    <w:rsid w:val="00B915C6"/>
    <w:rsid w:val="00B9525D"/>
    <w:rsid w:val="00B9595A"/>
    <w:rsid w:val="00B95D84"/>
    <w:rsid w:val="00B97B92"/>
    <w:rsid w:val="00B97DFE"/>
    <w:rsid w:val="00BA0059"/>
    <w:rsid w:val="00BA12EC"/>
    <w:rsid w:val="00BA368C"/>
    <w:rsid w:val="00BA4CB6"/>
    <w:rsid w:val="00BA692A"/>
    <w:rsid w:val="00BB0ACD"/>
    <w:rsid w:val="00BB0CDB"/>
    <w:rsid w:val="00BB1096"/>
    <w:rsid w:val="00BB3EDD"/>
    <w:rsid w:val="00BB5836"/>
    <w:rsid w:val="00BB623D"/>
    <w:rsid w:val="00BB7CE9"/>
    <w:rsid w:val="00BC16B0"/>
    <w:rsid w:val="00BC20F7"/>
    <w:rsid w:val="00BC2788"/>
    <w:rsid w:val="00BC3EBD"/>
    <w:rsid w:val="00BC45AF"/>
    <w:rsid w:val="00BC4E7C"/>
    <w:rsid w:val="00BC5189"/>
    <w:rsid w:val="00BC524B"/>
    <w:rsid w:val="00BC63D9"/>
    <w:rsid w:val="00BC664A"/>
    <w:rsid w:val="00BC7425"/>
    <w:rsid w:val="00BC74C3"/>
    <w:rsid w:val="00BD1267"/>
    <w:rsid w:val="00BD5E18"/>
    <w:rsid w:val="00BD7B3B"/>
    <w:rsid w:val="00BE21AA"/>
    <w:rsid w:val="00BE36E0"/>
    <w:rsid w:val="00BE661F"/>
    <w:rsid w:val="00BE7890"/>
    <w:rsid w:val="00BF0A21"/>
    <w:rsid w:val="00BF4742"/>
    <w:rsid w:val="00BF586A"/>
    <w:rsid w:val="00BF5F5F"/>
    <w:rsid w:val="00BF604F"/>
    <w:rsid w:val="00BF61C0"/>
    <w:rsid w:val="00BF6EEB"/>
    <w:rsid w:val="00BF72B7"/>
    <w:rsid w:val="00C0051B"/>
    <w:rsid w:val="00C009B9"/>
    <w:rsid w:val="00C01546"/>
    <w:rsid w:val="00C01592"/>
    <w:rsid w:val="00C031F4"/>
    <w:rsid w:val="00C057FD"/>
    <w:rsid w:val="00C05C31"/>
    <w:rsid w:val="00C11E64"/>
    <w:rsid w:val="00C138F0"/>
    <w:rsid w:val="00C14E32"/>
    <w:rsid w:val="00C16036"/>
    <w:rsid w:val="00C1609F"/>
    <w:rsid w:val="00C16179"/>
    <w:rsid w:val="00C20701"/>
    <w:rsid w:val="00C21BAC"/>
    <w:rsid w:val="00C21CAB"/>
    <w:rsid w:val="00C22212"/>
    <w:rsid w:val="00C23339"/>
    <w:rsid w:val="00C23433"/>
    <w:rsid w:val="00C254B7"/>
    <w:rsid w:val="00C2639C"/>
    <w:rsid w:val="00C264E0"/>
    <w:rsid w:val="00C27108"/>
    <w:rsid w:val="00C300AB"/>
    <w:rsid w:val="00C30135"/>
    <w:rsid w:val="00C3032B"/>
    <w:rsid w:val="00C305DC"/>
    <w:rsid w:val="00C305E1"/>
    <w:rsid w:val="00C31C20"/>
    <w:rsid w:val="00C3245D"/>
    <w:rsid w:val="00C33023"/>
    <w:rsid w:val="00C3643D"/>
    <w:rsid w:val="00C365CA"/>
    <w:rsid w:val="00C366DF"/>
    <w:rsid w:val="00C371FA"/>
    <w:rsid w:val="00C376AD"/>
    <w:rsid w:val="00C376CE"/>
    <w:rsid w:val="00C42E70"/>
    <w:rsid w:val="00C44ED4"/>
    <w:rsid w:val="00C476A8"/>
    <w:rsid w:val="00C478F1"/>
    <w:rsid w:val="00C51FBA"/>
    <w:rsid w:val="00C53B92"/>
    <w:rsid w:val="00C55BBA"/>
    <w:rsid w:val="00C564AC"/>
    <w:rsid w:val="00C6137A"/>
    <w:rsid w:val="00C61BFB"/>
    <w:rsid w:val="00C620E4"/>
    <w:rsid w:val="00C6294D"/>
    <w:rsid w:val="00C63CFF"/>
    <w:rsid w:val="00C64A5E"/>
    <w:rsid w:val="00C660B1"/>
    <w:rsid w:val="00C66867"/>
    <w:rsid w:val="00C676D2"/>
    <w:rsid w:val="00C73AA2"/>
    <w:rsid w:val="00C73C4D"/>
    <w:rsid w:val="00C753E4"/>
    <w:rsid w:val="00C77A1C"/>
    <w:rsid w:val="00C83DCF"/>
    <w:rsid w:val="00C83FC4"/>
    <w:rsid w:val="00C90146"/>
    <w:rsid w:val="00C902F5"/>
    <w:rsid w:val="00C912A4"/>
    <w:rsid w:val="00C91359"/>
    <w:rsid w:val="00C91EEB"/>
    <w:rsid w:val="00C947BD"/>
    <w:rsid w:val="00C96565"/>
    <w:rsid w:val="00C96781"/>
    <w:rsid w:val="00C9690B"/>
    <w:rsid w:val="00C97CD6"/>
    <w:rsid w:val="00CA1B7D"/>
    <w:rsid w:val="00CA2956"/>
    <w:rsid w:val="00CA3154"/>
    <w:rsid w:val="00CA31E8"/>
    <w:rsid w:val="00CA4752"/>
    <w:rsid w:val="00CA6A00"/>
    <w:rsid w:val="00CA6FB8"/>
    <w:rsid w:val="00CA7288"/>
    <w:rsid w:val="00CA79BA"/>
    <w:rsid w:val="00CB139D"/>
    <w:rsid w:val="00CB3895"/>
    <w:rsid w:val="00CB43BC"/>
    <w:rsid w:val="00CB5268"/>
    <w:rsid w:val="00CB56CE"/>
    <w:rsid w:val="00CB5A2C"/>
    <w:rsid w:val="00CB63F4"/>
    <w:rsid w:val="00CB693A"/>
    <w:rsid w:val="00CB71DE"/>
    <w:rsid w:val="00CC0DE5"/>
    <w:rsid w:val="00CC0F3D"/>
    <w:rsid w:val="00CC40CC"/>
    <w:rsid w:val="00CC4B93"/>
    <w:rsid w:val="00CC541C"/>
    <w:rsid w:val="00CC5AA9"/>
    <w:rsid w:val="00CC6DFF"/>
    <w:rsid w:val="00CC6ED8"/>
    <w:rsid w:val="00CC7B62"/>
    <w:rsid w:val="00CD034B"/>
    <w:rsid w:val="00CD31EC"/>
    <w:rsid w:val="00CD5466"/>
    <w:rsid w:val="00CD633A"/>
    <w:rsid w:val="00CD7DA9"/>
    <w:rsid w:val="00CE262D"/>
    <w:rsid w:val="00CE2CF4"/>
    <w:rsid w:val="00CE39EE"/>
    <w:rsid w:val="00CE3BCF"/>
    <w:rsid w:val="00CE5C02"/>
    <w:rsid w:val="00CE5D1F"/>
    <w:rsid w:val="00CE5F84"/>
    <w:rsid w:val="00CE6FF1"/>
    <w:rsid w:val="00CE7FEC"/>
    <w:rsid w:val="00CF0508"/>
    <w:rsid w:val="00CF1334"/>
    <w:rsid w:val="00CF190C"/>
    <w:rsid w:val="00CF39CB"/>
    <w:rsid w:val="00D00B78"/>
    <w:rsid w:val="00D01AF4"/>
    <w:rsid w:val="00D025CD"/>
    <w:rsid w:val="00D04C94"/>
    <w:rsid w:val="00D05300"/>
    <w:rsid w:val="00D070EB"/>
    <w:rsid w:val="00D073FC"/>
    <w:rsid w:val="00D0744B"/>
    <w:rsid w:val="00D07C9A"/>
    <w:rsid w:val="00D10A28"/>
    <w:rsid w:val="00D10EE1"/>
    <w:rsid w:val="00D115FB"/>
    <w:rsid w:val="00D13CF5"/>
    <w:rsid w:val="00D1760C"/>
    <w:rsid w:val="00D17805"/>
    <w:rsid w:val="00D179FC"/>
    <w:rsid w:val="00D25EB9"/>
    <w:rsid w:val="00D2652A"/>
    <w:rsid w:val="00D26CCC"/>
    <w:rsid w:val="00D26FC7"/>
    <w:rsid w:val="00D2766F"/>
    <w:rsid w:val="00D31AC2"/>
    <w:rsid w:val="00D33559"/>
    <w:rsid w:val="00D369FD"/>
    <w:rsid w:val="00D3776C"/>
    <w:rsid w:val="00D377FF"/>
    <w:rsid w:val="00D40939"/>
    <w:rsid w:val="00D40AAC"/>
    <w:rsid w:val="00D4435A"/>
    <w:rsid w:val="00D44F46"/>
    <w:rsid w:val="00D47FCE"/>
    <w:rsid w:val="00D5053C"/>
    <w:rsid w:val="00D51B7F"/>
    <w:rsid w:val="00D51E5B"/>
    <w:rsid w:val="00D522C2"/>
    <w:rsid w:val="00D53B4F"/>
    <w:rsid w:val="00D54E00"/>
    <w:rsid w:val="00D5564E"/>
    <w:rsid w:val="00D56371"/>
    <w:rsid w:val="00D569BB"/>
    <w:rsid w:val="00D56DFD"/>
    <w:rsid w:val="00D6025D"/>
    <w:rsid w:val="00D6030D"/>
    <w:rsid w:val="00D60E8F"/>
    <w:rsid w:val="00D61804"/>
    <w:rsid w:val="00D62398"/>
    <w:rsid w:val="00D637ED"/>
    <w:rsid w:val="00D644B3"/>
    <w:rsid w:val="00D6515D"/>
    <w:rsid w:val="00D6542A"/>
    <w:rsid w:val="00D65A63"/>
    <w:rsid w:val="00D66102"/>
    <w:rsid w:val="00D6645D"/>
    <w:rsid w:val="00D66E21"/>
    <w:rsid w:val="00D66FC1"/>
    <w:rsid w:val="00D67A46"/>
    <w:rsid w:val="00D67E63"/>
    <w:rsid w:val="00D70A09"/>
    <w:rsid w:val="00D7165C"/>
    <w:rsid w:val="00D73311"/>
    <w:rsid w:val="00D73567"/>
    <w:rsid w:val="00D75526"/>
    <w:rsid w:val="00D75F04"/>
    <w:rsid w:val="00D75FDE"/>
    <w:rsid w:val="00D7711C"/>
    <w:rsid w:val="00D82734"/>
    <w:rsid w:val="00D828D4"/>
    <w:rsid w:val="00D82B46"/>
    <w:rsid w:val="00D82CDD"/>
    <w:rsid w:val="00D82E2B"/>
    <w:rsid w:val="00D86E45"/>
    <w:rsid w:val="00D86E55"/>
    <w:rsid w:val="00D875F4"/>
    <w:rsid w:val="00D87B76"/>
    <w:rsid w:val="00D87BB1"/>
    <w:rsid w:val="00D87C80"/>
    <w:rsid w:val="00D914DB"/>
    <w:rsid w:val="00D94D50"/>
    <w:rsid w:val="00D95B04"/>
    <w:rsid w:val="00D95D67"/>
    <w:rsid w:val="00D96854"/>
    <w:rsid w:val="00D9724D"/>
    <w:rsid w:val="00D97404"/>
    <w:rsid w:val="00D975B5"/>
    <w:rsid w:val="00DA0C02"/>
    <w:rsid w:val="00DA158C"/>
    <w:rsid w:val="00DA1631"/>
    <w:rsid w:val="00DA164C"/>
    <w:rsid w:val="00DA20E5"/>
    <w:rsid w:val="00DA24B2"/>
    <w:rsid w:val="00DA3BFB"/>
    <w:rsid w:val="00DA48E4"/>
    <w:rsid w:val="00DA492B"/>
    <w:rsid w:val="00DA49F0"/>
    <w:rsid w:val="00DA5388"/>
    <w:rsid w:val="00DA542E"/>
    <w:rsid w:val="00DA5FD8"/>
    <w:rsid w:val="00DA631C"/>
    <w:rsid w:val="00DA7163"/>
    <w:rsid w:val="00DA7607"/>
    <w:rsid w:val="00DA77D2"/>
    <w:rsid w:val="00DA7CCE"/>
    <w:rsid w:val="00DB00D0"/>
    <w:rsid w:val="00DB1F34"/>
    <w:rsid w:val="00DB51DE"/>
    <w:rsid w:val="00DB6DCD"/>
    <w:rsid w:val="00DB76E7"/>
    <w:rsid w:val="00DC07A2"/>
    <w:rsid w:val="00DC0B7E"/>
    <w:rsid w:val="00DC17F4"/>
    <w:rsid w:val="00DC1C1F"/>
    <w:rsid w:val="00DC28EA"/>
    <w:rsid w:val="00DC36AA"/>
    <w:rsid w:val="00DC63A2"/>
    <w:rsid w:val="00DC6E2C"/>
    <w:rsid w:val="00DC6F8B"/>
    <w:rsid w:val="00DC74B3"/>
    <w:rsid w:val="00DD157A"/>
    <w:rsid w:val="00DD1F68"/>
    <w:rsid w:val="00DD3C7E"/>
    <w:rsid w:val="00DD40A5"/>
    <w:rsid w:val="00DD48FD"/>
    <w:rsid w:val="00DD50D7"/>
    <w:rsid w:val="00DD5FFA"/>
    <w:rsid w:val="00DD6D12"/>
    <w:rsid w:val="00DD7664"/>
    <w:rsid w:val="00DE2A87"/>
    <w:rsid w:val="00DE30D0"/>
    <w:rsid w:val="00DE3414"/>
    <w:rsid w:val="00DE4EAA"/>
    <w:rsid w:val="00DE5940"/>
    <w:rsid w:val="00DE5F3D"/>
    <w:rsid w:val="00DE7AE6"/>
    <w:rsid w:val="00DF14AC"/>
    <w:rsid w:val="00DF23C0"/>
    <w:rsid w:val="00DF2A8C"/>
    <w:rsid w:val="00DF2F17"/>
    <w:rsid w:val="00DF315C"/>
    <w:rsid w:val="00DF3978"/>
    <w:rsid w:val="00DF4056"/>
    <w:rsid w:val="00DF439A"/>
    <w:rsid w:val="00DF4597"/>
    <w:rsid w:val="00DF4F87"/>
    <w:rsid w:val="00DF60B3"/>
    <w:rsid w:val="00DF73DD"/>
    <w:rsid w:val="00E00C61"/>
    <w:rsid w:val="00E00CA8"/>
    <w:rsid w:val="00E0172F"/>
    <w:rsid w:val="00E01AF1"/>
    <w:rsid w:val="00E02757"/>
    <w:rsid w:val="00E03863"/>
    <w:rsid w:val="00E06822"/>
    <w:rsid w:val="00E07B42"/>
    <w:rsid w:val="00E10A87"/>
    <w:rsid w:val="00E10AEC"/>
    <w:rsid w:val="00E12AEF"/>
    <w:rsid w:val="00E13FF3"/>
    <w:rsid w:val="00E140F1"/>
    <w:rsid w:val="00E14565"/>
    <w:rsid w:val="00E14CBF"/>
    <w:rsid w:val="00E15013"/>
    <w:rsid w:val="00E16280"/>
    <w:rsid w:val="00E1664A"/>
    <w:rsid w:val="00E17175"/>
    <w:rsid w:val="00E17595"/>
    <w:rsid w:val="00E1793C"/>
    <w:rsid w:val="00E228B4"/>
    <w:rsid w:val="00E22AA5"/>
    <w:rsid w:val="00E248D3"/>
    <w:rsid w:val="00E24A90"/>
    <w:rsid w:val="00E262E1"/>
    <w:rsid w:val="00E27D2A"/>
    <w:rsid w:val="00E30239"/>
    <w:rsid w:val="00E312FF"/>
    <w:rsid w:val="00E313F1"/>
    <w:rsid w:val="00E346D0"/>
    <w:rsid w:val="00E3581C"/>
    <w:rsid w:val="00E35AC4"/>
    <w:rsid w:val="00E35EEB"/>
    <w:rsid w:val="00E37EBA"/>
    <w:rsid w:val="00E40D41"/>
    <w:rsid w:val="00E418DF"/>
    <w:rsid w:val="00E42213"/>
    <w:rsid w:val="00E42713"/>
    <w:rsid w:val="00E42EEC"/>
    <w:rsid w:val="00E43EF1"/>
    <w:rsid w:val="00E465B1"/>
    <w:rsid w:val="00E46B09"/>
    <w:rsid w:val="00E47955"/>
    <w:rsid w:val="00E52B09"/>
    <w:rsid w:val="00E5372E"/>
    <w:rsid w:val="00E53B61"/>
    <w:rsid w:val="00E56938"/>
    <w:rsid w:val="00E56C23"/>
    <w:rsid w:val="00E605C2"/>
    <w:rsid w:val="00E63FCB"/>
    <w:rsid w:val="00E64F53"/>
    <w:rsid w:val="00E65816"/>
    <w:rsid w:val="00E65E9F"/>
    <w:rsid w:val="00E730CF"/>
    <w:rsid w:val="00E731E4"/>
    <w:rsid w:val="00E73CAA"/>
    <w:rsid w:val="00E745E6"/>
    <w:rsid w:val="00E748D9"/>
    <w:rsid w:val="00E74FEA"/>
    <w:rsid w:val="00E7591A"/>
    <w:rsid w:val="00E76BE9"/>
    <w:rsid w:val="00E77431"/>
    <w:rsid w:val="00E77436"/>
    <w:rsid w:val="00E77EDE"/>
    <w:rsid w:val="00E80E1D"/>
    <w:rsid w:val="00E819C3"/>
    <w:rsid w:val="00E832FA"/>
    <w:rsid w:val="00E83568"/>
    <w:rsid w:val="00E847E3"/>
    <w:rsid w:val="00E84B0D"/>
    <w:rsid w:val="00E84C5E"/>
    <w:rsid w:val="00E8524B"/>
    <w:rsid w:val="00E85B3B"/>
    <w:rsid w:val="00E85FFA"/>
    <w:rsid w:val="00E86C33"/>
    <w:rsid w:val="00E93AFD"/>
    <w:rsid w:val="00E93EB5"/>
    <w:rsid w:val="00E93F86"/>
    <w:rsid w:val="00E9426A"/>
    <w:rsid w:val="00E9463D"/>
    <w:rsid w:val="00E94F83"/>
    <w:rsid w:val="00E958F8"/>
    <w:rsid w:val="00E95C56"/>
    <w:rsid w:val="00E96460"/>
    <w:rsid w:val="00E97584"/>
    <w:rsid w:val="00E975B3"/>
    <w:rsid w:val="00E978A5"/>
    <w:rsid w:val="00E97C01"/>
    <w:rsid w:val="00E97D39"/>
    <w:rsid w:val="00EA0792"/>
    <w:rsid w:val="00EA1BEE"/>
    <w:rsid w:val="00EA2035"/>
    <w:rsid w:val="00EA2856"/>
    <w:rsid w:val="00EA2BDD"/>
    <w:rsid w:val="00EA2D96"/>
    <w:rsid w:val="00EA2E1D"/>
    <w:rsid w:val="00EA303C"/>
    <w:rsid w:val="00EA3937"/>
    <w:rsid w:val="00EA4438"/>
    <w:rsid w:val="00EA7540"/>
    <w:rsid w:val="00EB103B"/>
    <w:rsid w:val="00EB1181"/>
    <w:rsid w:val="00EB1B94"/>
    <w:rsid w:val="00EB1C60"/>
    <w:rsid w:val="00EB2B14"/>
    <w:rsid w:val="00EB3776"/>
    <w:rsid w:val="00EB3923"/>
    <w:rsid w:val="00EB54CB"/>
    <w:rsid w:val="00EB772C"/>
    <w:rsid w:val="00EB7BB3"/>
    <w:rsid w:val="00EC2586"/>
    <w:rsid w:val="00EC29B4"/>
    <w:rsid w:val="00EC2C05"/>
    <w:rsid w:val="00EC380F"/>
    <w:rsid w:val="00EC4A4D"/>
    <w:rsid w:val="00EC658C"/>
    <w:rsid w:val="00EC6779"/>
    <w:rsid w:val="00EC7B6C"/>
    <w:rsid w:val="00ED01C0"/>
    <w:rsid w:val="00ED0742"/>
    <w:rsid w:val="00ED12E7"/>
    <w:rsid w:val="00ED295C"/>
    <w:rsid w:val="00ED3CB8"/>
    <w:rsid w:val="00ED43B3"/>
    <w:rsid w:val="00ED580D"/>
    <w:rsid w:val="00ED5F7C"/>
    <w:rsid w:val="00ED61B6"/>
    <w:rsid w:val="00ED745F"/>
    <w:rsid w:val="00ED786E"/>
    <w:rsid w:val="00EE12CE"/>
    <w:rsid w:val="00EE42CC"/>
    <w:rsid w:val="00EE575D"/>
    <w:rsid w:val="00EE6E58"/>
    <w:rsid w:val="00EF050E"/>
    <w:rsid w:val="00EF07B7"/>
    <w:rsid w:val="00EF0D0C"/>
    <w:rsid w:val="00EF2C52"/>
    <w:rsid w:val="00EF30D2"/>
    <w:rsid w:val="00EF3A0A"/>
    <w:rsid w:val="00EF41AA"/>
    <w:rsid w:val="00EF5725"/>
    <w:rsid w:val="00EF6068"/>
    <w:rsid w:val="00EF78BF"/>
    <w:rsid w:val="00EF7EF8"/>
    <w:rsid w:val="00F00CFA"/>
    <w:rsid w:val="00F0148B"/>
    <w:rsid w:val="00F0301B"/>
    <w:rsid w:val="00F04AC3"/>
    <w:rsid w:val="00F06002"/>
    <w:rsid w:val="00F060CD"/>
    <w:rsid w:val="00F0685D"/>
    <w:rsid w:val="00F071FE"/>
    <w:rsid w:val="00F07436"/>
    <w:rsid w:val="00F105DF"/>
    <w:rsid w:val="00F10B0C"/>
    <w:rsid w:val="00F10CF8"/>
    <w:rsid w:val="00F10E2D"/>
    <w:rsid w:val="00F10E3A"/>
    <w:rsid w:val="00F1150E"/>
    <w:rsid w:val="00F11AE1"/>
    <w:rsid w:val="00F12A47"/>
    <w:rsid w:val="00F1313B"/>
    <w:rsid w:val="00F147D4"/>
    <w:rsid w:val="00F14ABE"/>
    <w:rsid w:val="00F14EFC"/>
    <w:rsid w:val="00F165A3"/>
    <w:rsid w:val="00F17225"/>
    <w:rsid w:val="00F1744C"/>
    <w:rsid w:val="00F201C3"/>
    <w:rsid w:val="00F208DB"/>
    <w:rsid w:val="00F211D0"/>
    <w:rsid w:val="00F2384C"/>
    <w:rsid w:val="00F23A96"/>
    <w:rsid w:val="00F24201"/>
    <w:rsid w:val="00F26F39"/>
    <w:rsid w:val="00F31EB1"/>
    <w:rsid w:val="00F32358"/>
    <w:rsid w:val="00F3267E"/>
    <w:rsid w:val="00F33149"/>
    <w:rsid w:val="00F34BCE"/>
    <w:rsid w:val="00F369A1"/>
    <w:rsid w:val="00F37C26"/>
    <w:rsid w:val="00F37D9A"/>
    <w:rsid w:val="00F43234"/>
    <w:rsid w:val="00F45600"/>
    <w:rsid w:val="00F45BEB"/>
    <w:rsid w:val="00F4717F"/>
    <w:rsid w:val="00F50587"/>
    <w:rsid w:val="00F505E1"/>
    <w:rsid w:val="00F50D38"/>
    <w:rsid w:val="00F52AEB"/>
    <w:rsid w:val="00F54B0F"/>
    <w:rsid w:val="00F57238"/>
    <w:rsid w:val="00F60C15"/>
    <w:rsid w:val="00F62116"/>
    <w:rsid w:val="00F63222"/>
    <w:rsid w:val="00F633FE"/>
    <w:rsid w:val="00F65960"/>
    <w:rsid w:val="00F66AE2"/>
    <w:rsid w:val="00F67579"/>
    <w:rsid w:val="00F703BF"/>
    <w:rsid w:val="00F71324"/>
    <w:rsid w:val="00F7441B"/>
    <w:rsid w:val="00F75531"/>
    <w:rsid w:val="00F80141"/>
    <w:rsid w:val="00F81E1F"/>
    <w:rsid w:val="00F82DB5"/>
    <w:rsid w:val="00F8330A"/>
    <w:rsid w:val="00F8562B"/>
    <w:rsid w:val="00F85690"/>
    <w:rsid w:val="00F85FC5"/>
    <w:rsid w:val="00F8608B"/>
    <w:rsid w:val="00F87298"/>
    <w:rsid w:val="00F87A94"/>
    <w:rsid w:val="00F904E8"/>
    <w:rsid w:val="00F90C04"/>
    <w:rsid w:val="00F91CBB"/>
    <w:rsid w:val="00F92C6B"/>
    <w:rsid w:val="00F92FBD"/>
    <w:rsid w:val="00F94532"/>
    <w:rsid w:val="00F94B6F"/>
    <w:rsid w:val="00F95AC4"/>
    <w:rsid w:val="00F96727"/>
    <w:rsid w:val="00F96ED0"/>
    <w:rsid w:val="00F96F2D"/>
    <w:rsid w:val="00F97EB5"/>
    <w:rsid w:val="00FA1298"/>
    <w:rsid w:val="00FA188C"/>
    <w:rsid w:val="00FA2652"/>
    <w:rsid w:val="00FA3FA8"/>
    <w:rsid w:val="00FA4F13"/>
    <w:rsid w:val="00FA6C07"/>
    <w:rsid w:val="00FA6DFA"/>
    <w:rsid w:val="00FA7A7F"/>
    <w:rsid w:val="00FA7CA4"/>
    <w:rsid w:val="00FB0281"/>
    <w:rsid w:val="00FB1E42"/>
    <w:rsid w:val="00FB2182"/>
    <w:rsid w:val="00FB26AC"/>
    <w:rsid w:val="00FB39A2"/>
    <w:rsid w:val="00FB5214"/>
    <w:rsid w:val="00FB5B29"/>
    <w:rsid w:val="00FB6760"/>
    <w:rsid w:val="00FC0251"/>
    <w:rsid w:val="00FC5EF6"/>
    <w:rsid w:val="00FC65AF"/>
    <w:rsid w:val="00FC7214"/>
    <w:rsid w:val="00FC733D"/>
    <w:rsid w:val="00FC7CAC"/>
    <w:rsid w:val="00FD354B"/>
    <w:rsid w:val="00FD6C61"/>
    <w:rsid w:val="00FE0133"/>
    <w:rsid w:val="00FE064F"/>
    <w:rsid w:val="00FE06F8"/>
    <w:rsid w:val="00FE0BC1"/>
    <w:rsid w:val="00FE2742"/>
    <w:rsid w:val="00FE5A21"/>
    <w:rsid w:val="00FE73CD"/>
    <w:rsid w:val="00FF07FE"/>
    <w:rsid w:val="00FF1AEE"/>
    <w:rsid w:val="00FF3765"/>
    <w:rsid w:val="00FF4566"/>
    <w:rsid w:val="00FF5314"/>
    <w:rsid w:val="00FF551A"/>
    <w:rsid w:val="00FF5ED6"/>
    <w:rsid w:val="00FF626C"/>
    <w:rsid w:val="00FF7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1F34"/>
    <w:pPr>
      <w:widowControl w:val="0"/>
    </w:pPr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B1F34"/>
    <w:pPr>
      <w:keepNext/>
      <w:ind w:right="-568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4B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1B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link w:val="Titolo6Carattere"/>
    <w:qFormat/>
    <w:rsid w:val="00DB1F34"/>
    <w:pPr>
      <w:keepNext/>
      <w:ind w:left="284" w:right="-568"/>
      <w:jc w:val="both"/>
      <w:outlineLvl w:val="5"/>
    </w:pPr>
    <w:rPr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3D244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DB1F34"/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B1F34"/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4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464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Normale0">
    <w:name w:val="[Normale]"/>
    <w:rsid w:val="009F127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821E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E102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811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19A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811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19A"/>
    <w:rPr>
      <w:rFonts w:ascii="Times New Roman" w:eastAsia="Times New Roman" w:hAnsi="Times New Roman"/>
    </w:rPr>
  </w:style>
  <w:style w:type="character" w:customStyle="1" w:styleId="Titolo8Carattere">
    <w:name w:val="Titolo 8 Carattere"/>
    <w:basedOn w:val="Carpredefinitoparagrafo"/>
    <w:link w:val="Titolo8"/>
    <w:uiPriority w:val="9"/>
    <w:rsid w:val="003D2441"/>
    <w:rPr>
      <w:rFonts w:asciiTheme="majorHAnsi" w:eastAsiaTheme="majorEastAsia" w:hAnsiTheme="majorHAnsi" w:cstheme="majorBidi"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0A2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F54B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essunaspaziatura">
    <w:name w:val="No Spacing"/>
    <w:uiPriority w:val="1"/>
    <w:qFormat/>
    <w:rsid w:val="006B394F"/>
    <w:pPr>
      <w:widowControl w:val="0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Carpredefinitoparagrafo"/>
    <w:rsid w:val="00DC17F4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1B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orpodeltesto2">
    <w:name w:val="Body Text 2"/>
    <w:basedOn w:val="Normale"/>
    <w:link w:val="Corpodeltesto2Carattere"/>
    <w:uiPriority w:val="99"/>
    <w:unhideWhenUsed/>
    <w:rsid w:val="00571B0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71B0F"/>
    <w:rPr>
      <w:rFonts w:ascii="Times New Roman" w:eastAsia="Times New Roman" w:hAnsi="Times New Roman"/>
    </w:rPr>
  </w:style>
  <w:style w:type="character" w:styleId="Enfasicorsivo">
    <w:name w:val="Emphasis"/>
    <w:basedOn w:val="Carpredefinitoparagrafo"/>
    <w:uiPriority w:val="20"/>
    <w:qFormat/>
    <w:rsid w:val="00150C73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F96E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venosa.edu.it" TargetMode="External"/><Relationship Id="rId2" Type="http://schemas.openxmlformats.org/officeDocument/2006/relationships/hyperlink" Target="mailto:pzis02100c@pec.istruzione.it" TargetMode="External"/><Relationship Id="rId1" Type="http://schemas.openxmlformats.org/officeDocument/2006/relationships/hyperlink" Target="mailto:pzis02100c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VANIA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FD107-FF08-49EC-AE23-E3FEE575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3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Links>
    <vt:vector size="48" baseType="variant">
      <vt:variant>
        <vt:i4>7798828</vt:i4>
      </vt:variant>
      <vt:variant>
        <vt:i4>12</vt:i4>
      </vt:variant>
      <vt:variant>
        <vt:i4>0</vt:i4>
      </vt:variant>
      <vt:variant>
        <vt:i4>5</vt:i4>
      </vt:variant>
      <vt:variant>
        <vt:lpwstr>http://www.liceovenosa.gov.it/</vt:lpwstr>
      </vt:variant>
      <vt:variant>
        <vt:lpwstr/>
      </vt:variant>
      <vt:variant>
        <vt:i4>7798828</vt:i4>
      </vt:variant>
      <vt:variant>
        <vt:i4>9</vt:i4>
      </vt:variant>
      <vt:variant>
        <vt:i4>0</vt:i4>
      </vt:variant>
      <vt:variant>
        <vt:i4>5</vt:i4>
      </vt:variant>
      <vt:variant>
        <vt:lpwstr>http://www.liceovenosa.gov.it/</vt:lpwstr>
      </vt:variant>
      <vt:variant>
        <vt:lpwstr/>
      </vt:variant>
      <vt:variant>
        <vt:i4>7798828</vt:i4>
      </vt:variant>
      <vt:variant>
        <vt:i4>6</vt:i4>
      </vt:variant>
      <vt:variant>
        <vt:i4>0</vt:i4>
      </vt:variant>
      <vt:variant>
        <vt:i4>5</vt:i4>
      </vt:variant>
      <vt:variant>
        <vt:lpwstr>http://www.liceovenosa.gov.it/</vt:lpwstr>
      </vt:variant>
      <vt:variant>
        <vt:lpwstr/>
      </vt:variant>
      <vt:variant>
        <vt:i4>7798828</vt:i4>
      </vt:variant>
      <vt:variant>
        <vt:i4>3</vt:i4>
      </vt:variant>
      <vt:variant>
        <vt:i4>0</vt:i4>
      </vt:variant>
      <vt:variant>
        <vt:i4>5</vt:i4>
      </vt:variant>
      <vt:variant>
        <vt:lpwstr>http://www.liceovenosa.gov.it/</vt:lpwstr>
      </vt:variant>
      <vt:variant>
        <vt:lpwstr/>
      </vt:variant>
      <vt:variant>
        <vt:i4>7798828</vt:i4>
      </vt:variant>
      <vt:variant>
        <vt:i4>0</vt:i4>
      </vt:variant>
      <vt:variant>
        <vt:i4>0</vt:i4>
      </vt:variant>
      <vt:variant>
        <vt:i4>5</vt:i4>
      </vt:variant>
      <vt:variant>
        <vt:lpwstr>http://www.liceovenosa.gov.it/</vt:lpwstr>
      </vt:variant>
      <vt:variant>
        <vt:lpwstr/>
      </vt:variant>
      <vt:variant>
        <vt:i4>7798828</vt:i4>
      </vt:variant>
      <vt:variant>
        <vt:i4>6</vt:i4>
      </vt:variant>
      <vt:variant>
        <vt:i4>0</vt:i4>
      </vt:variant>
      <vt:variant>
        <vt:i4>5</vt:i4>
      </vt:variant>
      <vt:variant>
        <vt:lpwstr>http://www.liceovenosa.gov.it/</vt:lpwstr>
      </vt:variant>
      <vt:variant>
        <vt:lpwstr/>
      </vt:variant>
      <vt:variant>
        <vt:i4>5832816</vt:i4>
      </vt:variant>
      <vt:variant>
        <vt:i4>3</vt:i4>
      </vt:variant>
      <vt:variant>
        <vt:i4>0</vt:i4>
      </vt:variant>
      <vt:variant>
        <vt:i4>5</vt:i4>
      </vt:variant>
      <vt:variant>
        <vt:lpwstr>mailto:pzis02100c@pec.istruzione.it</vt:lpwstr>
      </vt:variant>
      <vt:variant>
        <vt:lpwstr/>
      </vt:variant>
      <vt:variant>
        <vt:i4>1179747</vt:i4>
      </vt:variant>
      <vt:variant>
        <vt:i4>0</vt:i4>
      </vt:variant>
      <vt:variant>
        <vt:i4>0</vt:i4>
      </vt:variant>
      <vt:variant>
        <vt:i4>5</vt:i4>
      </vt:variant>
      <vt:variant>
        <vt:lpwstr>mailto:pzis02100c@istruzione.it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Master</cp:lastModifiedBy>
  <cp:revision>3</cp:revision>
  <cp:lastPrinted>2024-10-30T08:12:00Z</cp:lastPrinted>
  <dcterms:created xsi:type="dcterms:W3CDTF">2025-01-20T17:09:00Z</dcterms:created>
  <dcterms:modified xsi:type="dcterms:W3CDTF">2025-01-20T17:10:00Z</dcterms:modified>
</cp:coreProperties>
</file>