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proofErr w:type="gramStart"/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 xml:space="preserve">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Cod.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fisc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. 94071050309  -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 xml:space="preserve">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AA11C8" w:rsidRPr="00AA11C8" w14:paraId="5759935E" w14:textId="77777777" w:rsidTr="00AA11C8">
        <w:tc>
          <w:tcPr>
            <w:tcW w:w="9771" w:type="dxa"/>
            <w:shd w:val="clear" w:color="auto" w:fill="FFFF00"/>
          </w:tcPr>
          <w:p w14:paraId="41FE6445" w14:textId="4A5A7347" w:rsidR="00AA11C8" w:rsidRPr="00AA11C8" w:rsidRDefault="00157E2C" w:rsidP="00AA11C8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1</w:t>
            </w:r>
            <w:r w:rsidR="00AA11C8" w:rsidRPr="00AA11C8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227750FF" w14:textId="77777777" w:rsidR="00AA11C8" w:rsidRPr="00AA11C8" w:rsidRDefault="00AA11C8" w:rsidP="00AA11C8">
      <w:pPr>
        <w:autoSpaceDE w:val="0"/>
        <w:autoSpaceDN w:val="0"/>
        <w:adjustRightInd w:val="0"/>
        <w:ind w:right="282"/>
        <w:jc w:val="both"/>
        <w:rPr>
          <w:rFonts w:asciiTheme="minorHAnsi" w:eastAsiaTheme="minorHAnsi" w:hAnsiTheme="minorHAnsi" w:cstheme="minorBidi"/>
          <w:color w:val="000000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3"/>
        <w:gridCol w:w="4095"/>
      </w:tblGrid>
      <w:tr w:rsidR="00AA11C8" w:rsidRPr="00AA11C8" w14:paraId="4B9ED0BB" w14:textId="77777777" w:rsidTr="007B36BB">
        <w:tc>
          <w:tcPr>
            <w:tcW w:w="5637" w:type="dxa"/>
          </w:tcPr>
          <w:p w14:paraId="566B03ED" w14:textId="77777777" w:rsidR="00AA11C8" w:rsidRPr="00AA11C8" w:rsidRDefault="00AA11C8" w:rsidP="00AA11C8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it-IT"/>
              </w:rPr>
            </w:pPr>
            <w:r w:rsidRPr="00AA11C8">
              <w:rPr>
                <w:b/>
                <w:color w:val="000000"/>
                <w:sz w:val="20"/>
                <w:szCs w:val="20"/>
                <w:lang w:eastAsia="it-IT"/>
              </w:rPr>
              <w:t>Al</w:t>
            </w:r>
          </w:p>
        </w:tc>
        <w:tc>
          <w:tcPr>
            <w:tcW w:w="4141" w:type="dxa"/>
          </w:tcPr>
          <w:p w14:paraId="62828B43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sz w:val="20"/>
                <w:szCs w:val="20"/>
                <w:lang w:eastAsia="it-IT"/>
              </w:rPr>
            </w:pPr>
            <w:r w:rsidRPr="00AA11C8">
              <w:rPr>
                <w:b/>
                <w:sz w:val="20"/>
                <w:szCs w:val="20"/>
                <w:lang w:eastAsia="it-IT"/>
              </w:rPr>
              <w:t>Dirigente Scolastico</w:t>
            </w:r>
          </w:p>
          <w:p w14:paraId="45258652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  <w:r w:rsidRPr="00AA11C8">
              <w:rPr>
                <w:b/>
                <w:sz w:val="20"/>
                <w:szCs w:val="20"/>
                <w:lang w:eastAsia="it-IT"/>
              </w:rPr>
              <w:t>dell’Istituto Comprensivo di ______________</w:t>
            </w:r>
          </w:p>
        </w:tc>
      </w:tr>
    </w:tbl>
    <w:p w14:paraId="26BA60B7" w14:textId="77777777" w:rsidR="00AA11C8" w:rsidRPr="00AA11C8" w:rsidRDefault="00AA11C8" w:rsidP="00AA11C8">
      <w:pPr>
        <w:autoSpaceDE w:val="0"/>
        <w:autoSpaceDN w:val="0"/>
        <w:adjustRightInd w:val="0"/>
        <w:ind w:right="282"/>
        <w:jc w:val="both"/>
        <w:rPr>
          <w:rFonts w:asciiTheme="minorHAnsi" w:eastAsiaTheme="minorHAnsi" w:hAnsiTheme="minorHAnsi" w:cstheme="minorBidi"/>
          <w:color w:val="000000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8532"/>
      </w:tblGrid>
      <w:tr w:rsidR="00AA11C8" w:rsidRPr="00AA11C8" w14:paraId="256BF39D" w14:textId="77777777" w:rsidTr="007B36BB">
        <w:tc>
          <w:tcPr>
            <w:tcW w:w="1109" w:type="dxa"/>
          </w:tcPr>
          <w:p w14:paraId="571D0A98" w14:textId="77777777" w:rsidR="00AA11C8" w:rsidRPr="00AA11C8" w:rsidRDefault="00AA11C8" w:rsidP="00AA11C8">
            <w:pPr>
              <w:spacing w:after="0" w:line="240" w:lineRule="auto"/>
              <w:jc w:val="both"/>
              <w:rPr>
                <w:rFonts w:eastAsia="Calibri"/>
                <w:b/>
                <w:sz w:val="20"/>
                <w:szCs w:val="20"/>
                <w:lang w:eastAsia="it-IT"/>
              </w:rPr>
            </w:pPr>
            <w:r w:rsidRPr="00AA11C8">
              <w:rPr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677" w:type="dxa"/>
          </w:tcPr>
          <w:p w14:paraId="102C5951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richiesta di partecipazione alla selezione di esperto nell’ambito del</w:t>
            </w:r>
          </w:p>
          <w:p w14:paraId="106B21B7" w14:textId="77777777" w:rsidR="00AA11C8" w:rsidRPr="00AA11C8" w:rsidRDefault="00AA11C8" w:rsidP="00AA11C8">
            <w:pPr>
              <w:spacing w:after="0" w:line="240" w:lineRule="auto"/>
              <w:jc w:val="both"/>
              <w:rPr>
                <w:rFonts w:eastAsia="Calibri" w:cs="Calibri"/>
                <w:b/>
                <w:color w:val="FF0000"/>
                <w:sz w:val="24"/>
                <w:szCs w:val="24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Progetto “</w:t>
            </w:r>
            <w:r w:rsidRPr="00AA11C8">
              <w:rPr>
                <w:rFonts w:eastAsia="Calibri" w:cstheme="minorHAnsi"/>
                <w:color w:val="212529"/>
                <w:sz w:val="24"/>
                <w:szCs w:val="24"/>
                <w:lang w:eastAsia="it-IT"/>
              </w:rPr>
              <w:t>Consolidare la basi per nuovi sviluppi – didattica per le competenze digitali e digitale per le competenze dei nuovi cittadini”</w:t>
            </w:r>
          </w:p>
          <w:p w14:paraId="78F9202D" w14:textId="77777777" w:rsidR="00AA11C8" w:rsidRPr="00AA11C8" w:rsidRDefault="00AA11C8" w:rsidP="00AA11C8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  <w:p w14:paraId="08544F1E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96D8CFA" w14:textId="77777777" w:rsidR="00AA11C8" w:rsidRPr="00AA11C8" w:rsidRDefault="00AA11C8" w:rsidP="00AA11C8">
      <w:pPr>
        <w:ind w:right="282"/>
        <w:jc w:val="both"/>
        <w:rPr>
          <w:rFonts w:asciiTheme="minorHAnsi" w:hAnsiTheme="minorHAnsi" w:cstheme="minorBidi"/>
          <w:color w:val="000000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58"/>
        <w:gridCol w:w="3255"/>
        <w:gridCol w:w="2780"/>
        <w:gridCol w:w="1335"/>
      </w:tblGrid>
      <w:tr w:rsidR="00C57F9C" w:rsidRPr="00AA11C8" w14:paraId="02010BF9" w14:textId="77777777" w:rsidTr="00C57F9C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AC61C7A" w14:textId="6AD4CED2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D3F3D00" w14:textId="4206D7BF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E140A2E" w14:textId="6E22331C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41D7771B" w14:textId="409588A9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C57F9C" w:rsidRPr="00AA11C8" w14:paraId="092C6AC7" w14:textId="77777777" w:rsidTr="00C57F9C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363" w14:textId="352A13B4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0D0" w14:textId="5B0F30B4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85F8" w14:textId="66D1A4E3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4D7" w14:textId="13AF9752" w:rsidR="00C57F9C" w:rsidRPr="00AA11C8" w:rsidRDefault="00C57F9C" w:rsidP="00C57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080912A3" w14:textId="77777777" w:rsidR="00AA11C8" w:rsidRPr="00AA11C8" w:rsidRDefault="00AA11C8" w:rsidP="00AA11C8">
      <w:pPr>
        <w:ind w:right="282"/>
        <w:rPr>
          <w:rFonts w:asciiTheme="minorHAnsi" w:eastAsiaTheme="minorHAnsi" w:hAnsiTheme="minorHAnsi" w:cstheme="minorBidi"/>
          <w:b/>
        </w:rPr>
      </w:pPr>
      <w:r w:rsidRPr="00AA11C8">
        <w:rPr>
          <w:rFonts w:asciiTheme="minorHAnsi" w:eastAsiaTheme="minorHAnsi" w:hAnsiTheme="minorHAnsi" w:cstheme="minorBidi"/>
          <w:b/>
        </w:rPr>
        <w:t>Il sottoscritto: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434"/>
        <w:gridCol w:w="3068"/>
        <w:gridCol w:w="2126"/>
      </w:tblGrid>
      <w:tr w:rsidR="00AA11C8" w:rsidRPr="00AA11C8" w14:paraId="660DE608" w14:textId="77777777" w:rsidTr="007B36BB">
        <w:tc>
          <w:tcPr>
            <w:tcW w:w="4503" w:type="dxa"/>
          </w:tcPr>
          <w:p w14:paraId="5F1CAF7C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Cognome e nome:</w:t>
            </w:r>
          </w:p>
        </w:tc>
        <w:tc>
          <w:tcPr>
            <w:tcW w:w="3118" w:type="dxa"/>
          </w:tcPr>
          <w:p w14:paraId="6A8511B2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nato a:</w:t>
            </w:r>
          </w:p>
        </w:tc>
        <w:tc>
          <w:tcPr>
            <w:tcW w:w="2157" w:type="dxa"/>
          </w:tcPr>
          <w:p w14:paraId="0E04B7DA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nato il: </w:t>
            </w:r>
          </w:p>
        </w:tc>
      </w:tr>
      <w:tr w:rsidR="00AA11C8" w:rsidRPr="00AA11C8" w14:paraId="3F748D6B" w14:textId="77777777" w:rsidTr="007B36BB">
        <w:tc>
          <w:tcPr>
            <w:tcW w:w="4503" w:type="dxa"/>
          </w:tcPr>
          <w:p w14:paraId="3E3EB7D1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Residente a:</w:t>
            </w:r>
          </w:p>
        </w:tc>
        <w:tc>
          <w:tcPr>
            <w:tcW w:w="5275" w:type="dxa"/>
            <w:gridSpan w:val="2"/>
          </w:tcPr>
          <w:p w14:paraId="071EB0E2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via </w:t>
            </w:r>
          </w:p>
        </w:tc>
      </w:tr>
      <w:tr w:rsidR="00AA11C8" w:rsidRPr="00AA11C8" w14:paraId="5EC4E39A" w14:textId="77777777" w:rsidTr="007B36BB">
        <w:tc>
          <w:tcPr>
            <w:tcW w:w="4503" w:type="dxa"/>
          </w:tcPr>
          <w:p w14:paraId="75620800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Codice fiscale: </w:t>
            </w:r>
          </w:p>
        </w:tc>
        <w:tc>
          <w:tcPr>
            <w:tcW w:w="5275" w:type="dxa"/>
            <w:gridSpan w:val="2"/>
          </w:tcPr>
          <w:p w14:paraId="4CD9E8CD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Mail: </w:t>
            </w:r>
          </w:p>
        </w:tc>
      </w:tr>
      <w:tr w:rsidR="00AA11C8" w:rsidRPr="00AA11C8" w14:paraId="437AD84E" w14:textId="77777777" w:rsidTr="007B36BB">
        <w:tc>
          <w:tcPr>
            <w:tcW w:w="4503" w:type="dxa"/>
          </w:tcPr>
          <w:p w14:paraId="425C70B3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>In servizio presso questo Istituto in qualità di:</w:t>
            </w:r>
          </w:p>
        </w:tc>
        <w:tc>
          <w:tcPr>
            <w:tcW w:w="5275" w:type="dxa"/>
            <w:gridSpan w:val="2"/>
          </w:tcPr>
          <w:p w14:paraId="6F5C5020" w14:textId="77777777" w:rsidR="00AA11C8" w:rsidRPr="00AA11C8" w:rsidRDefault="00AA11C8" w:rsidP="00AA11C8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</w:p>
        </w:tc>
      </w:tr>
    </w:tbl>
    <w:p w14:paraId="3BFA8C2D" w14:textId="77777777" w:rsidR="00CF064D" w:rsidRDefault="00CF064D" w:rsidP="00157E2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14:paraId="5DBC73C8" w14:textId="77777777" w:rsidR="00CF064D" w:rsidRDefault="00CF064D" w:rsidP="00157E2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14:paraId="08C7AE13" w14:textId="15E06CD9" w:rsidR="00157E2C" w:rsidRPr="00AA11C8" w:rsidRDefault="00AA11C8" w:rsidP="00157E2C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  <w:lang w:eastAsia="it-IT"/>
        </w:rPr>
      </w:pPr>
      <w:r w:rsidRPr="00AA11C8">
        <w:rPr>
          <w:rFonts w:asciiTheme="minorHAnsi" w:eastAsiaTheme="minorHAnsi" w:hAnsiTheme="minorHAnsi" w:cstheme="minorBidi"/>
        </w:rPr>
        <w:t>Avendo preso visione del bando relativo alla selezi</w:t>
      </w:r>
      <w:r w:rsidR="00157E2C">
        <w:rPr>
          <w:rFonts w:asciiTheme="minorHAnsi" w:eastAsiaTheme="minorHAnsi" w:hAnsiTheme="minorHAnsi" w:cstheme="minorBidi"/>
        </w:rPr>
        <w:t xml:space="preserve">one di esperti del Progetto </w:t>
      </w:r>
      <w:r w:rsidR="00157E2C">
        <w:rPr>
          <w:rFonts w:cstheme="minorHAnsi"/>
          <w:color w:val="212529"/>
          <w:sz w:val="24"/>
          <w:szCs w:val="24"/>
          <w:lang w:eastAsia="it-IT"/>
        </w:rPr>
        <w:t>“</w:t>
      </w:r>
      <w:r w:rsidR="00157E2C" w:rsidRPr="00AA11C8">
        <w:rPr>
          <w:rFonts w:cstheme="minorHAnsi"/>
          <w:color w:val="212529"/>
          <w:sz w:val="24"/>
          <w:szCs w:val="24"/>
          <w:lang w:eastAsia="it-IT"/>
        </w:rPr>
        <w:t>Consolidare la basi per nuovi sviluppi – didattica per le competenze digitali e digitale per le competenze dei nuovi cittadini”</w:t>
      </w:r>
    </w:p>
    <w:p w14:paraId="6F6DD0E9" w14:textId="77777777" w:rsidR="00157E2C" w:rsidRPr="00AA11C8" w:rsidRDefault="00157E2C" w:rsidP="00157E2C">
      <w:pPr>
        <w:spacing w:after="0" w:line="240" w:lineRule="auto"/>
        <w:jc w:val="both"/>
        <w:rPr>
          <w:b/>
          <w:color w:val="000000"/>
          <w:sz w:val="20"/>
          <w:szCs w:val="20"/>
          <w:lang w:eastAsia="it-IT"/>
        </w:rPr>
      </w:pPr>
    </w:p>
    <w:p w14:paraId="5AC90BC4" w14:textId="35AE6AAF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6DD53977" w14:textId="77777777" w:rsidR="00AA11C8" w:rsidRPr="00AA11C8" w:rsidRDefault="00AA11C8" w:rsidP="00AA11C8">
      <w:pPr>
        <w:ind w:right="282"/>
        <w:jc w:val="center"/>
        <w:rPr>
          <w:rFonts w:asciiTheme="minorHAnsi" w:eastAsiaTheme="minorHAnsi" w:hAnsiTheme="minorHAnsi" w:cstheme="minorBidi"/>
          <w:b/>
        </w:rPr>
      </w:pPr>
      <w:r w:rsidRPr="00AA11C8">
        <w:rPr>
          <w:rFonts w:asciiTheme="minorHAnsi" w:eastAsiaTheme="minorHAnsi" w:hAnsiTheme="minorHAnsi" w:cstheme="minorBidi"/>
          <w:b/>
        </w:rPr>
        <w:t>CHIEDE,</w:t>
      </w:r>
    </w:p>
    <w:p w14:paraId="45AFD10B" w14:textId="77777777" w:rsidR="00157E2C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 xml:space="preserve">di partecipare alla selezione in qualità di: </w:t>
      </w:r>
    </w:p>
    <w:p w14:paraId="0713BCE7" w14:textId="77777777" w:rsidR="00157E2C" w:rsidRDefault="00157E2C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280A6D36" w14:textId="04F35BC1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  <w:b/>
        </w:rPr>
        <w:t xml:space="preserve"> </w:t>
      </w:r>
    </w:p>
    <w:tbl>
      <w:tblPr>
        <w:tblStyle w:val="Grigliatabella1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544"/>
      </w:tblGrid>
      <w:tr w:rsidR="003C39F8" w:rsidRPr="00AA11C8" w14:paraId="69AF9343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0F61" w14:textId="77777777" w:rsidR="003C39F8" w:rsidRPr="00AA11C8" w:rsidRDefault="003C39F8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CF6F8B2" w14:textId="6A99A740" w:rsidR="003C39F8" w:rsidRPr="00AA11C8" w:rsidRDefault="003C39F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8"/>
              </w:tabs>
              <w:spacing w:after="0" w:line="240" w:lineRule="auto"/>
              <w:ind w:right="284"/>
              <w:jc w:val="both"/>
              <w:rPr>
                <w:b/>
                <w:sz w:val="20"/>
                <w:szCs w:val="20"/>
                <w:lang w:eastAsia="it-IT"/>
              </w:rPr>
            </w:pPr>
            <w:r w:rsidRPr="00AA11C8">
              <w:rPr>
                <w:b/>
                <w:sz w:val="20"/>
                <w:szCs w:val="20"/>
                <w:lang w:eastAsia="it-IT"/>
              </w:rPr>
              <w:t>SUPPORTO AL RUP</w:t>
            </w:r>
            <w:r>
              <w:rPr>
                <w:b/>
                <w:sz w:val="20"/>
                <w:szCs w:val="20"/>
                <w:lang w:eastAsia="it-IT"/>
              </w:rPr>
              <w:t xml:space="preserve"> </w:t>
            </w:r>
            <w:r w:rsidRPr="003C39F8">
              <w:rPr>
                <w:sz w:val="20"/>
                <w:szCs w:val="20"/>
                <w:lang w:eastAsia="it-IT"/>
              </w:rPr>
              <w:t>per coordinamento generale</w:t>
            </w:r>
          </w:p>
        </w:tc>
      </w:tr>
      <w:tr w:rsidR="00AA11C8" w:rsidRPr="00AA11C8" w14:paraId="1009E295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882" w14:textId="77777777" w:rsidR="00AA11C8" w:rsidRPr="00AA11C8" w:rsidRDefault="00AA11C8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2DDBF8B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8"/>
              </w:tabs>
              <w:spacing w:after="0" w:line="240" w:lineRule="auto"/>
              <w:ind w:right="284"/>
              <w:jc w:val="both"/>
              <w:rPr>
                <w:color w:val="000000"/>
                <w:sz w:val="20"/>
                <w:szCs w:val="20"/>
                <w:lang w:eastAsia="it-IT"/>
              </w:rPr>
            </w:pPr>
            <w:r w:rsidRPr="00AA11C8">
              <w:rPr>
                <w:b/>
                <w:sz w:val="20"/>
                <w:szCs w:val="20"/>
                <w:lang w:eastAsia="it-IT"/>
              </w:rPr>
              <w:t>SUPPORTO AL RUP</w:t>
            </w:r>
            <w:r w:rsidRPr="00AA11C8">
              <w:rPr>
                <w:sz w:val="20"/>
                <w:szCs w:val="20"/>
                <w:lang w:eastAsia="it-IT"/>
              </w:rPr>
              <w:t xml:space="preserve"> per coordinamento acquisti e verifiche contabili</w:t>
            </w:r>
          </w:p>
        </w:tc>
      </w:tr>
      <w:tr w:rsidR="00AA11C8" w:rsidRPr="00AA11C8" w14:paraId="4F3BBC0D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329D" w14:textId="77777777" w:rsidR="00AA11C8" w:rsidRPr="00AA11C8" w:rsidRDefault="00AA11C8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E10A2A1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sz w:val="20"/>
                <w:szCs w:val="20"/>
                <w:lang w:eastAsia="it-IT"/>
              </w:rPr>
            </w:pPr>
            <w:r w:rsidRPr="00AA11C8">
              <w:rPr>
                <w:b/>
                <w:sz w:val="20"/>
                <w:szCs w:val="20"/>
                <w:lang w:eastAsia="it-IT"/>
              </w:rPr>
              <w:t>PROGETTISTA</w:t>
            </w:r>
            <w:r w:rsidRPr="00AA11C8">
              <w:rPr>
                <w:b/>
                <w:spacing w:val="11"/>
                <w:sz w:val="20"/>
                <w:szCs w:val="20"/>
                <w:lang w:eastAsia="it-IT"/>
              </w:rPr>
              <w:t xml:space="preserve"> </w:t>
            </w:r>
            <w:r w:rsidRPr="00AA11C8">
              <w:rPr>
                <w:b/>
                <w:sz w:val="20"/>
                <w:szCs w:val="20"/>
                <w:lang w:eastAsia="it-IT"/>
              </w:rPr>
              <w:t>DIDATTICO;</w:t>
            </w:r>
          </w:p>
        </w:tc>
      </w:tr>
      <w:tr w:rsidR="00AA11C8" w:rsidRPr="00AA11C8" w14:paraId="64E07F8B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1617" w14:textId="77777777" w:rsidR="00AA11C8" w:rsidRPr="00AA11C8" w:rsidRDefault="00AA11C8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51E4241" w14:textId="77777777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sz w:val="20"/>
                <w:szCs w:val="20"/>
                <w:lang w:eastAsia="it-IT"/>
              </w:rPr>
            </w:pPr>
            <w:r w:rsidRPr="00C57F9C">
              <w:rPr>
                <w:b/>
                <w:sz w:val="20"/>
                <w:szCs w:val="20"/>
                <w:lang w:eastAsia="it-IT"/>
              </w:rPr>
              <w:t>CONSULENTE</w:t>
            </w:r>
            <w:r w:rsidRPr="00C57F9C">
              <w:rPr>
                <w:b/>
                <w:spacing w:val="13"/>
                <w:sz w:val="20"/>
                <w:szCs w:val="20"/>
                <w:lang w:eastAsia="it-IT"/>
              </w:rPr>
              <w:t xml:space="preserve"> </w:t>
            </w:r>
            <w:r w:rsidRPr="00C57F9C">
              <w:rPr>
                <w:b/>
                <w:sz w:val="20"/>
                <w:szCs w:val="20"/>
                <w:lang w:eastAsia="it-IT"/>
              </w:rPr>
              <w:t>PEDAGOGICO-METODOLOGICO DIDATTICO</w:t>
            </w:r>
            <w:r w:rsidRPr="00AA11C8">
              <w:rPr>
                <w:sz w:val="20"/>
                <w:szCs w:val="20"/>
                <w:lang w:eastAsia="it-IT"/>
              </w:rPr>
              <w:t xml:space="preserve"> per le primarie</w:t>
            </w:r>
          </w:p>
        </w:tc>
      </w:tr>
      <w:tr w:rsidR="00AA11C8" w:rsidRPr="00AA11C8" w14:paraId="7E8FD267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DFB9" w14:textId="77777777" w:rsidR="00AA11C8" w:rsidRPr="00AA11C8" w:rsidRDefault="00AA11C8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B588916" w14:textId="53DDB6F9" w:rsidR="00AA11C8" w:rsidRPr="00AA11C8" w:rsidRDefault="00AA11C8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sz w:val="20"/>
                <w:szCs w:val="20"/>
                <w:lang w:eastAsia="it-IT"/>
              </w:rPr>
            </w:pPr>
            <w:r w:rsidRPr="00C57F9C">
              <w:rPr>
                <w:b/>
                <w:sz w:val="20"/>
                <w:szCs w:val="20"/>
                <w:lang w:eastAsia="it-IT"/>
              </w:rPr>
              <w:t>CONSULENTE</w:t>
            </w:r>
            <w:r w:rsidRPr="00C57F9C">
              <w:rPr>
                <w:b/>
                <w:spacing w:val="13"/>
                <w:sz w:val="20"/>
                <w:szCs w:val="20"/>
                <w:lang w:eastAsia="it-IT"/>
              </w:rPr>
              <w:t xml:space="preserve"> </w:t>
            </w:r>
            <w:r w:rsidRPr="00C57F9C">
              <w:rPr>
                <w:b/>
                <w:sz w:val="20"/>
                <w:szCs w:val="20"/>
                <w:lang w:eastAsia="it-IT"/>
              </w:rPr>
              <w:t>PEDAGOGICO-METODO</w:t>
            </w:r>
            <w:r w:rsidR="00C57F9C" w:rsidRPr="00C57F9C">
              <w:rPr>
                <w:b/>
                <w:sz w:val="20"/>
                <w:szCs w:val="20"/>
                <w:lang w:eastAsia="it-IT"/>
              </w:rPr>
              <w:t>LOGICO DIDATTICO</w:t>
            </w:r>
            <w:r w:rsidR="00C57F9C">
              <w:rPr>
                <w:sz w:val="20"/>
                <w:szCs w:val="20"/>
                <w:lang w:eastAsia="it-IT"/>
              </w:rPr>
              <w:t xml:space="preserve"> per le secondarie</w:t>
            </w:r>
          </w:p>
        </w:tc>
      </w:tr>
      <w:tr w:rsidR="00C57F9C" w:rsidRPr="00AA11C8" w14:paraId="54D262D6" w14:textId="77777777" w:rsidTr="007B36B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0C0C" w14:textId="77777777" w:rsidR="00C57F9C" w:rsidRPr="00AA11C8" w:rsidRDefault="00C57F9C" w:rsidP="00AA1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D35D252" w14:textId="31BBCDC5" w:rsidR="00C57F9C" w:rsidRPr="00C57F9C" w:rsidRDefault="00C57F9C" w:rsidP="00AA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ESPERTO COLLAUDATORE</w:t>
            </w:r>
          </w:p>
        </w:tc>
      </w:tr>
    </w:tbl>
    <w:p w14:paraId="6E87A935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657356C1" w14:textId="20789799" w:rsidR="00AA11C8" w:rsidRPr="00AA11C8" w:rsidRDefault="00B071BC" w:rsidP="00AA11C8">
      <w:pPr>
        <w:ind w:right="282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(N.B. sussiste l’incompatibilità della figura del collaudatore con gli altri profili)</w:t>
      </w:r>
      <w:bookmarkStart w:id="0" w:name="_GoBack"/>
      <w:bookmarkEnd w:id="0"/>
    </w:p>
    <w:p w14:paraId="14D417BD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>A tal fine, consapevole delle responsabilità e delle sanzioni penali previste dall’art. 76 del DPR 445/2000 per le false attestazioni e dichiarazioni mendaci, della perdita dei benefici conseguenti al provvedimento emanato sulla base di dichiarazioni non veritiere, ai sensi dell’art. 75 del citato DPR.</w:t>
      </w:r>
    </w:p>
    <w:p w14:paraId="279F572C" w14:textId="77777777" w:rsidR="00AA11C8" w:rsidRPr="00AA11C8" w:rsidRDefault="00AA11C8" w:rsidP="00AA11C8">
      <w:pPr>
        <w:ind w:right="282"/>
        <w:jc w:val="center"/>
        <w:rPr>
          <w:rFonts w:asciiTheme="minorHAnsi" w:eastAsiaTheme="minorHAnsi" w:hAnsiTheme="minorHAnsi" w:cstheme="minorBidi"/>
          <w:b/>
        </w:rPr>
      </w:pPr>
      <w:r w:rsidRPr="00AA11C8">
        <w:rPr>
          <w:rFonts w:asciiTheme="minorHAnsi" w:eastAsiaTheme="minorHAnsi" w:hAnsiTheme="minorHAnsi" w:cstheme="minorBidi"/>
          <w:b/>
        </w:rPr>
        <w:t>DICHIARA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AA11C8" w:rsidRPr="00AA11C8" w14:paraId="7A36A4E5" w14:textId="77777777" w:rsidTr="007B36BB">
        <w:tc>
          <w:tcPr>
            <w:tcW w:w="9771" w:type="dxa"/>
            <w:gridSpan w:val="2"/>
          </w:tcPr>
          <w:p w14:paraId="26DFFE97" w14:textId="77777777" w:rsidR="00AA11C8" w:rsidRPr="00AA11C8" w:rsidRDefault="00AA11C8" w:rsidP="00AA11C8">
            <w:pPr>
              <w:spacing w:after="0" w:line="240" w:lineRule="auto"/>
              <w:jc w:val="both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di essere in possesso del titolo di studi: </w:t>
            </w:r>
          </w:p>
        </w:tc>
      </w:tr>
      <w:tr w:rsidR="00AA11C8" w:rsidRPr="00AA11C8" w14:paraId="62EAB3B8" w14:textId="77777777" w:rsidTr="007B36BB">
        <w:tc>
          <w:tcPr>
            <w:tcW w:w="2517" w:type="dxa"/>
          </w:tcPr>
          <w:p w14:paraId="1D60CE51" w14:textId="77777777" w:rsidR="00AA11C8" w:rsidRPr="00AA11C8" w:rsidRDefault="00AA11C8" w:rsidP="00AA11C8">
            <w:pPr>
              <w:spacing w:after="0" w:line="240" w:lineRule="auto"/>
              <w:jc w:val="both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conseguito il: </w:t>
            </w:r>
          </w:p>
        </w:tc>
        <w:tc>
          <w:tcPr>
            <w:tcW w:w="7254" w:type="dxa"/>
          </w:tcPr>
          <w:p w14:paraId="25D7CD46" w14:textId="77777777" w:rsidR="00AA11C8" w:rsidRPr="00AA11C8" w:rsidRDefault="00AA11C8" w:rsidP="00AA11C8">
            <w:pPr>
              <w:spacing w:after="0" w:line="240" w:lineRule="auto"/>
              <w:jc w:val="both"/>
              <w:rPr>
                <w:sz w:val="20"/>
                <w:szCs w:val="20"/>
                <w:lang w:eastAsia="it-IT"/>
              </w:rPr>
            </w:pPr>
            <w:r w:rsidRPr="00AA11C8">
              <w:rPr>
                <w:sz w:val="20"/>
                <w:szCs w:val="20"/>
                <w:lang w:eastAsia="it-IT"/>
              </w:rPr>
              <w:t xml:space="preserve">presso: </w:t>
            </w:r>
          </w:p>
        </w:tc>
      </w:tr>
    </w:tbl>
    <w:p w14:paraId="60FD8A02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79A46BB4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>Allega alla presente domanda:</w:t>
      </w:r>
    </w:p>
    <w:p w14:paraId="33C4D7B2" w14:textId="77777777" w:rsidR="00AA11C8" w:rsidRPr="00AA11C8" w:rsidRDefault="00AA11C8" w:rsidP="00AA11C8">
      <w:pPr>
        <w:numPr>
          <w:ilvl w:val="1"/>
          <w:numId w:val="2"/>
        </w:numPr>
        <w:spacing w:after="0" w:line="240" w:lineRule="auto"/>
        <w:ind w:left="426" w:right="282"/>
        <w:contextualSpacing/>
        <w:jc w:val="both"/>
        <w:rPr>
          <w:rFonts w:ascii="Times New Roman" w:hAnsi="Times New Roman"/>
          <w:sz w:val="20"/>
          <w:szCs w:val="20"/>
        </w:rPr>
      </w:pPr>
      <w:r w:rsidRPr="00AA11C8">
        <w:rPr>
          <w:rFonts w:ascii="Times New Roman" w:hAnsi="Times New Roman"/>
          <w:sz w:val="20"/>
          <w:szCs w:val="20"/>
        </w:rPr>
        <w:t>Griglia valutazione titoli (allegato 2);</w:t>
      </w:r>
    </w:p>
    <w:p w14:paraId="21939285" w14:textId="77777777" w:rsidR="00AA11C8" w:rsidRPr="00AA11C8" w:rsidRDefault="00AA11C8" w:rsidP="00AA11C8">
      <w:pPr>
        <w:numPr>
          <w:ilvl w:val="1"/>
          <w:numId w:val="2"/>
        </w:numPr>
        <w:spacing w:after="0" w:line="240" w:lineRule="auto"/>
        <w:ind w:left="426" w:right="282"/>
        <w:contextualSpacing/>
        <w:jc w:val="both"/>
        <w:rPr>
          <w:rFonts w:ascii="Times New Roman" w:hAnsi="Times New Roman"/>
          <w:sz w:val="20"/>
          <w:szCs w:val="20"/>
        </w:rPr>
      </w:pPr>
      <w:r w:rsidRPr="00AA11C8">
        <w:rPr>
          <w:rFonts w:ascii="Times New Roman" w:hAnsi="Times New Roman"/>
          <w:sz w:val="20"/>
          <w:szCs w:val="20"/>
        </w:rPr>
        <w:t>Curriculum in formato Europeo;</w:t>
      </w:r>
    </w:p>
    <w:p w14:paraId="3568BD67" w14:textId="77777777" w:rsidR="00AA11C8" w:rsidRPr="00AA11C8" w:rsidRDefault="00AA11C8" w:rsidP="00AA11C8">
      <w:pPr>
        <w:numPr>
          <w:ilvl w:val="1"/>
          <w:numId w:val="2"/>
        </w:numPr>
        <w:spacing w:after="0" w:line="240" w:lineRule="auto"/>
        <w:ind w:left="426" w:right="282"/>
        <w:contextualSpacing/>
        <w:jc w:val="both"/>
        <w:rPr>
          <w:rFonts w:ascii="Times New Roman" w:hAnsi="Times New Roman"/>
          <w:sz w:val="20"/>
          <w:szCs w:val="20"/>
        </w:rPr>
      </w:pPr>
      <w:r w:rsidRPr="00AA11C8">
        <w:rPr>
          <w:rFonts w:ascii="Times New Roman" w:hAnsi="Times New Roman"/>
          <w:sz w:val="20"/>
          <w:szCs w:val="20"/>
        </w:rPr>
        <w:t>Dichiarazione di insussistenza delle cause di incompatibilità.</w:t>
      </w:r>
    </w:p>
    <w:p w14:paraId="0E36DE08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69F08290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>Ai sensi del D.L. 196 del 30/06/2003, dichiaro, altresì, di essere stato informato sul trattamento dei dati personali e, pertanto,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14:paraId="4ACDCE37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</w:p>
    <w:p w14:paraId="546CF024" w14:textId="77777777" w:rsidR="00AA11C8" w:rsidRPr="00AA11C8" w:rsidRDefault="00AA11C8" w:rsidP="00AA11C8">
      <w:pPr>
        <w:ind w:right="282"/>
        <w:jc w:val="both"/>
        <w:rPr>
          <w:rFonts w:asciiTheme="minorHAnsi" w:eastAsiaTheme="minorHAnsi" w:hAnsiTheme="minorHAnsi" w:cstheme="minorBidi"/>
        </w:rPr>
      </w:pPr>
      <w:r w:rsidRPr="00AA11C8">
        <w:rPr>
          <w:rFonts w:asciiTheme="minorHAnsi" w:eastAsiaTheme="minorHAnsi" w:hAnsiTheme="minorHAnsi" w:cstheme="minorBidi"/>
        </w:rPr>
        <w:t>DATA ______________</w:t>
      </w: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</w:rPr>
        <w:tab/>
      </w:r>
      <w:r w:rsidRPr="00AA11C8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650A5" w14:textId="77777777" w:rsidR="00237533" w:rsidRDefault="00237533" w:rsidP="00065C25">
      <w:pPr>
        <w:spacing w:after="0" w:line="240" w:lineRule="auto"/>
      </w:pPr>
      <w:r>
        <w:separator/>
      </w:r>
    </w:p>
  </w:endnote>
  <w:endnote w:type="continuationSeparator" w:id="0">
    <w:p w14:paraId="123FD9D9" w14:textId="77777777" w:rsidR="00237533" w:rsidRDefault="00237533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C5E6C" w14:textId="77777777" w:rsidR="00237533" w:rsidRDefault="00237533" w:rsidP="00065C25">
      <w:pPr>
        <w:spacing w:after="0" w:line="240" w:lineRule="auto"/>
      </w:pPr>
      <w:r>
        <w:separator/>
      </w:r>
    </w:p>
  </w:footnote>
  <w:footnote w:type="continuationSeparator" w:id="0">
    <w:p w14:paraId="2ED74FDE" w14:textId="77777777" w:rsidR="00237533" w:rsidRDefault="00237533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5FE0EAE"/>
    <w:multiLevelType w:val="hybridMultilevel"/>
    <w:tmpl w:val="4A2E4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D8421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57E2C"/>
    <w:rsid w:val="0017317C"/>
    <w:rsid w:val="001F4D1B"/>
    <w:rsid w:val="002067AE"/>
    <w:rsid w:val="00237533"/>
    <w:rsid w:val="002425DD"/>
    <w:rsid w:val="002437DE"/>
    <w:rsid w:val="00264A37"/>
    <w:rsid w:val="00277CAD"/>
    <w:rsid w:val="00297B28"/>
    <w:rsid w:val="002B6D92"/>
    <w:rsid w:val="002F29E9"/>
    <w:rsid w:val="002F57FC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C39F8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E10AF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615FF"/>
    <w:rsid w:val="0086622D"/>
    <w:rsid w:val="00873302"/>
    <w:rsid w:val="00883A03"/>
    <w:rsid w:val="008A36B1"/>
    <w:rsid w:val="008A73FD"/>
    <w:rsid w:val="008B23C6"/>
    <w:rsid w:val="008C6DFF"/>
    <w:rsid w:val="008D1B08"/>
    <w:rsid w:val="009055FD"/>
    <w:rsid w:val="00910E75"/>
    <w:rsid w:val="00912E24"/>
    <w:rsid w:val="00926F9A"/>
    <w:rsid w:val="009916EB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6337"/>
    <w:rsid w:val="00A91C34"/>
    <w:rsid w:val="00A95C87"/>
    <w:rsid w:val="00AA11C8"/>
    <w:rsid w:val="00AF04D9"/>
    <w:rsid w:val="00AF234C"/>
    <w:rsid w:val="00B0021E"/>
    <w:rsid w:val="00B071BC"/>
    <w:rsid w:val="00B12A5A"/>
    <w:rsid w:val="00B173A5"/>
    <w:rsid w:val="00B17CAE"/>
    <w:rsid w:val="00B25891"/>
    <w:rsid w:val="00B2792C"/>
    <w:rsid w:val="00B7600B"/>
    <w:rsid w:val="00B879E5"/>
    <w:rsid w:val="00BB2B30"/>
    <w:rsid w:val="00BD7A18"/>
    <w:rsid w:val="00C16F4E"/>
    <w:rsid w:val="00C458DB"/>
    <w:rsid w:val="00C542FB"/>
    <w:rsid w:val="00C57F9C"/>
    <w:rsid w:val="00C67254"/>
    <w:rsid w:val="00C80B2F"/>
    <w:rsid w:val="00C82C9A"/>
    <w:rsid w:val="00CA5C09"/>
    <w:rsid w:val="00CA607C"/>
    <w:rsid w:val="00CC48BC"/>
    <w:rsid w:val="00CC7CB4"/>
    <w:rsid w:val="00CE0276"/>
    <w:rsid w:val="00CF064D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A617C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A2794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AA11C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C69BC-A955-4006-B383-7EBA3D4B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</Template>
  <TotalTime>15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Stefano Bulfone</cp:lastModifiedBy>
  <cp:revision>16</cp:revision>
  <dcterms:created xsi:type="dcterms:W3CDTF">2023-05-02T13:28:00Z</dcterms:created>
  <dcterms:modified xsi:type="dcterms:W3CDTF">2023-05-05T12:05:00Z</dcterms:modified>
</cp:coreProperties>
</file>