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1906E06F" w:rsidR="009D4D55" w:rsidRPr="00F04172" w:rsidRDefault="00E407FB" w:rsidP="00E407FB">
      <w:pPr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 xml:space="preserve">ALLEGATO </w:t>
      </w:r>
      <w:r w:rsidR="002B74BD">
        <w:rPr>
          <w:rFonts w:ascii="Calibri" w:hAnsi="Calibri"/>
          <w:bCs/>
          <w:sz w:val="36"/>
          <w:szCs w:val="36"/>
        </w:rPr>
        <w:t>I</w:t>
      </w:r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0E0AC4AA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Trusiani</w:t>
      </w:r>
      <w:proofErr w:type="spellEnd"/>
      <w:r>
        <w:rPr>
          <w:rFonts w:ascii="Calibri" w:hAnsi="Calibri"/>
          <w:sz w:val="24"/>
          <w:szCs w:val="24"/>
        </w:rPr>
        <w:t xml:space="preserve"> Paolo </w:t>
      </w:r>
      <w:r w:rsidRPr="00677430">
        <w:rPr>
          <w:rFonts w:ascii="Calibri" w:hAnsi="Calibri"/>
          <w:sz w:val="24"/>
          <w:szCs w:val="24"/>
        </w:rPr>
        <w:t xml:space="preserve">nato a </w:t>
      </w:r>
      <w:r>
        <w:rPr>
          <w:rFonts w:ascii="Calibri" w:hAnsi="Calibri"/>
          <w:sz w:val="24"/>
          <w:szCs w:val="24"/>
        </w:rPr>
        <w:t>Tivoli (RM)</w:t>
      </w:r>
    </w:p>
    <w:p w14:paraId="4E2774CA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</w:t>
      </w:r>
      <w:r>
        <w:rPr>
          <w:rFonts w:ascii="Calibri" w:hAnsi="Calibri"/>
          <w:sz w:val="24"/>
          <w:szCs w:val="24"/>
        </w:rPr>
        <w:t xml:space="preserve"> 05/09/1979</w:t>
      </w:r>
      <w:r w:rsidRPr="00677430">
        <w:rPr>
          <w:rFonts w:ascii="Calibri" w:hAnsi="Calibri"/>
          <w:sz w:val="24"/>
          <w:szCs w:val="24"/>
        </w:rPr>
        <w:t xml:space="preserve"> C.F. </w:t>
      </w:r>
      <w:r>
        <w:rPr>
          <w:rFonts w:ascii="Calibri" w:hAnsi="Calibri"/>
          <w:sz w:val="24"/>
          <w:szCs w:val="24"/>
        </w:rPr>
        <w:t xml:space="preserve">TRSPLA79P05L182Y </w:t>
      </w:r>
      <w:r w:rsidRPr="00677430">
        <w:rPr>
          <w:rFonts w:ascii="Calibri" w:hAnsi="Calibri"/>
          <w:sz w:val="24"/>
          <w:szCs w:val="24"/>
        </w:rPr>
        <w:t>residente a</w:t>
      </w:r>
      <w:r>
        <w:rPr>
          <w:rFonts w:ascii="Calibri" w:hAnsi="Calibri"/>
          <w:sz w:val="24"/>
          <w:szCs w:val="24"/>
        </w:rPr>
        <w:t xml:space="preserve"> San Polo dei Cavalieri (RM)</w:t>
      </w:r>
    </w:p>
    <w:p w14:paraId="5AB84AB7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r>
        <w:rPr>
          <w:rFonts w:ascii="Calibri" w:hAnsi="Calibri"/>
          <w:sz w:val="24"/>
          <w:szCs w:val="24"/>
        </w:rPr>
        <w:t xml:space="preserve">Monte Gennaro, 1 </w:t>
      </w:r>
      <w:r w:rsidRPr="00677430">
        <w:rPr>
          <w:rFonts w:ascii="Calibri" w:hAnsi="Calibri"/>
          <w:sz w:val="24"/>
          <w:szCs w:val="24"/>
        </w:rPr>
        <w:t>CAP</w:t>
      </w:r>
      <w:r>
        <w:rPr>
          <w:rFonts w:ascii="Calibri" w:hAnsi="Calibri"/>
          <w:sz w:val="24"/>
          <w:szCs w:val="24"/>
        </w:rPr>
        <w:t xml:space="preserve"> 00010</w:t>
      </w:r>
    </w:p>
    <w:p w14:paraId="6B172672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sua qualità di </w:t>
      </w:r>
      <w:r>
        <w:rPr>
          <w:rFonts w:ascii="Calibri" w:hAnsi="Calibri"/>
          <w:sz w:val="24"/>
          <w:szCs w:val="24"/>
        </w:rPr>
        <w:t>amministratore unico</w:t>
      </w:r>
    </w:p>
    <w:p w14:paraId="722AC6B1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</w:t>
      </w:r>
      <w:r>
        <w:rPr>
          <w:rFonts w:ascii="Calibri" w:hAnsi="Calibri"/>
          <w:sz w:val="24"/>
          <w:szCs w:val="24"/>
        </w:rPr>
        <w:t xml:space="preserve"> Casa Editrice Scolastica Lombardi s.r.l.</w:t>
      </w:r>
    </w:p>
    <w:p w14:paraId="6E156810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con sede legale in Via </w:t>
      </w:r>
      <w:r>
        <w:rPr>
          <w:rFonts w:ascii="Calibri" w:hAnsi="Calibri"/>
          <w:sz w:val="24"/>
          <w:szCs w:val="24"/>
        </w:rPr>
        <w:t>Paterno, 29/E</w:t>
      </w:r>
    </w:p>
    <w:p w14:paraId="46462014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CAP </w:t>
      </w:r>
      <w:r>
        <w:rPr>
          <w:rFonts w:ascii="Calibri" w:hAnsi="Calibri"/>
          <w:sz w:val="24"/>
          <w:szCs w:val="24"/>
        </w:rPr>
        <w:t xml:space="preserve">00019 </w:t>
      </w:r>
      <w:r w:rsidRPr="00677430">
        <w:rPr>
          <w:rFonts w:ascii="Calibri" w:hAnsi="Calibri"/>
          <w:sz w:val="24"/>
          <w:szCs w:val="24"/>
        </w:rPr>
        <w:t xml:space="preserve">Città </w:t>
      </w:r>
      <w:r>
        <w:rPr>
          <w:rFonts w:ascii="Calibri" w:hAnsi="Calibri"/>
          <w:sz w:val="24"/>
          <w:szCs w:val="24"/>
        </w:rPr>
        <w:t>Tivoli (RM)</w:t>
      </w:r>
    </w:p>
    <w:p w14:paraId="0B497942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Cod. Fiscale Impresa </w:t>
      </w:r>
      <w:r>
        <w:rPr>
          <w:rFonts w:ascii="Calibri" w:hAnsi="Calibri"/>
          <w:sz w:val="24"/>
          <w:szCs w:val="24"/>
        </w:rPr>
        <w:t>00619850589</w:t>
      </w:r>
    </w:p>
    <w:p w14:paraId="1CBD9239" w14:textId="77777777" w:rsidR="002E6BA5" w:rsidRPr="00677430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P. IVA </w:t>
      </w:r>
      <w:r>
        <w:rPr>
          <w:rFonts w:ascii="Calibri" w:hAnsi="Calibri"/>
          <w:sz w:val="24"/>
          <w:szCs w:val="24"/>
        </w:rPr>
        <w:t>00917731002</w:t>
      </w:r>
    </w:p>
    <w:p w14:paraId="2F9F65DB" w14:textId="77777777" w:rsidR="002E6BA5" w:rsidRDefault="002E6BA5" w:rsidP="002E6B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tel. </w:t>
      </w:r>
      <w:r>
        <w:rPr>
          <w:rFonts w:ascii="Calibri" w:hAnsi="Calibri"/>
          <w:sz w:val="24"/>
          <w:szCs w:val="24"/>
        </w:rPr>
        <w:t>0774/382976</w:t>
      </w:r>
    </w:p>
    <w:p w14:paraId="154FDEC2" w14:textId="266F7F57" w:rsidR="001A2D27" w:rsidRPr="00677430" w:rsidRDefault="002E6BA5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 info</w:t>
      </w:r>
      <w:r>
        <w:rPr>
          <w:rFonts w:ascii="Calibri" w:hAnsi="Calibri" w:cs="Calibri"/>
          <w:sz w:val="24"/>
          <w:szCs w:val="24"/>
        </w:rPr>
        <w:t>@</w:t>
      </w:r>
      <w:r>
        <w:rPr>
          <w:rFonts w:ascii="Calibri" w:hAnsi="Calibri"/>
          <w:sz w:val="24"/>
          <w:szCs w:val="24"/>
        </w:rPr>
        <w:t>lombardiscuola.it PEC lombardiscuola</w:t>
      </w:r>
      <w:r>
        <w:rPr>
          <w:rFonts w:ascii="Calibri" w:hAnsi="Calibri" w:cs="Calibri"/>
          <w:sz w:val="24"/>
          <w:szCs w:val="24"/>
        </w:rPr>
        <w:t>@</w:t>
      </w:r>
      <w:r>
        <w:rPr>
          <w:rFonts w:ascii="Calibri" w:hAnsi="Calibri"/>
          <w:sz w:val="24"/>
          <w:szCs w:val="24"/>
        </w:rPr>
        <w:t>pec-mail.it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2B74BD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</w:t>
      </w:r>
      <w:r w:rsidRPr="002B74BD">
        <w:rPr>
          <w:rStyle w:val="Enfasicorsivo"/>
          <w:rFonts w:cstheme="minorHAnsi"/>
          <w:bCs/>
          <w:sz w:val="28"/>
          <w:szCs w:val="28"/>
        </w:rPr>
        <w:t>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F0194F" w:rsidRDefault="00F0194F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DEL DL </w:t>
      </w:r>
      <w:r w:rsidRPr="00F0194F">
        <w:rPr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0FE14EAC" w14:textId="77777777" w:rsidR="00FE5A6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Di essere il TITOLARE EFFETTIVO della azienda di cui sopra</w:t>
      </w:r>
      <w:r w:rsidR="00FE5A64">
        <w:rPr>
          <w:rStyle w:val="Enfasicorsivo"/>
          <w:rFonts w:cstheme="minorHAnsi"/>
          <w:bCs/>
          <w:i w:val="0"/>
          <w:iCs w:val="0"/>
          <w:sz w:val="24"/>
          <w:szCs w:val="24"/>
        </w:rPr>
        <w:t>.</w:t>
      </w:r>
    </w:p>
    <w:p w14:paraId="31BFDDF5" w14:textId="77777777" w:rsidR="00FE5A64" w:rsidRDefault="00FE5A64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F2CD47C" w14:textId="7B864CC9" w:rsidR="00FE5A64" w:rsidRDefault="00FE5A64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90%.</w:t>
      </w:r>
    </w:p>
    <w:p w14:paraId="1D6BE8D0" w14:textId="6E3FE26B" w:rsidR="002B74BD" w:rsidRDefault="00FE5A64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</w:t>
      </w:r>
      <w:r w:rsidR="00132760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 28/07/2014.</w:t>
      </w:r>
    </w:p>
    <w:p w14:paraId="6A5C9E57" w14:textId="4C4B8B80" w:rsidR="00FE5A64" w:rsidRDefault="00FE5A64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è: fino alla revoca.</w:t>
      </w:r>
    </w:p>
    <w:p w14:paraId="0FE43C83" w14:textId="70D2B7B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5B9D0CE" w14:textId="5445591F" w:rsidR="002E6BA5" w:rsidRDefault="002E6BA5" w:rsidP="002E6BA5">
      <w:pPr>
        <w:ind w:left="-567" w:right="534" w:firstLine="567"/>
        <w:jc w:val="both"/>
      </w:pPr>
    </w:p>
    <w:p w14:paraId="2FDAD29A" w14:textId="40E99192" w:rsidR="002E6BA5" w:rsidRDefault="00FE5A64" w:rsidP="002E6BA5">
      <w:pPr>
        <w:ind w:left="-567" w:right="534" w:firstLine="567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6A8D2B" wp14:editId="217B11F4">
            <wp:simplePos x="0" y="0"/>
            <wp:positionH relativeFrom="column">
              <wp:posOffset>3367405</wp:posOffset>
            </wp:positionH>
            <wp:positionV relativeFrom="page">
              <wp:posOffset>7781290</wp:posOffset>
            </wp:positionV>
            <wp:extent cx="2216150" cy="340360"/>
            <wp:effectExtent l="0" t="0" r="0" b="2540"/>
            <wp:wrapTopAndBottom/>
            <wp:docPr id="47" name="image1.pn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F2339" w:rsidRPr="005F2339">
        <w:t xml:space="preserve"> </w:t>
      </w:r>
      <w:r w:rsidR="005F2339">
        <w:t xml:space="preserve">Tivoli, </w:t>
      </w:r>
      <w:r w:rsidR="002159F5">
        <w:t>__</w:t>
      </w:r>
      <w:r w:rsidR="005F2339">
        <w:t>/</w:t>
      </w:r>
      <w:r w:rsidR="002159F5">
        <w:t>__</w:t>
      </w:r>
      <w:r w:rsidR="005F2339">
        <w:t>/</w:t>
      </w:r>
      <w:r w:rsidR="002159F5">
        <w:t>____</w:t>
      </w:r>
      <w:r w:rsidR="002E6BA5">
        <w:t xml:space="preserve">                                                                 CASA EDITRICE SCOLASTICA LOMBARDI S.R.L.</w:t>
      </w:r>
    </w:p>
    <w:p w14:paraId="78CE3D53" w14:textId="4D924BA7" w:rsidR="002E6BA5" w:rsidRPr="00D36CCF" w:rsidRDefault="002E6BA5" w:rsidP="002E6BA5">
      <w:pPr>
        <w:ind w:left="-567" w:right="534"/>
        <w:jc w:val="both"/>
      </w:pP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</w:p>
    <w:p w14:paraId="1B13A220" w14:textId="56387C51" w:rsidR="002E6BA5" w:rsidRPr="00D36CCF" w:rsidRDefault="002E6BA5" w:rsidP="002E6BA5">
      <w:pPr>
        <w:ind w:left="-567" w:right="534"/>
        <w:jc w:val="both"/>
        <w:rPr>
          <w:b/>
        </w:rPr>
      </w:pPr>
    </w:p>
    <w:p w14:paraId="5B3F5A99" w14:textId="36EEB4A4" w:rsidR="002E6BA5" w:rsidRPr="00D36CCF" w:rsidRDefault="002E6BA5" w:rsidP="002E6BA5">
      <w:pPr>
        <w:ind w:left="-567" w:right="534"/>
        <w:jc w:val="both"/>
        <w:rPr>
          <w:b/>
        </w:rPr>
      </w:pPr>
    </w:p>
    <w:p w14:paraId="28838988" w14:textId="0696357E" w:rsidR="002E6BA5" w:rsidRPr="00D36CCF" w:rsidRDefault="002E6BA5" w:rsidP="002E6BA5">
      <w:pPr>
        <w:ind w:left="-567" w:right="534" w:firstLine="567"/>
        <w:jc w:val="both"/>
      </w:pPr>
      <w:r w:rsidRPr="00D36CCF">
        <w:rPr>
          <w:b/>
        </w:rPr>
        <w:t>Allegato</w:t>
      </w:r>
      <w:r w:rsidRPr="00D36CCF">
        <w:t>: copia documento d’identità del dichiarante in corso di validità.</w:t>
      </w:r>
    </w:p>
    <w:p w14:paraId="593FFA1A" w14:textId="048635D5" w:rsidR="002E6BA5" w:rsidRPr="00A158B2" w:rsidRDefault="002E6BA5" w:rsidP="002E6BA5">
      <w:pPr>
        <w:rPr>
          <w:rFonts w:ascii="Calibri" w:hAnsi="Calibri"/>
          <w:sz w:val="24"/>
          <w:szCs w:val="24"/>
        </w:rPr>
      </w:pPr>
    </w:p>
    <w:p w14:paraId="1BB4CDA0" w14:textId="383DA474" w:rsidR="004A35EB" w:rsidRDefault="004A35EB" w:rsidP="002E6BA5">
      <w:pPr>
        <w:jc w:val="center"/>
        <w:rPr>
          <w:rFonts w:ascii="Calibri" w:hAnsi="Calibri"/>
          <w:sz w:val="24"/>
          <w:szCs w:val="24"/>
        </w:rPr>
      </w:pPr>
    </w:p>
    <w:p w14:paraId="3DC4D15F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1F240F6C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019AB889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27EFB890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2F86B876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07FBD04F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773585B2" w14:textId="77777777" w:rsidR="00157DAB" w:rsidRDefault="00157DAB" w:rsidP="002E6BA5">
      <w:pPr>
        <w:jc w:val="center"/>
        <w:rPr>
          <w:rFonts w:ascii="Calibri" w:hAnsi="Calibri"/>
          <w:sz w:val="24"/>
          <w:szCs w:val="24"/>
        </w:rPr>
      </w:pPr>
    </w:p>
    <w:p w14:paraId="303F82E3" w14:textId="0F8D0640" w:rsidR="00157DAB" w:rsidRPr="00A158B2" w:rsidRDefault="00157DAB" w:rsidP="002E6BA5">
      <w:pPr>
        <w:jc w:val="center"/>
        <w:rPr>
          <w:rFonts w:ascii="Calibri" w:hAnsi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035792D" wp14:editId="1E632028">
            <wp:simplePos x="0" y="0"/>
            <wp:positionH relativeFrom="column">
              <wp:posOffset>283335</wp:posOffset>
            </wp:positionH>
            <wp:positionV relativeFrom="page">
              <wp:posOffset>1389228</wp:posOffset>
            </wp:positionV>
            <wp:extent cx="5473700" cy="8102600"/>
            <wp:effectExtent l="0" t="0" r="0" b="0"/>
            <wp:wrapTopAndBottom/>
            <wp:docPr id="48" name="Immagine 48" descr="Immagine che contiene testo, quotid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magine 48" descr="Immagine che contiene testo, quotidian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7DAB" w:rsidRPr="00A158B2" w:rsidSect="000E229F">
      <w:headerReference w:type="default" r:id="rId9"/>
      <w:footerReference w:type="default" r:id="rId10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FF87" w14:textId="77777777" w:rsidR="00B246FD" w:rsidRDefault="00B246FD">
      <w:r>
        <w:separator/>
      </w:r>
    </w:p>
  </w:endnote>
  <w:endnote w:type="continuationSeparator" w:id="0">
    <w:p w14:paraId="4200A4F8" w14:textId="77777777" w:rsidR="00B246FD" w:rsidRDefault="00B2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EB50F" w14:textId="77777777" w:rsidR="00B246FD" w:rsidRDefault="00B246FD">
      <w:r>
        <w:separator/>
      </w:r>
    </w:p>
  </w:footnote>
  <w:footnote w:type="continuationSeparator" w:id="0">
    <w:p w14:paraId="5E4A21AF" w14:textId="77777777" w:rsidR="00B246FD" w:rsidRDefault="00B2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420697">
    <w:abstractNumId w:val="11"/>
  </w:num>
  <w:num w:numId="2" w16cid:durableId="374626190">
    <w:abstractNumId w:val="4"/>
  </w:num>
  <w:num w:numId="3" w16cid:durableId="402946020">
    <w:abstractNumId w:val="6"/>
  </w:num>
  <w:num w:numId="4" w16cid:durableId="788203275">
    <w:abstractNumId w:val="8"/>
  </w:num>
  <w:num w:numId="5" w16cid:durableId="1976447761">
    <w:abstractNumId w:val="7"/>
  </w:num>
  <w:num w:numId="6" w16cid:durableId="111361480">
    <w:abstractNumId w:val="3"/>
  </w:num>
  <w:num w:numId="7" w16cid:durableId="151542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3484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2760"/>
    <w:rsid w:val="00133537"/>
    <w:rsid w:val="00133773"/>
    <w:rsid w:val="00134D49"/>
    <w:rsid w:val="00140908"/>
    <w:rsid w:val="001510F4"/>
    <w:rsid w:val="00154E14"/>
    <w:rsid w:val="00156835"/>
    <w:rsid w:val="00157755"/>
    <w:rsid w:val="00157DAB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159F5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E6BA5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2D6"/>
    <w:rsid w:val="005F0832"/>
    <w:rsid w:val="005F1E70"/>
    <w:rsid w:val="005F2339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46FD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E546B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2481"/>
    <w:rsid w:val="00FE31EC"/>
    <w:rsid w:val="00FE5A64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18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Fede pla</cp:lastModifiedBy>
  <cp:revision>10</cp:revision>
  <cp:lastPrinted>2016-07-15T08:29:00Z</cp:lastPrinted>
  <dcterms:created xsi:type="dcterms:W3CDTF">2023-05-21T18:41:00Z</dcterms:created>
  <dcterms:modified xsi:type="dcterms:W3CDTF">2023-07-26T11:50:00Z</dcterms:modified>
</cp:coreProperties>
</file>