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CA36FF" w14:textId="7013DC0C" w:rsidR="00E3578E" w:rsidRDefault="00E3578E">
      <w:pPr>
        <w:spacing w:after="164"/>
        <w:ind w:left="4105" w:firstLine="0"/>
      </w:pPr>
      <w:bookmarkStart w:id="0" w:name="_GoBack"/>
      <w:bookmarkEnd w:id="0"/>
    </w:p>
    <w:p w14:paraId="204CD1E7" w14:textId="3E1D424A" w:rsidR="00812449" w:rsidRPr="00812449" w:rsidRDefault="00812449" w:rsidP="00812449">
      <w:pPr>
        <w:ind w:left="-5" w:right="23"/>
        <w:jc w:val="right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>Al Dirigente Scolastico</w:t>
      </w:r>
    </w:p>
    <w:p w14:paraId="6ECB5E43" w14:textId="7898FDC8" w:rsidR="00812449" w:rsidRPr="00812449" w:rsidRDefault="00812449" w:rsidP="00812449">
      <w:pPr>
        <w:ind w:left="-5" w:right="23"/>
        <w:jc w:val="right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>dell’IC 1 VICENZA</w:t>
      </w:r>
    </w:p>
    <w:p w14:paraId="71EFF03C" w14:textId="77777777" w:rsidR="00812449" w:rsidRPr="00812449" w:rsidRDefault="00812449">
      <w:pPr>
        <w:ind w:left="-5" w:right="23"/>
        <w:rPr>
          <w:rFonts w:ascii="Verdana" w:hAnsi="Verdana"/>
          <w:sz w:val="20"/>
          <w:szCs w:val="20"/>
        </w:rPr>
      </w:pPr>
    </w:p>
    <w:p w14:paraId="109A07B5" w14:textId="14E47EF7" w:rsidR="00812449" w:rsidRPr="005027AC" w:rsidRDefault="00812449" w:rsidP="00812449">
      <w:pPr>
        <w:ind w:left="-5" w:right="23"/>
        <w:rPr>
          <w:rFonts w:ascii="Verdana" w:hAnsi="Verdana"/>
          <w:b/>
          <w:bCs/>
          <w:sz w:val="20"/>
          <w:szCs w:val="20"/>
        </w:rPr>
      </w:pPr>
      <w:r w:rsidRPr="005027AC">
        <w:rPr>
          <w:rFonts w:ascii="Verdana" w:hAnsi="Verdana"/>
          <w:b/>
          <w:bCs/>
          <w:sz w:val="20"/>
          <w:szCs w:val="20"/>
        </w:rPr>
        <w:t xml:space="preserve">INTERPELLO – MODELLO CANDIDATURA SCUOLA </w:t>
      </w:r>
      <w:r w:rsidR="00986615">
        <w:rPr>
          <w:rFonts w:ascii="Verdana" w:hAnsi="Verdana"/>
          <w:b/>
          <w:bCs/>
          <w:sz w:val="20"/>
          <w:szCs w:val="20"/>
        </w:rPr>
        <w:t>SECONDARIA I°</w:t>
      </w:r>
    </w:p>
    <w:p w14:paraId="66103823" w14:textId="77777777" w:rsidR="00812449" w:rsidRPr="00812449" w:rsidRDefault="00812449" w:rsidP="00812449">
      <w:pPr>
        <w:ind w:left="-5" w:right="23"/>
        <w:rPr>
          <w:rFonts w:ascii="Verdana" w:hAnsi="Verdana"/>
          <w:sz w:val="20"/>
          <w:szCs w:val="20"/>
        </w:rPr>
      </w:pPr>
    </w:p>
    <w:p w14:paraId="0FACC2B6" w14:textId="5B1A0761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Io sottoscritto/a _________________, nato/a </w:t>
      </w:r>
      <w:proofErr w:type="spellStart"/>
      <w:r w:rsidRPr="00812449">
        <w:rPr>
          <w:rFonts w:ascii="Verdana" w:hAnsi="Verdana"/>
          <w:sz w:val="20"/>
          <w:szCs w:val="20"/>
        </w:rPr>
        <w:t>a</w:t>
      </w:r>
      <w:proofErr w:type="spellEnd"/>
      <w:r w:rsidRPr="00812449">
        <w:rPr>
          <w:rFonts w:ascii="Verdana" w:hAnsi="Verdana"/>
          <w:sz w:val="20"/>
          <w:szCs w:val="20"/>
        </w:rPr>
        <w:t xml:space="preserve"> ______________ in provincia di </w:t>
      </w:r>
    </w:p>
    <w:p w14:paraId="71B66D12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 il giorno __________________, residente a _____________, provincia di </w:t>
      </w:r>
    </w:p>
    <w:p w14:paraId="7E834B23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____________, in via _________________ n° _______, recapito telefonico </w:t>
      </w:r>
    </w:p>
    <w:p w14:paraId="0DE68ACF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____________________, indirizzo mail _________________ </w:t>
      </w:r>
    </w:p>
    <w:p w14:paraId="6067DBDF" w14:textId="19073E98" w:rsidR="00E3578E" w:rsidRPr="00812449" w:rsidRDefault="00FB66FB">
      <w:pPr>
        <w:spacing w:after="31" w:line="360" w:lineRule="auto"/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Consapevole che chiunque rilascia dichiarazioni mendaci è punito ai sensi del codice penale e delle leggi speciali in materia, ai sensi e per gli effetti dell'art. 76 D.P.R. n. 445/2000, DICHIARO:        </w:t>
      </w:r>
    </w:p>
    <w:p w14:paraId="0B6AEE74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cittadino/a italiano/a; </w:t>
      </w:r>
    </w:p>
    <w:p w14:paraId="204A95F5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godere dei diritti civili e politici;                                                                                                                                       </w:t>
      </w:r>
    </w:p>
    <w:p w14:paraId="6867AC39" w14:textId="77777777" w:rsidR="00E3578E" w:rsidRPr="00812449" w:rsidRDefault="00FB66FB">
      <w:pPr>
        <w:spacing w:after="2" w:line="365" w:lineRule="auto"/>
        <w:ind w:left="-5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non aver riportato condanne penali e di non essere destinatario di provvedimenti che riguardano l’applicazione di misure di prevenzione, di decisioni civili e di provvedimenti </w:t>
      </w:r>
    </w:p>
    <w:p w14:paraId="6C46E6D6" w14:textId="6F9C5E35" w:rsidR="00E3578E" w:rsidRPr="00812449" w:rsidRDefault="00FB66FB">
      <w:pPr>
        <w:spacing w:after="48" w:line="363" w:lineRule="auto"/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amministrativi iscritti nel casellario </w:t>
      </w:r>
      <w:r w:rsidR="002F2A16" w:rsidRPr="00812449">
        <w:rPr>
          <w:rFonts w:ascii="Verdana" w:hAnsi="Verdana"/>
          <w:sz w:val="20"/>
          <w:szCs w:val="20"/>
        </w:rPr>
        <w:t xml:space="preserve">giudiziale;  </w:t>
      </w:r>
      <w:r w:rsidRPr="00812449">
        <w:rPr>
          <w:rFonts w:ascii="Verdana" w:hAnsi="Verdana"/>
          <w:sz w:val="20"/>
          <w:szCs w:val="20"/>
        </w:rPr>
        <w:t xml:space="preserve">                                                                                                                  </w:t>
      </w: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non essere sottoposto a procedimenti penali;                                                                                                             DICHIARO:        </w:t>
      </w:r>
    </w:p>
    <w:p w14:paraId="7712A1AA" w14:textId="77777777" w:rsidR="00E3578E" w:rsidRPr="00812449" w:rsidRDefault="00FB66FB">
      <w:pPr>
        <w:numPr>
          <w:ilvl w:val="0"/>
          <w:numId w:val="1"/>
        </w:numPr>
        <w:spacing w:after="92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essere in possesso del seguente </w:t>
      </w:r>
      <w:r w:rsidRPr="00812449">
        <w:rPr>
          <w:rFonts w:ascii="Verdana" w:hAnsi="Verdana"/>
          <w:b/>
          <w:sz w:val="20"/>
          <w:szCs w:val="20"/>
        </w:rPr>
        <w:t>DIPLOMA DI MATURITÀ</w:t>
      </w:r>
      <w:r w:rsidRPr="00812449">
        <w:rPr>
          <w:rFonts w:ascii="Verdana" w:hAnsi="Verdana"/>
          <w:sz w:val="20"/>
          <w:szCs w:val="20"/>
        </w:rPr>
        <w:t xml:space="preserve">: </w:t>
      </w:r>
    </w:p>
    <w:p w14:paraId="20D0F5C3" w14:textId="77777777" w:rsidR="00E3578E" w:rsidRPr="00812449" w:rsidRDefault="00FB66FB">
      <w:pPr>
        <w:spacing w:after="51" w:line="360" w:lineRule="auto"/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_______________________________________, conseguito nell’anno ____________, presso ____________________________________ </w:t>
      </w:r>
    </w:p>
    <w:p w14:paraId="0B710F30" w14:textId="77777777" w:rsidR="00E3578E" w:rsidRPr="00812449" w:rsidRDefault="00FB66FB">
      <w:pPr>
        <w:numPr>
          <w:ilvl w:val="0"/>
          <w:numId w:val="1"/>
        </w:numPr>
        <w:spacing w:after="51" w:line="360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essere in possesso della seguente </w:t>
      </w:r>
      <w:r w:rsidRPr="00812449">
        <w:rPr>
          <w:rFonts w:ascii="Verdana" w:hAnsi="Verdana"/>
          <w:b/>
          <w:sz w:val="20"/>
          <w:szCs w:val="20"/>
        </w:rPr>
        <w:t>LAUREA</w:t>
      </w:r>
      <w:r w:rsidRPr="00812449">
        <w:rPr>
          <w:rFonts w:ascii="Verdana" w:hAnsi="Verdana"/>
          <w:sz w:val="20"/>
          <w:szCs w:val="20"/>
        </w:rPr>
        <w:t xml:space="preserve">: _______________________________, conseguita nell’anno ____________, presso __________________, con la valutazione di _______ </w:t>
      </w:r>
    </w:p>
    <w:p w14:paraId="0B6053A5" w14:textId="77777777" w:rsidR="00E3578E" w:rsidRPr="00812449" w:rsidRDefault="00FB66FB">
      <w:pPr>
        <w:numPr>
          <w:ilvl w:val="0"/>
          <w:numId w:val="1"/>
        </w:numPr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essere uno/a studente/essa del: </w:t>
      </w:r>
    </w:p>
    <w:p w14:paraId="4E560374" w14:textId="3C1BAE41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="00986615">
        <w:rPr>
          <w:rFonts w:ascii="Verdana" w:hAnsi="Verdana"/>
          <w:sz w:val="20"/>
          <w:szCs w:val="20"/>
        </w:rPr>
        <w:t xml:space="preserve"> F</w:t>
      </w:r>
      <w:r w:rsidRPr="00812449">
        <w:rPr>
          <w:rFonts w:ascii="Verdana" w:hAnsi="Verdana"/>
          <w:sz w:val="20"/>
          <w:szCs w:val="20"/>
        </w:rPr>
        <w:t xml:space="preserve">acoltà (specificare quale) _________________ </w:t>
      </w:r>
    </w:p>
    <w:p w14:paraId="54CF5E98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Nessuna delle precedenti </w:t>
      </w:r>
    </w:p>
    <w:p w14:paraId="326CC4D0" w14:textId="77777777" w:rsidR="00E3578E" w:rsidRPr="00812449" w:rsidRDefault="00FB66FB">
      <w:pPr>
        <w:numPr>
          <w:ilvl w:val="0"/>
          <w:numId w:val="1"/>
        </w:numPr>
        <w:spacing w:after="37" w:line="372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in possesso del </w:t>
      </w:r>
      <w:r w:rsidRPr="00812449">
        <w:rPr>
          <w:rFonts w:ascii="Verdana" w:hAnsi="Verdana"/>
          <w:b/>
          <w:sz w:val="20"/>
          <w:szCs w:val="20"/>
        </w:rPr>
        <w:t>TITOLO DI SPECIALIZZAZIONE per il SOSTEGNO</w:t>
      </w:r>
      <w:r w:rsidRPr="00812449">
        <w:rPr>
          <w:rFonts w:ascii="Verdana" w:hAnsi="Verdana"/>
          <w:sz w:val="20"/>
          <w:szCs w:val="20"/>
        </w:rPr>
        <w:t xml:space="preserve">, conseguito nell’anno ____________, presso _______________________________ </w:t>
      </w:r>
    </w:p>
    <w:p w14:paraId="11C72001" w14:textId="77777777" w:rsidR="00E3578E" w:rsidRPr="00812449" w:rsidRDefault="00FB66FB">
      <w:pPr>
        <w:numPr>
          <w:ilvl w:val="0"/>
          <w:numId w:val="1"/>
        </w:numPr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avere il seguente livello di </w:t>
      </w:r>
      <w:r w:rsidRPr="005027AC">
        <w:rPr>
          <w:rFonts w:ascii="Verdana" w:hAnsi="Verdana"/>
          <w:b/>
          <w:bCs/>
          <w:sz w:val="20"/>
          <w:szCs w:val="20"/>
        </w:rPr>
        <w:t>LINGUA INGLESE</w:t>
      </w:r>
      <w:r w:rsidRPr="00812449">
        <w:rPr>
          <w:rFonts w:ascii="Verdana" w:hAnsi="Verdana"/>
          <w:sz w:val="20"/>
          <w:szCs w:val="20"/>
        </w:rPr>
        <w:t xml:space="preserve">: </w:t>
      </w:r>
    </w:p>
    <w:p w14:paraId="1F2381EF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A1 </w:t>
      </w:r>
    </w:p>
    <w:p w14:paraId="303C70D0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A2 </w:t>
      </w:r>
    </w:p>
    <w:p w14:paraId="19C09DE0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B1 </w:t>
      </w:r>
    </w:p>
    <w:p w14:paraId="73285C74" w14:textId="77777777" w:rsidR="005027AC" w:rsidRDefault="00FB66FB">
      <w:pPr>
        <w:spacing w:after="0" w:line="366" w:lineRule="auto"/>
        <w:ind w:left="370" w:right="831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B2 </w:t>
      </w:r>
    </w:p>
    <w:p w14:paraId="0D756AB4" w14:textId="18C5B11D" w:rsidR="00E3578E" w:rsidRPr="00812449" w:rsidRDefault="00FB66FB">
      <w:pPr>
        <w:spacing w:after="0" w:line="366" w:lineRule="auto"/>
        <w:ind w:left="370" w:right="831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C1 </w:t>
      </w:r>
    </w:p>
    <w:p w14:paraId="6C8B2413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C2 </w:t>
      </w:r>
    </w:p>
    <w:p w14:paraId="30F3DEF2" w14:textId="77777777" w:rsidR="00E3578E" w:rsidRPr="00812449" w:rsidRDefault="00FB66FB">
      <w:pPr>
        <w:spacing w:after="176"/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lastRenderedPageBreak/>
        <w:t>☐</w:t>
      </w:r>
      <w:r w:rsidRPr="00812449">
        <w:rPr>
          <w:rFonts w:ascii="Verdana" w:hAnsi="Verdana"/>
          <w:sz w:val="20"/>
          <w:szCs w:val="20"/>
        </w:rPr>
        <w:t xml:space="preserve">nessuno </w:t>
      </w:r>
    </w:p>
    <w:p w14:paraId="16BCAF13" w14:textId="77777777" w:rsidR="00E3578E" w:rsidRPr="00812449" w:rsidRDefault="00FB66FB">
      <w:pPr>
        <w:numPr>
          <w:ilvl w:val="0"/>
          <w:numId w:val="1"/>
        </w:numPr>
        <w:spacing w:after="38" w:line="370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iscritto in graduatoria, nella provincia di ________________ con punteggio _______________ </w:t>
      </w:r>
    </w:p>
    <w:p w14:paraId="5F95387A" w14:textId="6699D797" w:rsidR="00E3578E" w:rsidRPr="00812449" w:rsidRDefault="00FB66FB">
      <w:pPr>
        <w:numPr>
          <w:ilvl w:val="0"/>
          <w:numId w:val="1"/>
        </w:numPr>
        <w:spacing w:after="35" w:line="372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aver già prestato servizio in qualità di docente nella scuola pubblica per il </w:t>
      </w:r>
      <w:r w:rsidRPr="00812449">
        <w:rPr>
          <w:rFonts w:ascii="Verdana" w:hAnsi="Verdana"/>
          <w:sz w:val="20"/>
          <w:szCs w:val="20"/>
          <w:u w:val="single" w:color="000000"/>
        </w:rPr>
        <w:t xml:space="preserve">medesimo insegnamento </w:t>
      </w:r>
      <w:r w:rsidRPr="00812449">
        <w:rPr>
          <w:rFonts w:ascii="Verdana" w:hAnsi="Verdana"/>
          <w:sz w:val="20"/>
          <w:szCs w:val="20"/>
        </w:rPr>
        <w:t xml:space="preserve">per mesi ________________________________ </w:t>
      </w:r>
    </w:p>
    <w:p w14:paraId="7AA49295" w14:textId="027684B2" w:rsidR="00E3578E" w:rsidRPr="00812449" w:rsidRDefault="00FB66FB">
      <w:pPr>
        <w:numPr>
          <w:ilvl w:val="0"/>
          <w:numId w:val="1"/>
        </w:numPr>
        <w:spacing w:after="40" w:line="371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aver già prestato servizio in qualità di docente nella scuola pubblica nel </w:t>
      </w:r>
      <w:r w:rsidRPr="00812449">
        <w:rPr>
          <w:rFonts w:ascii="Verdana" w:hAnsi="Verdana"/>
          <w:sz w:val="20"/>
          <w:szCs w:val="20"/>
          <w:u w:val="single" w:color="000000"/>
        </w:rPr>
        <w:t xml:space="preserve">medesimo ordine di scuola </w:t>
      </w:r>
      <w:r w:rsidRPr="00812449">
        <w:rPr>
          <w:rFonts w:ascii="Verdana" w:hAnsi="Verdana"/>
          <w:sz w:val="20"/>
          <w:szCs w:val="20"/>
        </w:rPr>
        <w:t xml:space="preserve">per mesi ________________________________ </w:t>
      </w:r>
    </w:p>
    <w:p w14:paraId="43CEBFD5" w14:textId="77777777" w:rsidR="00FB66FB" w:rsidRDefault="00FB66FB" w:rsidP="00FB66FB">
      <w:pPr>
        <w:numPr>
          <w:ilvl w:val="0"/>
          <w:numId w:val="1"/>
        </w:numPr>
        <w:spacing w:after="38" w:line="371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aver già prestato servizio in qualità di docente nella scuola pubblica in </w:t>
      </w:r>
      <w:r w:rsidRPr="00812449">
        <w:rPr>
          <w:rFonts w:ascii="Verdana" w:hAnsi="Verdana"/>
          <w:sz w:val="20"/>
          <w:szCs w:val="20"/>
          <w:u w:val="single" w:color="000000"/>
        </w:rPr>
        <w:t>altro</w:t>
      </w:r>
      <w:r w:rsidRPr="00812449">
        <w:rPr>
          <w:rFonts w:ascii="Verdana" w:hAnsi="Verdana"/>
          <w:sz w:val="20"/>
          <w:szCs w:val="20"/>
        </w:rPr>
        <w:t xml:space="preserve"> </w:t>
      </w:r>
      <w:r w:rsidRPr="00812449">
        <w:rPr>
          <w:rFonts w:ascii="Verdana" w:hAnsi="Verdana"/>
          <w:sz w:val="20"/>
          <w:szCs w:val="20"/>
          <w:u w:val="single" w:color="000000"/>
        </w:rPr>
        <w:t>ordine di scuola</w:t>
      </w:r>
      <w:r w:rsidRPr="00812449">
        <w:rPr>
          <w:rFonts w:ascii="Verdana" w:hAnsi="Verdana"/>
          <w:sz w:val="20"/>
          <w:szCs w:val="20"/>
        </w:rPr>
        <w:t xml:space="preserve"> per mesi _______________________________ </w:t>
      </w:r>
    </w:p>
    <w:p w14:paraId="459810A9" w14:textId="34C283DA" w:rsidR="00FB66FB" w:rsidRPr="00FB66FB" w:rsidRDefault="00FB66FB" w:rsidP="00FB66FB">
      <w:pPr>
        <w:numPr>
          <w:ilvl w:val="0"/>
          <w:numId w:val="1"/>
        </w:numPr>
        <w:spacing w:after="38" w:line="371" w:lineRule="auto"/>
        <w:ind w:right="23" w:hanging="360"/>
        <w:rPr>
          <w:rFonts w:ascii="Verdana" w:hAnsi="Verdana"/>
          <w:sz w:val="20"/>
          <w:szCs w:val="20"/>
        </w:rPr>
      </w:pPr>
      <w:r w:rsidRPr="00FB66FB">
        <w:rPr>
          <w:rFonts w:ascii="Segoe UI Symbol" w:hAnsi="Segoe UI Symbol" w:cs="Segoe UI Symbol"/>
          <w:sz w:val="20"/>
          <w:szCs w:val="20"/>
        </w:rPr>
        <w:t>☐</w:t>
      </w:r>
      <w:r w:rsidRPr="00FB66FB">
        <w:rPr>
          <w:rFonts w:ascii="Verdana" w:hAnsi="Verdana"/>
          <w:sz w:val="20"/>
          <w:szCs w:val="20"/>
        </w:rPr>
        <w:t xml:space="preserve"> Di aver </w:t>
      </w:r>
      <w:r>
        <w:rPr>
          <w:rFonts w:ascii="Verdana" w:hAnsi="Verdana"/>
          <w:sz w:val="20"/>
          <w:szCs w:val="20"/>
        </w:rPr>
        <w:t xml:space="preserve">già </w:t>
      </w:r>
      <w:r w:rsidRPr="00FB66FB">
        <w:rPr>
          <w:rFonts w:ascii="Verdana" w:hAnsi="Verdana"/>
          <w:sz w:val="20"/>
          <w:szCs w:val="20"/>
        </w:rPr>
        <w:t xml:space="preserve">prestato servizio nell’IC 1 Vicenza per mesi_________________ </w:t>
      </w:r>
    </w:p>
    <w:p w14:paraId="6E6A946B" w14:textId="77777777" w:rsidR="00E3578E" w:rsidRPr="00812449" w:rsidRDefault="00FB66FB">
      <w:pPr>
        <w:numPr>
          <w:ilvl w:val="0"/>
          <w:numId w:val="1"/>
        </w:numPr>
        <w:spacing w:after="179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disponibile a prendere servizio entro 24 ore dopo l’accettazione della supplenza </w:t>
      </w:r>
    </w:p>
    <w:p w14:paraId="5AD2C7F5" w14:textId="3241173E" w:rsidR="00812449" w:rsidRPr="00812449" w:rsidRDefault="00812449" w:rsidP="00812449">
      <w:pPr>
        <w:numPr>
          <w:ilvl w:val="0"/>
          <w:numId w:val="1"/>
        </w:numPr>
        <w:spacing w:after="108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automunito </w:t>
      </w:r>
    </w:p>
    <w:p w14:paraId="1034CB9E" w14:textId="77777777" w:rsidR="00E3578E" w:rsidRPr="00812449" w:rsidRDefault="00FB66FB">
      <w:pPr>
        <w:spacing w:after="139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 </w:t>
      </w:r>
    </w:p>
    <w:p w14:paraId="54741C34" w14:textId="77777777" w:rsidR="00E3578E" w:rsidRPr="00812449" w:rsidRDefault="00FB66FB">
      <w:pPr>
        <w:tabs>
          <w:tab w:val="center" w:pos="3601"/>
          <w:tab w:val="center" w:pos="4321"/>
          <w:tab w:val="center" w:pos="5041"/>
          <w:tab w:val="center" w:pos="5761"/>
          <w:tab w:val="center" w:pos="6481"/>
          <w:tab w:val="center" w:pos="7479"/>
        </w:tabs>
        <w:ind w:left="-15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Data ________________________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Firma </w:t>
      </w:r>
    </w:p>
    <w:p w14:paraId="056ACC63" w14:textId="77777777" w:rsidR="00E3578E" w:rsidRPr="00812449" w:rsidRDefault="00FB66FB">
      <w:pPr>
        <w:spacing w:after="123"/>
        <w:ind w:right="-15"/>
        <w:jc w:val="right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_____________________________ </w:t>
      </w:r>
    </w:p>
    <w:p w14:paraId="4FBB09D6" w14:textId="3A3DA61E" w:rsidR="00812449" w:rsidRPr="00812449" w:rsidRDefault="00FB66FB" w:rsidP="00812449">
      <w:pPr>
        <w:spacing w:after="123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 </w:t>
      </w:r>
    </w:p>
    <w:p w14:paraId="3492C794" w14:textId="77777777" w:rsidR="00812449" w:rsidRDefault="00812449">
      <w:pPr>
        <w:ind w:left="-5" w:right="23"/>
        <w:rPr>
          <w:rFonts w:ascii="Verdana" w:hAnsi="Verdana"/>
          <w:b/>
          <w:bCs/>
          <w:sz w:val="20"/>
          <w:szCs w:val="20"/>
        </w:rPr>
      </w:pPr>
    </w:p>
    <w:p w14:paraId="0B571B7F" w14:textId="3E789FAF" w:rsidR="00812449" w:rsidRPr="00812449" w:rsidRDefault="00812449">
      <w:pPr>
        <w:ind w:left="-5" w:right="23"/>
        <w:rPr>
          <w:rFonts w:ascii="Verdana" w:hAnsi="Verdana"/>
          <w:b/>
          <w:bCs/>
          <w:sz w:val="20"/>
          <w:szCs w:val="20"/>
        </w:rPr>
      </w:pPr>
      <w:r w:rsidRPr="00812449">
        <w:rPr>
          <w:rFonts w:ascii="Verdana" w:hAnsi="Verdana"/>
          <w:b/>
          <w:bCs/>
          <w:sz w:val="20"/>
          <w:szCs w:val="20"/>
        </w:rPr>
        <w:t>DICHIARAZIONE PRIVACY</w:t>
      </w:r>
    </w:p>
    <w:p w14:paraId="051CCD98" w14:textId="77777777" w:rsidR="00812449" w:rsidRPr="00812449" w:rsidRDefault="00812449">
      <w:pPr>
        <w:ind w:left="-5" w:right="23"/>
        <w:rPr>
          <w:rFonts w:ascii="Verdana" w:hAnsi="Verdana"/>
          <w:sz w:val="20"/>
          <w:szCs w:val="20"/>
        </w:rPr>
      </w:pPr>
    </w:p>
    <w:p w14:paraId="732C3B90" w14:textId="27C67FAD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Io sottoscritto/a _________________, nato/a </w:t>
      </w:r>
      <w:proofErr w:type="spellStart"/>
      <w:r w:rsidRPr="00812449">
        <w:rPr>
          <w:rFonts w:ascii="Verdana" w:hAnsi="Verdana"/>
          <w:sz w:val="20"/>
          <w:szCs w:val="20"/>
        </w:rPr>
        <w:t>a</w:t>
      </w:r>
      <w:proofErr w:type="spellEnd"/>
      <w:r w:rsidRPr="00812449">
        <w:rPr>
          <w:rFonts w:ascii="Verdana" w:hAnsi="Verdana"/>
          <w:sz w:val="20"/>
          <w:szCs w:val="20"/>
        </w:rPr>
        <w:t xml:space="preserve"> ______________ in provincia di </w:t>
      </w:r>
    </w:p>
    <w:p w14:paraId="02F608D7" w14:textId="77777777" w:rsidR="00E3578E" w:rsidRPr="00812449" w:rsidRDefault="00FB66FB">
      <w:pPr>
        <w:spacing w:after="0" w:line="360" w:lineRule="auto"/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 il giorno __________________, residente a _____________, provincia di ____________, in via _________________ n° _______ </w:t>
      </w:r>
    </w:p>
    <w:p w14:paraId="33BDC798" w14:textId="77777777" w:rsidR="00E3578E" w:rsidRPr="00812449" w:rsidRDefault="00FB66FB">
      <w:pPr>
        <w:pStyle w:val="Titolo1"/>
        <w:spacing w:after="123"/>
        <w:ind w:left="0" w:right="1"/>
        <w:jc w:val="center"/>
        <w:rPr>
          <w:sz w:val="20"/>
          <w:szCs w:val="20"/>
        </w:rPr>
      </w:pPr>
      <w:r w:rsidRPr="00812449">
        <w:rPr>
          <w:rFonts w:eastAsia="Calibri" w:cs="Calibri"/>
          <w:sz w:val="20"/>
          <w:szCs w:val="20"/>
          <w:u w:val="none"/>
        </w:rPr>
        <w:t xml:space="preserve">         DICHIARO </w:t>
      </w:r>
    </w:p>
    <w:p w14:paraId="129EE180" w14:textId="772F36F8" w:rsidR="00E3578E" w:rsidRPr="00812449" w:rsidRDefault="00FB66FB">
      <w:pPr>
        <w:spacing w:after="2" w:line="365" w:lineRule="auto"/>
        <w:ind w:left="-5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>Di aver preso visione della INFORMATIVA PRIVACY AI SENSI DELL’ART. 13 REGOLAMENTO (UE) 2016/679 PER IL TRATTAMENTO DEI DATI PERSONALI DEI CANDIDATI AGLI AVVISI /INTERPELLI</w:t>
      </w:r>
      <w:r w:rsidR="00812449" w:rsidRPr="00812449">
        <w:rPr>
          <w:rFonts w:ascii="Verdana" w:hAnsi="Verdana"/>
          <w:sz w:val="20"/>
          <w:szCs w:val="20"/>
        </w:rPr>
        <w:t xml:space="preserve"> </w:t>
      </w:r>
    </w:p>
    <w:p w14:paraId="743D965B" w14:textId="77777777" w:rsidR="00E3578E" w:rsidRPr="00812449" w:rsidRDefault="00FB66FB">
      <w:pPr>
        <w:spacing w:after="139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      </w:t>
      </w:r>
    </w:p>
    <w:p w14:paraId="79BE1D5D" w14:textId="77777777" w:rsidR="00E3578E" w:rsidRPr="00812449" w:rsidRDefault="00FB66FB">
      <w:pPr>
        <w:tabs>
          <w:tab w:val="center" w:pos="3601"/>
          <w:tab w:val="center" w:pos="4321"/>
          <w:tab w:val="center" w:pos="5041"/>
          <w:tab w:val="center" w:pos="5761"/>
          <w:tab w:val="center" w:pos="6481"/>
          <w:tab w:val="center" w:pos="7479"/>
        </w:tabs>
        <w:ind w:left="-15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Data ________________________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Firma </w:t>
      </w:r>
    </w:p>
    <w:p w14:paraId="0D795FD1" w14:textId="77777777" w:rsidR="00E3578E" w:rsidRPr="00812449" w:rsidRDefault="00FB66FB">
      <w:pPr>
        <w:spacing w:after="123"/>
        <w:ind w:right="-15"/>
        <w:jc w:val="right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_____________________________ </w:t>
      </w:r>
    </w:p>
    <w:p w14:paraId="045D7F1D" w14:textId="77777777" w:rsidR="00E3578E" w:rsidRPr="00812449" w:rsidRDefault="00FB66FB">
      <w:pPr>
        <w:spacing w:after="123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 </w:t>
      </w:r>
    </w:p>
    <w:p w14:paraId="11E23921" w14:textId="77777777" w:rsidR="00E3578E" w:rsidRPr="00812449" w:rsidRDefault="00FB66FB">
      <w:pPr>
        <w:spacing w:after="139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b/>
          <w:sz w:val="20"/>
          <w:szCs w:val="20"/>
        </w:rPr>
        <w:t xml:space="preserve">ALLEGARE                   </w:t>
      </w:r>
    </w:p>
    <w:p w14:paraId="2EB6664E" w14:textId="77777777" w:rsidR="00E3578E" w:rsidRPr="00812449" w:rsidRDefault="00FB66FB">
      <w:pPr>
        <w:numPr>
          <w:ilvl w:val="0"/>
          <w:numId w:val="2"/>
        </w:numPr>
        <w:ind w:right="23" w:hanging="72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curriculum vitae  </w:t>
      </w:r>
    </w:p>
    <w:p w14:paraId="267F8479" w14:textId="77777777" w:rsidR="00E3578E" w:rsidRDefault="00FB66FB">
      <w:pPr>
        <w:numPr>
          <w:ilvl w:val="0"/>
          <w:numId w:val="2"/>
        </w:numPr>
        <w:ind w:right="23" w:hanging="720"/>
      </w:pPr>
      <w:r w:rsidRPr="00812449">
        <w:rPr>
          <w:rFonts w:ascii="Verdana" w:hAnsi="Verdana"/>
          <w:sz w:val="20"/>
          <w:szCs w:val="20"/>
        </w:rPr>
        <w:t xml:space="preserve">copia carta identità                                                                                                                                         </w:t>
      </w:r>
      <w:r>
        <w:t xml:space="preserve">              </w:t>
      </w:r>
    </w:p>
    <w:sectPr w:rsidR="00E3578E">
      <w:pgSz w:w="11906" w:h="16838"/>
      <w:pgMar w:top="567" w:right="1135" w:bottom="918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854F5"/>
    <w:multiLevelType w:val="hybridMultilevel"/>
    <w:tmpl w:val="07906080"/>
    <w:lvl w:ilvl="0" w:tplc="9056B3E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9491B4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2926E12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5801B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372A9BC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7AAE80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ACC5D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5AC0A6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7E2201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7FA110A"/>
    <w:multiLevelType w:val="hybridMultilevel"/>
    <w:tmpl w:val="E494C446"/>
    <w:lvl w:ilvl="0" w:tplc="49385556">
      <w:start w:val="1"/>
      <w:numFmt w:val="bullet"/>
      <w:lvlText w:val="•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4EE1080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E3603CE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69426DA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0923CF6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AC78DE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0C73B6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FA6F926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060FB8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78E"/>
    <w:rsid w:val="00211182"/>
    <w:rsid w:val="00283A41"/>
    <w:rsid w:val="002F2A16"/>
    <w:rsid w:val="005027AC"/>
    <w:rsid w:val="007C43AD"/>
    <w:rsid w:val="00812449"/>
    <w:rsid w:val="00946DEB"/>
    <w:rsid w:val="00986615"/>
    <w:rsid w:val="00E3578E"/>
    <w:rsid w:val="00FB6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2E5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it-IT" w:eastAsia="it-IT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140"/>
      <w:ind w:left="10" w:hanging="10"/>
    </w:pPr>
    <w:rPr>
      <w:rFonts w:ascii="Calibri" w:eastAsia="Calibri" w:hAnsi="Calibri" w:cs="Calibri"/>
      <w:color w:val="000000"/>
      <w:sz w:val="24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0"/>
      <w:ind w:left="428"/>
      <w:outlineLvl w:val="0"/>
    </w:pPr>
    <w:rPr>
      <w:rFonts w:ascii="Verdana" w:eastAsia="Verdana" w:hAnsi="Verdana" w:cs="Verdana"/>
      <w:color w:val="000000"/>
      <w:sz w:val="16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Verdana" w:eastAsia="Verdana" w:hAnsi="Verdana" w:cs="Verdana"/>
      <w:color w:val="000000"/>
      <w:sz w:val="16"/>
      <w:u w:val="single" w:color="000000"/>
    </w:rPr>
  </w:style>
  <w:style w:type="paragraph" w:styleId="Paragrafoelenco">
    <w:name w:val="List Paragraph"/>
    <w:basedOn w:val="Normale"/>
    <w:uiPriority w:val="34"/>
    <w:qFormat/>
    <w:rsid w:val="008124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it-IT" w:eastAsia="it-IT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140"/>
      <w:ind w:left="10" w:hanging="10"/>
    </w:pPr>
    <w:rPr>
      <w:rFonts w:ascii="Calibri" w:eastAsia="Calibri" w:hAnsi="Calibri" w:cs="Calibri"/>
      <w:color w:val="000000"/>
      <w:sz w:val="24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0"/>
      <w:ind w:left="428"/>
      <w:outlineLvl w:val="0"/>
    </w:pPr>
    <w:rPr>
      <w:rFonts w:ascii="Verdana" w:eastAsia="Verdana" w:hAnsi="Verdana" w:cs="Verdana"/>
      <w:color w:val="000000"/>
      <w:sz w:val="16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Verdana" w:eastAsia="Verdana" w:hAnsi="Verdana" w:cs="Verdana"/>
      <w:color w:val="000000"/>
      <w:sz w:val="16"/>
      <w:u w:val="single" w:color="000000"/>
    </w:rPr>
  </w:style>
  <w:style w:type="paragraph" w:styleId="Paragrafoelenco">
    <w:name w:val="List Paragraph"/>
    <w:basedOn w:val="Normale"/>
    <w:uiPriority w:val="34"/>
    <w:qFormat/>
    <w:rsid w:val="008124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D8EBF1C3</Template>
  <TotalTime>0</TotalTime>
  <Pages>2</Pages>
  <Words>535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Pozza</dc:creator>
  <cp:lastModifiedBy>utente05</cp:lastModifiedBy>
  <cp:revision>2</cp:revision>
  <dcterms:created xsi:type="dcterms:W3CDTF">2025-01-30T08:17:00Z</dcterms:created>
  <dcterms:modified xsi:type="dcterms:W3CDTF">2025-01-30T08:17:00Z</dcterms:modified>
</cp:coreProperties>
</file>