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F5B" w:rsidRPr="00763111" w:rsidRDefault="00FD13BE" w:rsidP="001F7F5B">
      <w:pPr>
        <w:spacing w:line="480" w:lineRule="auto"/>
        <w:ind w:left="840" w:right="164"/>
        <w:jc w:val="center"/>
        <w:rPr>
          <w:b/>
          <w:sz w:val="24"/>
          <w:szCs w:val="24"/>
        </w:rPr>
      </w:pPr>
      <w:r w:rsidRPr="00FD13BE"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7421880</wp:posOffset>
            </wp:positionH>
            <wp:positionV relativeFrom="paragraph">
              <wp:posOffset>-306070</wp:posOffset>
            </wp:positionV>
            <wp:extent cx="6885940" cy="156400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395">
        <w:rPr>
          <w:b/>
          <w:sz w:val="24"/>
          <w:szCs w:val="24"/>
        </w:rPr>
        <w:t xml:space="preserve"> </w:t>
      </w:r>
      <w:r w:rsidR="001F7F5B" w:rsidRPr="00763111">
        <w:rPr>
          <w:b/>
          <w:sz w:val="24"/>
          <w:szCs w:val="24"/>
        </w:rPr>
        <w:t>VERBALE D'ESAME</w:t>
      </w:r>
      <w:r w:rsidR="00C66395">
        <w:rPr>
          <w:b/>
          <w:sz w:val="24"/>
          <w:szCs w:val="24"/>
        </w:rPr>
        <w:t xml:space="preserve"> </w:t>
      </w:r>
    </w:p>
    <w:p w:rsidR="001F7F5B" w:rsidRDefault="001F7F5B" w:rsidP="001F7F5B">
      <w:pPr>
        <w:spacing w:line="480" w:lineRule="auto"/>
        <w:ind w:left="840" w:right="164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</w:t>
      </w:r>
      <w:r w:rsidR="00134779">
        <w:rPr>
          <w:sz w:val="24"/>
          <w:szCs w:val="24"/>
        </w:rPr>
        <w:t>--------------------------</w:t>
      </w:r>
    </w:p>
    <w:p w:rsidR="001F7F5B" w:rsidRDefault="001F7F5B" w:rsidP="001F7F5B">
      <w:pPr>
        <w:spacing w:line="480" w:lineRule="auto"/>
        <w:ind w:left="840" w:right="164"/>
        <w:jc w:val="both"/>
        <w:rPr>
          <w:sz w:val="24"/>
          <w:szCs w:val="24"/>
        </w:rPr>
      </w:pPr>
    </w:p>
    <w:p w:rsidR="00685898" w:rsidRPr="00A81840" w:rsidRDefault="00685898"/>
    <w:p w:rsidR="00685898" w:rsidRDefault="00685898" w:rsidP="001F7F5B">
      <w:pPr>
        <w:jc w:val="center"/>
      </w:pPr>
    </w:p>
    <w:p w:rsidR="00134779" w:rsidRPr="00134779" w:rsidRDefault="00134779" w:rsidP="00C66395">
      <w:pPr>
        <w:spacing w:before="240"/>
        <w:jc w:val="center"/>
        <w:rPr>
          <w:rFonts w:ascii="Calibri" w:hAnsi="Calibri"/>
          <w:b/>
          <w:sz w:val="28"/>
          <w:szCs w:val="28"/>
        </w:rPr>
      </w:pPr>
      <w:r w:rsidRPr="00134779">
        <w:rPr>
          <w:rFonts w:ascii="Calibri" w:hAnsi="Calibri"/>
          <w:b/>
          <w:sz w:val="28"/>
          <w:szCs w:val="28"/>
        </w:rPr>
        <w:t xml:space="preserve">Centro Provinciale per l’Istruzione degli Adulti </w:t>
      </w:r>
      <w:proofErr w:type="gramStart"/>
      <w:r w:rsidRPr="00134779">
        <w:rPr>
          <w:rFonts w:ascii="Calibri" w:hAnsi="Calibri"/>
          <w:b/>
          <w:sz w:val="28"/>
          <w:szCs w:val="28"/>
        </w:rPr>
        <w:t>di</w:t>
      </w:r>
      <w:r w:rsidR="008C261C">
        <w:rPr>
          <w:rFonts w:ascii="Calibri" w:hAnsi="Calibri"/>
          <w:b/>
          <w:sz w:val="28"/>
          <w:szCs w:val="28"/>
        </w:rPr>
        <w:t xml:space="preserve">  </w:t>
      </w:r>
      <w:r w:rsidR="008C261C" w:rsidRPr="008C261C">
        <w:rPr>
          <w:rFonts w:ascii="Calibri" w:hAnsi="Calibri"/>
          <w:sz w:val="28"/>
          <w:szCs w:val="28"/>
        </w:rPr>
        <w:t>_</w:t>
      </w:r>
      <w:proofErr w:type="gramEnd"/>
      <w:r w:rsidR="008C261C" w:rsidRPr="008C261C">
        <w:rPr>
          <w:rFonts w:ascii="Calibri" w:hAnsi="Calibri"/>
          <w:sz w:val="28"/>
          <w:szCs w:val="28"/>
        </w:rPr>
        <w:t>___________________</w:t>
      </w:r>
      <w:r w:rsidR="008C261C">
        <w:rPr>
          <w:rFonts w:ascii="Calibri" w:hAnsi="Calibri"/>
          <w:sz w:val="28"/>
          <w:szCs w:val="28"/>
        </w:rPr>
        <w:t>___</w:t>
      </w:r>
    </w:p>
    <w:p w:rsidR="001F7F5B" w:rsidRPr="00F76667" w:rsidRDefault="00007F87" w:rsidP="00134779">
      <w:pPr>
        <w:spacing w:line="264" w:lineRule="auto"/>
        <w:jc w:val="center"/>
        <w:rPr>
          <w:rFonts w:ascii="Calibri" w:hAnsi="Calibri" w:cs="Arial"/>
          <w:b/>
          <w:bCs/>
          <w:sz w:val="28"/>
          <w:szCs w:val="28"/>
        </w:rPr>
      </w:pPr>
      <w:r w:rsidRPr="00134779">
        <w:rPr>
          <w:rFonts w:ascii="Calibri" w:hAnsi="Calibri"/>
          <w:sz w:val="28"/>
          <w:szCs w:val="28"/>
        </w:rPr>
        <w:t xml:space="preserve"> </w:t>
      </w:r>
      <w:r w:rsidR="00134779" w:rsidRPr="00F76667">
        <w:rPr>
          <w:rFonts w:ascii="Calibri" w:hAnsi="Calibri" w:cs="Arial"/>
          <w:b/>
          <w:sz w:val="28"/>
          <w:szCs w:val="28"/>
        </w:rPr>
        <w:t>SESSIONE CIVIS V</w:t>
      </w:r>
      <w:r w:rsidR="00F76667" w:rsidRPr="00F76667">
        <w:rPr>
          <w:rFonts w:ascii="Calibri" w:hAnsi="Calibri" w:cs="Arial"/>
          <w:b/>
          <w:sz w:val="28"/>
          <w:szCs w:val="28"/>
        </w:rPr>
        <w:t>I</w:t>
      </w:r>
      <w:r w:rsidR="00FD13BE">
        <w:rPr>
          <w:rFonts w:ascii="Calibri" w:hAnsi="Calibri" w:cs="Arial"/>
          <w:b/>
          <w:sz w:val="28"/>
          <w:szCs w:val="28"/>
        </w:rPr>
        <w:t>I</w:t>
      </w:r>
    </w:p>
    <w:p w:rsidR="00134779" w:rsidRPr="00134779" w:rsidRDefault="00134779" w:rsidP="00134779">
      <w:pPr>
        <w:spacing w:line="264" w:lineRule="auto"/>
        <w:jc w:val="center"/>
        <w:rPr>
          <w:rFonts w:ascii="Calibri" w:hAnsi="Calibri" w:cs="Arial"/>
          <w:bCs/>
          <w:sz w:val="28"/>
          <w:szCs w:val="28"/>
        </w:rPr>
      </w:pPr>
    </w:p>
    <w:p w:rsidR="00685898" w:rsidRPr="00134779" w:rsidRDefault="00134779" w:rsidP="00A81840">
      <w:pPr>
        <w:jc w:val="center"/>
        <w:rPr>
          <w:rFonts w:ascii="Calibri" w:hAnsi="Calibri"/>
          <w:sz w:val="28"/>
          <w:szCs w:val="28"/>
        </w:rPr>
      </w:pPr>
      <w:r w:rsidRPr="00134779">
        <w:rPr>
          <w:rFonts w:ascii="Calibri" w:hAnsi="Calibri"/>
          <w:b/>
          <w:sz w:val="28"/>
          <w:szCs w:val="28"/>
        </w:rPr>
        <w:t xml:space="preserve">Registro Test finale </w:t>
      </w:r>
      <w:r w:rsidR="001F7F5B" w:rsidRPr="00134779">
        <w:rPr>
          <w:rFonts w:ascii="Calibri" w:hAnsi="Calibri"/>
          <w:sz w:val="28"/>
          <w:szCs w:val="28"/>
        </w:rPr>
        <w:t>n</w:t>
      </w:r>
      <w:r w:rsidR="00007F87" w:rsidRPr="00134779">
        <w:rPr>
          <w:rFonts w:ascii="Calibri" w:hAnsi="Calibri"/>
          <w:sz w:val="28"/>
          <w:szCs w:val="28"/>
        </w:rPr>
        <w:t>. ____</w:t>
      </w:r>
    </w:p>
    <w:p w:rsidR="00685898" w:rsidRPr="00134779" w:rsidRDefault="00685898" w:rsidP="00A93AC6">
      <w:pPr>
        <w:rPr>
          <w:rFonts w:ascii="Calibri" w:hAnsi="Calibri"/>
          <w:sz w:val="28"/>
          <w:szCs w:val="28"/>
        </w:rPr>
      </w:pPr>
    </w:p>
    <w:p w:rsidR="00685898" w:rsidRPr="00134779" w:rsidRDefault="00685898" w:rsidP="00A81840">
      <w:pPr>
        <w:spacing w:line="360" w:lineRule="auto"/>
        <w:jc w:val="center"/>
        <w:rPr>
          <w:rFonts w:ascii="Calibri" w:hAnsi="Calibri"/>
          <w:sz w:val="28"/>
          <w:szCs w:val="28"/>
        </w:rPr>
      </w:pPr>
      <w:r w:rsidRPr="00134779">
        <w:rPr>
          <w:rFonts w:ascii="Calibri" w:hAnsi="Calibri"/>
          <w:sz w:val="28"/>
          <w:szCs w:val="28"/>
        </w:rPr>
        <w:t>Test di conoscenza della lingua italiana</w:t>
      </w:r>
    </w:p>
    <w:p w:rsidR="00685898" w:rsidRPr="00134779" w:rsidRDefault="00685898" w:rsidP="00A81840">
      <w:pPr>
        <w:spacing w:line="360" w:lineRule="auto"/>
        <w:jc w:val="center"/>
        <w:rPr>
          <w:rFonts w:ascii="Calibri" w:hAnsi="Calibri"/>
          <w:sz w:val="28"/>
          <w:szCs w:val="28"/>
        </w:rPr>
      </w:pPr>
      <w:r w:rsidRPr="00134779">
        <w:rPr>
          <w:rFonts w:ascii="Calibri" w:hAnsi="Calibri"/>
          <w:sz w:val="28"/>
          <w:szCs w:val="28"/>
        </w:rPr>
        <w:t xml:space="preserve"> </w:t>
      </w:r>
      <w:r w:rsidR="00C215B9" w:rsidRPr="00134779">
        <w:rPr>
          <w:rFonts w:ascii="Calibri" w:hAnsi="Calibri"/>
          <w:sz w:val="28"/>
          <w:szCs w:val="28"/>
        </w:rPr>
        <w:t>con valutazione d</w:t>
      </w:r>
      <w:r w:rsidR="00507F8A" w:rsidRPr="00134779">
        <w:rPr>
          <w:rFonts w:ascii="Calibri" w:hAnsi="Calibri"/>
          <w:sz w:val="28"/>
          <w:szCs w:val="28"/>
        </w:rPr>
        <w:t xml:space="preserve">elle competenze di </w:t>
      </w:r>
      <w:r w:rsidR="00507F8A" w:rsidRPr="00134779">
        <w:rPr>
          <w:rFonts w:ascii="Calibri" w:hAnsi="Calibri"/>
          <w:b/>
          <w:sz w:val="28"/>
          <w:szCs w:val="28"/>
        </w:rPr>
        <w:t xml:space="preserve">livello </w:t>
      </w:r>
      <w:r w:rsidR="008C261C">
        <w:rPr>
          <w:rFonts w:ascii="Calibri" w:hAnsi="Calibri"/>
          <w:b/>
          <w:sz w:val="28"/>
          <w:szCs w:val="28"/>
        </w:rPr>
        <w:t>____</w:t>
      </w:r>
    </w:p>
    <w:p w:rsidR="00685898" w:rsidRPr="00134779" w:rsidRDefault="00685898" w:rsidP="00A81840">
      <w:pPr>
        <w:spacing w:line="360" w:lineRule="auto"/>
        <w:rPr>
          <w:rFonts w:ascii="Calibri" w:hAnsi="Calibri"/>
          <w:sz w:val="28"/>
          <w:szCs w:val="28"/>
        </w:rPr>
      </w:pPr>
    </w:p>
    <w:p w:rsidR="00685898" w:rsidRDefault="00685898" w:rsidP="00257DC8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257DC8">
        <w:rPr>
          <w:rFonts w:ascii="Calibri" w:hAnsi="Calibri"/>
          <w:sz w:val="24"/>
          <w:szCs w:val="24"/>
        </w:rPr>
        <w:t>Commiss</w:t>
      </w:r>
      <w:r w:rsidR="00DC0789" w:rsidRPr="00257DC8">
        <w:rPr>
          <w:rFonts w:ascii="Calibri" w:hAnsi="Calibri"/>
          <w:sz w:val="24"/>
          <w:szCs w:val="24"/>
        </w:rPr>
        <w:t>ione Docenti</w:t>
      </w:r>
      <w:r w:rsidR="00257DC8">
        <w:rPr>
          <w:rFonts w:ascii="Calibri" w:hAnsi="Calibri"/>
          <w:sz w:val="24"/>
          <w:szCs w:val="24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5492"/>
      </w:tblGrid>
      <w:tr w:rsidR="00257DC8" w:rsidTr="00257DC8">
        <w:tc>
          <w:tcPr>
            <w:tcW w:w="5492" w:type="dxa"/>
          </w:tcPr>
          <w:p w:rsidR="00257DC8" w:rsidRDefault="008C261C" w:rsidP="00257DC8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</w:t>
            </w:r>
            <w:r w:rsidR="00257DC8">
              <w:rPr>
                <w:rFonts w:ascii="Calibri" w:hAnsi="Calibri"/>
                <w:sz w:val="24"/>
                <w:szCs w:val="24"/>
              </w:rPr>
              <w:t>ome e cognome</w:t>
            </w:r>
          </w:p>
        </w:tc>
        <w:tc>
          <w:tcPr>
            <w:tcW w:w="5492" w:type="dxa"/>
          </w:tcPr>
          <w:p w:rsidR="00257DC8" w:rsidRDefault="00257DC8" w:rsidP="00257DC8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firma</w:t>
            </w:r>
          </w:p>
        </w:tc>
      </w:tr>
      <w:tr w:rsidR="00257DC8" w:rsidTr="00257DC8">
        <w:tc>
          <w:tcPr>
            <w:tcW w:w="5492" w:type="dxa"/>
          </w:tcPr>
          <w:p w:rsidR="00257DC8" w:rsidRDefault="00257DC8" w:rsidP="00134779">
            <w:pPr>
              <w:spacing w:line="48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_________________________________________</w:t>
            </w:r>
          </w:p>
        </w:tc>
        <w:tc>
          <w:tcPr>
            <w:tcW w:w="5492" w:type="dxa"/>
          </w:tcPr>
          <w:p w:rsidR="00257DC8" w:rsidRDefault="00257DC8" w:rsidP="00134779">
            <w:pPr>
              <w:spacing w:line="48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___________________________________________</w:t>
            </w:r>
          </w:p>
        </w:tc>
      </w:tr>
      <w:tr w:rsidR="00257DC8" w:rsidTr="00257DC8">
        <w:tc>
          <w:tcPr>
            <w:tcW w:w="5492" w:type="dxa"/>
          </w:tcPr>
          <w:p w:rsidR="00257DC8" w:rsidRDefault="00257DC8" w:rsidP="00134779">
            <w:pPr>
              <w:spacing w:line="48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_________________________________________</w:t>
            </w:r>
          </w:p>
        </w:tc>
        <w:tc>
          <w:tcPr>
            <w:tcW w:w="5492" w:type="dxa"/>
          </w:tcPr>
          <w:p w:rsidR="00257DC8" w:rsidRDefault="00257DC8" w:rsidP="00134779">
            <w:pPr>
              <w:spacing w:line="48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___________________________________________</w:t>
            </w:r>
          </w:p>
        </w:tc>
      </w:tr>
      <w:tr w:rsidR="00257DC8" w:rsidTr="00257DC8">
        <w:tc>
          <w:tcPr>
            <w:tcW w:w="5492" w:type="dxa"/>
          </w:tcPr>
          <w:p w:rsidR="00257DC8" w:rsidRDefault="00257DC8" w:rsidP="00134779">
            <w:pPr>
              <w:spacing w:line="48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_________________________________________</w:t>
            </w:r>
          </w:p>
        </w:tc>
        <w:tc>
          <w:tcPr>
            <w:tcW w:w="5492" w:type="dxa"/>
          </w:tcPr>
          <w:p w:rsidR="00257DC8" w:rsidRDefault="00257DC8" w:rsidP="00134779">
            <w:pPr>
              <w:spacing w:line="480" w:lineRule="auto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___________________________________________</w:t>
            </w:r>
          </w:p>
        </w:tc>
      </w:tr>
    </w:tbl>
    <w:p w:rsidR="001F7F5B" w:rsidRPr="00134779" w:rsidRDefault="001F7F5B" w:rsidP="001F7F5B">
      <w:pPr>
        <w:spacing w:line="480" w:lineRule="auto"/>
        <w:jc w:val="center"/>
        <w:rPr>
          <w:rFonts w:ascii="Calibri" w:hAnsi="Calibri"/>
          <w:b/>
          <w:sz w:val="20"/>
          <w:szCs w:val="20"/>
        </w:rPr>
      </w:pPr>
      <w:r w:rsidRPr="00134779">
        <w:rPr>
          <w:rFonts w:ascii="Calibri" w:hAnsi="Calibri"/>
          <w:sz w:val="20"/>
          <w:szCs w:val="20"/>
        </w:rPr>
        <w:t>timbro</w:t>
      </w:r>
    </w:p>
    <w:p w:rsidR="001F7F5B" w:rsidRDefault="00257DC8" w:rsidP="001F7F5B">
      <w:pPr>
        <w:spacing w:line="480" w:lineRule="auto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1905</wp:posOffset>
                </wp:positionV>
                <wp:extent cx="914400" cy="914400"/>
                <wp:effectExtent l="7620" t="8255" r="11430" b="10795"/>
                <wp:wrapNone/>
                <wp:docPr id="2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284373" id="Oval 3" o:spid="_x0000_s1026" style="position:absolute;margin-left:232.4pt;margin-top:.15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"/>
            </w:pict>
          </mc:Fallback>
        </mc:AlternateContent>
      </w:r>
      <w:r w:rsidR="001F7F5B">
        <w:rPr>
          <w:b/>
        </w:rPr>
        <w:tab/>
      </w:r>
      <w:r w:rsidR="001F7F5B">
        <w:rPr>
          <w:b/>
        </w:rPr>
        <w:tab/>
      </w:r>
      <w:r w:rsidR="001F7F5B">
        <w:rPr>
          <w:b/>
        </w:rPr>
        <w:tab/>
      </w:r>
      <w:r w:rsidR="001F7F5B">
        <w:rPr>
          <w:b/>
        </w:rPr>
        <w:tab/>
      </w:r>
      <w:r w:rsidR="001F7F5B">
        <w:rPr>
          <w:b/>
        </w:rPr>
        <w:tab/>
      </w:r>
      <w:r w:rsidR="001F7F5B">
        <w:rPr>
          <w:b/>
        </w:rPr>
        <w:tab/>
      </w:r>
      <w:r w:rsidR="001F7F5B">
        <w:rPr>
          <w:b/>
        </w:rPr>
        <w:tab/>
      </w:r>
      <w:r w:rsidR="001F7F5B">
        <w:rPr>
          <w:b/>
        </w:rPr>
        <w:tab/>
        <w:t xml:space="preserve">      </w:t>
      </w:r>
    </w:p>
    <w:p w:rsidR="001F7F5B" w:rsidRDefault="001F7F5B" w:rsidP="001F7F5B">
      <w:pPr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:rsidR="00257DC8" w:rsidRDefault="00257DC8" w:rsidP="001F7F5B">
      <w:pPr>
        <w:spacing w:line="480" w:lineRule="auto"/>
        <w:jc w:val="both"/>
        <w:rPr>
          <w:b/>
        </w:rPr>
      </w:pPr>
    </w:p>
    <w:p w:rsidR="00257DC8" w:rsidRDefault="00257DC8" w:rsidP="001F7F5B">
      <w:pPr>
        <w:spacing w:line="480" w:lineRule="auto"/>
        <w:jc w:val="both"/>
        <w:rPr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5492"/>
      </w:tblGrid>
      <w:tr w:rsidR="00257DC8" w:rsidTr="00257DC8">
        <w:tc>
          <w:tcPr>
            <w:tcW w:w="5492" w:type="dxa"/>
          </w:tcPr>
          <w:p w:rsidR="00257DC8" w:rsidRPr="00257DC8" w:rsidRDefault="00257DC8" w:rsidP="00257DC8">
            <w:pPr>
              <w:spacing w:line="480" w:lineRule="auto"/>
              <w:rPr>
                <w:rFonts w:asciiTheme="minorHAnsi" w:hAnsiTheme="minorHAnsi"/>
                <w:sz w:val="24"/>
                <w:szCs w:val="24"/>
              </w:rPr>
            </w:pPr>
            <w:r w:rsidRPr="00257DC8">
              <w:rPr>
                <w:rFonts w:asciiTheme="minorHAnsi" w:hAnsiTheme="minorHAnsi"/>
                <w:sz w:val="24"/>
                <w:szCs w:val="24"/>
              </w:rPr>
              <w:t>Data</w:t>
            </w:r>
            <w:r>
              <w:rPr>
                <w:rFonts w:asciiTheme="minorHAnsi" w:hAnsiTheme="minorHAnsi"/>
                <w:sz w:val="24"/>
                <w:szCs w:val="24"/>
              </w:rPr>
              <w:t>: ____________________________________</w:t>
            </w:r>
          </w:p>
        </w:tc>
        <w:tc>
          <w:tcPr>
            <w:tcW w:w="5492" w:type="dxa"/>
          </w:tcPr>
          <w:p w:rsidR="00257DC8" w:rsidRPr="00257DC8" w:rsidRDefault="008C261C" w:rsidP="00257DC8">
            <w:pPr>
              <w:spacing w:line="48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Sede di svolgimento</w:t>
            </w:r>
            <w:r w:rsidR="00257DC8">
              <w:rPr>
                <w:rFonts w:asciiTheme="minorHAnsi" w:hAnsiTheme="minorHAnsi"/>
                <w:sz w:val="24"/>
                <w:szCs w:val="24"/>
              </w:rPr>
              <w:t>: ___</w:t>
            </w:r>
            <w:r>
              <w:rPr>
                <w:rFonts w:asciiTheme="minorHAnsi" w:hAnsiTheme="minorHAnsi"/>
                <w:sz w:val="24"/>
                <w:szCs w:val="24"/>
              </w:rPr>
              <w:t>______________________</w:t>
            </w:r>
          </w:p>
        </w:tc>
      </w:tr>
      <w:tr w:rsidR="00257DC8" w:rsidTr="00257DC8">
        <w:tc>
          <w:tcPr>
            <w:tcW w:w="5492" w:type="dxa"/>
          </w:tcPr>
          <w:p w:rsidR="00257DC8" w:rsidRPr="00257DC8" w:rsidRDefault="008C261C" w:rsidP="00257DC8">
            <w:pPr>
              <w:spacing w:line="48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</w:t>
            </w:r>
            <w:r w:rsidR="00257DC8" w:rsidRPr="00257DC8">
              <w:rPr>
                <w:rFonts w:asciiTheme="minorHAnsi" w:hAnsiTheme="minorHAnsi"/>
                <w:sz w:val="24"/>
                <w:szCs w:val="24"/>
              </w:rPr>
              <w:t>nizio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prove alle ore: ________________________</w:t>
            </w:r>
          </w:p>
        </w:tc>
        <w:tc>
          <w:tcPr>
            <w:tcW w:w="5492" w:type="dxa"/>
          </w:tcPr>
          <w:p w:rsidR="00257DC8" w:rsidRPr="00257DC8" w:rsidRDefault="008C261C" w:rsidP="00257DC8">
            <w:pPr>
              <w:spacing w:line="48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___________________________________________</w:t>
            </w:r>
          </w:p>
        </w:tc>
      </w:tr>
      <w:tr w:rsidR="00257DC8" w:rsidTr="00257DC8">
        <w:tc>
          <w:tcPr>
            <w:tcW w:w="5492" w:type="dxa"/>
          </w:tcPr>
          <w:p w:rsidR="00257DC8" w:rsidRPr="00257DC8" w:rsidRDefault="008C261C" w:rsidP="008C261C">
            <w:pPr>
              <w:spacing w:line="48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Termine prove alle ore:</w:t>
            </w:r>
            <w:r w:rsidR="00257DC8">
              <w:rPr>
                <w:rFonts w:asciiTheme="minorHAnsi" w:hAnsiTheme="minorHAnsi"/>
                <w:sz w:val="24"/>
                <w:szCs w:val="24"/>
              </w:rPr>
              <w:t>______________________</w:t>
            </w:r>
          </w:p>
        </w:tc>
        <w:tc>
          <w:tcPr>
            <w:tcW w:w="5492" w:type="dxa"/>
          </w:tcPr>
          <w:p w:rsidR="00257DC8" w:rsidRPr="00257DC8" w:rsidRDefault="00257DC8" w:rsidP="00257DC8">
            <w:pPr>
              <w:spacing w:line="48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34779" w:rsidRPr="00134779" w:rsidRDefault="00134779" w:rsidP="001F7F5B">
      <w:pPr>
        <w:spacing w:line="480" w:lineRule="auto"/>
        <w:rPr>
          <w:rFonts w:ascii="Calibri" w:hAnsi="Calibri"/>
          <w:sz w:val="24"/>
          <w:szCs w:val="24"/>
        </w:rPr>
      </w:pPr>
    </w:p>
    <w:p w:rsidR="00007F87" w:rsidRDefault="00FD13BE" w:rsidP="007E0065">
      <w:pPr>
        <w:pStyle w:val="Pidipagina"/>
        <w:tabs>
          <w:tab w:val="clear" w:pos="4819"/>
          <w:tab w:val="clear" w:pos="9638"/>
        </w:tabs>
        <w:spacing w:line="200" w:lineRule="atLeast"/>
        <w:sectPr w:rsidR="00007F87" w:rsidSect="002B5B31">
          <w:headerReference w:type="default" r:id="rId9"/>
          <w:pgSz w:w="23814" w:h="16840" w:orient="landscape" w:code="8"/>
          <w:pgMar w:top="567" w:right="567" w:bottom="567" w:left="567" w:header="709" w:footer="709" w:gutter="0"/>
          <w:cols w:num="2" w:space="708" w:equalWidth="0">
            <w:col w:w="10844" w:space="708"/>
            <w:col w:w="11128"/>
          </w:cols>
          <w:docGrid w:linePitch="360"/>
        </w:sectPr>
      </w:pPr>
      <w:r w:rsidRPr="00FD13BE">
        <w:rPr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366395</wp:posOffset>
            </wp:positionV>
            <wp:extent cx="6885940" cy="63690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7DC8">
        <w:rPr>
          <w:noProof/>
        </w:rPr>
        <w:drawing>
          <wp:anchor distT="0" distB="0" distL="114300" distR="114300" simplePos="0" relativeHeight="251662848" behindDoc="0" locked="0" layoutInCell="1" allowOverlap="1" wp14:anchorId="041F9FAD" wp14:editId="4C3D754E">
            <wp:simplePos x="0" y="0"/>
            <wp:positionH relativeFrom="column">
              <wp:posOffset>3082290</wp:posOffset>
            </wp:positionH>
            <wp:positionV relativeFrom="paragraph">
              <wp:posOffset>9830435</wp:posOffset>
            </wp:positionV>
            <wp:extent cx="1143000" cy="444500"/>
            <wp:effectExtent l="0" t="0" r="0" b="0"/>
            <wp:wrapNone/>
            <wp:docPr id="19" name="Immagine 10" descr="VL 300 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VL 300 dp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C8">
        <w:rPr>
          <w:noProof/>
        </w:rPr>
        <w:drawing>
          <wp:anchor distT="0" distB="0" distL="114300" distR="114300" simplePos="0" relativeHeight="251661824" behindDoc="0" locked="0" layoutInCell="1" allowOverlap="1" wp14:anchorId="6CCA19C9" wp14:editId="204C15CE">
            <wp:simplePos x="0" y="0"/>
            <wp:positionH relativeFrom="column">
              <wp:posOffset>3082290</wp:posOffset>
            </wp:positionH>
            <wp:positionV relativeFrom="paragraph">
              <wp:posOffset>9815830</wp:posOffset>
            </wp:positionV>
            <wp:extent cx="1143000" cy="444500"/>
            <wp:effectExtent l="0" t="0" r="0" b="0"/>
            <wp:wrapNone/>
            <wp:docPr id="17" name="Immagine 9" descr="VL 300 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VL 300 dp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C8">
        <w:rPr>
          <w:noProof/>
        </w:rPr>
        <w:drawing>
          <wp:anchor distT="0" distB="0" distL="114300" distR="114300" simplePos="0" relativeHeight="251660800" behindDoc="0" locked="0" layoutInCell="1" allowOverlap="1" wp14:anchorId="21ED34F6" wp14:editId="241592E4">
            <wp:simplePos x="0" y="0"/>
            <wp:positionH relativeFrom="column">
              <wp:posOffset>3082290</wp:posOffset>
            </wp:positionH>
            <wp:positionV relativeFrom="paragraph">
              <wp:posOffset>9815830</wp:posOffset>
            </wp:positionV>
            <wp:extent cx="1143000" cy="444500"/>
            <wp:effectExtent l="0" t="0" r="0" b="0"/>
            <wp:wrapNone/>
            <wp:docPr id="15" name="Immagine 8" descr="VL 300 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VL 300 dp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C8">
        <w:rPr>
          <w:noProof/>
        </w:rPr>
        <w:drawing>
          <wp:anchor distT="0" distB="0" distL="114300" distR="114300" simplePos="0" relativeHeight="251659776" behindDoc="0" locked="0" layoutInCell="1" allowOverlap="1" wp14:anchorId="6AB10047" wp14:editId="2364A0A0">
            <wp:simplePos x="0" y="0"/>
            <wp:positionH relativeFrom="column">
              <wp:posOffset>3082290</wp:posOffset>
            </wp:positionH>
            <wp:positionV relativeFrom="paragraph">
              <wp:posOffset>9815830</wp:posOffset>
            </wp:positionV>
            <wp:extent cx="1143000" cy="444500"/>
            <wp:effectExtent l="0" t="0" r="0" b="0"/>
            <wp:wrapNone/>
            <wp:docPr id="14" name="Immagine 7" descr="VL 300 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VL 300 dp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E63" w:rsidRDefault="00D47E63">
      <w:r>
        <w:br w:type="page"/>
      </w:r>
    </w:p>
    <w:p w:rsidR="001F7F5B" w:rsidRDefault="001F7F5B" w:rsidP="00007F87">
      <w:bookmarkStart w:id="0" w:name="_GoBack"/>
      <w:bookmarkEnd w:id="0"/>
    </w:p>
    <w:tbl>
      <w:tblPr>
        <w:tblW w:w="492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7"/>
        <w:gridCol w:w="2547"/>
        <w:gridCol w:w="2547"/>
        <w:gridCol w:w="553"/>
        <w:gridCol w:w="2547"/>
        <w:gridCol w:w="2547"/>
        <w:gridCol w:w="1305"/>
        <w:gridCol w:w="1642"/>
        <w:gridCol w:w="634"/>
        <w:gridCol w:w="598"/>
        <w:gridCol w:w="562"/>
        <w:gridCol w:w="828"/>
        <w:gridCol w:w="553"/>
        <w:gridCol w:w="828"/>
        <w:gridCol w:w="562"/>
        <w:gridCol w:w="828"/>
        <w:gridCol w:w="553"/>
        <w:gridCol w:w="832"/>
        <w:gridCol w:w="549"/>
        <w:gridCol w:w="724"/>
      </w:tblGrid>
      <w:tr w:rsidR="008C261C" w:rsidRPr="00007F87" w:rsidTr="008C261C">
        <w:trPr>
          <w:trHeight w:val="51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NUMERO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M/F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FIRMA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</w:tcPr>
          <w:p w:rsidR="007E0065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TIPOLOGIA e NUMERO D.I.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7E0065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DATA</w:t>
            </w:r>
          </w:p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DI NASCITA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LUOGO DI NASCITA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7E0065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Ore</w:t>
            </w:r>
          </w:p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SVOLTE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7E0065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</w:t>
            </w: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re</w:t>
            </w:r>
          </w:p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CORSO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7E0065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</w:t>
            </w: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erc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7E0065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ASCOLTO</w:t>
            </w:r>
          </w:p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ASC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. sì/no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7E0065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LETTURA</w:t>
            </w:r>
          </w:p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LET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T. sì/no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7E0065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SCRITTUR</w:t>
            </w:r>
          </w:p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punti  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7E0065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SCRIT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sì/no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7E0065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ORALE</w:t>
            </w:r>
          </w:p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7E0065" w:rsidRPr="00007F87" w:rsidRDefault="007E0065" w:rsidP="00134779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ORAL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. sì/no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7E0065" w:rsidRDefault="007E0065" w:rsidP="007E006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COMPL</w:t>
            </w:r>
            <w:r w:rsidR="002916F6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  <w:p w:rsidR="007E0065" w:rsidRDefault="007E0065" w:rsidP="007E006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PARZ</w:t>
            </w:r>
            <w:r w:rsidR="002916F6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  <w:p w:rsidR="008C261C" w:rsidRPr="00007F87" w:rsidRDefault="002916F6" w:rsidP="007E006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NEGAT.</w:t>
            </w: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13477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9C71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9C71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7E0065" w:rsidRDefault="007E0065" w:rsidP="00007F87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13477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7E0065" w:rsidRDefault="007E0065" w:rsidP="00007F87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13477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7E0065" w:rsidRDefault="007E0065" w:rsidP="00007F87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13477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13477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13477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13477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13477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6777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8C261C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65" w:rsidRPr="00C66395" w:rsidRDefault="007E0065" w:rsidP="00007F8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007F87" w:rsidRDefault="00007F87" w:rsidP="00007F87">
      <w:pPr>
        <w:ind w:right="164"/>
        <w:jc w:val="both"/>
        <w:rPr>
          <w:sz w:val="24"/>
          <w:szCs w:val="24"/>
        </w:rPr>
      </w:pPr>
    </w:p>
    <w:tbl>
      <w:tblPr>
        <w:tblW w:w="492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7"/>
        <w:gridCol w:w="2547"/>
        <w:gridCol w:w="2547"/>
        <w:gridCol w:w="553"/>
        <w:gridCol w:w="2547"/>
        <w:gridCol w:w="2547"/>
        <w:gridCol w:w="1305"/>
        <w:gridCol w:w="1642"/>
        <w:gridCol w:w="634"/>
        <w:gridCol w:w="598"/>
        <w:gridCol w:w="562"/>
        <w:gridCol w:w="828"/>
        <w:gridCol w:w="553"/>
        <w:gridCol w:w="828"/>
        <w:gridCol w:w="562"/>
        <w:gridCol w:w="828"/>
        <w:gridCol w:w="553"/>
        <w:gridCol w:w="832"/>
        <w:gridCol w:w="549"/>
        <w:gridCol w:w="724"/>
      </w:tblGrid>
      <w:tr w:rsidR="008C261C" w:rsidRPr="00007F87" w:rsidTr="00DB0B8E">
        <w:trPr>
          <w:trHeight w:val="510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NUMERO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M/F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FIRMA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TIPOLOGIA e NUMERO D.I.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DATA</w:t>
            </w: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DI NASCITA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LUOGO DI NASCITA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Ore</w:t>
            </w: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SVOLTE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</w:t>
            </w: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re</w:t>
            </w: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CORSO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P</w:t>
            </w: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erc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noWrap/>
            <w:vAlign w:val="center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ASCOLTO</w:t>
            </w: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ASC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. sì/no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LETTURA</w:t>
            </w: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LET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T. sì/no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SCRITTUR</w:t>
            </w: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punti  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SCRIT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sì/no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ORALE</w:t>
            </w: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07F87">
              <w:rPr>
                <w:rFonts w:ascii="Calibri" w:hAnsi="Calibri"/>
                <w:color w:val="000000"/>
                <w:sz w:val="16"/>
                <w:szCs w:val="16"/>
              </w:rPr>
              <w:t>ORAL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. sì/no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FF99"/>
            <w:vAlign w:val="center"/>
          </w:tcPr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COMPL</w:t>
            </w:r>
          </w:p>
          <w:p w:rsidR="008C261C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PARZ</w:t>
            </w:r>
          </w:p>
          <w:p w:rsidR="008C261C" w:rsidRPr="00007F87" w:rsidRDefault="008C261C" w:rsidP="00DB0B8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C/P</w:t>
            </w: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7E0065" w:rsidRDefault="008C261C" w:rsidP="00DB0B8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7E0065" w:rsidRDefault="008C261C" w:rsidP="00DB0B8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7E0065" w:rsidRDefault="008C261C" w:rsidP="00DB0B8E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C261C" w:rsidRPr="00007F87" w:rsidTr="00DB0B8E">
        <w:trPr>
          <w:trHeight w:val="402"/>
        </w:trPr>
        <w:tc>
          <w:tcPr>
            <w:tcW w:w="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8C261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261C" w:rsidRPr="00C66395" w:rsidRDefault="008C261C" w:rsidP="00DB0B8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AD056D" w:rsidRDefault="00AD056D" w:rsidP="00E60E7A">
      <w:pPr>
        <w:tabs>
          <w:tab w:val="left" w:pos="4272"/>
        </w:tabs>
        <w:ind w:right="164"/>
        <w:jc w:val="both"/>
        <w:rPr>
          <w:sz w:val="24"/>
          <w:szCs w:val="24"/>
        </w:rPr>
        <w:sectPr w:rsidR="00AD056D" w:rsidSect="00007F87">
          <w:type w:val="continuous"/>
          <w:pgSz w:w="23814" w:h="16840" w:orient="landscape" w:code="8"/>
          <w:pgMar w:top="567" w:right="567" w:bottom="567" w:left="567" w:header="709" w:footer="709" w:gutter="0"/>
          <w:cols w:space="708"/>
          <w:docGrid w:linePitch="360"/>
        </w:sectPr>
      </w:pPr>
    </w:p>
    <w:p w:rsidR="00743D92" w:rsidRDefault="00743D92" w:rsidP="00E60E7A">
      <w:pPr>
        <w:ind w:right="164"/>
        <w:jc w:val="both"/>
        <w:rPr>
          <w:sz w:val="24"/>
          <w:szCs w:val="24"/>
        </w:rPr>
      </w:pPr>
    </w:p>
    <w:sectPr w:rsidR="00743D92" w:rsidSect="00E60E7A">
      <w:type w:val="continuous"/>
      <w:pgSz w:w="23814" w:h="16840" w:orient="landscape" w:code="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70C" w:rsidRDefault="003D770C" w:rsidP="00134779">
      <w:r>
        <w:separator/>
      </w:r>
    </w:p>
  </w:endnote>
  <w:endnote w:type="continuationSeparator" w:id="0">
    <w:p w:rsidR="003D770C" w:rsidRDefault="003D770C" w:rsidP="0013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70C" w:rsidRDefault="003D770C" w:rsidP="00134779">
      <w:r>
        <w:separator/>
      </w:r>
    </w:p>
  </w:footnote>
  <w:footnote w:type="continuationSeparator" w:id="0">
    <w:p w:rsidR="003D770C" w:rsidRDefault="003D770C" w:rsidP="0013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779" w:rsidRDefault="001347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"/>
      </v:shape>
    </w:pict>
  </w:numPicBullet>
  <w:abstractNum w:abstractNumId="0" w15:restartNumberingAfterBreak="0">
    <w:nsid w:val="06477E65"/>
    <w:multiLevelType w:val="hybridMultilevel"/>
    <w:tmpl w:val="6280583C"/>
    <w:lvl w:ilvl="0" w:tplc="94CE4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4A6BC1"/>
    <w:multiLevelType w:val="hybridMultilevel"/>
    <w:tmpl w:val="BD3C5E18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004FC8"/>
    <w:multiLevelType w:val="multilevel"/>
    <w:tmpl w:val="DA90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6D5FD5"/>
    <w:multiLevelType w:val="multilevel"/>
    <w:tmpl w:val="6AE0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864464C"/>
    <w:multiLevelType w:val="hybridMultilevel"/>
    <w:tmpl w:val="1C4ABD42"/>
    <w:lvl w:ilvl="0" w:tplc="E24E6D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" w15:restartNumberingAfterBreak="0">
    <w:nsid w:val="2AD867E1"/>
    <w:multiLevelType w:val="multilevel"/>
    <w:tmpl w:val="882C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CA15592"/>
    <w:multiLevelType w:val="multilevel"/>
    <w:tmpl w:val="DA90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1F070C9"/>
    <w:multiLevelType w:val="hybridMultilevel"/>
    <w:tmpl w:val="213447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414F57"/>
    <w:multiLevelType w:val="multilevel"/>
    <w:tmpl w:val="959CF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1D0158E"/>
    <w:multiLevelType w:val="hybridMultilevel"/>
    <w:tmpl w:val="1BEE033E"/>
    <w:lvl w:ilvl="0" w:tplc="9DEE55A4">
      <w:start w:val="1"/>
      <w:numFmt w:val="bullet"/>
      <w:lvlText w:val=""/>
      <w:lvlJc w:val="left"/>
      <w:pPr>
        <w:tabs>
          <w:tab w:val="num" w:pos="848"/>
        </w:tabs>
        <w:ind w:left="84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0" w15:restartNumberingAfterBreak="0">
    <w:nsid w:val="4A130E45"/>
    <w:multiLevelType w:val="hybridMultilevel"/>
    <w:tmpl w:val="DA90857A"/>
    <w:lvl w:ilvl="0" w:tplc="94CE4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E060290"/>
    <w:multiLevelType w:val="hybridMultilevel"/>
    <w:tmpl w:val="DA90857A"/>
    <w:lvl w:ilvl="0" w:tplc="94CE4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4A625D0"/>
    <w:multiLevelType w:val="hybridMultilevel"/>
    <w:tmpl w:val="BD3C5E1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C48C4"/>
    <w:multiLevelType w:val="hybridMultilevel"/>
    <w:tmpl w:val="8632C156"/>
    <w:lvl w:ilvl="0" w:tplc="94CE4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44372F6"/>
    <w:multiLevelType w:val="multilevel"/>
    <w:tmpl w:val="8632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4D56A3F"/>
    <w:multiLevelType w:val="hybridMultilevel"/>
    <w:tmpl w:val="882C89D0"/>
    <w:lvl w:ilvl="0" w:tplc="94CE4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92974C3"/>
    <w:multiLevelType w:val="hybridMultilevel"/>
    <w:tmpl w:val="DA90857A"/>
    <w:lvl w:ilvl="0" w:tplc="94CE4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9"/>
  </w:num>
  <w:num w:numId="5">
    <w:abstractNumId w:val="13"/>
  </w:num>
  <w:num w:numId="6">
    <w:abstractNumId w:val="14"/>
  </w:num>
  <w:num w:numId="7">
    <w:abstractNumId w:val="0"/>
  </w:num>
  <w:num w:numId="8">
    <w:abstractNumId w:val="15"/>
  </w:num>
  <w:num w:numId="9">
    <w:abstractNumId w:val="5"/>
  </w:num>
  <w:num w:numId="10">
    <w:abstractNumId w:val="16"/>
  </w:num>
  <w:num w:numId="11">
    <w:abstractNumId w:val="3"/>
  </w:num>
  <w:num w:numId="12">
    <w:abstractNumId w:val="4"/>
  </w:num>
  <w:num w:numId="13">
    <w:abstractNumId w:val="8"/>
  </w:num>
  <w:num w:numId="14">
    <w:abstractNumId w:val="2"/>
  </w:num>
  <w:num w:numId="15">
    <w:abstractNumId w:val="6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89"/>
    <w:rsid w:val="00007F87"/>
    <w:rsid w:val="000327AE"/>
    <w:rsid w:val="0003349F"/>
    <w:rsid w:val="00037F56"/>
    <w:rsid w:val="00056B93"/>
    <w:rsid w:val="0008254E"/>
    <w:rsid w:val="00083B73"/>
    <w:rsid w:val="000856D1"/>
    <w:rsid w:val="00101781"/>
    <w:rsid w:val="00110539"/>
    <w:rsid w:val="00115BE1"/>
    <w:rsid w:val="00134779"/>
    <w:rsid w:val="00135367"/>
    <w:rsid w:val="00143A27"/>
    <w:rsid w:val="001456F2"/>
    <w:rsid w:val="00147EAA"/>
    <w:rsid w:val="00160804"/>
    <w:rsid w:val="001659AC"/>
    <w:rsid w:val="00171F61"/>
    <w:rsid w:val="001757AC"/>
    <w:rsid w:val="001859F3"/>
    <w:rsid w:val="00186F00"/>
    <w:rsid w:val="001A4D08"/>
    <w:rsid w:val="001C5274"/>
    <w:rsid w:val="001D467E"/>
    <w:rsid w:val="001F3200"/>
    <w:rsid w:val="001F7F5B"/>
    <w:rsid w:val="00213EE7"/>
    <w:rsid w:val="002261B2"/>
    <w:rsid w:val="00234369"/>
    <w:rsid w:val="00242654"/>
    <w:rsid w:val="002527F8"/>
    <w:rsid w:val="002538C9"/>
    <w:rsid w:val="00257DC8"/>
    <w:rsid w:val="00277DB1"/>
    <w:rsid w:val="002801F4"/>
    <w:rsid w:val="002916F6"/>
    <w:rsid w:val="002B3C2F"/>
    <w:rsid w:val="002B5B31"/>
    <w:rsid w:val="002D1016"/>
    <w:rsid w:val="002E0880"/>
    <w:rsid w:val="002E474D"/>
    <w:rsid w:val="002E584C"/>
    <w:rsid w:val="002F08C9"/>
    <w:rsid w:val="002F3083"/>
    <w:rsid w:val="003027B7"/>
    <w:rsid w:val="0030602F"/>
    <w:rsid w:val="003134BB"/>
    <w:rsid w:val="003156A8"/>
    <w:rsid w:val="00330C1B"/>
    <w:rsid w:val="0033496F"/>
    <w:rsid w:val="003804B5"/>
    <w:rsid w:val="00392D38"/>
    <w:rsid w:val="003960DE"/>
    <w:rsid w:val="003A05ED"/>
    <w:rsid w:val="003B620E"/>
    <w:rsid w:val="003C2062"/>
    <w:rsid w:val="003D3C35"/>
    <w:rsid w:val="003D770C"/>
    <w:rsid w:val="003F2457"/>
    <w:rsid w:val="004140B5"/>
    <w:rsid w:val="00435C4B"/>
    <w:rsid w:val="0044133E"/>
    <w:rsid w:val="00441DED"/>
    <w:rsid w:val="00442DB8"/>
    <w:rsid w:val="00451198"/>
    <w:rsid w:val="00477459"/>
    <w:rsid w:val="0048088D"/>
    <w:rsid w:val="004818B1"/>
    <w:rsid w:val="00497660"/>
    <w:rsid w:val="004A4A6E"/>
    <w:rsid w:val="004E2A33"/>
    <w:rsid w:val="004E51AD"/>
    <w:rsid w:val="004F0073"/>
    <w:rsid w:val="00507F8A"/>
    <w:rsid w:val="005123F1"/>
    <w:rsid w:val="0052330D"/>
    <w:rsid w:val="00526C31"/>
    <w:rsid w:val="005344AC"/>
    <w:rsid w:val="00547A0E"/>
    <w:rsid w:val="005A3236"/>
    <w:rsid w:val="005A4125"/>
    <w:rsid w:val="005B3BEB"/>
    <w:rsid w:val="005B5EA6"/>
    <w:rsid w:val="005C41BB"/>
    <w:rsid w:val="005C5AB5"/>
    <w:rsid w:val="005D142C"/>
    <w:rsid w:val="005D565C"/>
    <w:rsid w:val="005E1DC9"/>
    <w:rsid w:val="005E7358"/>
    <w:rsid w:val="005F0842"/>
    <w:rsid w:val="005F6D7F"/>
    <w:rsid w:val="00614C6D"/>
    <w:rsid w:val="00631E36"/>
    <w:rsid w:val="006503E6"/>
    <w:rsid w:val="00651E8A"/>
    <w:rsid w:val="00652927"/>
    <w:rsid w:val="00656D36"/>
    <w:rsid w:val="0066702A"/>
    <w:rsid w:val="00670B11"/>
    <w:rsid w:val="0067344A"/>
    <w:rsid w:val="00677759"/>
    <w:rsid w:val="00685898"/>
    <w:rsid w:val="006868F1"/>
    <w:rsid w:val="0069074B"/>
    <w:rsid w:val="00693912"/>
    <w:rsid w:val="006D31E6"/>
    <w:rsid w:val="006D6F8D"/>
    <w:rsid w:val="006E28AF"/>
    <w:rsid w:val="006F0D29"/>
    <w:rsid w:val="006F3113"/>
    <w:rsid w:val="0072657D"/>
    <w:rsid w:val="00743D92"/>
    <w:rsid w:val="00763111"/>
    <w:rsid w:val="00763961"/>
    <w:rsid w:val="00764F5B"/>
    <w:rsid w:val="0078572B"/>
    <w:rsid w:val="0079498C"/>
    <w:rsid w:val="00796085"/>
    <w:rsid w:val="007A3C59"/>
    <w:rsid w:val="007B1AD7"/>
    <w:rsid w:val="007B5EFC"/>
    <w:rsid w:val="007D073E"/>
    <w:rsid w:val="007D0C9C"/>
    <w:rsid w:val="007D1EFC"/>
    <w:rsid w:val="007E0065"/>
    <w:rsid w:val="007E319E"/>
    <w:rsid w:val="00803EEE"/>
    <w:rsid w:val="0082062D"/>
    <w:rsid w:val="00827675"/>
    <w:rsid w:val="008636BD"/>
    <w:rsid w:val="00886869"/>
    <w:rsid w:val="0088721B"/>
    <w:rsid w:val="008A1BFC"/>
    <w:rsid w:val="008B601D"/>
    <w:rsid w:val="008C261C"/>
    <w:rsid w:val="008C3791"/>
    <w:rsid w:val="008D0A98"/>
    <w:rsid w:val="008D2757"/>
    <w:rsid w:val="008D641C"/>
    <w:rsid w:val="008E5478"/>
    <w:rsid w:val="00943D20"/>
    <w:rsid w:val="009445D0"/>
    <w:rsid w:val="0098605B"/>
    <w:rsid w:val="00996DEE"/>
    <w:rsid w:val="00997361"/>
    <w:rsid w:val="009A327C"/>
    <w:rsid w:val="009B618E"/>
    <w:rsid w:val="009C7132"/>
    <w:rsid w:val="009D3CB5"/>
    <w:rsid w:val="009E0AC8"/>
    <w:rsid w:val="009E1F15"/>
    <w:rsid w:val="009E6AA7"/>
    <w:rsid w:val="009F0873"/>
    <w:rsid w:val="009F6990"/>
    <w:rsid w:val="00A12B52"/>
    <w:rsid w:val="00A1557C"/>
    <w:rsid w:val="00A228AB"/>
    <w:rsid w:val="00A26F01"/>
    <w:rsid w:val="00A35A39"/>
    <w:rsid w:val="00A54AB5"/>
    <w:rsid w:val="00A5558F"/>
    <w:rsid w:val="00A73C96"/>
    <w:rsid w:val="00A81840"/>
    <w:rsid w:val="00A81AA4"/>
    <w:rsid w:val="00A93AC6"/>
    <w:rsid w:val="00AB11C5"/>
    <w:rsid w:val="00AB6F56"/>
    <w:rsid w:val="00AC0BF2"/>
    <w:rsid w:val="00AC1AE8"/>
    <w:rsid w:val="00AC28DC"/>
    <w:rsid w:val="00AD056D"/>
    <w:rsid w:val="00AD0FB2"/>
    <w:rsid w:val="00AE519F"/>
    <w:rsid w:val="00B03393"/>
    <w:rsid w:val="00B26412"/>
    <w:rsid w:val="00B33A1B"/>
    <w:rsid w:val="00B45046"/>
    <w:rsid w:val="00B5058E"/>
    <w:rsid w:val="00B537C1"/>
    <w:rsid w:val="00B56059"/>
    <w:rsid w:val="00B577E0"/>
    <w:rsid w:val="00B60D52"/>
    <w:rsid w:val="00B6636B"/>
    <w:rsid w:val="00B66A9B"/>
    <w:rsid w:val="00B92C01"/>
    <w:rsid w:val="00BA3543"/>
    <w:rsid w:val="00BD30DB"/>
    <w:rsid w:val="00BD6045"/>
    <w:rsid w:val="00BD70AF"/>
    <w:rsid w:val="00C0738E"/>
    <w:rsid w:val="00C12B9F"/>
    <w:rsid w:val="00C215B9"/>
    <w:rsid w:val="00C3466B"/>
    <w:rsid w:val="00C34BA2"/>
    <w:rsid w:val="00C35228"/>
    <w:rsid w:val="00C364B8"/>
    <w:rsid w:val="00C37B4A"/>
    <w:rsid w:val="00C413B8"/>
    <w:rsid w:val="00C650F2"/>
    <w:rsid w:val="00C66395"/>
    <w:rsid w:val="00C856EE"/>
    <w:rsid w:val="00CA617F"/>
    <w:rsid w:val="00CA6B05"/>
    <w:rsid w:val="00CA7218"/>
    <w:rsid w:val="00CB1535"/>
    <w:rsid w:val="00CB7559"/>
    <w:rsid w:val="00CD5853"/>
    <w:rsid w:val="00CD691B"/>
    <w:rsid w:val="00CF3AE3"/>
    <w:rsid w:val="00D040DB"/>
    <w:rsid w:val="00D17349"/>
    <w:rsid w:val="00D306D3"/>
    <w:rsid w:val="00D47E63"/>
    <w:rsid w:val="00D51731"/>
    <w:rsid w:val="00D52B68"/>
    <w:rsid w:val="00D714BE"/>
    <w:rsid w:val="00D7167D"/>
    <w:rsid w:val="00D85714"/>
    <w:rsid w:val="00D91612"/>
    <w:rsid w:val="00D92D3A"/>
    <w:rsid w:val="00D93E3B"/>
    <w:rsid w:val="00D96D4C"/>
    <w:rsid w:val="00DC0789"/>
    <w:rsid w:val="00DE1059"/>
    <w:rsid w:val="00DE2709"/>
    <w:rsid w:val="00DE5F80"/>
    <w:rsid w:val="00DF1F07"/>
    <w:rsid w:val="00E070B6"/>
    <w:rsid w:val="00E108C7"/>
    <w:rsid w:val="00E2643A"/>
    <w:rsid w:val="00E50D96"/>
    <w:rsid w:val="00E541EE"/>
    <w:rsid w:val="00E579CD"/>
    <w:rsid w:val="00E60E7A"/>
    <w:rsid w:val="00E8657E"/>
    <w:rsid w:val="00E9278C"/>
    <w:rsid w:val="00EA2277"/>
    <w:rsid w:val="00EC0F85"/>
    <w:rsid w:val="00EC2E48"/>
    <w:rsid w:val="00EE5072"/>
    <w:rsid w:val="00F07E79"/>
    <w:rsid w:val="00F210CD"/>
    <w:rsid w:val="00F25784"/>
    <w:rsid w:val="00F41801"/>
    <w:rsid w:val="00F53ACD"/>
    <w:rsid w:val="00F561A5"/>
    <w:rsid w:val="00F610DD"/>
    <w:rsid w:val="00F659EC"/>
    <w:rsid w:val="00F67704"/>
    <w:rsid w:val="00F76667"/>
    <w:rsid w:val="00F867BB"/>
    <w:rsid w:val="00F875E5"/>
    <w:rsid w:val="00F9398B"/>
    <w:rsid w:val="00F97C1D"/>
    <w:rsid w:val="00FB762F"/>
    <w:rsid w:val="00FC5DCF"/>
    <w:rsid w:val="00FC6F21"/>
    <w:rsid w:val="00FD0094"/>
    <w:rsid w:val="00FD13BE"/>
    <w:rsid w:val="00FD4B8D"/>
    <w:rsid w:val="00FD4F66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F94B97-6AA4-46E6-B0FA-C861F535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5274"/>
    <w:rPr>
      <w:rFonts w:ascii="Arial" w:hAnsi="Arial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71F61"/>
    <w:pPr>
      <w:keepNext/>
      <w:jc w:val="center"/>
      <w:outlineLvl w:val="0"/>
    </w:pPr>
    <w:rPr>
      <w:rFonts w:ascii="Verdana" w:hAnsi="Verdana"/>
      <w:color w:val="E05B00"/>
      <w:sz w:val="48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71F61"/>
    <w:pPr>
      <w:keepNext/>
      <w:jc w:val="center"/>
      <w:outlineLvl w:val="1"/>
    </w:pPr>
    <w:rPr>
      <w:rFonts w:ascii="Verdana" w:hAnsi="Verdana"/>
      <w:color w:val="E05B00"/>
      <w:sz w:val="28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D604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D604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71F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93AC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380C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380C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380C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380C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380C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"/>
    <w:semiHidden/>
    <w:rsid w:val="00380CEB"/>
    <w:rPr>
      <w:rFonts w:ascii="Calibri" w:eastAsia="Times New Roman" w:hAnsi="Calibri" w:cs="Times New Roman"/>
      <w:sz w:val="24"/>
      <w:szCs w:val="24"/>
    </w:rPr>
  </w:style>
  <w:style w:type="character" w:styleId="Collegamentoipertestuale">
    <w:name w:val="Hyperlink"/>
    <w:uiPriority w:val="99"/>
    <w:rsid w:val="00171F61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171F61"/>
    <w:pPr>
      <w:jc w:val="center"/>
    </w:pPr>
    <w:rPr>
      <w:rFonts w:ascii="Verdana" w:hAnsi="Verdana"/>
      <w:color w:val="E05B00"/>
      <w:sz w:val="24"/>
      <w:szCs w:val="24"/>
      <w:lang w:val="en-GB"/>
    </w:rPr>
  </w:style>
  <w:style w:type="character" w:customStyle="1" w:styleId="CorpotestoCarattere">
    <w:name w:val="Corpo testo Carattere"/>
    <w:link w:val="Corpotesto"/>
    <w:uiPriority w:val="99"/>
    <w:semiHidden/>
    <w:rsid w:val="00380CEB"/>
    <w:rPr>
      <w:rFonts w:ascii="Arial" w:hAnsi="Arial"/>
    </w:rPr>
  </w:style>
  <w:style w:type="table" w:styleId="Grigliatabella">
    <w:name w:val="Table Grid"/>
    <w:basedOn w:val="Tabellanormale"/>
    <w:uiPriority w:val="59"/>
    <w:rsid w:val="00392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D3C35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380CEB"/>
    <w:rPr>
      <w:rFonts w:ascii="Arial" w:hAnsi="Arial"/>
    </w:rPr>
  </w:style>
  <w:style w:type="table" w:customStyle="1" w:styleId="Grigliachiara1">
    <w:name w:val="Griglia chiara1"/>
    <w:basedOn w:val="Tabellanormale"/>
    <w:uiPriority w:val="99"/>
    <w:rsid w:val="0072657D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Calibri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Calibri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Calibri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2E08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80CEB"/>
    <w:rPr>
      <w:sz w:val="0"/>
      <w:szCs w:val="0"/>
    </w:rPr>
  </w:style>
  <w:style w:type="paragraph" w:styleId="Pidipagina">
    <w:name w:val="footer"/>
    <w:basedOn w:val="Normale"/>
    <w:link w:val="PidipaginaCarattere"/>
    <w:uiPriority w:val="99"/>
    <w:unhideWhenUsed/>
    <w:rsid w:val="001347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34779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2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Archivio%20CTP\Test%20prefettura\registri\Registro%20esami%20inter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F8527-7606-4BB5-91CB-23244663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Registro esami interni.dotx</Template>
  <TotalTime>4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Asolo TV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Giorgia Continella</cp:lastModifiedBy>
  <cp:revision>4</cp:revision>
  <cp:lastPrinted>2016-01-28T08:06:00Z</cp:lastPrinted>
  <dcterms:created xsi:type="dcterms:W3CDTF">2019-07-22T10:29:00Z</dcterms:created>
  <dcterms:modified xsi:type="dcterms:W3CDTF">2024-06-20T15:56:00Z</dcterms:modified>
</cp:coreProperties>
</file>